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AE03CE" w14:textId="0B135159" w:rsidR="00706DF6" w:rsidRDefault="007E7BB0" w:rsidP="00441287">
      <w:pPr>
        <w:rPr>
          <w:lang w:eastAsia="de-DE"/>
        </w:rPr>
      </w:pPr>
      <w:bookmarkStart w:id="0" w:name="_Hlk116917551"/>
      <w:r>
        <w:rPr>
          <w:noProof/>
        </w:rPr>
        <w:drawing>
          <wp:anchor distT="0" distB="0" distL="114300" distR="114300" simplePos="0" relativeHeight="252685312" behindDoc="0" locked="0" layoutInCell="1" allowOverlap="1" wp14:anchorId="7F247DB3" wp14:editId="6B09ACBD">
            <wp:simplePos x="0" y="0"/>
            <wp:positionH relativeFrom="column">
              <wp:posOffset>54295</wp:posOffset>
            </wp:positionH>
            <wp:positionV relativeFrom="paragraph">
              <wp:posOffset>-298689</wp:posOffset>
            </wp:positionV>
            <wp:extent cx="2634495" cy="285582"/>
            <wp:effectExtent l="0" t="0" r="0" b="0"/>
            <wp:wrapNone/>
            <wp:docPr id="689349893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349893" name="Grafik 68934989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475" cy="29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1E86C9" w14:textId="6D34B4F0" w:rsidR="00706DF6" w:rsidRPr="00325D60" w:rsidRDefault="00896219" w:rsidP="00325D60">
      <w:pPr>
        <w:pStyle w:val="Titel"/>
        <w:rPr>
          <w:b w:val="0"/>
          <w:sz w:val="52"/>
          <w:szCs w:val="52"/>
        </w:rPr>
      </w:pPr>
      <w:r>
        <w:rPr>
          <w:b w:val="0"/>
          <w:noProof/>
          <w:sz w:val="52"/>
        </w:rPr>
        <w:drawing>
          <wp:anchor distT="0" distB="0" distL="114300" distR="114300" simplePos="0" relativeHeight="252683264" behindDoc="0" locked="0" layoutInCell="1" allowOverlap="1" wp14:anchorId="0FC70FA1" wp14:editId="69FA41C8">
            <wp:simplePos x="0" y="0"/>
            <wp:positionH relativeFrom="column">
              <wp:posOffset>5028237</wp:posOffset>
            </wp:positionH>
            <wp:positionV relativeFrom="paragraph">
              <wp:posOffset>1261310</wp:posOffset>
            </wp:positionV>
            <wp:extent cx="1125415" cy="1125415"/>
            <wp:effectExtent l="0" t="0" r="5080" b="5080"/>
            <wp:wrapNone/>
            <wp:docPr id="162645784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457842" name="Grafik 162645784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415" cy="1125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5D60">
        <w:rPr>
          <w:b w:val="0"/>
          <w:sz w:val="52"/>
          <w:szCs w:val="52"/>
        </w:rPr>
        <w:br/>
      </w:r>
      <w:r w:rsidR="00325D60">
        <w:rPr>
          <w:b w:val="0"/>
          <w:sz w:val="52"/>
          <w:szCs w:val="52"/>
        </w:rPr>
        <w:br/>
      </w:r>
    </w:p>
    <w:p w14:paraId="558998A8" w14:textId="72FCA4F2" w:rsidR="00AB30DA" w:rsidRPr="00325D60" w:rsidRDefault="00605CC3" w:rsidP="00F636FC">
      <w:pPr>
        <w:spacing w:after="120" w:line="240" w:lineRule="auto"/>
        <w:rPr>
          <w:b/>
          <w:color w:val="000000"/>
          <w:sz w:val="52"/>
          <w:szCs w:val="56"/>
          <w:lang w:eastAsia="de-DE"/>
        </w:rPr>
      </w:pPr>
      <w:r w:rsidRPr="00325D60">
        <w:rPr>
          <w:b/>
          <w:color w:val="327A86" w:themeColor="text2"/>
          <w:sz w:val="52"/>
          <w:szCs w:val="56"/>
          <w:lang w:eastAsia="de-DE"/>
        </w:rPr>
        <w:t>Flächen</w:t>
      </w:r>
      <w:r w:rsidR="00737B91" w:rsidRPr="00325D60">
        <w:rPr>
          <w:b/>
          <w:color w:val="327A86" w:themeColor="text2"/>
          <w:sz w:val="52"/>
          <w:szCs w:val="56"/>
          <w:lang w:eastAsia="de-DE"/>
        </w:rPr>
        <w:t>inhalts</w:t>
      </w:r>
      <w:r w:rsidR="0034656C" w:rsidRPr="00325D60">
        <w:rPr>
          <w:b/>
          <w:color w:val="327A86" w:themeColor="text2"/>
          <w:sz w:val="52"/>
          <w:szCs w:val="56"/>
          <w:lang w:eastAsia="de-DE"/>
        </w:rPr>
        <w:t xml:space="preserve">formel für </w:t>
      </w:r>
      <w:r w:rsidR="0099396F" w:rsidRPr="00325D60">
        <w:rPr>
          <w:b/>
          <w:color w:val="327A86" w:themeColor="text2"/>
          <w:sz w:val="52"/>
          <w:szCs w:val="56"/>
          <w:lang w:eastAsia="de-DE"/>
        </w:rPr>
        <w:t>Rechtecke</w:t>
      </w:r>
      <w:r w:rsidR="0034656C" w:rsidRPr="00325D60">
        <w:rPr>
          <w:b/>
          <w:color w:val="327A86" w:themeColor="text2"/>
          <w:sz w:val="52"/>
          <w:szCs w:val="56"/>
          <w:lang w:eastAsia="de-DE"/>
        </w:rPr>
        <w:t xml:space="preserve"> </w:t>
      </w:r>
      <w:r w:rsidR="00325D60">
        <w:rPr>
          <w:b/>
          <w:color w:val="327A86" w:themeColor="text2"/>
          <w:sz w:val="52"/>
          <w:szCs w:val="56"/>
          <w:lang w:eastAsia="de-DE"/>
        </w:rPr>
        <w:br/>
      </w:r>
      <w:r w:rsidR="0034656C" w:rsidRPr="00325D60">
        <w:rPr>
          <w:b/>
          <w:color w:val="327A86" w:themeColor="text2"/>
          <w:sz w:val="52"/>
          <w:szCs w:val="56"/>
          <w:lang w:eastAsia="de-DE"/>
        </w:rPr>
        <w:t>verstehen und begründen</w:t>
      </w:r>
    </w:p>
    <w:p w14:paraId="722D99CF" w14:textId="61DF4EA9" w:rsidR="00605CC3" w:rsidRPr="0034656C" w:rsidRDefault="00605CC3" w:rsidP="00AB30DA">
      <w:pPr>
        <w:rPr>
          <w:lang w:eastAsia="de-DE"/>
        </w:rPr>
      </w:pPr>
    </w:p>
    <w:p w14:paraId="152E4F6E" w14:textId="31583CA6" w:rsidR="00E0758C" w:rsidRPr="00325D60" w:rsidRDefault="00605CC3" w:rsidP="00F636FC">
      <w:pPr>
        <w:spacing w:after="120" w:line="240" w:lineRule="auto"/>
        <w:rPr>
          <w:color w:val="327A86" w:themeColor="accent1"/>
          <w:sz w:val="32"/>
          <w:szCs w:val="32"/>
          <w:lang w:eastAsia="de-DE"/>
        </w:rPr>
      </w:pPr>
      <w:r w:rsidRPr="00325D60">
        <w:rPr>
          <w:color w:val="327A86" w:themeColor="accent1"/>
          <w:sz w:val="32"/>
          <w:szCs w:val="32"/>
          <w:lang w:eastAsia="de-DE"/>
        </w:rPr>
        <w:t>Verstehens</w:t>
      </w:r>
      <w:r w:rsidR="007C6F59" w:rsidRPr="00325D60">
        <w:rPr>
          <w:color w:val="327A86" w:themeColor="accent1"/>
          <w:sz w:val="32"/>
          <w:szCs w:val="32"/>
          <w:lang w:eastAsia="de-DE"/>
        </w:rPr>
        <w:t>- und sprachförderliches</w:t>
      </w:r>
      <w:r w:rsidR="00325D60">
        <w:rPr>
          <w:color w:val="327A86" w:themeColor="accent1"/>
          <w:sz w:val="32"/>
          <w:szCs w:val="32"/>
          <w:lang w:eastAsia="de-DE"/>
        </w:rPr>
        <w:t xml:space="preserve"> </w:t>
      </w:r>
      <w:r w:rsidR="00325D60">
        <w:rPr>
          <w:color w:val="327A86" w:themeColor="accent1"/>
          <w:sz w:val="32"/>
          <w:szCs w:val="32"/>
          <w:lang w:eastAsia="de-DE"/>
        </w:rPr>
        <w:br/>
      </w:r>
      <w:r w:rsidRPr="00325D60">
        <w:rPr>
          <w:color w:val="327A86" w:themeColor="accent1"/>
          <w:sz w:val="32"/>
          <w:szCs w:val="32"/>
          <w:lang w:eastAsia="de-DE"/>
        </w:rPr>
        <w:t>Unterrichts</w:t>
      </w:r>
      <w:r w:rsidR="00E0758C" w:rsidRPr="00325D60">
        <w:rPr>
          <w:color w:val="327A86" w:themeColor="accent1"/>
          <w:sz w:val="32"/>
          <w:szCs w:val="32"/>
          <w:lang w:eastAsia="de-DE"/>
        </w:rPr>
        <w:t>material</w:t>
      </w:r>
      <w:r w:rsidR="0034656C" w:rsidRPr="00325D60">
        <w:rPr>
          <w:color w:val="327A86" w:themeColor="accent1"/>
          <w:sz w:val="32"/>
          <w:szCs w:val="32"/>
          <w:lang w:eastAsia="de-DE"/>
        </w:rPr>
        <w:t xml:space="preserve"> </w:t>
      </w:r>
      <w:r w:rsidRPr="00325D60">
        <w:rPr>
          <w:color w:val="327A86" w:themeColor="accent1"/>
          <w:sz w:val="32"/>
          <w:szCs w:val="32"/>
          <w:lang w:eastAsia="de-DE"/>
        </w:rPr>
        <w:t>für die Sekundarstufe 1</w:t>
      </w:r>
    </w:p>
    <w:p w14:paraId="3662732F" w14:textId="312E7B99" w:rsidR="00325D60" w:rsidRPr="00325D60" w:rsidRDefault="00896219" w:rsidP="00F636FC">
      <w:pPr>
        <w:spacing w:after="120" w:line="240" w:lineRule="auto"/>
        <w:rPr>
          <w:bCs/>
          <w:color w:val="327A86" w:themeColor="accent1"/>
          <w:sz w:val="32"/>
          <w:szCs w:val="32"/>
          <w:lang w:eastAsia="de-DE"/>
        </w:rPr>
      </w:pPr>
      <w:r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2579840" behindDoc="0" locked="0" layoutInCell="1" allowOverlap="1" wp14:anchorId="08BD97ED" wp14:editId="06B1F3C5">
                <wp:simplePos x="0" y="0"/>
                <wp:positionH relativeFrom="margin">
                  <wp:posOffset>271705</wp:posOffset>
                </wp:positionH>
                <wp:positionV relativeFrom="paragraph">
                  <wp:posOffset>281802</wp:posOffset>
                </wp:positionV>
                <wp:extent cx="5105138" cy="2216785"/>
                <wp:effectExtent l="0" t="0" r="635" b="5715"/>
                <wp:wrapNone/>
                <wp:docPr id="247192362" name="Gruppieren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5138" cy="2216785"/>
                          <a:chOff x="-990600" y="511661"/>
                          <a:chExt cx="5105138" cy="2217887"/>
                        </a:xfrm>
                      </wpg:grpSpPr>
                      <pic:pic xmlns:pic="http://schemas.openxmlformats.org/drawingml/2006/picture">
                        <pic:nvPicPr>
                          <pic:cNvPr id="816903201" name="Grafik 2" descr="Ein Bild, das Kleidung, Person, Gelände, draußen enthält.&#10;&#10;Automatisch generierte Beschreibu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r="22568"/>
                          <a:stretch/>
                        </pic:blipFill>
                        <pic:spPr bwMode="auto">
                          <a:xfrm rot="5400000">
                            <a:off x="-1019810" y="893128"/>
                            <a:ext cx="1865630" cy="1807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084305" name="Grafik 9" descr="Ein Bild, das Person, Computer, computer, benutzend enthält.&#10;&#10;Automatisch generierte Beschreibu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5781" r="6440"/>
                          <a:stretch/>
                        </pic:blipFill>
                        <pic:spPr bwMode="auto">
                          <a:xfrm rot="5400000">
                            <a:off x="649880" y="638343"/>
                            <a:ext cx="1739900" cy="1486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3217023" name="Grafik 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184138" y="1281748"/>
                            <a:ext cx="1930400" cy="1447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32572B" id="Gruppieren 1" o:spid="_x0000_s1026" style="position:absolute;margin-left:21.4pt;margin-top:22.2pt;width:402pt;height:174.55pt;z-index:252579840;mso-position-horizontal-relative:margin;mso-width-relative:margin;mso-height-relative:margin" coordorigin="-9906,5116" coordsize="51051,22178" o:gfxdata="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2" o:spid="_x0000_s1027" type="#_x0000_t75" alt="Ein Bild, das Kleidung, Person, Gelände, draußen enthält.&#10;&#10;Automatisch generierte Beschreibung" style="position:absolute;left:-10198;top:8931;width:18656;height:18072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">
                  <v:imagedata r:id="rId14" o:title="Ein Bild, das Kleidung, Person, Gelände, draußen enthält" cropright="14790f"/>
                </v:shape>
                <v:shape id="Grafik 9" o:spid="_x0000_s1028" type="#_x0000_t75" alt="Ein Bild, das Person, Computer, computer, benutzend enthält.&#10;&#10;Automatisch generierte Beschreibung" style="position:absolute;left:6498;top:6383;width:17399;height:14865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">
                  <v:imagedata r:id="rId15" o:title="Ein Bild, das Person, Computer, computer, benutzend enthält" cropleft="3789f" cropright="4221f"/>
                </v:shape>
                <v:shape id="Grafik 3" o:spid="_x0000_s1029" type="#_x0000_t75" style="position:absolute;left:21841;top:12817;width:19304;height:144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">
                  <v:imagedata r:id="rId16" o:title=""/>
                </v:shape>
                <w10:wrap anchorx="margin"/>
              </v:group>
            </w:pict>
          </mc:Fallback>
        </mc:AlternateContent>
      </w:r>
    </w:p>
    <w:p w14:paraId="2CA9DD31" w14:textId="3CDF8646" w:rsidR="00E0758C" w:rsidRDefault="00E0758C" w:rsidP="00AC73A5">
      <w:pPr>
        <w:spacing w:after="120" w:line="240" w:lineRule="auto"/>
        <w:jc w:val="right"/>
        <w:rPr>
          <w:b/>
          <w:color w:val="327A86" w:themeColor="text2"/>
          <w:sz w:val="56"/>
          <w:szCs w:val="56"/>
          <w:lang w:eastAsia="de-DE"/>
        </w:rPr>
      </w:pPr>
    </w:p>
    <w:p w14:paraId="69D83997" w14:textId="4106BC16" w:rsidR="00E0758C" w:rsidRPr="00E0758C" w:rsidRDefault="00E0758C" w:rsidP="00E0758C">
      <w:pPr>
        <w:rPr>
          <w:lang w:eastAsia="de-DE"/>
        </w:rPr>
      </w:pPr>
    </w:p>
    <w:p w14:paraId="74BEB719" w14:textId="664CFF1C" w:rsidR="00E0758C" w:rsidRDefault="00E0758C" w:rsidP="00E0758C"/>
    <w:p w14:paraId="0186224E" w14:textId="4E0A1473" w:rsidR="00AB30DA" w:rsidRDefault="00AB30DA" w:rsidP="00E0758C"/>
    <w:p w14:paraId="2647A737" w14:textId="44CA76E3" w:rsidR="00AB30DA" w:rsidRDefault="00AB30DA" w:rsidP="00E0758C"/>
    <w:p w14:paraId="1EF6C91C" w14:textId="35BB7FED" w:rsidR="00AB30DA" w:rsidRDefault="00AB30DA" w:rsidP="00E0758C"/>
    <w:p w14:paraId="6BBBE08C" w14:textId="630881B5" w:rsidR="00AB30DA" w:rsidRDefault="00AB30DA" w:rsidP="00E0758C"/>
    <w:p w14:paraId="6A811E18" w14:textId="35ED562C" w:rsidR="00AB30DA" w:rsidRDefault="00AB30DA" w:rsidP="00E0758C"/>
    <w:p w14:paraId="39B2E7E7" w14:textId="02AC28D9" w:rsidR="00AB30DA" w:rsidRDefault="00AB30DA" w:rsidP="00E0758C"/>
    <w:p w14:paraId="3E5A2916" w14:textId="43B9D056" w:rsidR="00AB30DA" w:rsidRDefault="00AB30DA" w:rsidP="00E0758C"/>
    <w:p w14:paraId="6F97B611" w14:textId="75A77B55" w:rsidR="00AB30DA" w:rsidRDefault="00AB30DA" w:rsidP="00E0758C"/>
    <w:p w14:paraId="757666EF" w14:textId="2BFCE735" w:rsidR="00AB30DA" w:rsidRDefault="00AB30DA" w:rsidP="00E0758C"/>
    <w:p w14:paraId="2DF49264" w14:textId="77777777" w:rsidR="00AB30DA" w:rsidRDefault="00AB30DA" w:rsidP="00E0758C"/>
    <w:p w14:paraId="74B4D168" w14:textId="77777777" w:rsidR="00AB30DA" w:rsidRDefault="00AB30DA" w:rsidP="00E0758C"/>
    <w:p w14:paraId="2C35BD4C" w14:textId="77777777" w:rsidR="00722045" w:rsidRDefault="00722045" w:rsidP="00E0758C"/>
    <w:p w14:paraId="5EEA4866" w14:textId="77777777" w:rsidR="00722045" w:rsidRPr="00E0758C" w:rsidRDefault="00722045" w:rsidP="00E0758C"/>
    <w:tbl>
      <w:tblPr>
        <w:tblStyle w:val="EinfacheTabelle41"/>
        <w:tblW w:w="5000" w:type="pct"/>
        <w:jc w:val="center"/>
        <w:tblCellMar>
          <w:top w:w="57" w:type="dxa"/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105"/>
        <w:gridCol w:w="8099"/>
      </w:tblGrid>
      <w:tr w:rsidR="00451085" w:rsidRPr="00605CC3" w14:paraId="33A0DF74" w14:textId="77777777" w:rsidTr="00722045">
        <w:trPr>
          <w:cantSplit/>
          <w:jc w:val="center"/>
        </w:trPr>
        <w:tc>
          <w:tcPr>
            <w:tcW w:w="2105" w:type="dxa"/>
          </w:tcPr>
          <w:p w14:paraId="7EE65C9C" w14:textId="6FA348A3" w:rsidR="00451085" w:rsidRPr="00232FBB" w:rsidRDefault="00451085" w:rsidP="00AB5DB9">
            <w:pPr>
              <w:spacing w:line="240" w:lineRule="auto"/>
              <w:jc w:val="both"/>
              <w:rPr>
                <w:rFonts w:asciiTheme="minorHAnsi" w:eastAsiaTheme="minorHAnsi" w:hAnsiTheme="minorHAnsi" w:cstheme="minorBidi"/>
                <w:b/>
                <w:color w:val="737373" w:themeColor="accent3"/>
                <w:sz w:val="17"/>
                <w:szCs w:val="18"/>
                <w:lang w:eastAsia="en-US"/>
              </w:rPr>
            </w:pPr>
            <w:r w:rsidRPr="00232FBB">
              <w:rPr>
                <w:rFonts w:asciiTheme="minorHAnsi" w:eastAsiaTheme="minorHAnsi" w:hAnsiTheme="minorHAnsi" w:cstheme="minorBidi"/>
                <w:b/>
                <w:color w:val="737373" w:themeColor="accent3"/>
                <w:sz w:val="17"/>
                <w:szCs w:val="18"/>
                <w:lang w:eastAsia="en-US"/>
              </w:rPr>
              <w:t>Zitierbar als</w:t>
            </w:r>
          </w:p>
        </w:tc>
        <w:tc>
          <w:tcPr>
            <w:tcW w:w="8099" w:type="dxa"/>
          </w:tcPr>
          <w:p w14:paraId="667BBA24" w14:textId="186FE257" w:rsidR="00451085" w:rsidRPr="00D7603C" w:rsidRDefault="00605CC3" w:rsidP="005E3246">
            <w:pPr>
              <w:pStyle w:val="Impressum"/>
              <w:jc w:val="left"/>
            </w:pPr>
            <w:r w:rsidRPr="00D7603C">
              <w:t>Claudia Ademmer</w:t>
            </w:r>
            <w:r w:rsidR="005E3246">
              <w:t xml:space="preserve"> &amp;</w:t>
            </w:r>
            <w:r w:rsidRPr="00D7603C">
              <w:t xml:space="preserve"> Susanne Prediger (2023). </w:t>
            </w:r>
            <w:r w:rsidR="00D7603C" w:rsidRPr="00D7603C">
              <w:t>Flächen</w:t>
            </w:r>
            <w:r w:rsidR="00737B91">
              <w:t>inhalts</w:t>
            </w:r>
            <w:r w:rsidR="00D7603C" w:rsidRPr="00D7603C">
              <w:t>formel für Rechtecke verstehen und begründen: Verstehens- und sprachförderliches Unterrichtsmaterial für die Sekundarstufe 1. DZLM.</w:t>
            </w:r>
            <w:r w:rsidR="00451085" w:rsidRPr="00D7603C">
              <w:t xml:space="preserve"> Open Educational Resources unter </w:t>
            </w:r>
            <w:r w:rsidR="00D7603C" w:rsidRPr="00D7603C">
              <w:t>sima</w:t>
            </w:r>
            <w:r w:rsidR="005E3246">
              <w:t>.</w:t>
            </w:r>
            <w:r w:rsidR="00D7603C" w:rsidRPr="00D7603C">
              <w:t>dzlm.de/um</w:t>
            </w:r>
            <w:r w:rsidR="003805D8">
              <w:t>/</w:t>
            </w:r>
            <w:r w:rsidR="00D7603C" w:rsidRPr="00D7603C">
              <w:t>5-005</w:t>
            </w:r>
          </w:p>
        </w:tc>
      </w:tr>
      <w:tr w:rsidR="0034656C" w:rsidRPr="0034656C" w14:paraId="7FA70A8B" w14:textId="77777777" w:rsidTr="00722045">
        <w:trPr>
          <w:cantSplit/>
          <w:jc w:val="center"/>
        </w:trPr>
        <w:tc>
          <w:tcPr>
            <w:tcW w:w="2105" w:type="dxa"/>
          </w:tcPr>
          <w:p w14:paraId="17337613" w14:textId="08E53071" w:rsidR="0034656C" w:rsidRPr="00232FBB" w:rsidRDefault="0034656C" w:rsidP="00AB5DB9">
            <w:pPr>
              <w:spacing w:line="240" w:lineRule="auto"/>
              <w:jc w:val="both"/>
              <w:rPr>
                <w:b/>
                <w:color w:val="737373" w:themeColor="accent3"/>
                <w:sz w:val="17"/>
                <w:szCs w:val="18"/>
              </w:rPr>
            </w:pPr>
            <w:r>
              <w:rPr>
                <w:b/>
                <w:color w:val="737373" w:themeColor="accent3"/>
                <w:sz w:val="17"/>
                <w:szCs w:val="18"/>
              </w:rPr>
              <w:t>Projektherkunft</w:t>
            </w:r>
          </w:p>
        </w:tc>
        <w:tc>
          <w:tcPr>
            <w:tcW w:w="8099" w:type="dxa"/>
          </w:tcPr>
          <w:p w14:paraId="2C457505" w14:textId="435E6C5C" w:rsidR="0034656C" w:rsidRPr="00D7603C" w:rsidRDefault="0034656C" w:rsidP="00D7603C">
            <w:pPr>
              <w:pStyle w:val="Impressum"/>
              <w:jc w:val="left"/>
            </w:pPr>
            <w:r w:rsidRPr="00D7603C">
              <w:t xml:space="preserve">Dieses Material wurde im </w:t>
            </w:r>
            <w:r w:rsidR="00D7603C" w:rsidRPr="00D7603C">
              <w:t>DZLM-</w:t>
            </w:r>
            <w:r w:rsidRPr="00D7603C">
              <w:t xml:space="preserve">Projekt </w:t>
            </w:r>
            <w:proofErr w:type="spellStart"/>
            <w:r w:rsidRPr="00D7603C">
              <w:t>SiMa</w:t>
            </w:r>
            <w:proofErr w:type="spellEnd"/>
            <w:r w:rsidRPr="00D7603C">
              <w:t xml:space="preserve"> </w:t>
            </w:r>
            <w:r w:rsidR="00896219">
              <w:t xml:space="preserve">(Sprachbildung im Mathematikunterricht) </w:t>
            </w:r>
            <w:r w:rsidRPr="00D7603C">
              <w:t xml:space="preserve">konzipiert und für das </w:t>
            </w:r>
            <w:r w:rsidR="00D7603C" w:rsidRPr="00D7603C">
              <w:t>DZLM-Proje</w:t>
            </w:r>
            <w:r w:rsidR="005E3246">
              <w:t>k</w:t>
            </w:r>
            <w:r w:rsidR="00D7603C" w:rsidRPr="00D7603C">
              <w:t xml:space="preserve">t </w:t>
            </w:r>
            <w:r w:rsidRPr="00D7603C">
              <w:t xml:space="preserve">QuaMath </w:t>
            </w:r>
            <w:r w:rsidR="00896219">
              <w:t xml:space="preserve">weiter </w:t>
            </w:r>
            <w:r w:rsidRPr="00D7603C">
              <w:t>ausgearbeitet.</w:t>
            </w:r>
          </w:p>
        </w:tc>
      </w:tr>
      <w:tr w:rsidR="00451085" w:rsidRPr="00232FBB" w14:paraId="4AE2A66A" w14:textId="77777777" w:rsidTr="00722045">
        <w:trPr>
          <w:cantSplit/>
          <w:trHeight w:val="15"/>
          <w:jc w:val="center"/>
        </w:trPr>
        <w:tc>
          <w:tcPr>
            <w:tcW w:w="2105" w:type="dxa"/>
          </w:tcPr>
          <w:p w14:paraId="3DA93FF4" w14:textId="4E9DFBE8" w:rsidR="00451085" w:rsidRPr="00232FBB" w:rsidRDefault="00451085" w:rsidP="00AB5DB9">
            <w:pPr>
              <w:spacing w:line="240" w:lineRule="auto"/>
              <w:jc w:val="both"/>
              <w:rPr>
                <w:rFonts w:asciiTheme="minorHAnsi" w:eastAsiaTheme="minorHAnsi" w:hAnsiTheme="minorHAnsi" w:cstheme="minorBidi"/>
                <w:b/>
                <w:color w:val="737373" w:themeColor="accent3"/>
                <w:sz w:val="17"/>
                <w:szCs w:val="18"/>
                <w:lang w:eastAsia="en-US"/>
              </w:rPr>
            </w:pPr>
            <w:r w:rsidRPr="00232FBB">
              <w:rPr>
                <w:rFonts w:asciiTheme="minorHAnsi" w:eastAsiaTheme="minorHAnsi" w:hAnsiTheme="minorHAnsi" w:cstheme="minorBidi"/>
                <w:b/>
                <w:color w:val="737373" w:themeColor="accent3"/>
                <w:sz w:val="17"/>
                <w:szCs w:val="18"/>
                <w:lang w:eastAsia="en-US"/>
              </w:rPr>
              <w:t xml:space="preserve">Hinweis zu </w:t>
            </w:r>
          </w:p>
          <w:p w14:paraId="2107532D" w14:textId="77777777" w:rsidR="00451085" w:rsidRPr="00232FBB" w:rsidRDefault="00451085" w:rsidP="00AB5DB9">
            <w:pPr>
              <w:spacing w:line="240" w:lineRule="auto"/>
              <w:jc w:val="both"/>
              <w:rPr>
                <w:rFonts w:asciiTheme="minorHAnsi" w:eastAsiaTheme="minorHAnsi" w:hAnsiTheme="minorHAnsi" w:cstheme="minorBidi"/>
                <w:b/>
                <w:color w:val="737373" w:themeColor="accent3"/>
                <w:sz w:val="17"/>
                <w:szCs w:val="18"/>
                <w:lang w:eastAsia="en-US"/>
              </w:rPr>
            </w:pPr>
            <w:r w:rsidRPr="00232FBB">
              <w:rPr>
                <w:rFonts w:asciiTheme="minorHAnsi" w:eastAsiaTheme="minorHAnsi" w:hAnsiTheme="minorHAnsi" w:cstheme="minorBidi"/>
                <w:b/>
                <w:color w:val="737373" w:themeColor="accent3"/>
                <w:sz w:val="17"/>
                <w:szCs w:val="18"/>
                <w:lang w:eastAsia="en-US"/>
              </w:rPr>
              <w:t>verwandtem Material</w:t>
            </w:r>
          </w:p>
        </w:tc>
        <w:tc>
          <w:tcPr>
            <w:tcW w:w="8099" w:type="dxa"/>
          </w:tcPr>
          <w:p w14:paraId="73824C72" w14:textId="11A9B3D1" w:rsidR="00451085" w:rsidRDefault="003150FB" w:rsidP="00D7603C">
            <w:pPr>
              <w:pStyle w:val="Impressum"/>
              <w:jc w:val="left"/>
            </w:pPr>
            <w:r>
              <w:t>Multiplikationsverständnis als Zählen in Bündeln wird erarbeitet in sima-dzlm.de/um/3-001</w:t>
            </w:r>
            <w:r w:rsidR="009A3139">
              <w:t>.</w:t>
            </w:r>
          </w:p>
          <w:p w14:paraId="1B70A124" w14:textId="35055FD5" w:rsidR="003150FB" w:rsidRPr="00D7603C" w:rsidRDefault="009A3139" w:rsidP="00747DA9">
            <w:pPr>
              <w:pStyle w:val="Impressum"/>
              <w:jc w:val="left"/>
            </w:pPr>
            <w:r>
              <w:t>Analog aufgebaut ist die Unterrichtseinheit zur Volumenformal sima.dzlm.de/um/5-003.</w:t>
            </w:r>
            <w:r>
              <w:br/>
            </w:r>
            <w:r w:rsidR="003150FB">
              <w:t xml:space="preserve">Hintergrund </w:t>
            </w:r>
            <w:r>
              <w:t xml:space="preserve">ist </w:t>
            </w:r>
            <w:r w:rsidR="003150FB">
              <w:t>genauer beschrieben im ML-Artikel</w:t>
            </w:r>
            <w:r w:rsidR="00A618E6">
              <w:t xml:space="preserve"> </w:t>
            </w:r>
            <w:r w:rsidR="00CC485F">
              <w:t>Ademmer, C., Peitz, E.</w:t>
            </w:r>
            <w:r w:rsidR="00022672">
              <w:t xml:space="preserve"> &amp; </w:t>
            </w:r>
            <w:r w:rsidR="00CC485F">
              <w:t>Prediger, S. (2024).</w:t>
            </w:r>
            <w:r w:rsidR="00C13042" w:rsidRPr="00C13042">
              <w:t xml:space="preserve"> Wie</w:t>
            </w:r>
            <w:r w:rsidR="00C13042" w:rsidRPr="006428AB">
              <w:rPr>
                <w:color w:val="808080"/>
              </w:rPr>
              <w:t>so eigentlich mal? Lernpfad zu</w:t>
            </w:r>
            <w:r w:rsidR="00DF6231" w:rsidRPr="006428AB">
              <w:rPr>
                <w:color w:val="808080"/>
              </w:rPr>
              <w:t xml:space="preserve">m Verständnis der </w:t>
            </w:r>
            <w:r w:rsidR="00C13042" w:rsidRPr="006428AB">
              <w:rPr>
                <w:color w:val="808080"/>
              </w:rPr>
              <w:t>Flächen</w:t>
            </w:r>
            <w:r w:rsidR="00DF6231" w:rsidRPr="006428AB">
              <w:rPr>
                <w:color w:val="808080"/>
              </w:rPr>
              <w:t>inhalts</w:t>
            </w:r>
            <w:r w:rsidR="00C13042" w:rsidRPr="006428AB">
              <w:rPr>
                <w:color w:val="808080"/>
              </w:rPr>
              <w:t>formel</w:t>
            </w:r>
            <w:r w:rsidR="00C36B15" w:rsidRPr="006428AB">
              <w:rPr>
                <w:color w:val="808080"/>
              </w:rPr>
              <w:t xml:space="preserve">. Mathematik lehren, 242, </w:t>
            </w:r>
            <w:r w:rsidR="006428AB" w:rsidRPr="006428AB">
              <w:rPr>
                <w:color w:val="808080"/>
              </w:rPr>
              <w:t>10-15.</w:t>
            </w:r>
          </w:p>
        </w:tc>
      </w:tr>
      <w:tr w:rsidR="00722045" w:rsidRPr="00232FBB" w14:paraId="32D1A4DF" w14:textId="77777777" w:rsidTr="00722045">
        <w:trPr>
          <w:cantSplit/>
          <w:trHeight w:val="15"/>
          <w:jc w:val="center"/>
        </w:trPr>
        <w:tc>
          <w:tcPr>
            <w:tcW w:w="2105" w:type="dxa"/>
          </w:tcPr>
          <w:p w14:paraId="66C28925" w14:textId="722D42E0" w:rsidR="00722045" w:rsidRPr="00232FBB" w:rsidRDefault="00722045" w:rsidP="00722045">
            <w:pPr>
              <w:spacing w:line="240" w:lineRule="auto"/>
              <w:jc w:val="both"/>
              <w:rPr>
                <w:b/>
                <w:color w:val="737373" w:themeColor="accent3"/>
                <w:sz w:val="17"/>
                <w:szCs w:val="18"/>
              </w:rPr>
            </w:pPr>
            <w:r>
              <w:rPr>
                <w:noProof/>
                <w:color w:val="737373" w:themeColor="accent3"/>
                <w:sz w:val="17"/>
                <w:szCs w:val="18"/>
              </w:rPr>
              <w:drawing>
                <wp:inline distT="0" distB="0" distL="0" distR="0" wp14:anchorId="3AD1FF4C" wp14:editId="253BDF2D">
                  <wp:extent cx="674488" cy="237744"/>
                  <wp:effectExtent l="0" t="0" r="0" b="0"/>
                  <wp:docPr id="1870352157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0352157" name="Grafik 1870352157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488" cy="237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99" w:type="dxa"/>
          </w:tcPr>
          <w:p w14:paraId="04ED8FA7" w14:textId="77777777" w:rsidR="00722045" w:rsidRPr="00325D60" w:rsidRDefault="00722045" w:rsidP="00722045">
            <w:pPr>
              <w:pStyle w:val="Impressum"/>
              <w:jc w:val="left"/>
              <w:rPr>
                <w:szCs w:val="17"/>
              </w:rPr>
            </w:pPr>
            <w:r w:rsidRPr="00325D60">
              <w:rPr>
                <w:szCs w:val="17"/>
              </w:rPr>
              <w:t xml:space="preserve">Das Material kann unter der Creative Commons Lizenz BY-SA (Namensnennung – Weitergabe unter gleichen Bedingungen) 4.0 International weiterverwendet werden. Alle Bilder haben Lizenz-CC-BY sind von den Autorinnen erstellt, inkl. der Fotos aus dem Unterricht. Ausnahme Aufgabe 1: </w:t>
            </w:r>
          </w:p>
          <w:p w14:paraId="28ACA607" w14:textId="77777777" w:rsidR="00722045" w:rsidRPr="00325D60" w:rsidRDefault="00722045" w:rsidP="00722045">
            <w:pPr>
              <w:spacing w:line="240" w:lineRule="auto"/>
              <w:rPr>
                <w:rFonts w:ascii="Calibri" w:hAnsi="Calibri" w:cs="Calibri"/>
                <w:color w:val="A6A6A6" w:themeColor="background1" w:themeShade="A6"/>
                <w:sz w:val="17"/>
                <w:szCs w:val="17"/>
              </w:rPr>
            </w:pPr>
            <w:r w:rsidRPr="00325D60">
              <w:rPr>
                <w:rFonts w:ascii="Calibri" w:hAnsi="Calibri" w:cs="Calibri"/>
                <w:color w:val="A6A6A6" w:themeColor="background1" w:themeShade="A6"/>
                <w:sz w:val="17"/>
                <w:szCs w:val="17"/>
              </w:rPr>
              <w:t xml:space="preserve">Terrassen-Bild mit KI erstellt von </w:t>
            </w:r>
            <w:proofErr w:type="spellStart"/>
            <w:r w:rsidRPr="00325D60">
              <w:rPr>
                <w:rFonts w:ascii="Calibri" w:hAnsi="Calibri" w:cs="Calibri"/>
                <w:color w:val="A6A6A6" w:themeColor="background1" w:themeShade="A6"/>
                <w:sz w:val="17"/>
                <w:szCs w:val="17"/>
              </w:rPr>
              <w:t>Dall·E</w:t>
            </w:r>
            <w:proofErr w:type="spellEnd"/>
          </w:p>
          <w:p w14:paraId="501438BE" w14:textId="5CE84C3E" w:rsidR="00722045" w:rsidRDefault="00722045" w:rsidP="00722045">
            <w:pPr>
              <w:pStyle w:val="Impressum"/>
              <w:jc w:val="left"/>
            </w:pPr>
            <w:r w:rsidRPr="00325D60">
              <w:rPr>
                <w:rFonts w:ascii="Calibri" w:hAnsi="Calibri" w:cs="Calibri"/>
                <w:color w:val="A6A6A6" w:themeColor="background1" w:themeShade="A6"/>
                <w:szCs w:val="17"/>
              </w:rPr>
              <w:t xml:space="preserve">Baustelle: </w:t>
            </w:r>
            <w:hyperlink r:id="rId18" w:history="1">
              <w:r w:rsidRPr="00325D60">
                <w:rPr>
                  <w:rStyle w:val="Hyperlink"/>
                  <w:rFonts w:ascii="Calibri" w:hAnsi="Calibri" w:cs="Calibri"/>
                  <w:color w:val="A6A6A6" w:themeColor="background1" w:themeShade="A6"/>
                  <w:szCs w:val="17"/>
                </w:rPr>
                <w:t>https://pixabay.com/de/photos/baustelle-haus-ger%C3%BCst-wohngebiet-6213732/</w:t>
              </w:r>
            </w:hyperlink>
          </w:p>
        </w:tc>
      </w:tr>
    </w:tbl>
    <w:p w14:paraId="662CEB7A" w14:textId="77777777" w:rsidR="00B133D4" w:rsidRDefault="00B133D4">
      <w:pPr>
        <w:spacing w:after="200" w:line="276" w:lineRule="auto"/>
        <w:sectPr w:rsidR="00B133D4" w:rsidSect="00E12D49">
          <w:headerReference w:type="even" r:id="rId19"/>
          <w:headerReference w:type="default" r:id="rId20"/>
          <w:footerReference w:type="default" r:id="rId21"/>
          <w:pgSz w:w="11906" w:h="16838"/>
          <w:pgMar w:top="1418" w:right="851" w:bottom="851" w:left="851" w:header="448" w:footer="680" w:gutter="0"/>
          <w:cols w:space="708"/>
          <w:docGrid w:linePitch="360"/>
        </w:sectPr>
      </w:pPr>
    </w:p>
    <w:bookmarkEnd w:id="0"/>
    <w:p w14:paraId="1667A877" w14:textId="57F06F4A" w:rsidR="00611CCD" w:rsidRPr="00F87C7D" w:rsidRDefault="00F87C7D" w:rsidP="00F87C7D">
      <w:pPr>
        <w:pStyle w:val="berschrift2"/>
        <w:rPr>
          <w:noProof/>
          <w:color w:val="808080"/>
        </w:rPr>
      </w:pPr>
      <w:r>
        <w:rPr>
          <w:color w:val="808080"/>
        </w:rPr>
        <w:lastRenderedPageBreak/>
        <w:br/>
      </w:r>
      <w:r w:rsidR="001F5B3C" w:rsidRPr="00E66A69">
        <w:rPr>
          <w:color w:val="808080"/>
        </w:rPr>
        <w:t xml:space="preserve">Lernpfad zur </w:t>
      </w:r>
      <w:proofErr w:type="spellStart"/>
      <w:r w:rsidR="001F5B3C" w:rsidRPr="00E66A69">
        <w:rPr>
          <w:color w:val="808080"/>
        </w:rPr>
        <w:t>verstehensfundierten</w:t>
      </w:r>
      <w:proofErr w:type="spellEnd"/>
      <w:r w:rsidR="001F5B3C" w:rsidRPr="00E66A69">
        <w:rPr>
          <w:color w:val="808080"/>
        </w:rPr>
        <w:t xml:space="preserve"> Flächen</w:t>
      </w:r>
      <w:r w:rsidR="00972797">
        <w:rPr>
          <w:color w:val="808080"/>
        </w:rPr>
        <w:t>inhalts</w:t>
      </w:r>
      <w:r w:rsidR="001F5B3C" w:rsidRPr="00E66A69">
        <w:rPr>
          <w:color w:val="808080"/>
        </w:rPr>
        <w:t xml:space="preserve">formel </w:t>
      </w:r>
      <w:r w:rsidR="00972797">
        <w:rPr>
          <w:color w:val="808080"/>
        </w:rPr>
        <w:br/>
      </w:r>
      <w:r w:rsidR="001F5B3C" w:rsidRPr="00E66A69">
        <w:rPr>
          <w:color w:val="808080"/>
        </w:rPr>
        <w:t>mit fünf Lernstufen (L</w:t>
      </w:r>
      <w:r w:rsidR="00972797">
        <w:rPr>
          <w:color w:val="808080"/>
        </w:rPr>
        <w:t>1</w:t>
      </w:r>
      <w:r w:rsidR="00230F60">
        <w:rPr>
          <w:color w:val="808080"/>
        </w:rPr>
        <w:t>–L</w:t>
      </w:r>
      <w:r w:rsidR="00972797">
        <w:rPr>
          <w:color w:val="808080"/>
        </w:rPr>
        <w:t>5</w:t>
      </w:r>
      <w:r w:rsidR="001F5B3C" w:rsidRPr="00E66A69">
        <w:rPr>
          <w:color w:val="808080"/>
        </w:rPr>
        <w:t>)</w:t>
      </w:r>
    </w:p>
    <w:tbl>
      <w:tblPr>
        <w:tblStyle w:val="EinfacheTabelle41"/>
        <w:tblW w:w="5000" w:type="pct"/>
        <w:jc w:val="center"/>
        <w:tblCellSpacing w:w="71" w:type="dxa"/>
        <w:tblCellMar>
          <w:top w:w="57" w:type="dxa"/>
          <w:left w:w="57" w:type="dxa"/>
          <w:bottom w:w="28" w:type="dxa"/>
          <w:right w:w="28" w:type="dxa"/>
        </w:tblCellMar>
        <w:tblLook w:val="0600" w:firstRow="0" w:lastRow="0" w:firstColumn="0" w:lastColumn="0" w:noHBand="1" w:noVBand="1"/>
      </w:tblPr>
      <w:tblGrid>
        <w:gridCol w:w="2677"/>
        <w:gridCol w:w="4029"/>
        <w:gridCol w:w="294"/>
        <w:gridCol w:w="3204"/>
      </w:tblGrid>
      <w:tr w:rsidR="00F87C7D" w:rsidRPr="000F5614" w14:paraId="7E9FB56F" w14:textId="77777777" w:rsidTr="00F87C7D">
        <w:trPr>
          <w:cantSplit/>
          <w:tblCellSpacing w:w="71" w:type="dxa"/>
          <w:jc w:val="center"/>
        </w:trPr>
        <w:tc>
          <w:tcPr>
            <w:tcW w:w="2464" w:type="dxa"/>
          </w:tcPr>
          <w:p w14:paraId="581B9402" w14:textId="77777777" w:rsidR="00F87C7D" w:rsidRPr="000F5614" w:rsidRDefault="00F87C7D" w:rsidP="00EF361A">
            <w:pPr>
              <w:keepNext/>
              <w:keepLines/>
              <w:spacing w:line="240" w:lineRule="auto"/>
              <w:outlineLvl w:val="3"/>
              <w:rPr>
                <w:b/>
                <w:iCs/>
                <w:color w:val="327A86" w:themeColor="accent1"/>
                <w:sz w:val="20"/>
                <w:szCs w:val="20"/>
              </w:rPr>
            </w:pPr>
            <w:r w:rsidRPr="000F5614">
              <w:rPr>
                <w:b/>
                <w:iCs/>
                <w:color w:val="327A86" w:themeColor="accent1"/>
                <w:sz w:val="20"/>
                <w:szCs w:val="20"/>
              </w:rPr>
              <w:t>Lernstufen im Lernpfad</w:t>
            </w:r>
          </w:p>
        </w:tc>
        <w:tc>
          <w:tcPr>
            <w:tcW w:w="3887" w:type="dxa"/>
            <w:tcMar>
              <w:left w:w="113" w:type="dxa"/>
            </w:tcMar>
          </w:tcPr>
          <w:p w14:paraId="3509E805" w14:textId="77777777" w:rsidR="00F87C7D" w:rsidRPr="000F5614" w:rsidRDefault="00F87C7D" w:rsidP="00EF361A">
            <w:pPr>
              <w:keepNext/>
              <w:keepLines/>
              <w:spacing w:line="240" w:lineRule="auto"/>
              <w:outlineLvl w:val="3"/>
              <w:rPr>
                <w:rFonts w:eastAsiaTheme="minorHAnsi"/>
                <w:b/>
                <w:iCs/>
                <w:color w:val="327A86" w:themeColor="accent1"/>
                <w:sz w:val="20"/>
                <w:szCs w:val="20"/>
              </w:rPr>
            </w:pPr>
            <w:r w:rsidRPr="000F5614">
              <w:rPr>
                <w:rFonts w:eastAsiaTheme="minorHAnsi"/>
                <w:b/>
                <w:iCs/>
                <w:color w:val="327A86" w:themeColor="accent1"/>
                <w:sz w:val="20"/>
                <w:szCs w:val="20"/>
              </w:rPr>
              <w:t>Beispiel-Aussage</w:t>
            </w:r>
          </w:p>
        </w:tc>
        <w:tc>
          <w:tcPr>
            <w:tcW w:w="3285" w:type="dxa"/>
            <w:gridSpan w:val="2"/>
          </w:tcPr>
          <w:p w14:paraId="5816D2BE" w14:textId="3D798A3E" w:rsidR="00F87C7D" w:rsidRPr="000F5614" w:rsidRDefault="007217BF" w:rsidP="00EF361A">
            <w:pPr>
              <w:spacing w:line="240" w:lineRule="auto"/>
              <w:rPr>
                <w:rFonts w:eastAsiaTheme="minorHAnsi"/>
                <w:b/>
                <w:color w:val="327A86" w:themeColor="text2"/>
                <w:sz w:val="20"/>
                <w:szCs w:val="20"/>
              </w:rPr>
            </w:pPr>
            <w:r>
              <w:rPr>
                <w:rFonts w:eastAsiaTheme="minorHAnsi"/>
                <w:b/>
                <w:color w:val="327A86" w:themeColor="text2"/>
                <w:sz w:val="20"/>
                <w:szCs w:val="20"/>
              </w:rPr>
              <w:t xml:space="preserve"> </w:t>
            </w:r>
            <w:r>
              <w:rPr>
                <w:b/>
                <w:color w:val="327A86" w:themeColor="text2"/>
                <w:sz w:val="20"/>
                <w:szCs w:val="20"/>
              </w:rPr>
              <w:t xml:space="preserve">   </w:t>
            </w:r>
            <w:r>
              <w:rPr>
                <w:rFonts w:eastAsiaTheme="minorHAnsi"/>
                <w:b/>
                <w:color w:val="327A86" w:themeColor="text2"/>
                <w:sz w:val="20"/>
                <w:szCs w:val="20"/>
              </w:rPr>
              <w:t>B</w:t>
            </w:r>
            <w:r>
              <w:rPr>
                <w:b/>
                <w:color w:val="327A86" w:themeColor="text2"/>
                <w:sz w:val="20"/>
                <w:szCs w:val="20"/>
              </w:rPr>
              <w:t>eispiel-Bild</w:t>
            </w:r>
          </w:p>
        </w:tc>
      </w:tr>
      <w:tr w:rsidR="00F87C7D" w:rsidRPr="000F5614" w14:paraId="55810EEF" w14:textId="77777777" w:rsidTr="00F87C7D">
        <w:trPr>
          <w:cantSplit/>
          <w:trHeight w:val="387"/>
          <w:tblCellSpacing w:w="71" w:type="dxa"/>
          <w:jc w:val="center"/>
        </w:trPr>
        <w:tc>
          <w:tcPr>
            <w:tcW w:w="2464" w:type="dxa"/>
            <w:shd w:val="clear" w:color="auto" w:fill="F2F2F2" w:themeFill="background1" w:themeFillShade="F2"/>
          </w:tcPr>
          <w:p w14:paraId="5000718A" w14:textId="6DB3F4E0" w:rsidR="00F87C7D" w:rsidRPr="000F5614" w:rsidRDefault="00F87C7D" w:rsidP="00EF361A">
            <w:pPr>
              <w:keepNext/>
              <w:keepLines/>
              <w:spacing w:line="240" w:lineRule="auto"/>
              <w:outlineLvl w:val="3"/>
              <w:rPr>
                <w:bCs/>
                <w:iCs/>
                <w:color w:val="000000" w:themeColor="text1"/>
                <w:sz w:val="20"/>
                <w:szCs w:val="20"/>
              </w:rPr>
            </w:pPr>
            <w:r w:rsidRPr="00E672DE">
              <w:rPr>
                <w:noProof/>
                <w:sz w:val="13"/>
                <w:szCs w:val="13"/>
              </w:rPr>
              <mc:AlternateContent>
                <mc:Choice Requires="wps">
                  <w:drawing>
                    <wp:anchor distT="0" distB="0" distL="114300" distR="114300" simplePos="0" relativeHeight="252664832" behindDoc="0" locked="0" layoutInCell="1" allowOverlap="1" wp14:anchorId="0900B53B" wp14:editId="7F38479D">
                      <wp:simplePos x="0" y="0"/>
                      <wp:positionH relativeFrom="column">
                        <wp:posOffset>1440815</wp:posOffset>
                      </wp:positionH>
                      <wp:positionV relativeFrom="paragraph">
                        <wp:posOffset>-276225</wp:posOffset>
                      </wp:positionV>
                      <wp:extent cx="0" cy="4610100"/>
                      <wp:effectExtent l="209550" t="38100" r="209550" b="0"/>
                      <wp:wrapNone/>
                      <wp:docPr id="203561564" name="Gerade Verbindung mit Pfeil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0" cy="4610100"/>
                              </a:xfrm>
                              <a:prstGeom prst="straightConnector1">
                                <a:avLst/>
                              </a:prstGeom>
                              <a:ln w="152400">
                                <a:solidFill>
                                  <a:schemeClr val="tx2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8C2F8FE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Gerade Verbindung mit Pfeil 12" o:spid="_x0000_s1026" type="#_x0000_t32" style="position:absolute;margin-left:113.45pt;margin-top:-21.75pt;width:0;height:363pt;flip:x y;z-index:25266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" strokecolor="#327a86 [3215]" strokeweight="12pt">
                      <v:stroke endarrow="block" joinstyle="miter"/>
                    </v:shape>
                  </w:pict>
                </mc:Fallback>
              </mc:AlternateContent>
            </w:r>
            <w:r w:rsidRPr="000F5614">
              <w:rPr>
                <w:b/>
                <w:iCs/>
                <w:color w:val="327A86" w:themeColor="text2"/>
                <w:sz w:val="20"/>
                <w:szCs w:val="20"/>
              </w:rPr>
              <w:t xml:space="preserve">L5: </w:t>
            </w:r>
            <w:r w:rsidRPr="000F5614">
              <w:rPr>
                <w:bCs/>
                <w:iCs/>
                <w:color w:val="000000" w:themeColor="text1"/>
                <w:sz w:val="20"/>
                <w:szCs w:val="20"/>
              </w:rPr>
              <w:t xml:space="preserve">Flächeninhalt </w:t>
            </w:r>
            <w:r>
              <w:rPr>
                <w:bCs/>
                <w:iCs/>
                <w:color w:val="000000" w:themeColor="text1"/>
                <w:sz w:val="20"/>
                <w:szCs w:val="20"/>
              </w:rPr>
              <w:br/>
            </w:r>
            <w:r w:rsidRPr="000F5614">
              <w:rPr>
                <w:b/>
                <w:iCs/>
                <w:color w:val="000000" w:themeColor="text1"/>
                <w:sz w:val="20"/>
                <w:szCs w:val="20"/>
              </w:rPr>
              <w:t>berechnen</w:t>
            </w:r>
            <w:r w:rsidRPr="000F5614">
              <w:rPr>
                <w:bCs/>
                <w:iCs/>
                <w:color w:val="000000" w:themeColor="text1"/>
                <w:sz w:val="20"/>
                <w:szCs w:val="20"/>
              </w:rPr>
              <w:t xml:space="preserve"> durch </w:t>
            </w:r>
            <w:r>
              <w:rPr>
                <w:bCs/>
                <w:iCs/>
                <w:color w:val="000000" w:themeColor="text1"/>
                <w:sz w:val="20"/>
                <w:szCs w:val="20"/>
              </w:rPr>
              <w:br/>
            </w:r>
            <w:r w:rsidRPr="000F5614">
              <w:rPr>
                <w:bCs/>
                <w:iCs/>
                <w:color w:val="000000" w:themeColor="text1"/>
                <w:sz w:val="20"/>
                <w:szCs w:val="20"/>
              </w:rPr>
              <w:t>Einsetzen in Flächen</w:t>
            </w:r>
            <w:r>
              <w:rPr>
                <w:bCs/>
                <w:iCs/>
                <w:color w:val="000000" w:themeColor="text1"/>
                <w:sz w:val="20"/>
                <w:szCs w:val="20"/>
              </w:rPr>
              <w:t>-</w:t>
            </w:r>
            <w:r>
              <w:rPr>
                <w:bCs/>
                <w:iCs/>
                <w:color w:val="000000" w:themeColor="text1"/>
                <w:sz w:val="20"/>
                <w:szCs w:val="20"/>
              </w:rPr>
              <w:br/>
            </w:r>
            <w:proofErr w:type="spellStart"/>
            <w:r w:rsidRPr="000F5614">
              <w:rPr>
                <w:bCs/>
                <w:iCs/>
                <w:color w:val="000000" w:themeColor="text1"/>
                <w:sz w:val="20"/>
                <w:szCs w:val="20"/>
              </w:rPr>
              <w:t>formel</w:t>
            </w:r>
            <w:proofErr w:type="spellEnd"/>
          </w:p>
        </w:tc>
        <w:tc>
          <w:tcPr>
            <w:tcW w:w="4181" w:type="dxa"/>
            <w:gridSpan w:val="2"/>
            <w:vMerge w:val="restart"/>
            <w:tcMar>
              <w:left w:w="113" w:type="dxa"/>
            </w:tcMar>
          </w:tcPr>
          <w:p w14:paraId="3C108BAE" w14:textId="79FA6EB6" w:rsidR="00F87C7D" w:rsidRPr="000F5614" w:rsidRDefault="00F87C7D" w:rsidP="00EF361A">
            <w:pPr>
              <w:spacing w:line="240" w:lineRule="auto"/>
              <w:rPr>
                <w:rFonts w:ascii="Bradley Hand ITC" w:hAnsi="Bradley Hand ITC"/>
                <w:color w:val="0070C0"/>
                <w:sz w:val="20"/>
                <w:szCs w:val="20"/>
              </w:rPr>
            </w:pPr>
            <w:r w:rsidRPr="000F5614">
              <w:rPr>
                <w:rFonts w:ascii="Bradley Hand ITC" w:hAnsi="Bradley Hand ITC"/>
                <w:color w:val="0070C0"/>
                <w:sz w:val="20"/>
                <w:szCs w:val="20"/>
              </w:rPr>
              <w:t xml:space="preserve">Ich setze ein in F = h · b </w:t>
            </w:r>
            <w:r w:rsidRPr="000F5614">
              <w:rPr>
                <w:rFonts w:ascii="Bradley Hand ITC" w:hAnsi="Bradley Hand ITC"/>
                <w:color w:val="0070C0"/>
                <w:sz w:val="20"/>
                <w:szCs w:val="20"/>
              </w:rPr>
              <w:br/>
              <w:t xml:space="preserve">Höhe mal Breite, </w:t>
            </w:r>
            <w:r w:rsidRPr="000F5614">
              <w:rPr>
                <w:rFonts w:ascii="Bradley Hand ITC" w:hAnsi="Bradley Hand ITC"/>
                <w:color w:val="0070C0"/>
                <w:sz w:val="20"/>
                <w:szCs w:val="20"/>
              </w:rPr>
              <w:br/>
              <w:t>also F = 3 m · 4 m = 12 m</w:t>
            </w:r>
            <w:r w:rsidRPr="000F5614">
              <w:rPr>
                <w:rFonts w:ascii="Bradley Hand ITC" w:hAnsi="Bradley Hand ITC"/>
                <w:color w:val="0070C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2991" w:type="dxa"/>
            <w:vMerge w:val="restart"/>
          </w:tcPr>
          <w:p w14:paraId="61CB762A" w14:textId="77777777" w:rsidR="00F87C7D" w:rsidRPr="000F5614" w:rsidRDefault="00F87C7D" w:rsidP="00EF361A">
            <w:pPr>
              <w:spacing w:line="240" w:lineRule="auto"/>
              <w:rPr>
                <w:bCs/>
                <w:color w:val="327A86" w:themeColor="text2"/>
                <w:sz w:val="20"/>
                <w:szCs w:val="20"/>
              </w:rPr>
            </w:pPr>
            <w:r w:rsidRPr="000F5614">
              <w:rPr>
                <w:noProof/>
              </w:rPr>
              <mc:AlternateContent>
                <mc:Choice Requires="wps">
                  <w:drawing>
                    <wp:inline distT="0" distB="0" distL="0" distR="0" wp14:anchorId="702CD75A" wp14:editId="034E8E29">
                      <wp:extent cx="1496695" cy="927848"/>
                      <wp:effectExtent l="0" t="0" r="8255" b="5715"/>
                      <wp:docPr id="976357895" name="Textfeld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96695" cy="92784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D830751" w14:textId="77777777" w:rsidR="00F87C7D" w:rsidRPr="00972797" w:rsidRDefault="00F87C7D" w:rsidP="00F87C7D">
                                  <w:pPr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  <w:t>F = 3 m · 4 m = 12 m</w:t>
                                  </w: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  <w:vertAlign w:val="superscript"/>
                                    </w:rPr>
                                    <w:t>2</w:t>
                                  </w:r>
                                </w:p>
                                <w:tbl>
                                  <w:tblPr>
                                    <w:tblStyle w:val="Tabellenraster1"/>
                                    <w:tblW w:w="1838" w:type="dxa"/>
                                    <w:tblBorders>
                                      <w:top w:val="single" w:sz="4" w:space="0" w:color="D9D9D9" w:themeColor="background1" w:themeShade="D9"/>
                                      <w:left w:val="single" w:sz="4" w:space="0" w:color="D9D9D9" w:themeColor="background1" w:themeShade="D9"/>
                                      <w:bottom w:val="single" w:sz="4" w:space="0" w:color="D9D9D9" w:themeColor="background1" w:themeShade="D9"/>
                                      <w:right w:val="single" w:sz="4" w:space="0" w:color="D9D9D9" w:themeColor="background1" w:themeShade="D9"/>
                                      <w:insideH w:val="single" w:sz="4" w:space="0" w:color="D9D9D9" w:themeColor="background1" w:themeShade="D9"/>
                                      <w:insideV w:val="single" w:sz="4" w:space="0" w:color="D9D9D9" w:themeColor="background1" w:themeShade="D9"/>
                                    </w:tblBorders>
                                    <w:tblCellMar>
                                      <w:left w:w="0" w:type="dxa"/>
                                      <w:right w:w="0" w:type="dxa"/>
                                    </w:tblCellMar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227"/>
                                    <w:gridCol w:w="227"/>
                                    <w:gridCol w:w="227"/>
                                    <w:gridCol w:w="227"/>
                                    <w:gridCol w:w="930"/>
                                  </w:tblGrid>
                                  <w:tr w:rsidR="00F87C7D" w:rsidRPr="00972797" w14:paraId="0CDCAE41" w14:textId="77777777" w:rsidTr="00932DFC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227" w:type="dxa"/>
                                        <w:tcBorders>
                                          <w:top w:val="single" w:sz="18" w:space="0" w:color="EB9009" w:themeColor="background2" w:themeShade="BF"/>
                                          <w:left w:val="single" w:sz="18" w:space="0" w:color="EB9009" w:themeColor="background2" w:themeShade="BF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06BC99A7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single" w:sz="18" w:space="0" w:color="EB9009" w:themeColor="background2" w:themeShade="BF"/>
                                          <w:left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0C5F4C60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single" w:sz="18" w:space="0" w:color="EB9009" w:themeColor="background2" w:themeShade="BF"/>
                                          <w:left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3F01B4E6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single" w:sz="18" w:space="0" w:color="EB9009" w:themeColor="background2" w:themeShade="BF"/>
                                          <w:left w:val="nil"/>
                                          <w:bottom w:val="nil"/>
                                          <w:right w:val="single" w:sz="18" w:space="0" w:color="EB9009" w:themeColor="background2" w:themeShade="BF"/>
                                        </w:tcBorders>
                                        <w:shd w:val="clear" w:color="auto" w:fill="auto"/>
                                      </w:tcPr>
                                      <w:p w14:paraId="3F85B3F8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930" w:type="dxa"/>
                                        <w:tcBorders>
                                          <w:top w:val="nil"/>
                                          <w:left w:val="single" w:sz="18" w:space="0" w:color="EB9009" w:themeColor="background2" w:themeShade="BF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075617D3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87C7D" w:rsidRPr="00972797" w14:paraId="2E6CC287" w14:textId="77777777" w:rsidTr="00932DFC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227" w:type="dxa"/>
                                        <w:tcBorders>
                                          <w:top w:val="nil"/>
                                          <w:left w:val="single" w:sz="18" w:space="0" w:color="EB9009" w:themeColor="background2" w:themeShade="BF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0915BAB9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nil"/>
                                          <w:left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21A90D25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nil"/>
                                          <w:left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6D6A1849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nil"/>
                                          <w:left w:val="nil"/>
                                          <w:bottom w:val="nil"/>
                                          <w:right w:val="single" w:sz="18" w:space="0" w:color="EB9009" w:themeColor="background2" w:themeShade="BF"/>
                                        </w:tcBorders>
                                        <w:shd w:val="clear" w:color="auto" w:fill="auto"/>
                                      </w:tcPr>
                                      <w:p w14:paraId="1A328C2D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930" w:type="dxa"/>
                                        <w:tcBorders>
                                          <w:top w:val="nil"/>
                                          <w:left w:val="single" w:sz="18" w:space="0" w:color="EB9009" w:themeColor="background2" w:themeShade="BF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2038644E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  <w:t>h = 3 m</w:t>
                                        </w:r>
                                      </w:p>
                                    </w:tc>
                                  </w:tr>
                                  <w:tr w:rsidR="00F87C7D" w:rsidRPr="00972797" w14:paraId="097151A6" w14:textId="77777777" w:rsidTr="00932DFC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227" w:type="dxa"/>
                                        <w:tcBorders>
                                          <w:top w:val="nil"/>
                                          <w:left w:val="single" w:sz="18" w:space="0" w:color="EB9009" w:themeColor="background2" w:themeShade="BF"/>
                                          <w:bottom w:val="single" w:sz="18" w:space="0" w:color="EB9009" w:themeColor="background2" w:themeShade="BF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1D6F85BE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nil"/>
                                          <w:left w:val="nil"/>
                                          <w:bottom w:val="single" w:sz="18" w:space="0" w:color="EB9009" w:themeColor="background2" w:themeShade="BF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5A6A958D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nil"/>
                                          <w:left w:val="nil"/>
                                          <w:bottom w:val="single" w:sz="18" w:space="0" w:color="EB9009" w:themeColor="background2" w:themeShade="BF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45F81FA8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nil"/>
                                          <w:left w:val="nil"/>
                                          <w:bottom w:val="single" w:sz="18" w:space="0" w:color="EB9009" w:themeColor="background2" w:themeShade="BF"/>
                                          <w:right w:val="single" w:sz="18" w:space="0" w:color="EB9009" w:themeColor="background2" w:themeShade="BF"/>
                                        </w:tcBorders>
                                        <w:shd w:val="clear" w:color="auto" w:fill="auto"/>
                                      </w:tcPr>
                                      <w:p w14:paraId="5AE35D46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930" w:type="dxa"/>
                                        <w:tcBorders>
                                          <w:top w:val="nil"/>
                                          <w:left w:val="single" w:sz="18" w:space="0" w:color="EB9009" w:themeColor="background2" w:themeShade="BF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5F7E4030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5B560979" w14:textId="77777777" w:rsidR="00F87C7D" w:rsidRPr="00972797" w:rsidRDefault="00F87C7D" w:rsidP="00F87C7D">
                                  <w:pPr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  <w:t xml:space="preserve">  b = 4 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702CD75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feld 11" o:spid="_x0000_s1026" type="#_x0000_t202" style="width:117.85pt;height:73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" stroked="f" strokeweight=".5pt">
                      <v:textbox>
                        <w:txbxContent>
                          <w:p w14:paraId="5D830751" w14:textId="77777777" w:rsidR="00F87C7D" w:rsidRPr="00972797" w:rsidRDefault="00F87C7D" w:rsidP="00F87C7D">
                            <w:pPr>
                              <w:rPr>
                                <w:rFonts w:ascii="Bradley Hand ITC" w:hAnsi="Bradley Hand ITC"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972797">
                              <w:rPr>
                                <w:rFonts w:ascii="Bradley Hand ITC" w:hAnsi="Bradley Hand ITC"/>
                                <w:color w:val="0070C0"/>
                                <w:sz w:val="18"/>
                                <w:szCs w:val="18"/>
                              </w:rPr>
                              <w:t>F = 3 m · 4 m = 12 m</w:t>
                            </w:r>
                            <w:r w:rsidRPr="00972797">
                              <w:rPr>
                                <w:rFonts w:ascii="Bradley Hand ITC" w:hAnsi="Bradley Hand ITC"/>
                                <w:color w:val="0070C0"/>
                                <w:sz w:val="18"/>
                                <w:szCs w:val="18"/>
                                <w:vertAlign w:val="superscript"/>
                              </w:rPr>
                              <w:t>2</w:t>
                            </w:r>
                          </w:p>
                          <w:tbl>
                            <w:tblPr>
                              <w:tblStyle w:val="Tabellenraster1"/>
                              <w:tblW w:w="1838" w:type="dxa"/>
                              <w:tblBorders>
                                <w:top w:val="single" w:sz="4" w:space="0" w:color="D9D9D9" w:themeColor="background1" w:themeShade="D9"/>
                                <w:left w:val="single" w:sz="4" w:space="0" w:color="D9D9D9" w:themeColor="background1" w:themeShade="D9"/>
                                <w:bottom w:val="single" w:sz="4" w:space="0" w:color="D9D9D9" w:themeColor="background1" w:themeShade="D9"/>
                                <w:right w:val="single" w:sz="4" w:space="0" w:color="D9D9D9" w:themeColor="background1" w:themeShade="D9"/>
                                <w:insideH w:val="single" w:sz="4" w:space="0" w:color="D9D9D9" w:themeColor="background1" w:themeShade="D9"/>
                                <w:insideV w:val="single" w:sz="4" w:space="0" w:color="D9D9D9" w:themeColor="background1" w:themeShade="D9"/>
                              </w:tblBorders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227"/>
                              <w:gridCol w:w="227"/>
                              <w:gridCol w:w="227"/>
                              <w:gridCol w:w="227"/>
                              <w:gridCol w:w="930"/>
                            </w:tblGrid>
                            <w:tr w:rsidR="00F87C7D" w:rsidRPr="00972797" w14:paraId="0CDCAE41" w14:textId="77777777" w:rsidTr="00932DFC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227" w:type="dxa"/>
                                  <w:tcBorders>
                                    <w:top w:val="single" w:sz="18" w:space="0" w:color="EB9009" w:themeColor="background2" w:themeShade="BF"/>
                                    <w:left w:val="single" w:sz="18" w:space="0" w:color="EB9009" w:themeColor="background2" w:themeShade="BF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06BC99A7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single" w:sz="18" w:space="0" w:color="EB9009" w:themeColor="background2" w:themeShade="BF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0C5F4C60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single" w:sz="18" w:space="0" w:color="EB9009" w:themeColor="background2" w:themeShade="BF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3F01B4E6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single" w:sz="18" w:space="0" w:color="EB9009" w:themeColor="background2" w:themeShade="BF"/>
                                    <w:left w:val="nil"/>
                                    <w:bottom w:val="nil"/>
                                    <w:right w:val="single" w:sz="18" w:space="0" w:color="EB9009" w:themeColor="background2" w:themeShade="BF"/>
                                  </w:tcBorders>
                                  <w:shd w:val="clear" w:color="auto" w:fill="auto"/>
                                </w:tcPr>
                                <w:p w14:paraId="3F85B3F8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0" w:type="dxa"/>
                                  <w:tcBorders>
                                    <w:top w:val="nil"/>
                                    <w:left w:val="single" w:sz="18" w:space="0" w:color="EB9009" w:themeColor="background2" w:themeShade="BF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075617D3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</w:tr>
                            <w:tr w:rsidR="00F87C7D" w:rsidRPr="00972797" w14:paraId="2E6CC287" w14:textId="77777777" w:rsidTr="00932DFC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single" w:sz="18" w:space="0" w:color="EB9009" w:themeColor="background2" w:themeShade="BF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0915BAB9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21A90D25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6D6A1849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18" w:space="0" w:color="EB9009" w:themeColor="background2" w:themeShade="BF"/>
                                  </w:tcBorders>
                                  <w:shd w:val="clear" w:color="auto" w:fill="auto"/>
                                </w:tcPr>
                                <w:p w14:paraId="1A328C2D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0" w:type="dxa"/>
                                  <w:tcBorders>
                                    <w:top w:val="nil"/>
                                    <w:left w:val="single" w:sz="18" w:space="0" w:color="EB9009" w:themeColor="background2" w:themeShade="BF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2038644E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  <w:t>h = 3 m</w:t>
                                  </w:r>
                                </w:p>
                              </w:tc>
                            </w:tr>
                            <w:tr w:rsidR="00F87C7D" w:rsidRPr="00972797" w14:paraId="097151A6" w14:textId="77777777" w:rsidTr="00932DFC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single" w:sz="18" w:space="0" w:color="EB9009" w:themeColor="background2" w:themeShade="BF"/>
                                    <w:bottom w:val="single" w:sz="18" w:space="0" w:color="EB9009" w:themeColor="background2" w:themeShade="BF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1D6F85BE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nil"/>
                                    <w:bottom w:val="single" w:sz="18" w:space="0" w:color="EB9009" w:themeColor="background2" w:themeShade="BF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5A6A958D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nil"/>
                                    <w:bottom w:val="single" w:sz="18" w:space="0" w:color="EB9009" w:themeColor="background2" w:themeShade="BF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45F81FA8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nil"/>
                                    <w:bottom w:val="single" w:sz="18" w:space="0" w:color="EB9009" w:themeColor="background2" w:themeShade="BF"/>
                                    <w:right w:val="single" w:sz="18" w:space="0" w:color="EB9009" w:themeColor="background2" w:themeShade="BF"/>
                                  </w:tcBorders>
                                  <w:shd w:val="clear" w:color="auto" w:fill="auto"/>
                                </w:tcPr>
                                <w:p w14:paraId="5AE35D46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0" w:type="dxa"/>
                                  <w:tcBorders>
                                    <w:top w:val="nil"/>
                                    <w:left w:val="single" w:sz="18" w:space="0" w:color="EB9009" w:themeColor="background2" w:themeShade="BF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5F7E4030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B560979" w14:textId="77777777" w:rsidR="00F87C7D" w:rsidRPr="00972797" w:rsidRDefault="00F87C7D" w:rsidP="00F87C7D">
                            <w:pPr>
                              <w:rPr>
                                <w:rFonts w:ascii="Bradley Hand ITC" w:hAnsi="Bradley Hand ITC"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972797">
                              <w:rPr>
                                <w:rFonts w:ascii="Bradley Hand ITC" w:hAnsi="Bradley Hand ITC"/>
                                <w:color w:val="0070C0"/>
                                <w:sz w:val="18"/>
                                <w:szCs w:val="18"/>
                              </w:rPr>
                              <w:t xml:space="preserve">  b = 4 m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F87C7D" w:rsidRPr="000F5614" w14:paraId="35CBD169" w14:textId="77777777" w:rsidTr="00F87C7D">
        <w:trPr>
          <w:cantSplit/>
          <w:trHeight w:val="121"/>
          <w:tblCellSpacing w:w="71" w:type="dxa"/>
          <w:jc w:val="center"/>
        </w:trPr>
        <w:tc>
          <w:tcPr>
            <w:tcW w:w="2464" w:type="dxa"/>
            <w:shd w:val="clear" w:color="auto" w:fill="auto"/>
          </w:tcPr>
          <w:p w14:paraId="5326D352" w14:textId="09C0F5DD" w:rsidR="00F87C7D" w:rsidRPr="000F5614" w:rsidRDefault="00F87C7D" w:rsidP="00EF361A">
            <w:pPr>
              <w:keepNext/>
              <w:keepLines/>
              <w:spacing w:line="240" w:lineRule="auto"/>
              <w:outlineLvl w:val="3"/>
              <w:rPr>
                <w:b/>
                <w:iCs/>
                <w:color w:val="327A86" w:themeColor="text2"/>
                <w:sz w:val="8"/>
                <w:szCs w:val="8"/>
              </w:rPr>
            </w:pPr>
          </w:p>
        </w:tc>
        <w:tc>
          <w:tcPr>
            <w:tcW w:w="4181" w:type="dxa"/>
            <w:gridSpan w:val="2"/>
            <w:vMerge/>
            <w:tcMar>
              <w:left w:w="113" w:type="dxa"/>
            </w:tcMar>
          </w:tcPr>
          <w:p w14:paraId="1385CB3B" w14:textId="77777777" w:rsidR="00F87C7D" w:rsidRPr="000F5614" w:rsidRDefault="00F87C7D" w:rsidP="00EF361A">
            <w:pPr>
              <w:spacing w:line="240" w:lineRule="auto"/>
              <w:rPr>
                <w:rFonts w:ascii="Bradley Hand ITC" w:hAnsi="Bradley Hand ITC"/>
                <w:color w:val="0070C0"/>
                <w:sz w:val="8"/>
                <w:szCs w:val="8"/>
              </w:rPr>
            </w:pPr>
          </w:p>
        </w:tc>
        <w:tc>
          <w:tcPr>
            <w:tcW w:w="2991" w:type="dxa"/>
            <w:vMerge/>
          </w:tcPr>
          <w:p w14:paraId="0ED25321" w14:textId="77777777" w:rsidR="00F87C7D" w:rsidRPr="000F5614" w:rsidRDefault="00F87C7D" w:rsidP="00EF361A">
            <w:pPr>
              <w:spacing w:line="240" w:lineRule="auto"/>
              <w:rPr>
                <w:noProof/>
                <w:sz w:val="8"/>
                <w:szCs w:val="8"/>
              </w:rPr>
            </w:pPr>
          </w:p>
        </w:tc>
      </w:tr>
      <w:tr w:rsidR="00F87C7D" w:rsidRPr="000F5614" w14:paraId="2F6EE300" w14:textId="77777777" w:rsidTr="00F87C7D">
        <w:trPr>
          <w:cantSplit/>
          <w:trHeight w:val="328"/>
          <w:tblCellSpacing w:w="71" w:type="dxa"/>
          <w:jc w:val="center"/>
        </w:trPr>
        <w:tc>
          <w:tcPr>
            <w:tcW w:w="2464" w:type="dxa"/>
            <w:shd w:val="clear" w:color="auto" w:fill="F2F2F2" w:themeFill="background1" w:themeFillShade="F2"/>
          </w:tcPr>
          <w:p w14:paraId="56BC3E17" w14:textId="032D20AE" w:rsidR="00F87C7D" w:rsidRPr="00F87C7D" w:rsidRDefault="00F87C7D" w:rsidP="00F87C7D">
            <w:pPr>
              <w:keepNext/>
              <w:keepLines/>
              <w:spacing w:line="240" w:lineRule="auto"/>
              <w:outlineLvl w:val="3"/>
              <w:rPr>
                <w:bCs/>
                <w:iCs/>
                <w:color w:val="000000" w:themeColor="text1"/>
                <w:sz w:val="20"/>
                <w:szCs w:val="20"/>
              </w:rPr>
            </w:pPr>
            <w:r w:rsidRPr="000F5614">
              <w:rPr>
                <w:b/>
                <w:iCs/>
                <w:color w:val="327A86" w:themeColor="text2"/>
                <w:sz w:val="20"/>
                <w:szCs w:val="20"/>
              </w:rPr>
              <w:t xml:space="preserve">L4: </w:t>
            </w:r>
            <w:r w:rsidRPr="000F5614">
              <w:rPr>
                <w:bCs/>
                <w:iCs/>
                <w:color w:val="000000" w:themeColor="text1"/>
                <w:sz w:val="20"/>
                <w:szCs w:val="20"/>
              </w:rPr>
              <w:t xml:space="preserve">Flächenformel </w:t>
            </w:r>
            <w:r>
              <w:rPr>
                <w:bCs/>
                <w:iCs/>
                <w:color w:val="000000" w:themeColor="text1"/>
                <w:sz w:val="20"/>
                <w:szCs w:val="20"/>
              </w:rPr>
              <w:br/>
            </w:r>
            <w:r w:rsidRPr="000F5614">
              <w:rPr>
                <w:bCs/>
                <w:iCs/>
                <w:color w:val="000000" w:themeColor="text1"/>
                <w:sz w:val="20"/>
                <w:szCs w:val="20"/>
              </w:rPr>
              <w:t xml:space="preserve">verstehen und </w:t>
            </w:r>
            <w:r>
              <w:rPr>
                <w:bCs/>
                <w:iCs/>
                <w:color w:val="000000" w:themeColor="text1"/>
                <w:sz w:val="20"/>
                <w:szCs w:val="20"/>
              </w:rPr>
              <w:br/>
            </w:r>
            <w:r w:rsidRPr="000F5614">
              <w:rPr>
                <w:b/>
                <w:iCs/>
                <w:color w:val="000000" w:themeColor="text1"/>
                <w:sz w:val="20"/>
                <w:szCs w:val="20"/>
              </w:rPr>
              <w:t>begründen</w:t>
            </w:r>
            <w:r w:rsidRPr="000F5614">
              <w:rPr>
                <w:bCs/>
                <w:iCs/>
                <w:color w:val="000000" w:themeColor="text1"/>
                <w:sz w:val="20"/>
                <w:szCs w:val="20"/>
              </w:rPr>
              <w:t xml:space="preserve"> </w:t>
            </w:r>
          </w:p>
        </w:tc>
        <w:tc>
          <w:tcPr>
            <w:tcW w:w="4181" w:type="dxa"/>
            <w:gridSpan w:val="2"/>
            <w:vMerge w:val="restart"/>
            <w:tcMar>
              <w:left w:w="113" w:type="dxa"/>
            </w:tcMar>
          </w:tcPr>
          <w:p w14:paraId="0EA6DF4F" w14:textId="7AB9460F" w:rsidR="00F87C7D" w:rsidRPr="000F5614" w:rsidRDefault="00F87C7D" w:rsidP="00EF361A">
            <w:pPr>
              <w:spacing w:line="240" w:lineRule="auto"/>
              <w:rPr>
                <w:rFonts w:ascii="Bradley Hand ITC" w:hAnsi="Bradley Hand ITC"/>
                <w:color w:val="0070C0"/>
                <w:sz w:val="20"/>
                <w:szCs w:val="20"/>
              </w:rPr>
            </w:pPr>
            <w:r w:rsidRPr="000F5614">
              <w:rPr>
                <w:rFonts w:ascii="Bradley Hand ITC" w:hAnsi="Bradley Hand ITC"/>
                <w:color w:val="0070C0"/>
                <w:sz w:val="20"/>
                <w:szCs w:val="20"/>
              </w:rPr>
              <w:t xml:space="preserve">Den Flächeninhalt berechne ich mit Breite mal Höhe, denn die Breite steht für die Anzahl der Meterquadrate in jeder Reihe, </w:t>
            </w:r>
            <w:r w:rsidRPr="000F5614">
              <w:rPr>
                <w:rFonts w:ascii="Bradley Hand ITC" w:hAnsi="Bradley Hand ITC"/>
                <w:color w:val="0070C0"/>
                <w:sz w:val="20"/>
                <w:szCs w:val="20"/>
              </w:rPr>
              <w:br/>
              <w:t xml:space="preserve">die Höhe für die Anzahl der Reihen. </w:t>
            </w:r>
            <w:r w:rsidR="007217BF">
              <w:rPr>
                <w:rFonts w:ascii="Bradley Hand ITC" w:hAnsi="Bradley Hand ITC"/>
                <w:color w:val="0070C0"/>
                <w:sz w:val="20"/>
                <w:szCs w:val="20"/>
              </w:rPr>
              <w:br/>
            </w:r>
            <w:r w:rsidRPr="000F5614">
              <w:rPr>
                <w:rFonts w:ascii="Bradley Hand ITC" w:hAnsi="Bradley Hand ITC"/>
                <w:color w:val="0070C0"/>
                <w:sz w:val="20"/>
                <w:szCs w:val="20"/>
              </w:rPr>
              <w:t>z.B. drei 4er-Reihen sind 3 · 4 m</w:t>
            </w:r>
            <w:r w:rsidRPr="000F5614">
              <w:rPr>
                <w:rFonts w:ascii="Bradley Hand ITC" w:hAnsi="Bradley Hand ITC"/>
                <w:color w:val="0070C0"/>
                <w:sz w:val="20"/>
                <w:szCs w:val="20"/>
                <w:vertAlign w:val="superscript"/>
              </w:rPr>
              <w:t>2</w:t>
            </w:r>
            <w:r w:rsidRPr="000F5614">
              <w:rPr>
                <w:rFonts w:ascii="Bradley Hand ITC" w:hAnsi="Bradley Hand ITC"/>
                <w:color w:val="0070C0"/>
                <w:sz w:val="20"/>
                <w:szCs w:val="20"/>
              </w:rPr>
              <w:t xml:space="preserve"> = </w:t>
            </w:r>
            <w:r w:rsidRPr="000F5614">
              <w:rPr>
                <w:rFonts w:ascii="Bradley Hand ITC" w:hAnsi="Bradley Hand ITC"/>
                <w:color w:val="0070C0"/>
                <w:sz w:val="18"/>
                <w:szCs w:val="18"/>
              </w:rPr>
              <w:t>3 m · 4 m</w:t>
            </w:r>
          </w:p>
        </w:tc>
        <w:tc>
          <w:tcPr>
            <w:tcW w:w="2991" w:type="dxa"/>
            <w:vMerge w:val="restart"/>
          </w:tcPr>
          <w:p w14:paraId="32D1A334" w14:textId="77777777" w:rsidR="00F87C7D" w:rsidRPr="000F5614" w:rsidRDefault="00F87C7D" w:rsidP="00EF361A">
            <w:pPr>
              <w:spacing w:line="240" w:lineRule="auto"/>
              <w:rPr>
                <w:bCs/>
                <w:color w:val="327A86" w:themeColor="text2"/>
                <w:sz w:val="20"/>
                <w:szCs w:val="20"/>
              </w:rPr>
            </w:pPr>
            <w:r w:rsidRPr="000F5614">
              <w:rPr>
                <w:rFonts w:ascii="Bradley Hand ITC" w:hAnsi="Bradley Hand ITC"/>
                <w:noProof/>
              </w:rPr>
              <mc:AlternateContent>
                <mc:Choice Requires="wps">
                  <w:drawing>
                    <wp:inline distT="0" distB="0" distL="0" distR="0" wp14:anchorId="77B0751C" wp14:editId="4789B88C">
                      <wp:extent cx="1496695" cy="827405"/>
                      <wp:effectExtent l="0" t="0" r="8255" b="0"/>
                      <wp:docPr id="500077682" name="Textfeld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96695" cy="827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Style w:val="Tabellenraster1"/>
                                    <w:tblW w:w="2104" w:type="dxa"/>
                                    <w:tblBorders>
                                      <w:top w:val="single" w:sz="4" w:space="0" w:color="D9D9D9" w:themeColor="background1" w:themeShade="D9"/>
                                      <w:left w:val="single" w:sz="4" w:space="0" w:color="D9D9D9" w:themeColor="background1" w:themeShade="D9"/>
                                      <w:bottom w:val="single" w:sz="4" w:space="0" w:color="D9D9D9" w:themeColor="background1" w:themeShade="D9"/>
                                      <w:right w:val="single" w:sz="4" w:space="0" w:color="D9D9D9" w:themeColor="background1" w:themeShade="D9"/>
                                      <w:insideH w:val="single" w:sz="4" w:space="0" w:color="D9D9D9" w:themeColor="background1" w:themeShade="D9"/>
                                      <w:insideV w:val="single" w:sz="4" w:space="0" w:color="D9D9D9" w:themeColor="background1" w:themeShade="D9"/>
                                    </w:tblBorders>
                                    <w:tblCellMar>
                                      <w:left w:w="0" w:type="dxa"/>
                                      <w:right w:w="0" w:type="dxa"/>
                                    </w:tblCellMar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227"/>
                                    <w:gridCol w:w="227"/>
                                    <w:gridCol w:w="227"/>
                                    <w:gridCol w:w="227"/>
                                    <w:gridCol w:w="1054"/>
                                    <w:gridCol w:w="142"/>
                                  </w:tblGrid>
                                  <w:tr w:rsidR="00F87C7D" w:rsidRPr="00972797" w14:paraId="376598FE" w14:textId="77777777" w:rsidTr="00E672DE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227" w:type="dxa"/>
                                        <w:tcBorders>
                                          <w:top w:val="single" w:sz="18" w:space="0" w:color="EB9009" w:themeColor="background2" w:themeShade="BF"/>
                                          <w:left w:val="single" w:sz="18" w:space="0" w:color="EB9009" w:themeColor="background2" w:themeShade="BF"/>
                                          <w:bottom w:val="nil"/>
                                          <w:right w:val="nil"/>
                                        </w:tcBorders>
                                        <w:shd w:val="clear" w:color="auto" w:fill="FDEFDB" w:themeFill="background2" w:themeFillTint="33"/>
                                      </w:tcPr>
                                      <w:p w14:paraId="000ECD3A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single" w:sz="18" w:space="0" w:color="EB9009" w:themeColor="background2" w:themeShade="BF"/>
                                          <w:left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FDEFDB" w:themeFill="background2" w:themeFillTint="33"/>
                                      </w:tcPr>
                                      <w:p w14:paraId="52E3D707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single" w:sz="18" w:space="0" w:color="EB9009" w:themeColor="background2" w:themeShade="BF"/>
                                          <w:left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FDEFDB" w:themeFill="background2" w:themeFillTint="33"/>
                                      </w:tcPr>
                                      <w:p w14:paraId="09BD00CA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single" w:sz="18" w:space="0" w:color="EB9009" w:themeColor="background2" w:themeShade="BF"/>
                                          <w:left w:val="nil"/>
                                          <w:bottom w:val="nil"/>
                                          <w:right w:val="single" w:sz="18" w:space="0" w:color="EB9009" w:themeColor="background2" w:themeShade="BF"/>
                                        </w:tcBorders>
                                        <w:shd w:val="clear" w:color="auto" w:fill="FDEFDB" w:themeFill="background2" w:themeFillTint="33"/>
                                      </w:tcPr>
                                      <w:p w14:paraId="32D3ECF2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196" w:type="dxa"/>
                                        <w:gridSpan w:val="2"/>
                                        <w:tcBorders>
                                          <w:top w:val="nil"/>
                                          <w:left w:val="single" w:sz="18" w:space="0" w:color="EB9009" w:themeColor="background2" w:themeShade="BF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0735D629" w14:textId="77777777" w:rsidR="00F87C7D" w:rsidRPr="00972797" w:rsidRDefault="00F87C7D" w:rsidP="00932DFC">
                                        <w:pPr>
                                          <w:spacing w:line="180" w:lineRule="exact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  <w:t xml:space="preserve">  h = 3 m, </w:t>
                                        </w:r>
                                      </w:p>
                                    </w:tc>
                                  </w:tr>
                                  <w:tr w:rsidR="00F87C7D" w:rsidRPr="00972797" w14:paraId="346396D2" w14:textId="77777777" w:rsidTr="00E672DE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227" w:type="dxa"/>
                                        <w:tcBorders>
                                          <w:top w:val="nil"/>
                                          <w:left w:val="single" w:sz="18" w:space="0" w:color="EB9009" w:themeColor="background2" w:themeShade="BF"/>
                                          <w:bottom w:val="nil"/>
                                          <w:right w:val="nil"/>
                                        </w:tcBorders>
                                        <w:shd w:val="clear" w:color="auto" w:fill="FCE0B8" w:themeFill="background2" w:themeFillTint="66"/>
                                      </w:tcPr>
                                      <w:p w14:paraId="4FAB27A8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nil"/>
                                          <w:left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FCE0B8" w:themeFill="background2" w:themeFillTint="66"/>
                                      </w:tcPr>
                                      <w:p w14:paraId="741D3AA2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nil"/>
                                          <w:left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FCE0B8" w:themeFill="background2" w:themeFillTint="66"/>
                                      </w:tcPr>
                                      <w:p w14:paraId="205F5A8E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nil"/>
                                          <w:left w:val="nil"/>
                                          <w:bottom w:val="nil"/>
                                          <w:right w:val="single" w:sz="18" w:space="0" w:color="EB9009" w:themeColor="background2" w:themeShade="BF"/>
                                        </w:tcBorders>
                                        <w:shd w:val="clear" w:color="auto" w:fill="FCE0B8" w:themeFill="background2" w:themeFillTint="66"/>
                                      </w:tcPr>
                                      <w:p w14:paraId="0521BD40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196" w:type="dxa"/>
                                        <w:gridSpan w:val="2"/>
                                        <w:tcBorders>
                                          <w:top w:val="nil"/>
                                          <w:left w:val="single" w:sz="18" w:space="0" w:color="EB9009" w:themeColor="background2" w:themeShade="BF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7A65F48C" w14:textId="77777777" w:rsidR="00F87C7D" w:rsidRPr="00972797" w:rsidRDefault="00F87C7D" w:rsidP="00932DFC">
                                        <w:pPr>
                                          <w:spacing w:line="180" w:lineRule="exact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  <w:t xml:space="preserve"> also 3 Reihen</w:t>
                                        </w:r>
                                      </w:p>
                                    </w:tc>
                                  </w:tr>
                                  <w:tr w:rsidR="00F87C7D" w:rsidRPr="00972797" w14:paraId="039642BA" w14:textId="77777777" w:rsidTr="00E672DE">
                                    <w:trPr>
                                      <w:gridAfter w:val="1"/>
                                      <w:wAfter w:w="142" w:type="dxa"/>
                                      <w:trHeight w:hRule="exact" w:val="227"/>
                                    </w:trPr>
                                    <w:tc>
                                      <w:tcPr>
                                        <w:tcW w:w="227" w:type="dxa"/>
                                        <w:tcBorders>
                                          <w:top w:val="nil"/>
                                          <w:left w:val="single" w:sz="18" w:space="0" w:color="EB9009" w:themeColor="background2" w:themeShade="BF"/>
                                          <w:bottom w:val="single" w:sz="18" w:space="0" w:color="EB9009" w:themeColor="background2" w:themeShade="BF"/>
                                          <w:right w:val="nil"/>
                                        </w:tcBorders>
                                        <w:shd w:val="clear" w:color="auto" w:fill="F8B44F" w:themeFill="background2"/>
                                      </w:tcPr>
                                      <w:p w14:paraId="6B9DC8C8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nil"/>
                                          <w:left w:val="nil"/>
                                          <w:bottom w:val="single" w:sz="18" w:space="0" w:color="EB9009" w:themeColor="background2" w:themeShade="BF"/>
                                          <w:right w:val="nil"/>
                                        </w:tcBorders>
                                        <w:shd w:val="clear" w:color="auto" w:fill="F8B44F" w:themeFill="background2"/>
                                      </w:tcPr>
                                      <w:p w14:paraId="1F2CA056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nil"/>
                                          <w:left w:val="nil"/>
                                          <w:bottom w:val="single" w:sz="18" w:space="0" w:color="EB9009" w:themeColor="background2" w:themeShade="BF"/>
                                          <w:right w:val="nil"/>
                                        </w:tcBorders>
                                        <w:shd w:val="clear" w:color="auto" w:fill="F8B44F" w:themeFill="background2"/>
                                      </w:tcPr>
                                      <w:p w14:paraId="0E0FCA81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tcBorders>
                                          <w:top w:val="nil"/>
                                          <w:left w:val="nil"/>
                                          <w:bottom w:val="single" w:sz="18" w:space="0" w:color="EB9009" w:themeColor="background2" w:themeShade="BF"/>
                                          <w:right w:val="single" w:sz="18" w:space="0" w:color="EB9009" w:themeColor="background2" w:themeShade="BF"/>
                                        </w:tcBorders>
                                        <w:shd w:val="clear" w:color="auto" w:fill="F8B44F" w:themeFill="background2"/>
                                      </w:tcPr>
                                      <w:p w14:paraId="0ED86060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054" w:type="dxa"/>
                                        <w:tcBorders>
                                          <w:top w:val="nil"/>
                                          <w:left w:val="single" w:sz="18" w:space="0" w:color="EB9009" w:themeColor="background2" w:themeShade="BF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1DF60E7B" w14:textId="77777777" w:rsidR="00F87C7D" w:rsidRPr="00972797" w:rsidRDefault="00F87C7D" w:rsidP="00932DFC">
                                        <w:pPr>
                                          <w:spacing w:line="180" w:lineRule="exact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  <w:t xml:space="preserve"> </w:t>
                                        </w:r>
                                      </w:p>
                                    </w:tc>
                                  </w:tr>
                                </w:tbl>
                                <w:p w14:paraId="368A9C55" w14:textId="77777777" w:rsidR="00F87C7D" w:rsidRPr="00972797" w:rsidRDefault="00F87C7D" w:rsidP="00F87C7D">
                                  <w:pPr>
                                    <w:spacing w:line="240" w:lineRule="auto"/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  <w:t>b = 4 m, also 4 pro Reihe.</w:t>
                                  </w: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  <w:br/>
                                    <w:t>Drei 4er, das sind 3 · 4m</w:t>
                                  </w: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  <w:vertAlign w:val="super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7B0751C" id="_x0000_s1027" type="#_x0000_t202" style="width:117.85pt;height:65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" stroked="f" strokeweight=".5pt">
                      <v:textbox>
                        <w:txbxContent>
                          <w:tbl>
                            <w:tblPr>
                              <w:tblStyle w:val="Tabellenraster1"/>
                              <w:tblW w:w="2104" w:type="dxa"/>
                              <w:tblBorders>
                                <w:top w:val="single" w:sz="4" w:space="0" w:color="D9D9D9" w:themeColor="background1" w:themeShade="D9"/>
                                <w:left w:val="single" w:sz="4" w:space="0" w:color="D9D9D9" w:themeColor="background1" w:themeShade="D9"/>
                                <w:bottom w:val="single" w:sz="4" w:space="0" w:color="D9D9D9" w:themeColor="background1" w:themeShade="D9"/>
                                <w:right w:val="single" w:sz="4" w:space="0" w:color="D9D9D9" w:themeColor="background1" w:themeShade="D9"/>
                                <w:insideH w:val="single" w:sz="4" w:space="0" w:color="D9D9D9" w:themeColor="background1" w:themeShade="D9"/>
                                <w:insideV w:val="single" w:sz="4" w:space="0" w:color="D9D9D9" w:themeColor="background1" w:themeShade="D9"/>
                              </w:tblBorders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227"/>
                              <w:gridCol w:w="227"/>
                              <w:gridCol w:w="227"/>
                              <w:gridCol w:w="227"/>
                              <w:gridCol w:w="1054"/>
                              <w:gridCol w:w="142"/>
                            </w:tblGrid>
                            <w:tr w:rsidR="00F87C7D" w:rsidRPr="00972797" w14:paraId="376598FE" w14:textId="77777777" w:rsidTr="00E672DE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227" w:type="dxa"/>
                                  <w:tcBorders>
                                    <w:top w:val="single" w:sz="18" w:space="0" w:color="EB9009" w:themeColor="background2" w:themeShade="BF"/>
                                    <w:left w:val="single" w:sz="18" w:space="0" w:color="EB9009" w:themeColor="background2" w:themeShade="BF"/>
                                    <w:bottom w:val="nil"/>
                                    <w:right w:val="nil"/>
                                  </w:tcBorders>
                                  <w:shd w:val="clear" w:color="auto" w:fill="FDEFDB" w:themeFill="background2" w:themeFillTint="33"/>
                                </w:tcPr>
                                <w:p w14:paraId="000ECD3A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single" w:sz="18" w:space="0" w:color="EB9009" w:themeColor="background2" w:themeShade="BF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DEFDB" w:themeFill="background2" w:themeFillTint="33"/>
                                </w:tcPr>
                                <w:p w14:paraId="52E3D707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single" w:sz="18" w:space="0" w:color="EB9009" w:themeColor="background2" w:themeShade="BF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DEFDB" w:themeFill="background2" w:themeFillTint="33"/>
                                </w:tcPr>
                                <w:p w14:paraId="09BD00CA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single" w:sz="18" w:space="0" w:color="EB9009" w:themeColor="background2" w:themeShade="BF"/>
                                    <w:left w:val="nil"/>
                                    <w:bottom w:val="nil"/>
                                    <w:right w:val="single" w:sz="18" w:space="0" w:color="EB9009" w:themeColor="background2" w:themeShade="BF"/>
                                  </w:tcBorders>
                                  <w:shd w:val="clear" w:color="auto" w:fill="FDEFDB" w:themeFill="background2" w:themeFillTint="33"/>
                                </w:tcPr>
                                <w:p w14:paraId="32D3ECF2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6" w:type="dxa"/>
                                  <w:gridSpan w:val="2"/>
                                  <w:tcBorders>
                                    <w:top w:val="nil"/>
                                    <w:left w:val="single" w:sz="18" w:space="0" w:color="EB9009" w:themeColor="background2" w:themeShade="BF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0735D629" w14:textId="77777777" w:rsidR="00F87C7D" w:rsidRPr="00972797" w:rsidRDefault="00F87C7D" w:rsidP="00932DFC">
                                  <w:pPr>
                                    <w:spacing w:line="180" w:lineRule="exact"/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  <w:t xml:space="preserve">  h = 3 m, </w:t>
                                  </w:r>
                                </w:p>
                              </w:tc>
                            </w:tr>
                            <w:tr w:rsidR="00F87C7D" w:rsidRPr="00972797" w14:paraId="346396D2" w14:textId="77777777" w:rsidTr="00E672DE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single" w:sz="18" w:space="0" w:color="EB9009" w:themeColor="background2" w:themeShade="BF"/>
                                    <w:bottom w:val="nil"/>
                                    <w:right w:val="nil"/>
                                  </w:tcBorders>
                                  <w:shd w:val="clear" w:color="auto" w:fill="FCE0B8" w:themeFill="background2" w:themeFillTint="66"/>
                                </w:tcPr>
                                <w:p w14:paraId="4FAB27A8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CE0B8" w:themeFill="background2" w:themeFillTint="66"/>
                                </w:tcPr>
                                <w:p w14:paraId="741D3AA2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CE0B8" w:themeFill="background2" w:themeFillTint="66"/>
                                </w:tcPr>
                                <w:p w14:paraId="205F5A8E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18" w:space="0" w:color="EB9009" w:themeColor="background2" w:themeShade="BF"/>
                                  </w:tcBorders>
                                  <w:shd w:val="clear" w:color="auto" w:fill="FCE0B8" w:themeFill="background2" w:themeFillTint="66"/>
                                </w:tcPr>
                                <w:p w14:paraId="0521BD40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6" w:type="dxa"/>
                                  <w:gridSpan w:val="2"/>
                                  <w:tcBorders>
                                    <w:top w:val="nil"/>
                                    <w:left w:val="single" w:sz="18" w:space="0" w:color="EB9009" w:themeColor="background2" w:themeShade="BF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7A65F48C" w14:textId="77777777" w:rsidR="00F87C7D" w:rsidRPr="00972797" w:rsidRDefault="00F87C7D" w:rsidP="00932DFC">
                                  <w:pPr>
                                    <w:spacing w:line="180" w:lineRule="exact"/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  <w:t xml:space="preserve"> also 3 Reihen</w:t>
                                  </w:r>
                                </w:p>
                              </w:tc>
                            </w:tr>
                            <w:tr w:rsidR="00F87C7D" w:rsidRPr="00972797" w14:paraId="039642BA" w14:textId="77777777" w:rsidTr="00E672DE">
                              <w:trPr>
                                <w:gridAfter w:val="1"/>
                                <w:wAfter w:w="142" w:type="dxa"/>
                                <w:trHeight w:hRule="exact" w:val="227"/>
                              </w:trPr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single" w:sz="18" w:space="0" w:color="EB9009" w:themeColor="background2" w:themeShade="BF"/>
                                    <w:bottom w:val="single" w:sz="18" w:space="0" w:color="EB9009" w:themeColor="background2" w:themeShade="BF"/>
                                    <w:right w:val="nil"/>
                                  </w:tcBorders>
                                  <w:shd w:val="clear" w:color="auto" w:fill="F8B44F" w:themeFill="background2"/>
                                </w:tcPr>
                                <w:p w14:paraId="6B9DC8C8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nil"/>
                                    <w:bottom w:val="single" w:sz="18" w:space="0" w:color="EB9009" w:themeColor="background2" w:themeShade="BF"/>
                                    <w:right w:val="nil"/>
                                  </w:tcBorders>
                                  <w:shd w:val="clear" w:color="auto" w:fill="F8B44F" w:themeFill="background2"/>
                                </w:tcPr>
                                <w:p w14:paraId="1F2CA056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nil"/>
                                    <w:bottom w:val="single" w:sz="18" w:space="0" w:color="EB9009" w:themeColor="background2" w:themeShade="BF"/>
                                    <w:right w:val="nil"/>
                                  </w:tcBorders>
                                  <w:shd w:val="clear" w:color="auto" w:fill="F8B44F" w:themeFill="background2"/>
                                </w:tcPr>
                                <w:p w14:paraId="0E0FCA81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nil"/>
                                    <w:bottom w:val="single" w:sz="18" w:space="0" w:color="EB9009" w:themeColor="background2" w:themeShade="BF"/>
                                    <w:right w:val="single" w:sz="18" w:space="0" w:color="EB9009" w:themeColor="background2" w:themeShade="BF"/>
                                  </w:tcBorders>
                                  <w:shd w:val="clear" w:color="auto" w:fill="F8B44F" w:themeFill="background2"/>
                                </w:tcPr>
                                <w:p w14:paraId="0ED86060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4" w:type="dxa"/>
                                  <w:tcBorders>
                                    <w:top w:val="nil"/>
                                    <w:left w:val="single" w:sz="18" w:space="0" w:color="EB9009" w:themeColor="background2" w:themeShade="BF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1DF60E7B" w14:textId="77777777" w:rsidR="00F87C7D" w:rsidRPr="00972797" w:rsidRDefault="00F87C7D" w:rsidP="00932DFC">
                                  <w:pPr>
                                    <w:spacing w:line="180" w:lineRule="exact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14:paraId="368A9C55" w14:textId="77777777" w:rsidR="00F87C7D" w:rsidRPr="00972797" w:rsidRDefault="00F87C7D" w:rsidP="00F87C7D">
                            <w:pPr>
                              <w:spacing w:line="240" w:lineRule="auto"/>
                              <w:rPr>
                                <w:rFonts w:ascii="Bradley Hand ITC" w:hAnsi="Bradley Hand ITC"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972797">
                              <w:rPr>
                                <w:rFonts w:ascii="Bradley Hand ITC" w:hAnsi="Bradley Hand ITC"/>
                                <w:color w:val="0070C0"/>
                                <w:sz w:val="18"/>
                                <w:szCs w:val="18"/>
                              </w:rPr>
                              <w:t>b = 4 m, also 4 pro Reihe.</w:t>
                            </w:r>
                            <w:r w:rsidRPr="00972797">
                              <w:rPr>
                                <w:rFonts w:ascii="Bradley Hand ITC" w:hAnsi="Bradley Hand ITC"/>
                                <w:color w:val="0070C0"/>
                                <w:sz w:val="18"/>
                                <w:szCs w:val="18"/>
                              </w:rPr>
                              <w:br/>
                              <w:t>Drei 4er, das sind 3 · 4m</w:t>
                            </w:r>
                            <w:r w:rsidRPr="00972797">
                              <w:rPr>
                                <w:rFonts w:ascii="Bradley Hand ITC" w:hAnsi="Bradley Hand ITC"/>
                                <w:color w:val="0070C0"/>
                                <w:sz w:val="18"/>
                                <w:szCs w:val="18"/>
                                <w:vertAlign w:val="superscript"/>
                              </w:rPr>
                              <w:t>2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F87C7D" w:rsidRPr="000F5614" w14:paraId="540F8A28" w14:textId="77777777" w:rsidTr="00F87C7D">
        <w:trPr>
          <w:cantSplit/>
          <w:trHeight w:val="173"/>
          <w:tblCellSpacing w:w="71" w:type="dxa"/>
          <w:jc w:val="center"/>
        </w:trPr>
        <w:tc>
          <w:tcPr>
            <w:tcW w:w="2464" w:type="dxa"/>
          </w:tcPr>
          <w:p w14:paraId="4C073A0F" w14:textId="77777777" w:rsidR="00F87C7D" w:rsidRPr="000F5614" w:rsidRDefault="00F87C7D" w:rsidP="00EF361A">
            <w:pPr>
              <w:keepNext/>
              <w:keepLines/>
              <w:spacing w:line="240" w:lineRule="auto"/>
              <w:outlineLvl w:val="3"/>
              <w:rPr>
                <w:b/>
                <w:iCs/>
                <w:color w:val="327A86" w:themeColor="text2"/>
                <w:sz w:val="4"/>
                <w:szCs w:val="4"/>
              </w:rPr>
            </w:pPr>
          </w:p>
        </w:tc>
        <w:tc>
          <w:tcPr>
            <w:tcW w:w="4181" w:type="dxa"/>
            <w:gridSpan w:val="2"/>
            <w:vMerge/>
            <w:tcMar>
              <w:left w:w="113" w:type="dxa"/>
            </w:tcMar>
          </w:tcPr>
          <w:p w14:paraId="4C4B4118" w14:textId="77777777" w:rsidR="00F87C7D" w:rsidRPr="000F5614" w:rsidRDefault="00F87C7D" w:rsidP="00EF361A">
            <w:pPr>
              <w:spacing w:line="240" w:lineRule="auto"/>
              <w:rPr>
                <w:rFonts w:ascii="Bradley Hand ITC" w:hAnsi="Bradley Hand ITC"/>
                <w:color w:val="0070C0"/>
                <w:sz w:val="4"/>
                <w:szCs w:val="4"/>
              </w:rPr>
            </w:pPr>
          </w:p>
        </w:tc>
        <w:tc>
          <w:tcPr>
            <w:tcW w:w="2991" w:type="dxa"/>
            <w:vMerge/>
          </w:tcPr>
          <w:p w14:paraId="7E0D01EB" w14:textId="77777777" w:rsidR="00F87C7D" w:rsidRPr="000F5614" w:rsidRDefault="00F87C7D" w:rsidP="00EF361A">
            <w:pPr>
              <w:spacing w:line="240" w:lineRule="auto"/>
              <w:rPr>
                <w:bCs/>
                <w:color w:val="327A86" w:themeColor="text2"/>
                <w:sz w:val="4"/>
                <w:szCs w:val="4"/>
              </w:rPr>
            </w:pPr>
          </w:p>
        </w:tc>
      </w:tr>
      <w:tr w:rsidR="00F87C7D" w:rsidRPr="000F5614" w14:paraId="10648F2A" w14:textId="77777777" w:rsidTr="00F87C7D">
        <w:trPr>
          <w:cantSplit/>
          <w:trHeight w:val="286"/>
          <w:tblCellSpacing w:w="71" w:type="dxa"/>
          <w:jc w:val="center"/>
        </w:trPr>
        <w:tc>
          <w:tcPr>
            <w:tcW w:w="2464" w:type="dxa"/>
            <w:shd w:val="clear" w:color="auto" w:fill="F2F2F2" w:themeFill="background1" w:themeFillShade="F2"/>
          </w:tcPr>
          <w:p w14:paraId="73340F0C" w14:textId="754B5AFF" w:rsidR="00F87C7D" w:rsidRPr="000F5614" w:rsidRDefault="00F87C7D" w:rsidP="00EF361A">
            <w:pPr>
              <w:keepNext/>
              <w:keepLines/>
              <w:spacing w:line="240" w:lineRule="auto"/>
              <w:outlineLvl w:val="3"/>
              <w:rPr>
                <w:bCs/>
                <w:iCs/>
                <w:color w:val="000000" w:themeColor="text1"/>
                <w:sz w:val="20"/>
                <w:szCs w:val="20"/>
              </w:rPr>
            </w:pPr>
            <w:r w:rsidRPr="000F5614">
              <w:rPr>
                <w:b/>
                <w:iCs/>
                <w:color w:val="327A86" w:themeColor="text2"/>
                <w:sz w:val="20"/>
                <w:szCs w:val="20"/>
              </w:rPr>
              <w:t>L3:</w:t>
            </w:r>
            <w:r w:rsidRPr="000F5614">
              <w:rPr>
                <w:bCs/>
                <w:iCs/>
                <w:color w:val="000000" w:themeColor="text1"/>
                <w:sz w:val="20"/>
                <w:szCs w:val="20"/>
              </w:rPr>
              <w:t xml:space="preserve"> Strukturierung in </w:t>
            </w:r>
            <w:r>
              <w:rPr>
                <w:bCs/>
                <w:iCs/>
                <w:color w:val="000000" w:themeColor="text1"/>
                <w:sz w:val="20"/>
                <w:szCs w:val="20"/>
              </w:rPr>
              <w:br/>
            </w:r>
            <w:r w:rsidRPr="000F5614">
              <w:rPr>
                <w:bCs/>
                <w:iCs/>
                <w:color w:val="000000" w:themeColor="text1"/>
                <w:sz w:val="20"/>
                <w:szCs w:val="20"/>
              </w:rPr>
              <w:t xml:space="preserve">Reihen mit Multiplikation </w:t>
            </w:r>
            <w:r w:rsidRPr="000F5614">
              <w:rPr>
                <w:b/>
                <w:iCs/>
                <w:color w:val="000000" w:themeColor="text1"/>
                <w:sz w:val="20"/>
                <w:szCs w:val="20"/>
              </w:rPr>
              <w:t>vernetzen</w:t>
            </w:r>
            <w:r w:rsidRPr="000F5614">
              <w:rPr>
                <w:bCs/>
                <w:iCs/>
                <w:color w:val="000000" w:themeColor="text1"/>
                <w:sz w:val="20"/>
                <w:szCs w:val="20"/>
              </w:rPr>
              <w:t xml:space="preserve"> </w:t>
            </w:r>
          </w:p>
        </w:tc>
        <w:tc>
          <w:tcPr>
            <w:tcW w:w="4181" w:type="dxa"/>
            <w:gridSpan w:val="2"/>
            <w:vMerge w:val="restart"/>
            <w:tcMar>
              <w:left w:w="113" w:type="dxa"/>
            </w:tcMar>
          </w:tcPr>
          <w:p w14:paraId="2F323C7E" w14:textId="7C3C21B0" w:rsidR="00F87C7D" w:rsidRPr="000F5614" w:rsidRDefault="00F87C7D" w:rsidP="00EF361A">
            <w:pPr>
              <w:spacing w:line="240" w:lineRule="auto"/>
              <w:rPr>
                <w:rFonts w:ascii="Bradley Hand ITC" w:hAnsi="Bradley Hand ITC"/>
                <w:color w:val="0070C0"/>
                <w:sz w:val="20"/>
                <w:szCs w:val="20"/>
              </w:rPr>
            </w:pPr>
            <w:r w:rsidRPr="000F5614">
              <w:rPr>
                <w:rFonts w:ascii="Bradley Hand ITC" w:hAnsi="Bradley Hand ITC"/>
                <w:color w:val="0070C0"/>
                <w:sz w:val="20"/>
                <w:szCs w:val="20"/>
              </w:rPr>
              <w:t xml:space="preserve">Zählen in Reihen </w:t>
            </w:r>
            <w:r w:rsidRPr="000F5614">
              <w:rPr>
                <w:rFonts w:ascii="Bradley Hand ITC" w:hAnsi="Bradley Hand ITC"/>
                <w:color w:val="0070C0"/>
                <w:sz w:val="20"/>
                <w:szCs w:val="20"/>
              </w:rPr>
              <w:br/>
              <w:t xml:space="preserve">passt zur Multiplikation: </w:t>
            </w:r>
            <w:r w:rsidRPr="000F5614">
              <w:rPr>
                <w:rFonts w:ascii="Bradley Hand ITC" w:hAnsi="Bradley Hand ITC"/>
                <w:color w:val="0070C0"/>
                <w:sz w:val="20"/>
                <w:szCs w:val="20"/>
              </w:rPr>
              <w:br/>
              <w:t>Drei 4er-Reihen, das sind 3 · 4</w:t>
            </w:r>
          </w:p>
        </w:tc>
        <w:tc>
          <w:tcPr>
            <w:tcW w:w="2991" w:type="dxa"/>
            <w:vMerge w:val="restart"/>
          </w:tcPr>
          <w:p w14:paraId="35476E70" w14:textId="77777777" w:rsidR="00F87C7D" w:rsidRPr="000F5614" w:rsidRDefault="00F87C7D" w:rsidP="00EF361A">
            <w:pPr>
              <w:spacing w:line="240" w:lineRule="auto"/>
              <w:rPr>
                <w:rFonts w:ascii="Bradley Hand" w:hAnsi="Bradley Hand"/>
                <w:bCs/>
                <w:color w:val="327A86" w:themeColor="text2"/>
                <w:sz w:val="15"/>
                <w:szCs w:val="15"/>
              </w:rPr>
            </w:pPr>
            <w:r w:rsidRPr="000F5614">
              <w:rPr>
                <w:rFonts w:ascii="Bradley Hand ITC" w:hAnsi="Bradley Hand ITC"/>
                <w:noProof/>
              </w:rPr>
              <mc:AlternateContent>
                <mc:Choice Requires="wps">
                  <w:drawing>
                    <wp:inline distT="0" distB="0" distL="0" distR="0" wp14:anchorId="0979A9B4" wp14:editId="1B7025E0">
                      <wp:extent cx="1388110" cy="679450"/>
                      <wp:effectExtent l="0" t="0" r="2540" b="6350"/>
                      <wp:docPr id="437223094" name="Textfeld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88110" cy="679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Style w:val="Tabellenraster1"/>
                                    <w:tblW w:w="1838" w:type="dxa"/>
                                    <w:tblBorders>
                                      <w:top w:val="single" w:sz="4" w:space="0" w:color="D9D9D9" w:themeColor="background1" w:themeShade="D9"/>
                                      <w:left w:val="single" w:sz="4" w:space="0" w:color="D9D9D9" w:themeColor="background1" w:themeShade="D9"/>
                                      <w:bottom w:val="single" w:sz="4" w:space="0" w:color="D9D9D9" w:themeColor="background1" w:themeShade="D9"/>
                                      <w:right w:val="single" w:sz="4" w:space="0" w:color="D9D9D9" w:themeColor="background1" w:themeShade="D9"/>
                                      <w:insideH w:val="single" w:sz="4" w:space="0" w:color="D9D9D9" w:themeColor="background1" w:themeShade="D9"/>
                                      <w:insideV w:val="single" w:sz="4" w:space="0" w:color="D9D9D9" w:themeColor="background1" w:themeShade="D9"/>
                                    </w:tblBorders>
                                    <w:tblCellMar>
                                      <w:left w:w="0" w:type="dxa"/>
                                      <w:right w:w="0" w:type="dxa"/>
                                    </w:tblCellMar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227"/>
                                    <w:gridCol w:w="227"/>
                                    <w:gridCol w:w="227"/>
                                    <w:gridCol w:w="227"/>
                                    <w:gridCol w:w="930"/>
                                  </w:tblGrid>
                                  <w:tr w:rsidR="00F87C7D" w:rsidRPr="00972797" w14:paraId="5DF5F6F1" w14:textId="77777777" w:rsidTr="00932DFC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227" w:type="dxa"/>
                                        <w:shd w:val="clear" w:color="auto" w:fill="FDEFDB" w:themeFill="background2" w:themeFillTint="33"/>
                                      </w:tcPr>
                                      <w:p w14:paraId="4ACF88FE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DEFDB" w:themeFill="background2" w:themeFillTint="33"/>
                                      </w:tcPr>
                                      <w:p w14:paraId="16C74647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DEFDB" w:themeFill="background2" w:themeFillTint="33"/>
                                      </w:tcPr>
                                      <w:p w14:paraId="75DFC8A3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DEFDB" w:themeFill="background2" w:themeFillTint="33"/>
                                      </w:tcPr>
                                      <w:p w14:paraId="252113EC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930" w:type="dxa"/>
                                        <w:tcBorders>
                                          <w:top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0105FE35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  <w:t>drei 4er</w:t>
                                        </w:r>
                                      </w:p>
                                    </w:tc>
                                  </w:tr>
                                  <w:tr w:rsidR="00F87C7D" w:rsidRPr="00972797" w14:paraId="730CF523" w14:textId="77777777" w:rsidTr="00932DFC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227" w:type="dxa"/>
                                        <w:shd w:val="clear" w:color="auto" w:fill="FCE0B8" w:themeFill="background2" w:themeFillTint="66"/>
                                      </w:tcPr>
                                      <w:p w14:paraId="400F6487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CE0B8" w:themeFill="background2" w:themeFillTint="66"/>
                                      </w:tcPr>
                                      <w:p w14:paraId="29906058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CE0B8" w:themeFill="background2" w:themeFillTint="66"/>
                                      </w:tcPr>
                                      <w:p w14:paraId="22CCC685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CE0B8" w:themeFill="background2" w:themeFillTint="66"/>
                                      </w:tcPr>
                                      <w:p w14:paraId="24E898C9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930" w:type="dxa"/>
                                        <w:tcBorders>
                                          <w:top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0A3A20E7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  <w:t>zwei 4er</w:t>
                                        </w:r>
                                      </w:p>
                                    </w:tc>
                                  </w:tr>
                                  <w:tr w:rsidR="00F87C7D" w:rsidRPr="00972797" w14:paraId="5BBF32D5" w14:textId="77777777" w:rsidTr="00C966C5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227" w:type="dxa"/>
                                        <w:shd w:val="clear" w:color="auto" w:fill="F8B44F" w:themeFill="background2"/>
                                      </w:tcPr>
                                      <w:p w14:paraId="53253AE5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  <w:t>1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8B44F" w:themeFill="background2"/>
                                      </w:tcPr>
                                      <w:p w14:paraId="565154B5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  <w:t>2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8B44F" w:themeFill="background2"/>
                                      </w:tcPr>
                                      <w:p w14:paraId="092B84B7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  <w:t>3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8B44F" w:themeFill="background2"/>
                                      </w:tcPr>
                                      <w:p w14:paraId="658F159A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  <w:t>4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30" w:type="dxa"/>
                                        <w:tcBorders>
                                          <w:top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3D3CACD5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  <w:t>ein 4er</w:t>
                                        </w:r>
                                      </w:p>
                                    </w:tc>
                                  </w:tr>
                                </w:tbl>
                                <w:p w14:paraId="510DEBD8" w14:textId="77777777" w:rsidR="00F87C7D" w:rsidRPr="00972797" w:rsidRDefault="00F87C7D" w:rsidP="00F87C7D">
                                  <w:pPr>
                                    <w:rPr>
                                      <w:rFonts w:ascii="Bradley Hand ITC" w:hAnsi="Bradley Hand ITC"/>
                                      <w:sz w:val="28"/>
                                      <w:szCs w:val="28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bCs/>
                                      <w:color w:val="0070C0"/>
                                      <w:sz w:val="18"/>
                                      <w:szCs w:val="18"/>
                                    </w:rPr>
                                    <w:t xml:space="preserve">  drei 4er das sind 3 · 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979A9B4" id="_x0000_s1028" type="#_x0000_t202" style="width:109.3pt;height:5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" stroked="f" strokeweight=".5pt">
                      <v:textbox>
                        <w:txbxContent>
                          <w:tbl>
                            <w:tblPr>
                              <w:tblStyle w:val="Tabellenraster1"/>
                              <w:tblW w:w="1838" w:type="dxa"/>
                              <w:tblBorders>
                                <w:top w:val="single" w:sz="4" w:space="0" w:color="D9D9D9" w:themeColor="background1" w:themeShade="D9"/>
                                <w:left w:val="single" w:sz="4" w:space="0" w:color="D9D9D9" w:themeColor="background1" w:themeShade="D9"/>
                                <w:bottom w:val="single" w:sz="4" w:space="0" w:color="D9D9D9" w:themeColor="background1" w:themeShade="D9"/>
                                <w:right w:val="single" w:sz="4" w:space="0" w:color="D9D9D9" w:themeColor="background1" w:themeShade="D9"/>
                                <w:insideH w:val="single" w:sz="4" w:space="0" w:color="D9D9D9" w:themeColor="background1" w:themeShade="D9"/>
                                <w:insideV w:val="single" w:sz="4" w:space="0" w:color="D9D9D9" w:themeColor="background1" w:themeShade="D9"/>
                              </w:tblBorders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227"/>
                              <w:gridCol w:w="227"/>
                              <w:gridCol w:w="227"/>
                              <w:gridCol w:w="227"/>
                              <w:gridCol w:w="930"/>
                            </w:tblGrid>
                            <w:tr w:rsidR="00F87C7D" w:rsidRPr="00972797" w14:paraId="5DF5F6F1" w14:textId="77777777" w:rsidTr="00932DFC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227" w:type="dxa"/>
                                  <w:shd w:val="clear" w:color="auto" w:fill="FDEFDB" w:themeFill="background2" w:themeFillTint="33"/>
                                </w:tcPr>
                                <w:p w14:paraId="4ACF88FE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DEFDB" w:themeFill="background2" w:themeFillTint="33"/>
                                </w:tcPr>
                                <w:p w14:paraId="16C74647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DEFDB" w:themeFill="background2" w:themeFillTint="33"/>
                                </w:tcPr>
                                <w:p w14:paraId="75DFC8A3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DEFDB" w:themeFill="background2" w:themeFillTint="33"/>
                                </w:tcPr>
                                <w:p w14:paraId="252113EC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0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0105FE35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  <w:t>drei 4er</w:t>
                                  </w:r>
                                </w:p>
                              </w:tc>
                            </w:tr>
                            <w:tr w:rsidR="00F87C7D" w:rsidRPr="00972797" w14:paraId="730CF523" w14:textId="77777777" w:rsidTr="00932DFC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227" w:type="dxa"/>
                                  <w:shd w:val="clear" w:color="auto" w:fill="FCE0B8" w:themeFill="background2" w:themeFillTint="66"/>
                                </w:tcPr>
                                <w:p w14:paraId="400F6487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CE0B8" w:themeFill="background2" w:themeFillTint="66"/>
                                </w:tcPr>
                                <w:p w14:paraId="29906058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CE0B8" w:themeFill="background2" w:themeFillTint="66"/>
                                </w:tcPr>
                                <w:p w14:paraId="22CCC685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CE0B8" w:themeFill="background2" w:themeFillTint="66"/>
                                </w:tcPr>
                                <w:p w14:paraId="24E898C9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0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0A3A20E7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  <w:t>zwei 4er</w:t>
                                  </w:r>
                                </w:p>
                              </w:tc>
                            </w:tr>
                            <w:tr w:rsidR="00F87C7D" w:rsidRPr="00972797" w14:paraId="5BBF32D5" w14:textId="77777777" w:rsidTr="00C966C5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227" w:type="dxa"/>
                                  <w:shd w:val="clear" w:color="auto" w:fill="F8B44F" w:themeFill="background2"/>
                                </w:tcPr>
                                <w:p w14:paraId="53253AE5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8B44F" w:themeFill="background2"/>
                                </w:tcPr>
                                <w:p w14:paraId="565154B5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8B44F" w:themeFill="background2"/>
                                </w:tcPr>
                                <w:p w14:paraId="092B84B7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8B44F" w:themeFill="background2"/>
                                </w:tcPr>
                                <w:p w14:paraId="658F159A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3D3CACD5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  <w:t>ein 4er</w:t>
                                  </w:r>
                                </w:p>
                              </w:tc>
                            </w:tr>
                          </w:tbl>
                          <w:p w14:paraId="510DEBD8" w14:textId="77777777" w:rsidR="00F87C7D" w:rsidRPr="00972797" w:rsidRDefault="00F87C7D" w:rsidP="00F87C7D">
                            <w:pPr>
                              <w:rPr>
                                <w:rFonts w:ascii="Bradley Hand ITC" w:hAnsi="Bradley Hand ITC"/>
                                <w:sz w:val="28"/>
                                <w:szCs w:val="28"/>
                              </w:rPr>
                            </w:pPr>
                            <w:r w:rsidRPr="00972797">
                              <w:rPr>
                                <w:rFonts w:ascii="Bradley Hand ITC" w:hAnsi="Bradley Hand ITC"/>
                                <w:bCs/>
                                <w:color w:val="0070C0"/>
                                <w:sz w:val="18"/>
                                <w:szCs w:val="18"/>
                              </w:rPr>
                              <w:t xml:space="preserve">  drei 4er das sind 3 · 4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F87C7D" w:rsidRPr="000F5614" w14:paraId="3BA9FCCA" w14:textId="77777777" w:rsidTr="00F87C7D">
        <w:trPr>
          <w:cantSplit/>
          <w:trHeight w:val="20"/>
          <w:tblCellSpacing w:w="71" w:type="dxa"/>
          <w:jc w:val="center"/>
        </w:trPr>
        <w:tc>
          <w:tcPr>
            <w:tcW w:w="2464" w:type="dxa"/>
            <w:shd w:val="clear" w:color="auto" w:fill="auto"/>
          </w:tcPr>
          <w:p w14:paraId="7CD4F4E1" w14:textId="77777777" w:rsidR="00F87C7D" w:rsidRPr="000F5614" w:rsidRDefault="00F87C7D" w:rsidP="00EF361A">
            <w:pPr>
              <w:keepNext/>
              <w:keepLines/>
              <w:spacing w:line="240" w:lineRule="auto"/>
              <w:outlineLvl w:val="3"/>
              <w:rPr>
                <w:b/>
                <w:iCs/>
                <w:color w:val="327A86" w:themeColor="text2"/>
                <w:sz w:val="2"/>
                <w:szCs w:val="2"/>
              </w:rPr>
            </w:pPr>
          </w:p>
        </w:tc>
        <w:tc>
          <w:tcPr>
            <w:tcW w:w="4181" w:type="dxa"/>
            <w:gridSpan w:val="2"/>
            <w:vMerge/>
            <w:tcMar>
              <w:left w:w="113" w:type="dxa"/>
            </w:tcMar>
          </w:tcPr>
          <w:p w14:paraId="10C3458A" w14:textId="77777777" w:rsidR="00F87C7D" w:rsidRPr="000F5614" w:rsidRDefault="00F87C7D" w:rsidP="00EF361A">
            <w:pPr>
              <w:spacing w:line="240" w:lineRule="auto"/>
              <w:rPr>
                <w:rFonts w:ascii="Bradley Hand ITC" w:hAnsi="Bradley Hand ITC"/>
                <w:color w:val="0070C0"/>
                <w:sz w:val="13"/>
                <w:szCs w:val="13"/>
              </w:rPr>
            </w:pPr>
          </w:p>
        </w:tc>
        <w:tc>
          <w:tcPr>
            <w:tcW w:w="2991" w:type="dxa"/>
            <w:vMerge/>
          </w:tcPr>
          <w:p w14:paraId="2E4F84E4" w14:textId="77777777" w:rsidR="00F87C7D" w:rsidRPr="000F5614" w:rsidRDefault="00F87C7D" w:rsidP="00EF361A">
            <w:pPr>
              <w:spacing w:line="240" w:lineRule="auto"/>
              <w:rPr>
                <w:noProof/>
                <w:sz w:val="13"/>
                <w:szCs w:val="13"/>
              </w:rPr>
            </w:pPr>
          </w:p>
        </w:tc>
      </w:tr>
      <w:tr w:rsidR="00F87C7D" w:rsidRPr="000F5614" w14:paraId="6CF99789" w14:textId="77777777" w:rsidTr="00F87C7D">
        <w:trPr>
          <w:cantSplit/>
          <w:trHeight w:val="267"/>
          <w:tblCellSpacing w:w="71" w:type="dxa"/>
          <w:jc w:val="center"/>
        </w:trPr>
        <w:tc>
          <w:tcPr>
            <w:tcW w:w="2464" w:type="dxa"/>
            <w:shd w:val="clear" w:color="auto" w:fill="F2F2F2" w:themeFill="background1" w:themeFillShade="F2"/>
          </w:tcPr>
          <w:p w14:paraId="0353A2AF" w14:textId="66EED3C9" w:rsidR="00F87C7D" w:rsidRPr="000F5614" w:rsidRDefault="00F87C7D" w:rsidP="00EF361A">
            <w:pPr>
              <w:keepNext/>
              <w:keepLines/>
              <w:spacing w:line="240" w:lineRule="auto"/>
              <w:outlineLvl w:val="3"/>
              <w:rPr>
                <w:b/>
                <w:iCs/>
                <w:color w:val="327A86" w:themeColor="accent1"/>
                <w:sz w:val="20"/>
                <w:szCs w:val="32"/>
              </w:rPr>
            </w:pPr>
            <w:r w:rsidRPr="000F5614">
              <w:rPr>
                <w:b/>
                <w:iCs/>
                <w:color w:val="327A86" w:themeColor="text2"/>
                <w:sz w:val="20"/>
                <w:szCs w:val="20"/>
              </w:rPr>
              <w:t>L2:</w:t>
            </w:r>
            <w:r w:rsidRPr="000F5614">
              <w:rPr>
                <w:bCs/>
                <w:iCs/>
                <w:color w:val="000000" w:themeColor="text1"/>
                <w:sz w:val="20"/>
                <w:szCs w:val="20"/>
              </w:rPr>
              <w:t xml:space="preserve"> Fläche in Reihen </w:t>
            </w:r>
            <w:r w:rsidRPr="000F5614">
              <w:rPr>
                <w:b/>
                <w:iCs/>
                <w:color w:val="000000" w:themeColor="text1"/>
                <w:sz w:val="20"/>
                <w:szCs w:val="20"/>
              </w:rPr>
              <w:t xml:space="preserve">strukturieren </w:t>
            </w:r>
            <w:r w:rsidRPr="000F5614">
              <w:rPr>
                <w:bCs/>
                <w:iCs/>
                <w:color w:val="000000" w:themeColor="text1"/>
                <w:sz w:val="20"/>
                <w:szCs w:val="20"/>
              </w:rPr>
              <w:t xml:space="preserve">und </w:t>
            </w:r>
            <w:r>
              <w:rPr>
                <w:bCs/>
                <w:iCs/>
                <w:color w:val="000000" w:themeColor="text1"/>
                <w:sz w:val="20"/>
                <w:szCs w:val="20"/>
              </w:rPr>
              <w:br/>
            </w:r>
            <w:r w:rsidRPr="000F5614">
              <w:rPr>
                <w:bCs/>
                <w:iCs/>
                <w:color w:val="000000" w:themeColor="text1"/>
                <w:sz w:val="20"/>
                <w:szCs w:val="20"/>
              </w:rPr>
              <w:t>schneller zählen</w:t>
            </w:r>
          </w:p>
        </w:tc>
        <w:tc>
          <w:tcPr>
            <w:tcW w:w="4181" w:type="dxa"/>
            <w:gridSpan w:val="2"/>
            <w:vMerge w:val="restart"/>
            <w:tcMar>
              <w:left w:w="113" w:type="dxa"/>
            </w:tcMar>
          </w:tcPr>
          <w:p w14:paraId="3A94CA1F" w14:textId="5F5E1E5C" w:rsidR="00F87C7D" w:rsidRPr="000F5614" w:rsidRDefault="00F87C7D" w:rsidP="00EF361A">
            <w:pPr>
              <w:spacing w:line="240" w:lineRule="auto"/>
              <w:rPr>
                <w:rFonts w:ascii="Bradley Hand ITC" w:hAnsi="Bradley Hand ITC"/>
                <w:color w:val="0070C0"/>
                <w:sz w:val="20"/>
                <w:szCs w:val="20"/>
              </w:rPr>
            </w:pPr>
            <w:r w:rsidRPr="000F5614">
              <w:rPr>
                <w:rFonts w:ascii="Bradley Hand ITC" w:hAnsi="Bradley Hand ITC"/>
                <w:color w:val="0070C0"/>
                <w:sz w:val="20"/>
                <w:szCs w:val="20"/>
              </w:rPr>
              <w:t xml:space="preserve">Ich zähle geschickt, wie viele Quadrate ins Rechteck passen: In jeder Reihe sind </w:t>
            </w:r>
            <w:r w:rsidRPr="000F5614">
              <w:rPr>
                <w:rFonts w:ascii="Bradley Hand ITC" w:hAnsi="Bradley Hand ITC"/>
                <w:color w:val="0070C0"/>
                <w:sz w:val="20"/>
                <w:szCs w:val="20"/>
              </w:rPr>
              <w:br/>
              <w:t>4 Quadrate. Ich habe drei Reihen.</w:t>
            </w:r>
          </w:p>
          <w:p w14:paraId="791AEA17" w14:textId="77777777" w:rsidR="00F87C7D" w:rsidRPr="000F5614" w:rsidRDefault="00F87C7D" w:rsidP="00EF361A">
            <w:pPr>
              <w:spacing w:line="240" w:lineRule="auto"/>
              <w:rPr>
                <w:rFonts w:ascii="Bradley Hand ITC" w:hAnsi="Bradley Hand ITC"/>
                <w:color w:val="0070C0"/>
                <w:sz w:val="20"/>
                <w:szCs w:val="20"/>
              </w:rPr>
            </w:pPr>
            <w:r w:rsidRPr="000F5614">
              <w:rPr>
                <w:rFonts w:ascii="Bradley Hand ITC" w:hAnsi="Bradley Hand ITC"/>
                <w:color w:val="0070C0"/>
                <w:sz w:val="20"/>
                <w:szCs w:val="20"/>
              </w:rPr>
              <w:t>Also sind es drei 4er-Reihen. Das sind 12.</w:t>
            </w:r>
          </w:p>
        </w:tc>
        <w:tc>
          <w:tcPr>
            <w:tcW w:w="2991" w:type="dxa"/>
            <w:vMerge w:val="restart"/>
          </w:tcPr>
          <w:p w14:paraId="18937B9B" w14:textId="77777777" w:rsidR="00F87C7D" w:rsidRPr="000F5614" w:rsidRDefault="00F87C7D" w:rsidP="00EF361A">
            <w:pPr>
              <w:spacing w:line="240" w:lineRule="auto"/>
              <w:rPr>
                <w:bCs/>
                <w:color w:val="327A86" w:themeColor="text2"/>
                <w:sz w:val="20"/>
                <w:szCs w:val="20"/>
              </w:rPr>
            </w:pPr>
            <w:r w:rsidRPr="000F5614">
              <w:rPr>
                <w:rFonts w:ascii="Bradley Hand ITC" w:hAnsi="Bradley Hand ITC"/>
                <w:noProof/>
              </w:rPr>
              <mc:AlternateContent>
                <mc:Choice Requires="wps">
                  <w:drawing>
                    <wp:inline distT="0" distB="0" distL="0" distR="0" wp14:anchorId="3869C0CB" wp14:editId="4C15EAFC">
                      <wp:extent cx="1304925" cy="564515"/>
                      <wp:effectExtent l="0" t="0" r="9525" b="6985"/>
                      <wp:docPr id="530253290" name="Textfeld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04925" cy="5645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Style w:val="Tabellenraster1"/>
                                    <w:tblW w:w="1838" w:type="dxa"/>
                                    <w:tblBorders>
                                      <w:top w:val="single" w:sz="4" w:space="0" w:color="D9D9D9" w:themeColor="background1" w:themeShade="D9"/>
                                      <w:left w:val="single" w:sz="4" w:space="0" w:color="D9D9D9" w:themeColor="background1" w:themeShade="D9"/>
                                      <w:bottom w:val="single" w:sz="4" w:space="0" w:color="D9D9D9" w:themeColor="background1" w:themeShade="D9"/>
                                      <w:right w:val="single" w:sz="4" w:space="0" w:color="D9D9D9" w:themeColor="background1" w:themeShade="D9"/>
                                      <w:insideH w:val="single" w:sz="4" w:space="0" w:color="D9D9D9" w:themeColor="background1" w:themeShade="D9"/>
                                      <w:insideV w:val="single" w:sz="4" w:space="0" w:color="D9D9D9" w:themeColor="background1" w:themeShade="D9"/>
                                    </w:tblBorders>
                                    <w:tblCellMar>
                                      <w:left w:w="0" w:type="dxa"/>
                                      <w:right w:w="0" w:type="dxa"/>
                                    </w:tblCellMar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227"/>
                                    <w:gridCol w:w="227"/>
                                    <w:gridCol w:w="227"/>
                                    <w:gridCol w:w="227"/>
                                    <w:gridCol w:w="930"/>
                                  </w:tblGrid>
                                  <w:tr w:rsidR="00F87C7D" w:rsidRPr="00972797" w14:paraId="32720B21" w14:textId="77777777" w:rsidTr="00932DFC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227" w:type="dxa"/>
                                        <w:shd w:val="clear" w:color="auto" w:fill="FDEFDB" w:themeFill="background2" w:themeFillTint="33"/>
                                      </w:tcPr>
                                      <w:p w14:paraId="73C91AC3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DEFDB" w:themeFill="background2" w:themeFillTint="33"/>
                                      </w:tcPr>
                                      <w:p w14:paraId="05148E93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DEFDB" w:themeFill="background2" w:themeFillTint="33"/>
                                      </w:tcPr>
                                      <w:p w14:paraId="00AE47E4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DEFDB" w:themeFill="background2" w:themeFillTint="33"/>
                                      </w:tcPr>
                                      <w:p w14:paraId="3908A8EE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930" w:type="dxa"/>
                                        <w:tcBorders>
                                          <w:top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1C4587A8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  <w:t>drei 4er</w:t>
                                        </w:r>
                                      </w:p>
                                    </w:tc>
                                  </w:tr>
                                  <w:tr w:rsidR="00F87C7D" w:rsidRPr="00972797" w14:paraId="7F0E4910" w14:textId="77777777" w:rsidTr="00932DFC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227" w:type="dxa"/>
                                        <w:shd w:val="clear" w:color="auto" w:fill="FCE0B8" w:themeFill="background2" w:themeFillTint="66"/>
                                      </w:tcPr>
                                      <w:p w14:paraId="5C21B552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CE0B8" w:themeFill="background2" w:themeFillTint="66"/>
                                      </w:tcPr>
                                      <w:p w14:paraId="1435FDCF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CE0B8" w:themeFill="background2" w:themeFillTint="66"/>
                                      </w:tcPr>
                                      <w:p w14:paraId="76569AB4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CE0B8" w:themeFill="background2" w:themeFillTint="66"/>
                                      </w:tcPr>
                                      <w:p w14:paraId="7379E78B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930" w:type="dxa"/>
                                        <w:tcBorders>
                                          <w:top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26B4BEF3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  <w:t>zwei 4er</w:t>
                                        </w:r>
                                      </w:p>
                                    </w:tc>
                                  </w:tr>
                                  <w:tr w:rsidR="00F87C7D" w:rsidRPr="00972797" w14:paraId="3B70F6CB" w14:textId="77777777" w:rsidTr="00C966C5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227" w:type="dxa"/>
                                        <w:shd w:val="clear" w:color="auto" w:fill="F8B44F" w:themeFill="background2"/>
                                      </w:tcPr>
                                      <w:p w14:paraId="6215F461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  <w:t>1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8B44F" w:themeFill="background2"/>
                                      </w:tcPr>
                                      <w:p w14:paraId="7F4D19F5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  <w:t>2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8B44F" w:themeFill="background2"/>
                                      </w:tcPr>
                                      <w:p w14:paraId="4BE9BB59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  <w:t>3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27" w:type="dxa"/>
                                        <w:shd w:val="clear" w:color="auto" w:fill="F8B44F" w:themeFill="background2"/>
                                      </w:tcPr>
                                      <w:p w14:paraId="60C51C2C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5"/>
                                            <w:szCs w:val="15"/>
                                          </w:rPr>
                                          <w:t>4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30" w:type="dxa"/>
                                        <w:tcBorders>
                                          <w:top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auto"/>
                                      </w:tcPr>
                                      <w:p w14:paraId="04D6B1D5" w14:textId="77777777" w:rsidR="00F87C7D" w:rsidRPr="00972797" w:rsidRDefault="00F87C7D" w:rsidP="00C966C5">
                                        <w:pPr>
                                          <w:spacing w:line="180" w:lineRule="exact"/>
                                          <w:jc w:val="center"/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972797">
                                          <w:rPr>
                                            <w:rFonts w:ascii="Bradley Hand ITC" w:hAnsi="Bradley Hand ITC"/>
                                            <w:color w:val="0070C0"/>
                                            <w:sz w:val="18"/>
                                            <w:szCs w:val="18"/>
                                          </w:rPr>
                                          <w:t>ein 4er</w:t>
                                        </w:r>
                                      </w:p>
                                    </w:tc>
                                  </w:tr>
                                </w:tbl>
                                <w:p w14:paraId="77B8AF59" w14:textId="77777777" w:rsidR="00F87C7D" w:rsidRPr="00972797" w:rsidRDefault="00F87C7D" w:rsidP="00F87C7D">
                                  <w:pPr>
                                    <w:rPr>
                                      <w:rFonts w:ascii="Bradley Hand ITC" w:hAnsi="Bradley Hand ITC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</w:rPr>
                                    <w:t xml:space="preserve"> ein 4er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869C0CB" id="_x0000_s1029" type="#_x0000_t202" style="width:102.75pt;height:44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" stroked="f" strokeweight=".5pt">
                      <v:textbox>
                        <w:txbxContent>
                          <w:tbl>
                            <w:tblPr>
                              <w:tblStyle w:val="Tabellenraster1"/>
                              <w:tblW w:w="1838" w:type="dxa"/>
                              <w:tblBorders>
                                <w:top w:val="single" w:sz="4" w:space="0" w:color="D9D9D9" w:themeColor="background1" w:themeShade="D9"/>
                                <w:left w:val="single" w:sz="4" w:space="0" w:color="D9D9D9" w:themeColor="background1" w:themeShade="D9"/>
                                <w:bottom w:val="single" w:sz="4" w:space="0" w:color="D9D9D9" w:themeColor="background1" w:themeShade="D9"/>
                                <w:right w:val="single" w:sz="4" w:space="0" w:color="D9D9D9" w:themeColor="background1" w:themeShade="D9"/>
                                <w:insideH w:val="single" w:sz="4" w:space="0" w:color="D9D9D9" w:themeColor="background1" w:themeShade="D9"/>
                                <w:insideV w:val="single" w:sz="4" w:space="0" w:color="D9D9D9" w:themeColor="background1" w:themeShade="D9"/>
                              </w:tblBorders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227"/>
                              <w:gridCol w:w="227"/>
                              <w:gridCol w:w="227"/>
                              <w:gridCol w:w="227"/>
                              <w:gridCol w:w="930"/>
                            </w:tblGrid>
                            <w:tr w:rsidR="00F87C7D" w:rsidRPr="00972797" w14:paraId="32720B21" w14:textId="77777777" w:rsidTr="00932DFC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227" w:type="dxa"/>
                                  <w:shd w:val="clear" w:color="auto" w:fill="FDEFDB" w:themeFill="background2" w:themeFillTint="33"/>
                                </w:tcPr>
                                <w:p w14:paraId="73C91AC3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DEFDB" w:themeFill="background2" w:themeFillTint="33"/>
                                </w:tcPr>
                                <w:p w14:paraId="05148E93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DEFDB" w:themeFill="background2" w:themeFillTint="33"/>
                                </w:tcPr>
                                <w:p w14:paraId="00AE47E4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DEFDB" w:themeFill="background2" w:themeFillTint="33"/>
                                </w:tcPr>
                                <w:p w14:paraId="3908A8EE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0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1C4587A8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  <w:t>drei 4er</w:t>
                                  </w:r>
                                </w:p>
                              </w:tc>
                            </w:tr>
                            <w:tr w:rsidR="00F87C7D" w:rsidRPr="00972797" w14:paraId="7F0E4910" w14:textId="77777777" w:rsidTr="00932DFC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227" w:type="dxa"/>
                                  <w:shd w:val="clear" w:color="auto" w:fill="FCE0B8" w:themeFill="background2" w:themeFillTint="66"/>
                                </w:tcPr>
                                <w:p w14:paraId="5C21B552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CE0B8" w:themeFill="background2" w:themeFillTint="66"/>
                                </w:tcPr>
                                <w:p w14:paraId="1435FDCF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CE0B8" w:themeFill="background2" w:themeFillTint="66"/>
                                </w:tcPr>
                                <w:p w14:paraId="76569AB4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CE0B8" w:themeFill="background2" w:themeFillTint="66"/>
                                </w:tcPr>
                                <w:p w14:paraId="7379E78B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0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26B4BEF3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  <w:t>zwei 4er</w:t>
                                  </w:r>
                                </w:p>
                              </w:tc>
                            </w:tr>
                            <w:tr w:rsidR="00F87C7D" w:rsidRPr="00972797" w14:paraId="3B70F6CB" w14:textId="77777777" w:rsidTr="00C966C5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227" w:type="dxa"/>
                                  <w:shd w:val="clear" w:color="auto" w:fill="F8B44F" w:themeFill="background2"/>
                                </w:tcPr>
                                <w:p w14:paraId="6215F461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8B44F" w:themeFill="background2"/>
                                </w:tcPr>
                                <w:p w14:paraId="7F4D19F5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8B44F" w:themeFill="background2"/>
                                </w:tcPr>
                                <w:p w14:paraId="4BE9BB59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227" w:type="dxa"/>
                                  <w:shd w:val="clear" w:color="auto" w:fill="F8B44F" w:themeFill="background2"/>
                                </w:tcPr>
                                <w:p w14:paraId="60C51C2C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5"/>
                                      <w:szCs w:val="15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04D6B1D5" w14:textId="77777777" w:rsidR="00F87C7D" w:rsidRPr="00972797" w:rsidRDefault="00F87C7D" w:rsidP="00C966C5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 w:rsidRPr="00972797">
                                    <w:rPr>
                                      <w:rFonts w:ascii="Bradley Hand ITC" w:hAnsi="Bradley Hand ITC"/>
                                      <w:color w:val="0070C0"/>
                                      <w:sz w:val="18"/>
                                      <w:szCs w:val="18"/>
                                    </w:rPr>
                                    <w:t>ein 4er</w:t>
                                  </w:r>
                                </w:p>
                              </w:tc>
                            </w:tr>
                          </w:tbl>
                          <w:p w14:paraId="77B8AF59" w14:textId="77777777" w:rsidR="00F87C7D" w:rsidRPr="00972797" w:rsidRDefault="00F87C7D" w:rsidP="00F87C7D">
                            <w:pPr>
                              <w:rPr>
                                <w:rFonts w:ascii="Bradley Hand ITC" w:hAnsi="Bradley Hand ITC"/>
                              </w:rPr>
                            </w:pPr>
                            <w:r w:rsidRPr="00972797">
                              <w:rPr>
                                <w:rFonts w:ascii="Bradley Hand ITC" w:hAnsi="Bradley Hand ITC"/>
                              </w:rPr>
                              <w:t xml:space="preserve"> ein 4er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F87C7D" w:rsidRPr="000F5614" w14:paraId="0BD74A1F" w14:textId="77777777" w:rsidTr="00F87C7D">
        <w:trPr>
          <w:cantSplit/>
          <w:trHeight w:val="20"/>
          <w:tblCellSpacing w:w="71" w:type="dxa"/>
          <w:jc w:val="center"/>
        </w:trPr>
        <w:tc>
          <w:tcPr>
            <w:tcW w:w="2464" w:type="dxa"/>
            <w:shd w:val="clear" w:color="auto" w:fill="auto"/>
          </w:tcPr>
          <w:p w14:paraId="3E3765BF" w14:textId="77777777" w:rsidR="00F87C7D" w:rsidRPr="000F5614" w:rsidRDefault="00F87C7D" w:rsidP="00EF361A">
            <w:pPr>
              <w:keepNext/>
              <w:keepLines/>
              <w:spacing w:line="240" w:lineRule="auto"/>
              <w:outlineLvl w:val="3"/>
              <w:rPr>
                <w:b/>
                <w:iCs/>
                <w:color w:val="327A86" w:themeColor="text2"/>
                <w:sz w:val="8"/>
                <w:szCs w:val="8"/>
              </w:rPr>
            </w:pPr>
          </w:p>
        </w:tc>
        <w:tc>
          <w:tcPr>
            <w:tcW w:w="4181" w:type="dxa"/>
            <w:gridSpan w:val="2"/>
            <w:vMerge/>
            <w:tcMar>
              <w:left w:w="113" w:type="dxa"/>
            </w:tcMar>
          </w:tcPr>
          <w:p w14:paraId="6E471757" w14:textId="77777777" w:rsidR="00F87C7D" w:rsidRPr="000F5614" w:rsidRDefault="00F87C7D" w:rsidP="00EF361A">
            <w:pPr>
              <w:spacing w:line="240" w:lineRule="auto"/>
              <w:rPr>
                <w:rFonts w:ascii="Bradley Hand ITC" w:hAnsi="Bradley Hand ITC"/>
                <w:color w:val="0070C0"/>
                <w:sz w:val="20"/>
                <w:szCs w:val="20"/>
              </w:rPr>
            </w:pPr>
          </w:p>
        </w:tc>
        <w:tc>
          <w:tcPr>
            <w:tcW w:w="2991" w:type="dxa"/>
            <w:vMerge/>
          </w:tcPr>
          <w:p w14:paraId="38576555" w14:textId="77777777" w:rsidR="00F87C7D" w:rsidRPr="000F5614" w:rsidRDefault="00F87C7D" w:rsidP="00EF361A">
            <w:pPr>
              <w:spacing w:line="240" w:lineRule="auto"/>
              <w:rPr>
                <w:noProof/>
              </w:rPr>
            </w:pPr>
          </w:p>
        </w:tc>
      </w:tr>
      <w:tr w:rsidR="00211AB0" w:rsidRPr="000F5614" w14:paraId="500BCFB9" w14:textId="77777777" w:rsidTr="00211AB0">
        <w:trPr>
          <w:cantSplit/>
          <w:trHeight w:val="510"/>
          <w:tblCellSpacing w:w="71" w:type="dxa"/>
          <w:jc w:val="center"/>
        </w:trPr>
        <w:tc>
          <w:tcPr>
            <w:tcW w:w="2464" w:type="dxa"/>
            <w:shd w:val="clear" w:color="auto" w:fill="F2F2F2" w:themeFill="background1" w:themeFillShade="F2"/>
          </w:tcPr>
          <w:p w14:paraId="5D432B60" w14:textId="487E179B" w:rsidR="00211AB0" w:rsidRPr="000F5614" w:rsidRDefault="00211AB0" w:rsidP="00EF361A">
            <w:pPr>
              <w:keepNext/>
              <w:keepLines/>
              <w:spacing w:line="240" w:lineRule="auto"/>
              <w:outlineLvl w:val="3"/>
              <w:rPr>
                <w:bCs/>
                <w:iCs/>
                <w:color w:val="000000" w:themeColor="text1"/>
                <w:sz w:val="20"/>
                <w:szCs w:val="20"/>
              </w:rPr>
            </w:pPr>
            <w:r w:rsidRPr="000F5614">
              <w:rPr>
                <w:b/>
                <w:iCs/>
                <w:color w:val="327A86" w:themeColor="text2"/>
                <w:sz w:val="20"/>
                <w:szCs w:val="20"/>
              </w:rPr>
              <w:t>L1:</w:t>
            </w:r>
            <w:r w:rsidRPr="000F5614">
              <w:rPr>
                <w:bCs/>
                <w:iCs/>
                <w:color w:val="000000" w:themeColor="text1"/>
                <w:sz w:val="20"/>
                <w:szCs w:val="20"/>
              </w:rPr>
              <w:t xml:space="preserve"> Flächeninhalt </w:t>
            </w:r>
            <w:r>
              <w:rPr>
                <w:bCs/>
                <w:iCs/>
                <w:color w:val="000000" w:themeColor="text1"/>
                <w:sz w:val="20"/>
                <w:szCs w:val="20"/>
              </w:rPr>
              <w:br/>
            </w:r>
            <w:r w:rsidRPr="000F5614">
              <w:rPr>
                <w:b/>
                <w:iCs/>
                <w:color w:val="000000" w:themeColor="text1"/>
                <w:sz w:val="20"/>
                <w:szCs w:val="20"/>
              </w:rPr>
              <w:t>verstehen</w:t>
            </w:r>
            <w:r w:rsidRPr="000F5614">
              <w:rPr>
                <w:bCs/>
                <w:iCs/>
                <w:color w:val="000000" w:themeColor="text1"/>
                <w:sz w:val="20"/>
                <w:szCs w:val="20"/>
              </w:rPr>
              <w:t xml:space="preserve"> als Auslegen </w:t>
            </w:r>
            <w:r w:rsidRPr="000F5614">
              <w:rPr>
                <w:bCs/>
                <w:iCs/>
                <w:color w:val="000000" w:themeColor="text1"/>
                <w:sz w:val="20"/>
                <w:szCs w:val="20"/>
              </w:rPr>
              <w:br/>
              <w:t>mit Einheitsquadrate</w:t>
            </w:r>
            <w:r>
              <w:rPr>
                <w:bCs/>
                <w:iCs/>
                <w:color w:val="000000" w:themeColor="text1"/>
                <w:sz w:val="20"/>
                <w:szCs w:val="20"/>
              </w:rPr>
              <w:t>n</w:t>
            </w:r>
          </w:p>
        </w:tc>
        <w:tc>
          <w:tcPr>
            <w:tcW w:w="4181" w:type="dxa"/>
            <w:gridSpan w:val="2"/>
            <w:vMerge w:val="restart"/>
            <w:tcMar>
              <w:left w:w="113" w:type="dxa"/>
            </w:tcMar>
          </w:tcPr>
          <w:p w14:paraId="74E3F0D7" w14:textId="5D3B7455" w:rsidR="00211AB0" w:rsidRPr="000F5614" w:rsidRDefault="00211AB0" w:rsidP="00EF361A">
            <w:pPr>
              <w:spacing w:line="240" w:lineRule="auto"/>
              <w:rPr>
                <w:rFonts w:ascii="Bradley Hand ITC" w:hAnsi="Bradley Hand ITC"/>
                <w:color w:val="0070C0"/>
                <w:sz w:val="20"/>
                <w:szCs w:val="20"/>
              </w:rPr>
            </w:pPr>
            <w:r w:rsidRPr="000F5614">
              <w:rPr>
                <w:rFonts w:ascii="Bradley Hand ITC" w:hAnsi="Bradley Hand ITC"/>
                <w:color w:val="0070C0"/>
                <w:sz w:val="20"/>
                <w:szCs w:val="20"/>
              </w:rPr>
              <w:t>Der Flächen</w:t>
            </w:r>
            <w:r w:rsidRPr="000F5614">
              <w:rPr>
                <w:rFonts w:ascii="Bradley Hand ITC" w:hAnsi="Bradley Hand ITC"/>
                <w:b/>
                <w:bCs/>
                <w:color w:val="0070C0"/>
                <w:sz w:val="20"/>
                <w:szCs w:val="20"/>
              </w:rPr>
              <w:t>in</w:t>
            </w:r>
            <w:r w:rsidRPr="000F5614">
              <w:rPr>
                <w:rFonts w:ascii="Bradley Hand ITC" w:hAnsi="Bradley Hand ITC"/>
                <w:color w:val="0070C0"/>
                <w:sz w:val="20"/>
                <w:szCs w:val="20"/>
              </w:rPr>
              <w:t xml:space="preserve">halt gibt an, wie viele Einheitsquadrate in das Rechteck </w:t>
            </w:r>
            <w:r w:rsidRPr="000F5614">
              <w:rPr>
                <w:rFonts w:ascii="Bradley Hand ITC" w:hAnsi="Bradley Hand ITC"/>
                <w:b/>
                <w:bCs/>
                <w:color w:val="0070C0"/>
                <w:sz w:val="20"/>
                <w:szCs w:val="20"/>
              </w:rPr>
              <w:t>hinein</w:t>
            </w:r>
            <w:r w:rsidRPr="000F5614">
              <w:rPr>
                <w:rFonts w:ascii="Bradley Hand ITC" w:hAnsi="Bradley Hand ITC"/>
                <w:color w:val="0070C0"/>
                <w:sz w:val="20"/>
                <w:szCs w:val="20"/>
              </w:rPr>
              <w:t>passen: 1, 2, 3, …,11, 12</w:t>
            </w:r>
          </w:p>
        </w:tc>
        <w:tc>
          <w:tcPr>
            <w:tcW w:w="2991" w:type="dxa"/>
            <w:vMerge w:val="restart"/>
          </w:tcPr>
          <w:p w14:paraId="679B68AE" w14:textId="77777777" w:rsidR="00211AB0" w:rsidRPr="000F5614" w:rsidRDefault="00211AB0" w:rsidP="00EF361A">
            <w:pPr>
              <w:spacing w:line="240" w:lineRule="auto"/>
              <w:rPr>
                <w:bCs/>
                <w:color w:val="327A86" w:themeColor="text2"/>
                <w:sz w:val="20"/>
                <w:szCs w:val="20"/>
              </w:rPr>
            </w:pPr>
            <w:r>
              <w:rPr>
                <w:rFonts w:ascii="Bradley Hand ITC" w:hAnsi="Bradley Hand ITC"/>
                <w:noProof/>
                <w:color w:val="0070C0"/>
                <w:sz w:val="20"/>
                <w:szCs w:val="20"/>
              </w:rPr>
              <mc:AlternateContent>
                <mc:Choice Requires="wpg">
                  <w:drawing>
                    <wp:inline distT="0" distB="0" distL="0" distR="0" wp14:anchorId="7FE4AB12" wp14:editId="0283D677">
                      <wp:extent cx="1570355" cy="647700"/>
                      <wp:effectExtent l="0" t="0" r="0" b="0"/>
                      <wp:docPr id="617987834" name="Gruppieren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70355" cy="647700"/>
                                <a:chOff x="0" y="88900"/>
                                <a:chExt cx="1570355" cy="647700"/>
                              </a:xfrm>
                            </wpg:grpSpPr>
                            <wps:wsp>
                              <wps:cNvPr id="327934210" name="Textfeld 11"/>
                              <wps:cNvSpPr txBox="1"/>
                              <wps:spPr>
                                <a:xfrm>
                                  <a:off x="0" y="101600"/>
                                  <a:ext cx="833120" cy="5645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tbl>
                                    <w:tblPr>
                                      <w:tblStyle w:val="Tabellenraster1"/>
                                      <w:tblW w:w="0" w:type="auto"/>
                                      <w:tblBorders>
                                        <w:top w:val="single" w:sz="4" w:space="0" w:color="D9D9D9" w:themeColor="background1" w:themeShade="D9"/>
                                        <w:left w:val="single" w:sz="4" w:space="0" w:color="D9D9D9" w:themeColor="background1" w:themeShade="D9"/>
                                        <w:bottom w:val="single" w:sz="4" w:space="0" w:color="D9D9D9" w:themeColor="background1" w:themeShade="D9"/>
                                        <w:right w:val="single" w:sz="4" w:space="0" w:color="D9D9D9" w:themeColor="background1" w:themeShade="D9"/>
                                        <w:insideH w:val="single" w:sz="4" w:space="0" w:color="D9D9D9" w:themeColor="background1" w:themeShade="D9"/>
                                        <w:insideV w:val="single" w:sz="4" w:space="0" w:color="D9D9D9" w:themeColor="background1" w:themeShade="D9"/>
                                      </w:tblBorders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227"/>
                                      <w:gridCol w:w="227"/>
                                      <w:gridCol w:w="227"/>
                                      <w:gridCol w:w="227"/>
                                    </w:tblGrid>
                                    <w:tr w:rsidR="00211AB0" w:rsidRPr="00C966C5" w14:paraId="277E8E06" w14:textId="77777777" w:rsidTr="009D3A33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227" w:type="dxa"/>
                                          <w:shd w:val="clear" w:color="auto" w:fill="F8B44F" w:themeFill="background2"/>
                                        </w:tcPr>
                                        <w:p w14:paraId="42ABAC8E" w14:textId="77777777" w:rsidR="00211AB0" w:rsidRPr="00C966C5" w:rsidRDefault="00211AB0" w:rsidP="00C966C5">
                                          <w:pPr>
                                            <w:spacing w:line="180" w:lineRule="exact"/>
                                            <w:jc w:val="center"/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 w:rsidRPr="00C966C5"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  <w:t>9</w:t>
                                          </w:r>
                                        </w:p>
                                      </w:tc>
                                      <w:tc>
                                        <w:tcPr>
                                          <w:tcW w:w="227" w:type="dxa"/>
                                          <w:shd w:val="clear" w:color="auto" w:fill="F8B44F" w:themeFill="background2"/>
                                        </w:tcPr>
                                        <w:p w14:paraId="4F07AD3D" w14:textId="77777777" w:rsidR="00211AB0" w:rsidRPr="00C966C5" w:rsidRDefault="00211AB0" w:rsidP="00C966C5">
                                          <w:pPr>
                                            <w:spacing w:line="180" w:lineRule="exact"/>
                                            <w:jc w:val="center"/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 w:rsidRPr="00C966C5"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  <w:t>10</w:t>
                                          </w:r>
                                        </w:p>
                                      </w:tc>
                                      <w:tc>
                                        <w:tcPr>
                                          <w:tcW w:w="227" w:type="dxa"/>
                                          <w:shd w:val="clear" w:color="auto" w:fill="F8B44F" w:themeFill="background2"/>
                                        </w:tcPr>
                                        <w:p w14:paraId="748DCBFB" w14:textId="77777777" w:rsidR="00211AB0" w:rsidRPr="00C966C5" w:rsidRDefault="00211AB0" w:rsidP="00C966C5">
                                          <w:pPr>
                                            <w:spacing w:line="180" w:lineRule="exact"/>
                                            <w:jc w:val="center"/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 w:rsidRPr="00C966C5"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  <w:t>11</w:t>
                                          </w:r>
                                        </w:p>
                                      </w:tc>
                                      <w:tc>
                                        <w:tcPr>
                                          <w:tcW w:w="227" w:type="dxa"/>
                                          <w:shd w:val="clear" w:color="auto" w:fill="F8B44F" w:themeFill="background2"/>
                                        </w:tcPr>
                                        <w:p w14:paraId="7ED75FAE" w14:textId="77777777" w:rsidR="00211AB0" w:rsidRPr="00C966C5" w:rsidRDefault="00211AB0" w:rsidP="00C966C5">
                                          <w:pPr>
                                            <w:spacing w:line="180" w:lineRule="exact"/>
                                            <w:jc w:val="center"/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 w:rsidRPr="00C966C5"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  <w:t>12</w:t>
                                          </w:r>
                                        </w:p>
                                      </w:tc>
                                    </w:tr>
                                    <w:tr w:rsidR="00211AB0" w:rsidRPr="00C966C5" w14:paraId="63F29EFC" w14:textId="77777777" w:rsidTr="009D3A33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227" w:type="dxa"/>
                                          <w:shd w:val="clear" w:color="auto" w:fill="F8B44F" w:themeFill="background2"/>
                                        </w:tcPr>
                                        <w:p w14:paraId="3D1B40BD" w14:textId="77777777" w:rsidR="00211AB0" w:rsidRPr="00C966C5" w:rsidRDefault="00211AB0" w:rsidP="00C966C5">
                                          <w:pPr>
                                            <w:spacing w:line="180" w:lineRule="exact"/>
                                            <w:jc w:val="center"/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 w:rsidRPr="00C966C5"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  <w:t>5</w:t>
                                          </w:r>
                                        </w:p>
                                      </w:tc>
                                      <w:tc>
                                        <w:tcPr>
                                          <w:tcW w:w="227" w:type="dxa"/>
                                          <w:shd w:val="clear" w:color="auto" w:fill="F8B44F" w:themeFill="background2"/>
                                        </w:tcPr>
                                        <w:p w14:paraId="598F7437" w14:textId="77777777" w:rsidR="00211AB0" w:rsidRPr="00C966C5" w:rsidRDefault="00211AB0" w:rsidP="00C966C5">
                                          <w:pPr>
                                            <w:spacing w:line="180" w:lineRule="exact"/>
                                            <w:jc w:val="center"/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 w:rsidRPr="00C966C5"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  <w:t>6</w:t>
                                          </w:r>
                                        </w:p>
                                      </w:tc>
                                      <w:tc>
                                        <w:tcPr>
                                          <w:tcW w:w="227" w:type="dxa"/>
                                          <w:shd w:val="clear" w:color="auto" w:fill="F8B44F" w:themeFill="background2"/>
                                        </w:tcPr>
                                        <w:p w14:paraId="6F6A4ED9" w14:textId="77777777" w:rsidR="00211AB0" w:rsidRPr="00C966C5" w:rsidRDefault="00211AB0" w:rsidP="00C966C5">
                                          <w:pPr>
                                            <w:spacing w:line="180" w:lineRule="exact"/>
                                            <w:jc w:val="center"/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 w:rsidRPr="00C966C5"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  <w:t>7</w:t>
                                          </w:r>
                                        </w:p>
                                      </w:tc>
                                      <w:tc>
                                        <w:tcPr>
                                          <w:tcW w:w="227" w:type="dxa"/>
                                          <w:shd w:val="clear" w:color="auto" w:fill="F8B44F" w:themeFill="background2"/>
                                        </w:tcPr>
                                        <w:p w14:paraId="5C5FD81C" w14:textId="77777777" w:rsidR="00211AB0" w:rsidRPr="00C966C5" w:rsidRDefault="00211AB0" w:rsidP="00C966C5">
                                          <w:pPr>
                                            <w:spacing w:line="180" w:lineRule="exact"/>
                                            <w:jc w:val="center"/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 w:rsidRPr="00C966C5"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  <w:t>8</w:t>
                                          </w:r>
                                        </w:p>
                                      </w:tc>
                                    </w:tr>
                                    <w:tr w:rsidR="00211AB0" w:rsidRPr="00C966C5" w14:paraId="38F3BFDD" w14:textId="77777777" w:rsidTr="009D3A33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227" w:type="dxa"/>
                                          <w:shd w:val="clear" w:color="auto" w:fill="F8B44F" w:themeFill="background2"/>
                                        </w:tcPr>
                                        <w:p w14:paraId="6DCA0A34" w14:textId="77777777" w:rsidR="00211AB0" w:rsidRPr="00C966C5" w:rsidRDefault="00211AB0" w:rsidP="00C966C5">
                                          <w:pPr>
                                            <w:spacing w:line="180" w:lineRule="exact"/>
                                            <w:jc w:val="center"/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 w:rsidRPr="00C966C5"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  <w:t>1</w:t>
                                          </w:r>
                                        </w:p>
                                      </w:tc>
                                      <w:tc>
                                        <w:tcPr>
                                          <w:tcW w:w="227" w:type="dxa"/>
                                          <w:shd w:val="clear" w:color="auto" w:fill="F8B44F" w:themeFill="background2"/>
                                        </w:tcPr>
                                        <w:p w14:paraId="7AF652DD" w14:textId="77777777" w:rsidR="00211AB0" w:rsidRPr="00C966C5" w:rsidRDefault="00211AB0" w:rsidP="00C966C5">
                                          <w:pPr>
                                            <w:spacing w:line="180" w:lineRule="exact"/>
                                            <w:jc w:val="center"/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 w:rsidRPr="00C966C5"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  <w:t>2</w:t>
                                          </w:r>
                                        </w:p>
                                      </w:tc>
                                      <w:tc>
                                        <w:tcPr>
                                          <w:tcW w:w="227" w:type="dxa"/>
                                          <w:shd w:val="clear" w:color="auto" w:fill="F8B44F" w:themeFill="background2"/>
                                        </w:tcPr>
                                        <w:p w14:paraId="56D5F0BA" w14:textId="77777777" w:rsidR="00211AB0" w:rsidRPr="00C966C5" w:rsidRDefault="00211AB0" w:rsidP="00C966C5">
                                          <w:pPr>
                                            <w:spacing w:line="180" w:lineRule="exact"/>
                                            <w:jc w:val="center"/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 w:rsidRPr="00C966C5"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  <w:t>3</w:t>
                                          </w:r>
                                        </w:p>
                                      </w:tc>
                                      <w:tc>
                                        <w:tcPr>
                                          <w:tcW w:w="227" w:type="dxa"/>
                                          <w:shd w:val="clear" w:color="auto" w:fill="F8B44F" w:themeFill="background2"/>
                                        </w:tcPr>
                                        <w:p w14:paraId="688106EE" w14:textId="77777777" w:rsidR="00211AB0" w:rsidRPr="00C966C5" w:rsidRDefault="00211AB0" w:rsidP="00C966C5">
                                          <w:pPr>
                                            <w:spacing w:line="180" w:lineRule="exact"/>
                                            <w:jc w:val="center"/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 w:rsidRPr="00C966C5">
                                            <w:rPr>
                                              <w:rFonts w:ascii="Bradley Hand" w:hAnsi="Bradley Hand"/>
                                              <w:color w:val="0070C0"/>
                                              <w:sz w:val="15"/>
                                              <w:szCs w:val="15"/>
                                            </w:rPr>
                                            <w:t>4</w:t>
                                          </w:r>
                                        </w:p>
                                      </w:tc>
                                    </w:tr>
                                  </w:tbl>
                                  <w:p w14:paraId="7A144E3C" w14:textId="77777777" w:rsidR="00211AB0" w:rsidRDefault="00211AB0" w:rsidP="00F87C7D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5804365" name="Textfeld 14"/>
                              <wps:cNvSpPr txBox="1"/>
                              <wps:spPr>
                                <a:xfrm>
                                  <a:off x="723900" y="88900"/>
                                  <a:ext cx="846455" cy="647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CA793F5" w14:textId="77777777" w:rsidR="00211AB0" w:rsidRPr="00972797" w:rsidRDefault="00211AB0" w:rsidP="00F87C7D">
                                    <w:pPr>
                                      <w:spacing w:line="240" w:lineRule="auto"/>
                                      <w:rPr>
                                        <w:rFonts w:ascii="Bradley Hand ITC" w:hAnsi="Bradley Hand ITC"/>
                                        <w:color w:val="0070C0"/>
                                        <w:sz w:val="18"/>
                                        <w:szCs w:val="18"/>
                                      </w:rPr>
                                    </w:pPr>
                                    <w:r w:rsidRPr="00972797">
                                      <w:rPr>
                                        <w:rFonts w:ascii="Bradley Hand ITC" w:hAnsi="Bradley Hand ITC"/>
                                        <w:color w:val="0070C0"/>
                                        <w:sz w:val="18"/>
                                        <w:szCs w:val="18"/>
                                      </w:rPr>
                                      <w:t xml:space="preserve">12 Quadrate passen ins Rechteck, </w:t>
                                    </w:r>
                                    <w:r w:rsidRPr="00972797">
                                      <w:rPr>
                                        <w:rFonts w:ascii="Bradley Hand ITC" w:hAnsi="Bradley Hand ITC"/>
                                        <w:color w:val="0070C0"/>
                                        <w:sz w:val="18"/>
                                        <w:szCs w:val="18"/>
                                      </w:rPr>
                                      <w:br/>
                                      <w:t>also 12 m</w:t>
                                    </w:r>
                                    <w:r w:rsidRPr="00972797">
                                      <w:rPr>
                                        <w:rFonts w:ascii="Bradley Hand ITC" w:hAnsi="Bradley Hand ITC"/>
                                        <w:color w:val="0070C0"/>
                                        <w:sz w:val="18"/>
                                        <w:szCs w:val="18"/>
                                        <w:vertAlign w:val="superscript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E4AB12" id="Gruppieren 1" o:spid="_x0000_s1030" style="width:123.65pt;height:51pt;mso-position-horizontal-relative:char;mso-position-vertical-relative:line" coordorigin=",889" coordsize="15703,647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">
                      <v:shape id="_x0000_s1031" type="#_x0000_t202" style="position:absolute;top:1016;width:8331;height:56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" stroked="f" strokeweight=".5pt">
                        <v:textbox>
                          <w:txbxContent>
                            <w:tbl>
                              <w:tblPr>
                                <w:tblStyle w:val="Tabellenraster1"/>
                                <w:tblW w:w="0" w:type="auto"/>
                                <w:tblBorders>
                                  <w:top w:val="single" w:sz="4" w:space="0" w:color="D9D9D9" w:themeColor="background1" w:themeShade="D9"/>
                                  <w:left w:val="single" w:sz="4" w:space="0" w:color="D9D9D9" w:themeColor="background1" w:themeShade="D9"/>
                                  <w:bottom w:val="single" w:sz="4" w:space="0" w:color="D9D9D9" w:themeColor="background1" w:themeShade="D9"/>
                                  <w:right w:val="single" w:sz="4" w:space="0" w:color="D9D9D9" w:themeColor="background1" w:themeShade="D9"/>
                                  <w:insideH w:val="single" w:sz="4" w:space="0" w:color="D9D9D9" w:themeColor="background1" w:themeShade="D9"/>
                                  <w:insideV w:val="single" w:sz="4" w:space="0" w:color="D9D9D9" w:themeColor="background1" w:themeShade="D9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27"/>
                                <w:gridCol w:w="227"/>
                                <w:gridCol w:w="227"/>
                                <w:gridCol w:w="227"/>
                              </w:tblGrid>
                              <w:tr w:rsidR="00211AB0" w:rsidRPr="00C966C5" w14:paraId="277E8E06" w14:textId="77777777" w:rsidTr="009D3A33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227" w:type="dxa"/>
                                    <w:shd w:val="clear" w:color="auto" w:fill="F8B44F" w:themeFill="background2"/>
                                  </w:tcPr>
                                  <w:p w14:paraId="42ABAC8E" w14:textId="77777777" w:rsidR="00211AB0" w:rsidRPr="00C966C5" w:rsidRDefault="00211AB0" w:rsidP="00C966C5">
                                    <w:pPr>
                                      <w:spacing w:line="180" w:lineRule="exact"/>
                                      <w:jc w:val="center"/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</w:pPr>
                                    <w:r w:rsidRPr="00C966C5"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  <w:t>9</w:t>
                                    </w:r>
                                  </w:p>
                                </w:tc>
                                <w:tc>
                                  <w:tcPr>
                                    <w:tcW w:w="227" w:type="dxa"/>
                                    <w:shd w:val="clear" w:color="auto" w:fill="F8B44F" w:themeFill="background2"/>
                                  </w:tcPr>
                                  <w:p w14:paraId="4F07AD3D" w14:textId="77777777" w:rsidR="00211AB0" w:rsidRPr="00C966C5" w:rsidRDefault="00211AB0" w:rsidP="00C966C5">
                                    <w:pPr>
                                      <w:spacing w:line="180" w:lineRule="exact"/>
                                      <w:jc w:val="center"/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</w:pPr>
                                    <w:r w:rsidRPr="00C966C5"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  <w:t>10</w:t>
                                    </w:r>
                                  </w:p>
                                </w:tc>
                                <w:tc>
                                  <w:tcPr>
                                    <w:tcW w:w="227" w:type="dxa"/>
                                    <w:shd w:val="clear" w:color="auto" w:fill="F8B44F" w:themeFill="background2"/>
                                  </w:tcPr>
                                  <w:p w14:paraId="748DCBFB" w14:textId="77777777" w:rsidR="00211AB0" w:rsidRPr="00C966C5" w:rsidRDefault="00211AB0" w:rsidP="00C966C5">
                                    <w:pPr>
                                      <w:spacing w:line="180" w:lineRule="exact"/>
                                      <w:jc w:val="center"/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</w:pPr>
                                    <w:r w:rsidRPr="00C966C5"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  <w:t>11</w:t>
                                    </w:r>
                                  </w:p>
                                </w:tc>
                                <w:tc>
                                  <w:tcPr>
                                    <w:tcW w:w="227" w:type="dxa"/>
                                    <w:shd w:val="clear" w:color="auto" w:fill="F8B44F" w:themeFill="background2"/>
                                  </w:tcPr>
                                  <w:p w14:paraId="7ED75FAE" w14:textId="77777777" w:rsidR="00211AB0" w:rsidRPr="00C966C5" w:rsidRDefault="00211AB0" w:rsidP="00C966C5">
                                    <w:pPr>
                                      <w:spacing w:line="180" w:lineRule="exact"/>
                                      <w:jc w:val="center"/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</w:pPr>
                                    <w:r w:rsidRPr="00C966C5"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  <w:t>12</w:t>
                                    </w:r>
                                  </w:p>
                                </w:tc>
                              </w:tr>
                              <w:tr w:rsidR="00211AB0" w:rsidRPr="00C966C5" w14:paraId="63F29EFC" w14:textId="77777777" w:rsidTr="009D3A33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227" w:type="dxa"/>
                                    <w:shd w:val="clear" w:color="auto" w:fill="F8B44F" w:themeFill="background2"/>
                                  </w:tcPr>
                                  <w:p w14:paraId="3D1B40BD" w14:textId="77777777" w:rsidR="00211AB0" w:rsidRPr="00C966C5" w:rsidRDefault="00211AB0" w:rsidP="00C966C5">
                                    <w:pPr>
                                      <w:spacing w:line="180" w:lineRule="exact"/>
                                      <w:jc w:val="center"/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</w:pPr>
                                    <w:r w:rsidRPr="00C966C5"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  <w:t>5</w:t>
                                    </w:r>
                                  </w:p>
                                </w:tc>
                                <w:tc>
                                  <w:tcPr>
                                    <w:tcW w:w="227" w:type="dxa"/>
                                    <w:shd w:val="clear" w:color="auto" w:fill="F8B44F" w:themeFill="background2"/>
                                  </w:tcPr>
                                  <w:p w14:paraId="598F7437" w14:textId="77777777" w:rsidR="00211AB0" w:rsidRPr="00C966C5" w:rsidRDefault="00211AB0" w:rsidP="00C966C5">
                                    <w:pPr>
                                      <w:spacing w:line="180" w:lineRule="exact"/>
                                      <w:jc w:val="center"/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</w:pPr>
                                    <w:r w:rsidRPr="00C966C5"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  <w:t>6</w:t>
                                    </w:r>
                                  </w:p>
                                </w:tc>
                                <w:tc>
                                  <w:tcPr>
                                    <w:tcW w:w="227" w:type="dxa"/>
                                    <w:shd w:val="clear" w:color="auto" w:fill="F8B44F" w:themeFill="background2"/>
                                  </w:tcPr>
                                  <w:p w14:paraId="6F6A4ED9" w14:textId="77777777" w:rsidR="00211AB0" w:rsidRPr="00C966C5" w:rsidRDefault="00211AB0" w:rsidP="00C966C5">
                                    <w:pPr>
                                      <w:spacing w:line="180" w:lineRule="exact"/>
                                      <w:jc w:val="center"/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</w:pPr>
                                    <w:r w:rsidRPr="00C966C5"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  <w:t>7</w:t>
                                    </w:r>
                                  </w:p>
                                </w:tc>
                                <w:tc>
                                  <w:tcPr>
                                    <w:tcW w:w="227" w:type="dxa"/>
                                    <w:shd w:val="clear" w:color="auto" w:fill="F8B44F" w:themeFill="background2"/>
                                  </w:tcPr>
                                  <w:p w14:paraId="5C5FD81C" w14:textId="77777777" w:rsidR="00211AB0" w:rsidRPr="00C966C5" w:rsidRDefault="00211AB0" w:rsidP="00C966C5">
                                    <w:pPr>
                                      <w:spacing w:line="180" w:lineRule="exact"/>
                                      <w:jc w:val="center"/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</w:pPr>
                                    <w:r w:rsidRPr="00C966C5"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  <w:t>8</w:t>
                                    </w:r>
                                  </w:p>
                                </w:tc>
                              </w:tr>
                              <w:tr w:rsidR="00211AB0" w:rsidRPr="00C966C5" w14:paraId="38F3BFDD" w14:textId="77777777" w:rsidTr="009D3A33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227" w:type="dxa"/>
                                    <w:shd w:val="clear" w:color="auto" w:fill="F8B44F" w:themeFill="background2"/>
                                  </w:tcPr>
                                  <w:p w14:paraId="6DCA0A34" w14:textId="77777777" w:rsidR="00211AB0" w:rsidRPr="00C966C5" w:rsidRDefault="00211AB0" w:rsidP="00C966C5">
                                    <w:pPr>
                                      <w:spacing w:line="180" w:lineRule="exact"/>
                                      <w:jc w:val="center"/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</w:pPr>
                                    <w:r w:rsidRPr="00C966C5"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W w:w="227" w:type="dxa"/>
                                    <w:shd w:val="clear" w:color="auto" w:fill="F8B44F" w:themeFill="background2"/>
                                  </w:tcPr>
                                  <w:p w14:paraId="7AF652DD" w14:textId="77777777" w:rsidR="00211AB0" w:rsidRPr="00C966C5" w:rsidRDefault="00211AB0" w:rsidP="00C966C5">
                                    <w:pPr>
                                      <w:spacing w:line="180" w:lineRule="exact"/>
                                      <w:jc w:val="center"/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</w:pPr>
                                    <w:r w:rsidRPr="00C966C5"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  <w:t>2</w:t>
                                    </w:r>
                                  </w:p>
                                </w:tc>
                                <w:tc>
                                  <w:tcPr>
                                    <w:tcW w:w="227" w:type="dxa"/>
                                    <w:shd w:val="clear" w:color="auto" w:fill="F8B44F" w:themeFill="background2"/>
                                  </w:tcPr>
                                  <w:p w14:paraId="56D5F0BA" w14:textId="77777777" w:rsidR="00211AB0" w:rsidRPr="00C966C5" w:rsidRDefault="00211AB0" w:rsidP="00C966C5">
                                    <w:pPr>
                                      <w:spacing w:line="180" w:lineRule="exact"/>
                                      <w:jc w:val="center"/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</w:pPr>
                                    <w:r w:rsidRPr="00C966C5"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W w:w="227" w:type="dxa"/>
                                    <w:shd w:val="clear" w:color="auto" w:fill="F8B44F" w:themeFill="background2"/>
                                  </w:tcPr>
                                  <w:p w14:paraId="688106EE" w14:textId="77777777" w:rsidR="00211AB0" w:rsidRPr="00C966C5" w:rsidRDefault="00211AB0" w:rsidP="00C966C5">
                                    <w:pPr>
                                      <w:spacing w:line="180" w:lineRule="exact"/>
                                      <w:jc w:val="center"/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</w:pPr>
                                    <w:r w:rsidRPr="00C966C5">
                                      <w:rPr>
                                        <w:rFonts w:ascii="Bradley Hand" w:hAnsi="Bradley Hand"/>
                                        <w:color w:val="0070C0"/>
                                        <w:sz w:val="15"/>
                                        <w:szCs w:val="15"/>
                                      </w:rPr>
                                      <w:t>4</w:t>
                                    </w:r>
                                  </w:p>
                                </w:tc>
                              </w:tr>
                            </w:tbl>
                            <w:p w14:paraId="7A144E3C" w14:textId="77777777" w:rsidR="00211AB0" w:rsidRDefault="00211AB0" w:rsidP="00F87C7D"/>
                          </w:txbxContent>
                        </v:textbox>
                      </v:shape>
                      <v:shape id="Textfeld 14" o:spid="_x0000_s1032" type="#_x0000_t202" style="position:absolute;left:7239;top:889;width:8464;height:647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" filled="f" stroked="f" strokeweight=".5pt">
                        <v:textbox>
                          <w:txbxContent>
                            <w:p w14:paraId="3CA793F5" w14:textId="77777777" w:rsidR="00211AB0" w:rsidRPr="00972797" w:rsidRDefault="00211AB0" w:rsidP="00F87C7D">
                              <w:pPr>
                                <w:spacing w:line="240" w:lineRule="auto"/>
                                <w:rPr>
                                  <w:rFonts w:ascii="Bradley Hand ITC" w:hAnsi="Bradley Hand ITC"/>
                                  <w:color w:val="0070C0"/>
                                  <w:sz w:val="18"/>
                                  <w:szCs w:val="18"/>
                                </w:rPr>
                              </w:pPr>
                              <w:r w:rsidRPr="00972797">
                                <w:rPr>
                                  <w:rFonts w:ascii="Bradley Hand ITC" w:hAnsi="Bradley Hand ITC"/>
                                  <w:color w:val="0070C0"/>
                                  <w:sz w:val="18"/>
                                  <w:szCs w:val="18"/>
                                </w:rPr>
                                <w:t xml:space="preserve">12 Quadrate passen ins Rechteck, </w:t>
                              </w:r>
                              <w:r w:rsidRPr="00972797">
                                <w:rPr>
                                  <w:rFonts w:ascii="Bradley Hand ITC" w:hAnsi="Bradley Hand ITC"/>
                                  <w:color w:val="0070C0"/>
                                  <w:sz w:val="18"/>
                                  <w:szCs w:val="18"/>
                                </w:rPr>
                                <w:br/>
                                <w:t>also 12 m</w:t>
                              </w:r>
                              <w:r w:rsidRPr="00972797">
                                <w:rPr>
                                  <w:rFonts w:ascii="Bradley Hand ITC" w:hAnsi="Bradley Hand ITC"/>
                                  <w:color w:val="0070C0"/>
                                  <w:sz w:val="18"/>
                                  <w:szCs w:val="18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Pr="000F5614">
              <w:rPr>
                <w:bCs/>
                <w:color w:val="327A86" w:themeColor="text2"/>
                <w:sz w:val="20"/>
                <w:szCs w:val="20"/>
              </w:rPr>
              <w:t xml:space="preserve">   </w:t>
            </w:r>
          </w:p>
        </w:tc>
      </w:tr>
      <w:tr w:rsidR="00211AB0" w:rsidRPr="00211AB0" w14:paraId="7DAF4B68" w14:textId="77777777" w:rsidTr="00211AB0">
        <w:trPr>
          <w:cantSplit/>
          <w:trHeight w:val="57"/>
          <w:tblCellSpacing w:w="71" w:type="dxa"/>
          <w:jc w:val="center"/>
        </w:trPr>
        <w:tc>
          <w:tcPr>
            <w:tcW w:w="2464" w:type="dxa"/>
            <w:shd w:val="clear" w:color="auto" w:fill="auto"/>
          </w:tcPr>
          <w:p w14:paraId="4C59514E" w14:textId="77777777" w:rsidR="00211AB0" w:rsidRPr="00211AB0" w:rsidRDefault="00211AB0" w:rsidP="00EF361A">
            <w:pPr>
              <w:keepNext/>
              <w:keepLines/>
              <w:spacing w:line="240" w:lineRule="auto"/>
              <w:outlineLvl w:val="3"/>
              <w:rPr>
                <w:b/>
                <w:iCs/>
                <w:color w:val="327A86" w:themeColor="text2"/>
                <w:sz w:val="8"/>
                <w:szCs w:val="8"/>
              </w:rPr>
            </w:pPr>
          </w:p>
        </w:tc>
        <w:tc>
          <w:tcPr>
            <w:tcW w:w="4181" w:type="dxa"/>
            <w:gridSpan w:val="2"/>
            <w:vMerge/>
            <w:tcMar>
              <w:left w:w="113" w:type="dxa"/>
            </w:tcMar>
          </w:tcPr>
          <w:p w14:paraId="1990F65A" w14:textId="77777777" w:rsidR="00211AB0" w:rsidRPr="00211AB0" w:rsidRDefault="00211AB0" w:rsidP="00EF361A">
            <w:pPr>
              <w:spacing w:line="240" w:lineRule="auto"/>
              <w:rPr>
                <w:rFonts w:ascii="Bradley Hand ITC" w:hAnsi="Bradley Hand ITC"/>
                <w:color w:val="0070C0"/>
                <w:sz w:val="8"/>
                <w:szCs w:val="8"/>
              </w:rPr>
            </w:pPr>
          </w:p>
        </w:tc>
        <w:tc>
          <w:tcPr>
            <w:tcW w:w="2991" w:type="dxa"/>
            <w:vMerge/>
          </w:tcPr>
          <w:p w14:paraId="6947AC71" w14:textId="77777777" w:rsidR="00211AB0" w:rsidRPr="00211AB0" w:rsidRDefault="00211AB0" w:rsidP="00EF361A">
            <w:pPr>
              <w:spacing w:line="240" w:lineRule="auto"/>
              <w:rPr>
                <w:rFonts w:ascii="Bradley Hand ITC" w:hAnsi="Bradley Hand ITC"/>
                <w:noProof/>
                <w:color w:val="0070C0"/>
                <w:sz w:val="8"/>
                <w:szCs w:val="8"/>
              </w:rPr>
            </w:pPr>
          </w:p>
        </w:tc>
      </w:tr>
    </w:tbl>
    <w:p w14:paraId="27A6F3CE" w14:textId="514F28CE" w:rsidR="00E0029B" w:rsidRPr="00F76AD8" w:rsidRDefault="00211AB0" w:rsidP="009339C9">
      <w:pPr>
        <w:pStyle w:val="berschrift2"/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2643328" behindDoc="0" locked="0" layoutInCell="1" allowOverlap="1" wp14:anchorId="237633D4" wp14:editId="1822B9B7">
            <wp:simplePos x="0" y="0"/>
            <wp:positionH relativeFrom="margin">
              <wp:posOffset>3288665</wp:posOffset>
            </wp:positionH>
            <wp:positionV relativeFrom="paragraph">
              <wp:posOffset>157480</wp:posOffset>
            </wp:positionV>
            <wp:extent cx="2667635" cy="3181350"/>
            <wp:effectExtent l="0" t="0" r="0" b="0"/>
            <wp:wrapNone/>
            <wp:docPr id="1778922295" name="Grafik 1" descr="Ein Bild, das Text, Handschrift, Whiteboar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922295" name="Grafik 1" descr="Ein Bild, das Text, Handschrift, Whiteboard enthält.&#10;&#10;Automatisch generierte Beschreibung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67635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29B" w:rsidRPr="00F76AD8">
        <w:rPr>
          <w:sz w:val="26"/>
          <w:szCs w:val="26"/>
        </w:rPr>
        <w:t>Möglicher Ablaufplan für die Lernenden</w:t>
      </w:r>
    </w:p>
    <w:p w14:paraId="4B57693D" w14:textId="2332074F" w:rsidR="009339C9" w:rsidRPr="00062979" w:rsidRDefault="009339C9" w:rsidP="00062979">
      <w:pPr>
        <w:rPr>
          <w:lang w:eastAsia="de-DE"/>
        </w:rPr>
      </w:pPr>
    </w:p>
    <w:p w14:paraId="4AE3E287" w14:textId="5C826B85" w:rsidR="00E0029B" w:rsidRDefault="00E0029B" w:rsidP="00E0029B">
      <w:pPr>
        <w:pStyle w:val="berschrift2"/>
        <w:rPr>
          <w:rFonts w:asciiTheme="minorHAnsi" w:eastAsiaTheme="minorHAnsi" w:hAnsiTheme="minorHAnsi" w:cstheme="minorBidi"/>
          <w:bCs w:val="0"/>
          <w:iCs/>
          <w:color w:val="auto"/>
          <w:sz w:val="22"/>
          <w:szCs w:val="22"/>
          <w:lang w:eastAsia="en-US"/>
        </w:rPr>
      </w:pPr>
    </w:p>
    <w:p w14:paraId="60ABF72A" w14:textId="7E12F5F4" w:rsidR="004A3DB4" w:rsidRDefault="004A3DB4">
      <w:pPr>
        <w:spacing w:after="200" w:line="276" w:lineRule="auto"/>
        <w:rPr>
          <w:rFonts w:ascii="Calibri" w:eastAsia="MS Gothic" w:hAnsi="Calibri" w:cs="Times New Roman"/>
          <w:b/>
          <w:bCs/>
          <w:color w:val="7F7F7F" w:themeColor="text1" w:themeTint="80"/>
          <w:sz w:val="28"/>
          <w:szCs w:val="30"/>
          <w:lang w:eastAsia="de-DE"/>
        </w:rPr>
      </w:pPr>
      <w:r>
        <w:rPr>
          <w:color w:val="7F7F7F" w:themeColor="text1" w:themeTint="80"/>
        </w:rPr>
        <w:br w:type="page"/>
      </w:r>
    </w:p>
    <w:tbl>
      <w:tblPr>
        <w:tblStyle w:val="EinfacheTabelle41"/>
        <w:tblpPr w:leftFromText="141" w:rightFromText="141" w:vertAnchor="page" w:horzAnchor="margin" w:tblpY="1761"/>
        <w:tblW w:w="5000" w:type="pct"/>
        <w:tblCellMar>
          <w:top w:w="57" w:type="dxa"/>
          <w:left w:w="85" w:type="dxa"/>
          <w:right w:w="28" w:type="dxa"/>
        </w:tblCellMar>
        <w:tblLook w:val="0600" w:firstRow="0" w:lastRow="0" w:firstColumn="0" w:lastColumn="0" w:noHBand="1" w:noVBand="1"/>
      </w:tblPr>
      <w:tblGrid>
        <w:gridCol w:w="1117"/>
        <w:gridCol w:w="6246"/>
        <w:gridCol w:w="2145"/>
        <w:gridCol w:w="680"/>
      </w:tblGrid>
      <w:tr w:rsidR="00F87C7D" w:rsidRPr="00911289" w14:paraId="1373E8CF" w14:textId="77777777" w:rsidTr="00CF29ED">
        <w:trPr>
          <w:cantSplit/>
        </w:trPr>
        <w:tc>
          <w:tcPr>
            <w:tcW w:w="1117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D9D9D9" w:themeFill="background1" w:themeFillShade="D9"/>
            <w:vAlign w:val="center"/>
          </w:tcPr>
          <w:p w14:paraId="258C6D1B" w14:textId="77777777" w:rsidR="00F87C7D" w:rsidRPr="00911289" w:rsidRDefault="00F87C7D" w:rsidP="00CF29ED">
            <w:pPr>
              <w:pStyle w:val="berschrift4"/>
              <w:spacing w:before="60" w:after="60" w:line="240" w:lineRule="auto"/>
              <w:rPr>
                <w:sz w:val="21"/>
                <w:szCs w:val="21"/>
                <w:lang w:eastAsia="en-US"/>
              </w:rPr>
            </w:pPr>
            <w:r w:rsidRPr="00911289">
              <w:rPr>
                <w:sz w:val="21"/>
                <w:szCs w:val="21"/>
              </w:rPr>
              <w:lastRenderedPageBreak/>
              <w:t>Phase</w:t>
            </w:r>
          </w:p>
        </w:tc>
        <w:tc>
          <w:tcPr>
            <w:tcW w:w="6246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D9D9D9" w:themeFill="background1" w:themeFillShade="D9"/>
            <w:vAlign w:val="center"/>
          </w:tcPr>
          <w:p w14:paraId="1742628D" w14:textId="77777777" w:rsidR="00F87C7D" w:rsidRPr="00911289" w:rsidRDefault="00F87C7D" w:rsidP="00CF29ED">
            <w:pPr>
              <w:pStyle w:val="berschrift4"/>
              <w:spacing w:before="60" w:after="60" w:line="240" w:lineRule="auto"/>
              <w:rPr>
                <w:rFonts w:eastAsiaTheme="minorHAnsi"/>
                <w:sz w:val="21"/>
                <w:szCs w:val="21"/>
                <w:lang w:eastAsia="en-US"/>
              </w:rPr>
            </w:pPr>
            <w:r w:rsidRPr="00911289">
              <w:rPr>
                <w:rFonts w:eastAsiaTheme="minorHAnsi"/>
                <w:sz w:val="21"/>
                <w:szCs w:val="21"/>
                <w:lang w:eastAsia="en-US"/>
              </w:rPr>
              <w:t>Material für 90-minütige Unterrichtseinheit</w:t>
            </w:r>
          </w:p>
        </w:tc>
        <w:tc>
          <w:tcPr>
            <w:tcW w:w="2145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D9D9D9" w:themeFill="background1" w:themeFillShade="D9"/>
            <w:vAlign w:val="center"/>
          </w:tcPr>
          <w:p w14:paraId="68CB8879" w14:textId="77777777" w:rsidR="00F87C7D" w:rsidRPr="00911289" w:rsidRDefault="00F87C7D" w:rsidP="00CF29ED">
            <w:pPr>
              <w:pStyle w:val="berschrift4"/>
              <w:spacing w:before="60" w:after="60" w:line="240" w:lineRule="auto"/>
              <w:rPr>
                <w:rFonts w:eastAsiaTheme="minorHAnsi"/>
                <w:sz w:val="21"/>
                <w:szCs w:val="21"/>
                <w:lang w:eastAsia="en-US"/>
              </w:rPr>
            </w:pPr>
            <w:r w:rsidRPr="00911289">
              <w:rPr>
                <w:sz w:val="21"/>
                <w:szCs w:val="21"/>
              </w:rPr>
              <w:t>Adressierte Lernstufe</w:t>
            </w:r>
          </w:p>
        </w:tc>
        <w:tc>
          <w:tcPr>
            <w:tcW w:w="680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D9D9D9" w:themeFill="background1" w:themeFillShade="D9"/>
            <w:vAlign w:val="center"/>
          </w:tcPr>
          <w:p w14:paraId="633F6E36" w14:textId="77777777" w:rsidR="00F87C7D" w:rsidRPr="00911289" w:rsidRDefault="00F87C7D" w:rsidP="00CF29ED">
            <w:pPr>
              <w:pStyle w:val="berschrift4"/>
              <w:spacing w:before="60" w:after="60" w:line="240" w:lineRule="auto"/>
              <w:rPr>
                <w:rFonts w:eastAsiaTheme="minorHAnsi"/>
                <w:sz w:val="21"/>
                <w:szCs w:val="21"/>
                <w:lang w:eastAsia="en-US"/>
              </w:rPr>
            </w:pPr>
            <w:r w:rsidRPr="00911289">
              <w:rPr>
                <w:rFonts w:eastAsiaTheme="minorHAnsi"/>
                <w:sz w:val="21"/>
                <w:szCs w:val="21"/>
                <w:lang w:eastAsia="en-US"/>
              </w:rPr>
              <w:t>Zeit</w:t>
            </w:r>
          </w:p>
        </w:tc>
      </w:tr>
      <w:tr w:rsidR="00F87C7D" w:rsidRPr="00911289" w14:paraId="1B59DCA4" w14:textId="77777777" w:rsidTr="008F6267">
        <w:trPr>
          <w:cantSplit/>
        </w:trPr>
        <w:tc>
          <w:tcPr>
            <w:tcW w:w="1117" w:type="dxa"/>
            <w:vMerge w:val="restart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right w:val="single" w:sz="6" w:space="0" w:color="BFBFBF" w:themeColor="background1" w:themeShade="BF"/>
            </w:tcBorders>
          </w:tcPr>
          <w:p w14:paraId="60B702D9" w14:textId="77777777" w:rsidR="00F87C7D" w:rsidRPr="00911289" w:rsidRDefault="00F87C7D" w:rsidP="00F87C7D">
            <w:pPr>
              <w:pStyle w:val="berschrift4"/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>Erarbeiten</w:t>
            </w:r>
            <w:r w:rsidRPr="00911289">
              <w:rPr>
                <w:sz w:val="21"/>
                <w:szCs w:val="21"/>
              </w:rPr>
              <w:br/>
              <w:t>L1 (bis zu evtl. L5)</w:t>
            </w:r>
            <w:r w:rsidRPr="00911289">
              <w:rPr>
                <w:sz w:val="21"/>
                <w:szCs w:val="21"/>
              </w:rPr>
              <w:br/>
            </w:r>
          </w:p>
        </w:tc>
        <w:tc>
          <w:tcPr>
            <w:tcW w:w="6246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</w:tcPr>
          <w:p w14:paraId="33821217" w14:textId="6D2F56E8" w:rsidR="00F87C7D" w:rsidRDefault="00F87C7D" w:rsidP="00F87C7D">
            <w:pPr>
              <w:spacing w:line="240" w:lineRule="auto"/>
              <w:rPr>
                <w:color w:val="000000" w:themeColor="text1"/>
                <w:sz w:val="21"/>
                <w:szCs w:val="21"/>
              </w:rPr>
            </w:pPr>
            <w:r w:rsidRPr="00911289">
              <w:rPr>
                <w:noProof/>
                <w:sz w:val="21"/>
                <w:szCs w:val="21"/>
              </w:rPr>
              <w:drawing>
                <wp:anchor distT="0" distB="0" distL="114300" distR="114300" simplePos="0" relativeHeight="252673024" behindDoc="0" locked="0" layoutInCell="1" allowOverlap="1" wp14:anchorId="540FE766" wp14:editId="6DE002F0">
                  <wp:simplePos x="0" y="0"/>
                  <wp:positionH relativeFrom="column">
                    <wp:posOffset>2633980</wp:posOffset>
                  </wp:positionH>
                  <wp:positionV relativeFrom="paragraph">
                    <wp:posOffset>-6350</wp:posOffset>
                  </wp:positionV>
                  <wp:extent cx="1125220" cy="774190"/>
                  <wp:effectExtent l="0" t="0" r="0" b="6985"/>
                  <wp:wrapNone/>
                  <wp:docPr id="1101244358" name="Grafik 1" descr="Ein Bild, das Gebäude, Zimmerpflanze, Blumentopf, Landschaftsgestaltun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1244358" name="Grafik 1" descr="Ein Bild, das Gebäude, Zimmerpflanze, Blumentopf, Landschaftsgestaltung enthält.&#10;&#10;Automatisch generierte Beschreibun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923" r="35659" b="37757"/>
                          <a:stretch/>
                        </pic:blipFill>
                        <pic:spPr bwMode="auto">
                          <a:xfrm>
                            <a:off x="0" y="0"/>
                            <a:ext cx="1125220" cy="774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11289">
              <w:rPr>
                <w:b/>
                <w:bCs/>
                <w:sz w:val="21"/>
                <w:szCs w:val="21"/>
              </w:rPr>
              <w:t>Einstiegs-Impuls am Whiteboard</w:t>
            </w:r>
            <w:r w:rsidR="00C01B22">
              <w:rPr>
                <w:b/>
                <w:bCs/>
                <w:sz w:val="21"/>
                <w:szCs w:val="21"/>
              </w:rPr>
              <w:t xml:space="preserve"> / </w:t>
            </w:r>
            <w:proofErr w:type="spellStart"/>
            <w:r w:rsidR="00C01B22">
              <w:rPr>
                <w:b/>
                <w:bCs/>
                <w:sz w:val="21"/>
                <w:szCs w:val="21"/>
              </w:rPr>
              <w:t>Beamer</w:t>
            </w:r>
            <w:proofErr w:type="spellEnd"/>
            <w:r w:rsidRPr="00911289">
              <w:rPr>
                <w:sz w:val="21"/>
                <w:szCs w:val="21"/>
              </w:rPr>
              <w:t xml:space="preserve">: </w:t>
            </w:r>
            <w:r w:rsidRPr="00911289">
              <w:rPr>
                <w:sz w:val="21"/>
                <w:szCs w:val="21"/>
              </w:rPr>
              <w:br/>
              <w:t>Wir planen eine Terrasse mit 12 Quadrat</w:t>
            </w:r>
            <w:r>
              <w:rPr>
                <w:sz w:val="21"/>
                <w:szCs w:val="21"/>
              </w:rPr>
              <w:t>-</w:t>
            </w:r>
            <w:r>
              <w:rPr>
                <w:sz w:val="21"/>
                <w:szCs w:val="21"/>
              </w:rPr>
              <w:br/>
            </w:r>
            <w:proofErr w:type="spellStart"/>
            <w:r w:rsidRPr="00911289">
              <w:rPr>
                <w:sz w:val="21"/>
                <w:szCs w:val="21"/>
              </w:rPr>
              <w:t>metern</w:t>
            </w:r>
            <w:proofErr w:type="spellEnd"/>
            <w:r w:rsidRPr="00911289">
              <w:rPr>
                <w:sz w:val="21"/>
                <w:szCs w:val="21"/>
              </w:rPr>
              <w:t>.</w:t>
            </w:r>
            <w:r>
              <w:rPr>
                <w:sz w:val="21"/>
                <w:szCs w:val="21"/>
              </w:rPr>
              <w:t xml:space="preserve"> (</w:t>
            </w:r>
            <w:r w:rsidRPr="00911289">
              <w:rPr>
                <w:color w:val="000000" w:themeColor="text1"/>
                <w:sz w:val="21"/>
                <w:szCs w:val="21"/>
              </w:rPr>
              <w:t>Was bedeutet das überhaupt?)</w:t>
            </w:r>
          </w:p>
          <w:p w14:paraId="40C37892" w14:textId="77777777" w:rsidR="008F6267" w:rsidRDefault="008F6267" w:rsidP="00F87C7D">
            <w:pPr>
              <w:spacing w:line="240" w:lineRule="auto"/>
              <w:rPr>
                <w:color w:val="327A86" w:themeColor="text2"/>
                <w:sz w:val="21"/>
                <w:szCs w:val="21"/>
              </w:rPr>
            </w:pPr>
          </w:p>
          <w:p w14:paraId="67F51AC4" w14:textId="77777777" w:rsidR="008F6267" w:rsidRPr="00911289" w:rsidRDefault="008F6267" w:rsidP="00F87C7D">
            <w:pPr>
              <w:spacing w:line="240" w:lineRule="auto"/>
              <w:rPr>
                <w:color w:val="327A86" w:themeColor="text2"/>
                <w:sz w:val="21"/>
                <w:szCs w:val="21"/>
              </w:rPr>
            </w:pPr>
          </w:p>
        </w:tc>
        <w:tc>
          <w:tcPr>
            <w:tcW w:w="2145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</w:tcPr>
          <w:p w14:paraId="4110CC89" w14:textId="77777777" w:rsidR="00F87C7D" w:rsidRPr="00911289" w:rsidRDefault="00F87C7D" w:rsidP="00F87C7D">
            <w:pPr>
              <w:spacing w:line="240" w:lineRule="auto"/>
              <w:ind w:right="-174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 xml:space="preserve">Hinführung zu </w:t>
            </w:r>
            <w:r w:rsidRPr="00911289">
              <w:rPr>
                <w:b/>
                <w:bCs/>
                <w:color w:val="327A86" w:themeColor="text2"/>
                <w:sz w:val="21"/>
                <w:szCs w:val="21"/>
              </w:rPr>
              <w:t xml:space="preserve">L1 </w:t>
            </w:r>
            <w:r w:rsidRPr="00911289">
              <w:rPr>
                <w:sz w:val="21"/>
                <w:szCs w:val="21"/>
              </w:rPr>
              <w:t xml:space="preserve">(Flächeninhalt als Auslegen mit </w:t>
            </w:r>
            <w:r>
              <w:rPr>
                <w:sz w:val="21"/>
                <w:szCs w:val="21"/>
              </w:rPr>
              <w:t>Fliesen</w:t>
            </w:r>
            <w:r w:rsidRPr="00911289">
              <w:rPr>
                <w:sz w:val="21"/>
                <w:szCs w:val="21"/>
              </w:rPr>
              <w:t>)</w:t>
            </w:r>
          </w:p>
        </w:tc>
        <w:tc>
          <w:tcPr>
            <w:tcW w:w="680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tcMar>
              <w:right w:w="57" w:type="dxa"/>
            </w:tcMar>
          </w:tcPr>
          <w:p w14:paraId="3C837CDC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>5 min</w:t>
            </w:r>
          </w:p>
        </w:tc>
      </w:tr>
      <w:tr w:rsidR="00F87C7D" w:rsidRPr="00911289" w14:paraId="33606E53" w14:textId="77777777" w:rsidTr="008F6267">
        <w:trPr>
          <w:cantSplit/>
        </w:trPr>
        <w:tc>
          <w:tcPr>
            <w:tcW w:w="1117" w:type="dxa"/>
            <w:vMerge/>
            <w:tcBorders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</w:tcPr>
          <w:p w14:paraId="61723573" w14:textId="77777777" w:rsidR="00F87C7D" w:rsidRPr="00911289" w:rsidRDefault="00F87C7D" w:rsidP="00F87C7D">
            <w:pPr>
              <w:pStyle w:val="berschrift4"/>
              <w:spacing w:line="240" w:lineRule="auto"/>
              <w:rPr>
                <w:sz w:val="21"/>
                <w:szCs w:val="21"/>
              </w:rPr>
            </w:pPr>
          </w:p>
        </w:tc>
        <w:tc>
          <w:tcPr>
            <w:tcW w:w="6246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</w:tcPr>
          <w:p w14:paraId="75796D9E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 xml:space="preserve">Handelnde </w:t>
            </w:r>
            <w:r w:rsidRPr="00911289">
              <w:rPr>
                <w:b/>
                <w:bCs/>
                <w:sz w:val="21"/>
                <w:szCs w:val="21"/>
              </w:rPr>
              <w:t xml:space="preserve">Erkundungsaufgabe </w:t>
            </w:r>
            <w:r w:rsidRPr="00911289">
              <w:rPr>
                <w:sz w:val="21"/>
                <w:szCs w:val="21"/>
              </w:rPr>
              <w:t xml:space="preserve">in Kleingruppen: </w:t>
            </w:r>
          </w:p>
          <w:p w14:paraId="4E6F355E" w14:textId="77777777" w:rsidR="00F87C7D" w:rsidRPr="00911289" w:rsidRDefault="00F87C7D" w:rsidP="00F87C7D">
            <w:pPr>
              <w:pStyle w:val="Listenabsatz"/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 xml:space="preserve">Legt aus 12 Schwammtüchern viele verschiedene Rechtecke. </w:t>
            </w:r>
            <w:r w:rsidRPr="00911289">
              <w:rPr>
                <w:sz w:val="21"/>
                <w:szCs w:val="21"/>
              </w:rPr>
              <w:br/>
              <w:t xml:space="preserve">Alle Tücher sollen genutzt werden. </w:t>
            </w:r>
          </w:p>
          <w:p w14:paraId="1B5F3171" w14:textId="3AA9EB4E" w:rsidR="00F87C7D" w:rsidRPr="00911289" w:rsidRDefault="008F6267" w:rsidP="00F87C7D">
            <w:pPr>
              <w:pStyle w:val="Listenabsatz"/>
              <w:spacing w:line="240" w:lineRule="auto"/>
              <w:rPr>
                <w:sz w:val="21"/>
                <w:szCs w:val="21"/>
              </w:rPr>
            </w:pPr>
            <w:r w:rsidRPr="00911289">
              <w:rPr>
                <w:noProof/>
                <w:sz w:val="21"/>
                <w:szCs w:val="21"/>
              </w:rPr>
              <w:drawing>
                <wp:anchor distT="0" distB="0" distL="114300" distR="114300" simplePos="0" relativeHeight="252666880" behindDoc="0" locked="0" layoutInCell="1" allowOverlap="1" wp14:anchorId="46564C18" wp14:editId="2D203C0F">
                  <wp:simplePos x="0" y="0"/>
                  <wp:positionH relativeFrom="margin">
                    <wp:posOffset>756920</wp:posOffset>
                  </wp:positionH>
                  <wp:positionV relativeFrom="margin">
                    <wp:posOffset>641350</wp:posOffset>
                  </wp:positionV>
                  <wp:extent cx="694055" cy="1137920"/>
                  <wp:effectExtent l="25718" t="12382" r="17462" b="17463"/>
                  <wp:wrapNone/>
                  <wp:docPr id="1899064542" name="Grafik 1899064542" descr="Ein Bild, das Kleidung, Person, Gelände, drauß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903201" name="Grafik 2" descr="Ein Bild, das Kleidung, Person, Gelände, draußen enthält.&#10;&#10;Automatisch generierte Beschreibung"/>
                          <pic:cNvPicPr/>
                        </pic:nvPicPr>
                        <pic:blipFill rotWithShape="1">
                          <a:blip r:embed="rId11"/>
                          <a:srcRect l="3894" r="43996"/>
                          <a:stretch/>
                        </pic:blipFill>
                        <pic:spPr bwMode="auto">
                          <a:xfrm rot="5400000">
                            <a:off x="0" y="0"/>
                            <a:ext cx="694055" cy="113792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11289">
              <w:rPr>
                <w:noProof/>
                <w:sz w:val="21"/>
                <w:szCs w:val="21"/>
              </w:rPr>
              <w:drawing>
                <wp:anchor distT="0" distB="0" distL="114300" distR="114300" simplePos="0" relativeHeight="252668928" behindDoc="0" locked="0" layoutInCell="1" allowOverlap="1" wp14:anchorId="3B8E786E" wp14:editId="2C079801">
                  <wp:simplePos x="0" y="0"/>
                  <wp:positionH relativeFrom="margin">
                    <wp:posOffset>1757680</wp:posOffset>
                  </wp:positionH>
                  <wp:positionV relativeFrom="margin">
                    <wp:posOffset>754380</wp:posOffset>
                  </wp:positionV>
                  <wp:extent cx="1094105" cy="820420"/>
                  <wp:effectExtent l="19050" t="19050" r="10795" b="17780"/>
                  <wp:wrapNone/>
                  <wp:docPr id="43026967" name="Grafik 43026967" descr="Ein Bild, das Klebezettel, Person, Kleidung, Handschrif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26967" name="Grafik 43026967" descr="Ein Bild, das Klebezettel, Person, Kleidung, Handschrift enthält.&#10;&#10;Automatisch generierte Beschreibu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105" cy="8204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  <a:effec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11289">
              <w:rPr>
                <w:noProof/>
                <w:sz w:val="21"/>
                <w:szCs w:val="21"/>
              </w:rPr>
              <w:drawing>
                <wp:anchor distT="0" distB="0" distL="114300" distR="114300" simplePos="0" relativeHeight="252667904" behindDoc="0" locked="0" layoutInCell="1" allowOverlap="1" wp14:anchorId="0674E3A6" wp14:editId="48ACE630">
                  <wp:simplePos x="0" y="0"/>
                  <wp:positionH relativeFrom="margin">
                    <wp:posOffset>2775585</wp:posOffset>
                  </wp:positionH>
                  <wp:positionV relativeFrom="margin">
                    <wp:posOffset>612140</wp:posOffset>
                  </wp:positionV>
                  <wp:extent cx="1102360" cy="826770"/>
                  <wp:effectExtent l="23495" t="14605" r="26035" b="26035"/>
                  <wp:wrapNone/>
                  <wp:docPr id="1618041331" name="Grafik 1618041331" descr="Ein Bild, das Person, Computer, computer, benutz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84305" name="Grafik 9" descr="Ein Bild, das Person, Computer, computer, benutzend enthält.&#10;&#10;Automatisch generierte Beschreibu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102360" cy="8267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  <a:effec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87C7D" w:rsidRPr="00911289">
              <w:rPr>
                <w:sz w:val="21"/>
                <w:szCs w:val="21"/>
              </w:rPr>
              <w:t>Notiert, was ihr gelegt habt (als Bild oder als Text).</w:t>
            </w:r>
          </w:p>
          <w:p w14:paraId="2DF86ACF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</w:p>
          <w:p w14:paraId="2E2647DD" w14:textId="77777777" w:rsidR="00F87C7D" w:rsidRPr="00911289" w:rsidRDefault="00F87C7D" w:rsidP="00F87C7D">
            <w:pPr>
              <w:spacing w:line="240" w:lineRule="auto"/>
              <w:rPr>
                <w:color w:val="327A86" w:themeColor="text2"/>
                <w:sz w:val="21"/>
                <w:szCs w:val="21"/>
              </w:rPr>
            </w:pPr>
          </w:p>
          <w:p w14:paraId="0D9FB9C3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</w:p>
          <w:p w14:paraId="43A62476" w14:textId="23B4F53E" w:rsidR="00F87C7D" w:rsidRPr="00911289" w:rsidRDefault="008F6267" w:rsidP="00F87C7D">
            <w:pPr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br/>
            </w:r>
          </w:p>
          <w:p w14:paraId="57D1ACAA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</w:p>
        </w:tc>
        <w:tc>
          <w:tcPr>
            <w:tcW w:w="2145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</w:tcPr>
          <w:p w14:paraId="21D9E1E2" w14:textId="77777777" w:rsidR="00F87C7D" w:rsidRPr="00911289" w:rsidRDefault="00F87C7D" w:rsidP="00F87C7D">
            <w:pPr>
              <w:spacing w:line="240" w:lineRule="auto"/>
              <w:ind w:right="-169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 xml:space="preserve">Alle Lernende </w:t>
            </w:r>
            <w:r w:rsidRPr="00911289">
              <w:rPr>
                <w:sz w:val="21"/>
                <w:szCs w:val="21"/>
              </w:rPr>
              <w:br/>
              <w:t>e</w:t>
            </w:r>
            <w:r>
              <w:rPr>
                <w:sz w:val="21"/>
                <w:szCs w:val="21"/>
              </w:rPr>
              <w:t>r</w:t>
            </w:r>
            <w:r w:rsidRPr="00911289">
              <w:rPr>
                <w:sz w:val="21"/>
                <w:szCs w:val="21"/>
              </w:rPr>
              <w:t xml:space="preserve">arbeiten sich </w:t>
            </w:r>
            <w:r w:rsidRPr="00911289">
              <w:rPr>
                <w:b/>
                <w:bCs/>
                <w:color w:val="327A86" w:themeColor="text2"/>
                <w:sz w:val="21"/>
                <w:szCs w:val="21"/>
              </w:rPr>
              <w:t xml:space="preserve">L1 </w:t>
            </w:r>
            <w:r w:rsidRPr="00911289">
              <w:rPr>
                <w:sz w:val="21"/>
                <w:szCs w:val="21"/>
              </w:rPr>
              <w:t>(Flächeninhalt als Auslegen mit Quadraten)</w:t>
            </w:r>
            <w:r w:rsidRPr="00911289">
              <w:rPr>
                <w:sz w:val="21"/>
                <w:szCs w:val="21"/>
              </w:rPr>
              <w:br/>
            </w:r>
            <w:r w:rsidRPr="00911289">
              <w:rPr>
                <w:sz w:val="21"/>
                <w:szCs w:val="21"/>
              </w:rPr>
              <w:br/>
              <w:t xml:space="preserve">Einige Lernende </w:t>
            </w:r>
            <w:r w:rsidRPr="00911289">
              <w:rPr>
                <w:sz w:val="21"/>
                <w:szCs w:val="21"/>
              </w:rPr>
              <w:br/>
              <w:t xml:space="preserve">entdecken bereits </w:t>
            </w:r>
            <w:r w:rsidRPr="00911289">
              <w:rPr>
                <w:sz w:val="21"/>
                <w:szCs w:val="21"/>
              </w:rPr>
              <w:br/>
            </w:r>
            <w:r w:rsidRPr="00911289">
              <w:rPr>
                <w:b/>
                <w:bCs/>
                <w:color w:val="327A86" w:themeColor="text2"/>
                <w:sz w:val="21"/>
                <w:szCs w:val="21"/>
              </w:rPr>
              <w:t xml:space="preserve">L4/L5 </w:t>
            </w:r>
            <w:r w:rsidRPr="00911289">
              <w:rPr>
                <w:sz w:val="21"/>
                <w:szCs w:val="21"/>
              </w:rPr>
              <w:t>(Flächen</w:t>
            </w:r>
            <w:r>
              <w:rPr>
                <w:sz w:val="21"/>
                <w:szCs w:val="21"/>
              </w:rPr>
              <w:t>inhalts-</w:t>
            </w:r>
            <w:r w:rsidRPr="00911289">
              <w:rPr>
                <w:sz w:val="21"/>
                <w:szCs w:val="21"/>
              </w:rPr>
              <w:t>formel)</w:t>
            </w:r>
          </w:p>
        </w:tc>
        <w:tc>
          <w:tcPr>
            <w:tcW w:w="680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tcMar>
              <w:right w:w="57" w:type="dxa"/>
            </w:tcMar>
          </w:tcPr>
          <w:p w14:paraId="3EBB52B3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>15 min</w:t>
            </w:r>
          </w:p>
        </w:tc>
      </w:tr>
      <w:tr w:rsidR="008F6267" w:rsidRPr="00911289" w14:paraId="12ED2C30" w14:textId="77777777" w:rsidTr="008F6267">
        <w:trPr>
          <w:cantSplit/>
        </w:trPr>
        <w:tc>
          <w:tcPr>
            <w:tcW w:w="1117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</w:tcPr>
          <w:p w14:paraId="15754311" w14:textId="10C81D8A" w:rsidR="00F87C7D" w:rsidRPr="00911289" w:rsidRDefault="00F87C7D" w:rsidP="00F87C7D">
            <w:pPr>
              <w:pStyle w:val="berschrift4"/>
              <w:spacing w:line="240" w:lineRule="auto"/>
              <w:rPr>
                <w:sz w:val="21"/>
                <w:szCs w:val="21"/>
              </w:rPr>
            </w:pPr>
            <w:proofErr w:type="spellStart"/>
            <w:r w:rsidRPr="00911289">
              <w:rPr>
                <w:sz w:val="21"/>
                <w:szCs w:val="21"/>
              </w:rPr>
              <w:t>Systema</w:t>
            </w:r>
            <w:proofErr w:type="spellEnd"/>
            <w:r w:rsidRPr="00911289">
              <w:rPr>
                <w:sz w:val="21"/>
                <w:szCs w:val="21"/>
              </w:rPr>
              <w:t>-</w:t>
            </w:r>
            <w:r w:rsidRPr="00911289">
              <w:rPr>
                <w:sz w:val="21"/>
                <w:szCs w:val="21"/>
              </w:rPr>
              <w:br/>
            </w:r>
            <w:proofErr w:type="spellStart"/>
            <w:r w:rsidRPr="00911289">
              <w:rPr>
                <w:sz w:val="21"/>
                <w:szCs w:val="21"/>
              </w:rPr>
              <w:t>tisieren</w:t>
            </w:r>
            <w:proofErr w:type="spellEnd"/>
            <w:r w:rsidRPr="00911289">
              <w:rPr>
                <w:sz w:val="21"/>
                <w:szCs w:val="21"/>
              </w:rPr>
              <w:t xml:space="preserve"> L2/L3</w:t>
            </w:r>
          </w:p>
        </w:tc>
        <w:tc>
          <w:tcPr>
            <w:tcW w:w="6246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</w:tcPr>
          <w:p w14:paraId="4E9A9FA4" w14:textId="5DD6181E" w:rsidR="00F87C7D" w:rsidRPr="00911289" w:rsidRDefault="00F87C7D" w:rsidP="00F87C7D">
            <w:pPr>
              <w:spacing w:line="240" w:lineRule="auto"/>
              <w:rPr>
                <w:b/>
                <w:bCs/>
                <w:sz w:val="21"/>
                <w:szCs w:val="21"/>
              </w:rPr>
            </w:pPr>
            <w:r w:rsidRPr="00911289">
              <w:rPr>
                <w:b/>
                <w:bCs/>
                <w:sz w:val="21"/>
                <w:szCs w:val="21"/>
              </w:rPr>
              <w:t>Impulse für systematisierendes Plenumsgespräch:</w:t>
            </w:r>
            <w:r w:rsidRPr="00911289">
              <w:rPr>
                <w:b/>
                <w:bCs/>
                <w:sz w:val="21"/>
                <w:szCs w:val="21"/>
              </w:rPr>
              <w:br/>
            </w:r>
            <w:r w:rsidRPr="00911289">
              <w:rPr>
                <w:sz w:val="21"/>
                <w:szCs w:val="21"/>
              </w:rPr>
              <w:t>Erfassen und Beschreiben der Bündelstrukturen in Reihen</w:t>
            </w:r>
          </w:p>
          <w:p w14:paraId="1CEB46D3" w14:textId="67E6CFF2" w:rsidR="00F87C7D" w:rsidRPr="008F6267" w:rsidRDefault="00F87C7D" w:rsidP="008F6267">
            <w:pPr>
              <w:pStyle w:val="Listenabsatz"/>
              <w:rPr>
                <w:rFonts w:ascii="Calibri" w:hAnsi="Calibri" w:cs="Calibri"/>
                <w:sz w:val="21"/>
                <w:szCs w:val="21"/>
              </w:rPr>
            </w:pPr>
            <w:r w:rsidRPr="008F6267">
              <w:rPr>
                <w:rFonts w:ascii="Calibri" w:hAnsi="Calibri" w:cs="Calibri"/>
                <w:sz w:val="21"/>
                <w:szCs w:val="21"/>
              </w:rPr>
              <w:t>Welche Rechtecke sind gleich? Welche sind anders?</w:t>
            </w:r>
          </w:p>
          <w:p w14:paraId="0908C3E1" w14:textId="79682E68" w:rsidR="00F87C7D" w:rsidRPr="009C732B" w:rsidRDefault="008F6267" w:rsidP="008F6267">
            <w:pPr>
              <w:pStyle w:val="Pseydo-Handschrift"/>
              <w:ind w:left="491"/>
              <w:rPr>
                <w:rFonts w:cs="Calibri"/>
                <w:sz w:val="20"/>
                <w:szCs w:val="20"/>
              </w:rPr>
            </w:pPr>
            <w:r w:rsidRPr="009C732B">
              <w:rPr>
                <w:rFonts w:cs="Calibri"/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2669952" behindDoc="0" locked="0" layoutInCell="1" allowOverlap="1" wp14:anchorId="4656A873" wp14:editId="3A5F2CAA">
                  <wp:simplePos x="0" y="0"/>
                  <wp:positionH relativeFrom="margin">
                    <wp:posOffset>2683275</wp:posOffset>
                  </wp:positionH>
                  <wp:positionV relativeFrom="margin">
                    <wp:posOffset>697866</wp:posOffset>
                  </wp:positionV>
                  <wp:extent cx="1229195" cy="1052739"/>
                  <wp:effectExtent l="0" t="6985" r="2540" b="2540"/>
                  <wp:wrapNone/>
                  <wp:docPr id="1471724512" name="Grafik 4" descr="Ein Bild, das Text, Papierprodukt, Papier, Rechteck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1724512" name="Grafik 4" descr="Ein Bild, das Text, Papierprodukt, Papier, Rechteck enthält.&#10;&#10;Automatisch generierte Beschreibung"/>
                          <pic:cNvPicPr/>
                        </pic:nvPicPr>
                        <pic:blipFill rotWithShape="1">
                          <a:blip r:embed="rId24"/>
                          <a:srcRect r="12524"/>
                          <a:stretch/>
                        </pic:blipFill>
                        <pic:spPr bwMode="auto">
                          <a:xfrm rot="5400000">
                            <a:off x="0" y="0"/>
                            <a:ext cx="1229195" cy="1052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87C7D" w:rsidRPr="009C732B">
              <w:rPr>
                <w:rFonts w:cs="Calibri"/>
                <w:sz w:val="20"/>
                <w:szCs w:val="20"/>
              </w:rPr>
              <w:t xml:space="preserve">Sie haben alle 12 Quadratmeter, </w:t>
            </w:r>
            <w:r w:rsidR="00F87C7D" w:rsidRPr="009C732B">
              <w:rPr>
                <w:rFonts w:cs="Calibri"/>
                <w:sz w:val="20"/>
                <w:szCs w:val="20"/>
              </w:rPr>
              <w:br/>
              <w:t xml:space="preserve">denn 12 Quadrate passen rein. </w:t>
            </w:r>
          </w:p>
          <w:p w14:paraId="304F3D32" w14:textId="77777777" w:rsidR="00F87C7D" w:rsidRPr="009C732B" w:rsidRDefault="00F87C7D" w:rsidP="008F6267">
            <w:pPr>
              <w:pStyle w:val="Pseydo-Handschrift"/>
              <w:ind w:left="491"/>
              <w:rPr>
                <w:rFonts w:cs="Calibri"/>
                <w:sz w:val="20"/>
                <w:szCs w:val="20"/>
              </w:rPr>
            </w:pPr>
            <w:r w:rsidRPr="009C732B">
              <w:rPr>
                <w:rFonts w:cs="Calibri"/>
                <w:sz w:val="20"/>
                <w:szCs w:val="20"/>
              </w:rPr>
              <w:t xml:space="preserve">Einige Rechtecke sind nur gedreht, aber für </w:t>
            </w:r>
            <w:r w:rsidRPr="009C732B">
              <w:rPr>
                <w:rFonts w:cs="Calibri"/>
                <w:sz w:val="20"/>
                <w:szCs w:val="20"/>
              </w:rPr>
              <w:br/>
              <w:t>die Terrasse macht das einen Unterschied.</w:t>
            </w:r>
          </w:p>
          <w:p w14:paraId="6AEB7251" w14:textId="0A9EBC7F" w:rsidR="00F87C7D" w:rsidRPr="008F6267" w:rsidRDefault="00F87C7D" w:rsidP="008F6267">
            <w:pPr>
              <w:pStyle w:val="Listenabsatz"/>
              <w:rPr>
                <w:rFonts w:ascii="Calibri" w:hAnsi="Calibri" w:cs="Calibri"/>
                <w:sz w:val="21"/>
                <w:szCs w:val="21"/>
              </w:rPr>
            </w:pPr>
            <w:r w:rsidRPr="008F6267">
              <w:rPr>
                <w:rFonts w:ascii="Calibri" w:hAnsi="Calibri" w:cs="Calibri"/>
                <w:sz w:val="21"/>
                <w:szCs w:val="21"/>
              </w:rPr>
              <w:t xml:space="preserve">Ist das auch eine 12er Fläche? </w:t>
            </w:r>
            <w:r w:rsidR="008F6267">
              <w:rPr>
                <w:rFonts w:ascii="Calibri" w:hAnsi="Calibri" w:cs="Calibri"/>
                <w:sz w:val="21"/>
                <w:szCs w:val="21"/>
              </w:rPr>
              <w:br/>
            </w:r>
            <w:r w:rsidRPr="008F6267">
              <w:rPr>
                <w:rFonts w:ascii="Calibri" w:hAnsi="Calibri" w:cs="Calibri"/>
                <w:sz w:val="21"/>
                <w:szCs w:val="21"/>
              </w:rPr>
              <w:t>Woher weißt Du das?</w:t>
            </w:r>
          </w:p>
          <w:p w14:paraId="658D6E62" w14:textId="1DC02359" w:rsidR="00F87C7D" w:rsidRPr="008F6267" w:rsidRDefault="00F87C7D" w:rsidP="008F6267">
            <w:pPr>
              <w:pStyle w:val="Listenabsatz"/>
              <w:rPr>
                <w:rFonts w:ascii="Calibri" w:hAnsi="Calibri" w:cs="Calibri"/>
                <w:sz w:val="21"/>
                <w:szCs w:val="21"/>
              </w:rPr>
            </w:pPr>
            <w:r w:rsidRPr="008F6267">
              <w:rPr>
                <w:rFonts w:ascii="Calibri" w:hAnsi="Calibri" w:cs="Calibri"/>
                <w:sz w:val="21"/>
                <w:szCs w:val="21"/>
              </w:rPr>
              <w:t xml:space="preserve">Wie können wir möglichst geschickt zählen? </w:t>
            </w:r>
            <w:r w:rsidRPr="008F6267">
              <w:rPr>
                <w:rFonts w:ascii="Calibri" w:hAnsi="Calibri" w:cs="Calibri"/>
                <w:sz w:val="21"/>
                <w:szCs w:val="21"/>
              </w:rPr>
              <w:br/>
            </w:r>
            <w:r w:rsidR="00BD06E3">
              <w:rPr>
                <w:rFonts w:ascii="Bradley Hand" w:hAnsi="Bradley Hand" w:cs="Calibri"/>
                <w:color w:val="0070C0"/>
                <w:sz w:val="20"/>
                <w:szCs w:val="20"/>
              </w:rPr>
              <w:t xml:space="preserve">  </w:t>
            </w:r>
            <w:r w:rsidRPr="009C732B">
              <w:rPr>
                <w:rFonts w:ascii="Bradley Hand" w:hAnsi="Bradley Hand" w:cs="Calibri"/>
                <w:color w:val="0070C0"/>
                <w:sz w:val="20"/>
                <w:szCs w:val="20"/>
              </w:rPr>
              <w:t>Ein 4er, zwei 4er, drei 4er, also sind es 12</w:t>
            </w:r>
            <w:r w:rsidRPr="009C732B">
              <w:rPr>
                <w:rFonts w:ascii="Comic Sans MS" w:hAnsi="Comic Sans MS" w:cs="Calibri"/>
                <w:color w:val="0070C0"/>
                <w:sz w:val="20"/>
                <w:szCs w:val="20"/>
              </w:rPr>
              <w:t xml:space="preserve"> </w:t>
            </w:r>
            <w:r w:rsidRPr="008F6267">
              <w:rPr>
                <w:rFonts w:ascii="Calibri" w:hAnsi="Calibri" w:cs="Calibri"/>
                <w:sz w:val="21"/>
                <w:szCs w:val="21"/>
              </w:rPr>
              <w:t>(L2)</w:t>
            </w:r>
          </w:p>
          <w:p w14:paraId="7DD0813C" w14:textId="77777777" w:rsidR="00F87C7D" w:rsidRPr="008F6267" w:rsidRDefault="00F87C7D" w:rsidP="008F6267">
            <w:pPr>
              <w:pStyle w:val="Listenabsatz"/>
            </w:pPr>
            <w:r w:rsidRPr="008F6267">
              <w:rPr>
                <w:rFonts w:ascii="Calibri" w:hAnsi="Calibri" w:cs="Calibri"/>
                <w:sz w:val="21"/>
                <w:szCs w:val="21"/>
              </w:rPr>
              <w:t xml:space="preserve">Welche Aufgabe passt dazu? </w:t>
            </w:r>
            <w:r w:rsidRPr="008F6267">
              <w:rPr>
                <w:rFonts w:ascii="Calibri" w:hAnsi="Calibri" w:cs="Calibri"/>
                <w:color w:val="0070C0"/>
                <w:sz w:val="21"/>
                <w:szCs w:val="21"/>
              </w:rPr>
              <w:t xml:space="preserve">3 · 4 </w:t>
            </w:r>
            <w:r w:rsidRPr="008F6267">
              <w:rPr>
                <w:rFonts w:ascii="Calibri" w:hAnsi="Calibri" w:cs="Calibri"/>
                <w:sz w:val="21"/>
                <w:szCs w:val="21"/>
              </w:rPr>
              <w:t>(L3)</w:t>
            </w:r>
          </w:p>
        </w:tc>
        <w:tc>
          <w:tcPr>
            <w:tcW w:w="2145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</w:tcPr>
          <w:p w14:paraId="42FAE09E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  <w:r w:rsidRPr="00911289">
              <w:rPr>
                <w:b/>
                <w:bCs/>
                <w:color w:val="327A86" w:themeColor="text2"/>
                <w:sz w:val="21"/>
                <w:szCs w:val="21"/>
              </w:rPr>
              <w:t>L1</w:t>
            </w:r>
            <w:r w:rsidRPr="00911289">
              <w:rPr>
                <w:sz w:val="21"/>
                <w:szCs w:val="21"/>
              </w:rPr>
              <w:t xml:space="preserve"> (Flächeninhalt verstehen)</w:t>
            </w:r>
          </w:p>
          <w:p w14:paraId="2D87F720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</w:p>
          <w:p w14:paraId="5420456A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  <w:r w:rsidRPr="00911289">
              <w:rPr>
                <w:b/>
                <w:bCs/>
                <w:color w:val="327A86" w:themeColor="text2"/>
                <w:sz w:val="21"/>
                <w:szCs w:val="21"/>
              </w:rPr>
              <w:t>L1</w:t>
            </w:r>
            <w:r w:rsidRPr="00911289">
              <w:rPr>
                <w:sz w:val="21"/>
                <w:szCs w:val="21"/>
              </w:rPr>
              <w:t xml:space="preserve"> (Einzeln zählen)</w:t>
            </w:r>
          </w:p>
          <w:p w14:paraId="7513D596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</w:p>
          <w:p w14:paraId="14F5D2C8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  <w:r w:rsidRPr="00911289">
              <w:rPr>
                <w:b/>
                <w:bCs/>
                <w:color w:val="327A86" w:themeColor="text2"/>
                <w:sz w:val="21"/>
                <w:szCs w:val="21"/>
              </w:rPr>
              <w:t xml:space="preserve">L2 </w:t>
            </w:r>
            <w:r w:rsidRPr="00911289">
              <w:rPr>
                <w:sz w:val="21"/>
                <w:szCs w:val="21"/>
              </w:rPr>
              <w:t>(in Reihen zählen)</w:t>
            </w:r>
          </w:p>
          <w:p w14:paraId="35A3FCBA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</w:p>
          <w:p w14:paraId="6F233CA4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  <w:r w:rsidRPr="00911289">
              <w:rPr>
                <w:b/>
                <w:bCs/>
                <w:color w:val="327A86" w:themeColor="text2"/>
                <w:sz w:val="21"/>
                <w:szCs w:val="21"/>
              </w:rPr>
              <w:t>L3</w:t>
            </w:r>
            <w:r w:rsidRPr="00911289">
              <w:rPr>
                <w:sz w:val="21"/>
                <w:szCs w:val="21"/>
              </w:rPr>
              <w:t xml:space="preserve"> (Reihenstruktur mit Multiplikat</w:t>
            </w:r>
            <w:r>
              <w:rPr>
                <w:sz w:val="21"/>
                <w:szCs w:val="21"/>
              </w:rPr>
              <w:t>i</w:t>
            </w:r>
            <w:r w:rsidRPr="00911289">
              <w:rPr>
                <w:sz w:val="21"/>
                <w:szCs w:val="21"/>
              </w:rPr>
              <w:t>on verbinden)</w:t>
            </w:r>
          </w:p>
        </w:tc>
        <w:tc>
          <w:tcPr>
            <w:tcW w:w="680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tcMar>
              <w:right w:w="57" w:type="dxa"/>
            </w:tcMar>
          </w:tcPr>
          <w:p w14:paraId="35DA4DF3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>15 min</w:t>
            </w:r>
          </w:p>
        </w:tc>
      </w:tr>
      <w:tr w:rsidR="008F6267" w:rsidRPr="00911289" w14:paraId="4B416960" w14:textId="77777777" w:rsidTr="008F6267">
        <w:trPr>
          <w:cantSplit/>
        </w:trPr>
        <w:tc>
          <w:tcPr>
            <w:tcW w:w="1117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</w:tcPr>
          <w:p w14:paraId="2FC4D6CD" w14:textId="77777777" w:rsidR="00F87C7D" w:rsidRPr="00911289" w:rsidRDefault="00F87C7D" w:rsidP="00F87C7D">
            <w:pPr>
              <w:pStyle w:val="berschrift4"/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>Üben L2/L3</w:t>
            </w:r>
          </w:p>
          <w:tbl>
            <w:tblPr>
              <w:tblStyle w:val="Tabellenraster"/>
              <w:tblW w:w="0" w:type="auto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ook w:val="04A0" w:firstRow="1" w:lastRow="0" w:firstColumn="1" w:lastColumn="0" w:noHBand="0" w:noVBand="1"/>
            </w:tblPr>
            <w:tblGrid>
              <w:gridCol w:w="331"/>
              <w:gridCol w:w="331"/>
              <w:gridCol w:w="325"/>
            </w:tblGrid>
            <w:tr w:rsidR="00F87C7D" w:rsidRPr="00911289" w14:paraId="59FC80FF" w14:textId="77777777" w:rsidTr="00101BF3">
              <w:tc>
                <w:tcPr>
                  <w:tcW w:w="309" w:type="dxa"/>
                </w:tcPr>
                <w:p w14:paraId="2D713424" w14:textId="77777777" w:rsidR="00F87C7D" w:rsidRPr="00911289" w:rsidRDefault="00F87C7D" w:rsidP="002D7B95">
                  <w:pPr>
                    <w:framePr w:hSpace="141" w:wrap="around" w:vAnchor="page" w:hAnchor="margin" w:y="1761"/>
                    <w:spacing w:line="240" w:lineRule="auto"/>
                    <w:jc w:val="center"/>
                    <w:rPr>
                      <w:color w:val="7F7F7F" w:themeColor="text1" w:themeTint="80"/>
                      <w:sz w:val="21"/>
                      <w:szCs w:val="21"/>
                    </w:rPr>
                  </w:pPr>
                </w:p>
              </w:tc>
              <w:tc>
                <w:tcPr>
                  <w:tcW w:w="309" w:type="dxa"/>
                </w:tcPr>
                <w:p w14:paraId="6AEA0F5C" w14:textId="77777777" w:rsidR="00F87C7D" w:rsidRPr="00911289" w:rsidRDefault="00F87C7D" w:rsidP="002D7B95">
                  <w:pPr>
                    <w:framePr w:hSpace="141" w:wrap="around" w:vAnchor="page" w:hAnchor="margin" w:y="1761"/>
                    <w:spacing w:line="240" w:lineRule="auto"/>
                    <w:jc w:val="center"/>
                    <w:rPr>
                      <w:color w:val="7F7F7F" w:themeColor="text1" w:themeTint="80"/>
                      <w:sz w:val="21"/>
                      <w:szCs w:val="21"/>
                    </w:rPr>
                  </w:pPr>
                </w:p>
              </w:tc>
              <w:tc>
                <w:tcPr>
                  <w:tcW w:w="309" w:type="dxa"/>
                  <w:shd w:val="clear" w:color="auto" w:fill="D9D9D9" w:themeFill="background1" w:themeFillShade="D9"/>
                </w:tcPr>
                <w:p w14:paraId="305C24CC" w14:textId="77777777" w:rsidR="00F87C7D" w:rsidRPr="00911289" w:rsidRDefault="00F87C7D" w:rsidP="002D7B95">
                  <w:pPr>
                    <w:framePr w:hSpace="141" w:wrap="around" w:vAnchor="page" w:hAnchor="margin" w:y="1761"/>
                    <w:spacing w:line="240" w:lineRule="auto"/>
                    <w:jc w:val="center"/>
                    <w:rPr>
                      <w:color w:val="7F7F7F" w:themeColor="text1" w:themeTint="80"/>
                      <w:sz w:val="21"/>
                      <w:szCs w:val="21"/>
                    </w:rPr>
                  </w:pPr>
                  <w:r w:rsidRPr="00911289">
                    <w:rPr>
                      <w:color w:val="7F7F7F" w:themeColor="text1" w:themeTint="80"/>
                      <w:sz w:val="21"/>
                      <w:szCs w:val="21"/>
                    </w:rPr>
                    <w:t>P</w:t>
                  </w:r>
                </w:p>
              </w:tc>
            </w:tr>
            <w:tr w:rsidR="00F87C7D" w:rsidRPr="00911289" w14:paraId="4B9F5040" w14:textId="77777777" w:rsidTr="00101BF3">
              <w:tc>
                <w:tcPr>
                  <w:tcW w:w="309" w:type="dxa"/>
                </w:tcPr>
                <w:p w14:paraId="46ED9D23" w14:textId="77777777" w:rsidR="00F87C7D" w:rsidRPr="00911289" w:rsidRDefault="00F87C7D" w:rsidP="002D7B95">
                  <w:pPr>
                    <w:framePr w:hSpace="141" w:wrap="around" w:vAnchor="page" w:hAnchor="margin" w:y="1761"/>
                    <w:spacing w:line="240" w:lineRule="auto"/>
                    <w:jc w:val="center"/>
                    <w:rPr>
                      <w:color w:val="7F7F7F" w:themeColor="text1" w:themeTint="80"/>
                      <w:sz w:val="21"/>
                      <w:szCs w:val="21"/>
                    </w:rPr>
                  </w:pPr>
                </w:p>
              </w:tc>
              <w:tc>
                <w:tcPr>
                  <w:tcW w:w="309" w:type="dxa"/>
                  <w:shd w:val="clear" w:color="auto" w:fill="D9D9D9" w:themeFill="background1" w:themeFillShade="D9"/>
                </w:tcPr>
                <w:p w14:paraId="24B23423" w14:textId="77777777" w:rsidR="00F87C7D" w:rsidRPr="00911289" w:rsidRDefault="00F87C7D" w:rsidP="002D7B95">
                  <w:pPr>
                    <w:framePr w:hSpace="141" w:wrap="around" w:vAnchor="page" w:hAnchor="margin" w:y="1761"/>
                    <w:spacing w:line="240" w:lineRule="auto"/>
                    <w:jc w:val="center"/>
                    <w:rPr>
                      <w:color w:val="7F7F7F" w:themeColor="text1" w:themeTint="80"/>
                      <w:sz w:val="21"/>
                      <w:szCs w:val="21"/>
                    </w:rPr>
                  </w:pPr>
                  <w:r w:rsidRPr="00911289">
                    <w:rPr>
                      <w:color w:val="7F7F7F" w:themeColor="text1" w:themeTint="80"/>
                      <w:sz w:val="21"/>
                      <w:szCs w:val="21"/>
                    </w:rPr>
                    <w:t>R</w:t>
                  </w:r>
                </w:p>
              </w:tc>
              <w:tc>
                <w:tcPr>
                  <w:tcW w:w="309" w:type="dxa"/>
                </w:tcPr>
                <w:p w14:paraId="6386F62F" w14:textId="77777777" w:rsidR="00F87C7D" w:rsidRPr="00911289" w:rsidRDefault="00F87C7D" w:rsidP="002D7B95">
                  <w:pPr>
                    <w:framePr w:hSpace="141" w:wrap="around" w:vAnchor="page" w:hAnchor="margin" w:y="1761"/>
                    <w:spacing w:line="240" w:lineRule="auto"/>
                    <w:jc w:val="center"/>
                    <w:rPr>
                      <w:color w:val="7F7F7F" w:themeColor="text1" w:themeTint="80"/>
                      <w:sz w:val="21"/>
                      <w:szCs w:val="21"/>
                    </w:rPr>
                  </w:pPr>
                </w:p>
              </w:tc>
            </w:tr>
            <w:tr w:rsidR="00F87C7D" w:rsidRPr="00911289" w14:paraId="4F5BD591" w14:textId="77777777" w:rsidTr="00101BF3">
              <w:tc>
                <w:tcPr>
                  <w:tcW w:w="309" w:type="dxa"/>
                  <w:shd w:val="clear" w:color="auto" w:fill="D9D9D9" w:themeFill="background1" w:themeFillShade="D9"/>
                </w:tcPr>
                <w:p w14:paraId="39D685A9" w14:textId="77777777" w:rsidR="00F87C7D" w:rsidRPr="00911289" w:rsidRDefault="00F87C7D" w:rsidP="002D7B95">
                  <w:pPr>
                    <w:framePr w:hSpace="141" w:wrap="around" w:vAnchor="page" w:hAnchor="margin" w:y="1761"/>
                    <w:spacing w:line="240" w:lineRule="auto"/>
                    <w:jc w:val="center"/>
                    <w:rPr>
                      <w:color w:val="7F7F7F" w:themeColor="text1" w:themeTint="80"/>
                      <w:sz w:val="21"/>
                      <w:szCs w:val="21"/>
                    </w:rPr>
                  </w:pPr>
                  <w:r w:rsidRPr="00911289">
                    <w:rPr>
                      <w:color w:val="7F7F7F" w:themeColor="text1" w:themeTint="80"/>
                      <w:sz w:val="21"/>
                      <w:szCs w:val="21"/>
                    </w:rPr>
                    <w:t>B</w:t>
                  </w:r>
                </w:p>
              </w:tc>
              <w:tc>
                <w:tcPr>
                  <w:tcW w:w="309" w:type="dxa"/>
                  <w:shd w:val="clear" w:color="auto" w:fill="FFFFFF" w:themeFill="background1"/>
                </w:tcPr>
                <w:p w14:paraId="75D27923" w14:textId="77777777" w:rsidR="00F87C7D" w:rsidRPr="00911289" w:rsidRDefault="00F87C7D" w:rsidP="002D7B95">
                  <w:pPr>
                    <w:framePr w:hSpace="141" w:wrap="around" w:vAnchor="page" w:hAnchor="margin" w:y="1761"/>
                    <w:spacing w:line="240" w:lineRule="auto"/>
                    <w:jc w:val="center"/>
                    <w:rPr>
                      <w:color w:val="7F7F7F" w:themeColor="text1" w:themeTint="80"/>
                      <w:sz w:val="21"/>
                      <w:szCs w:val="21"/>
                    </w:rPr>
                  </w:pPr>
                </w:p>
              </w:tc>
              <w:tc>
                <w:tcPr>
                  <w:tcW w:w="309" w:type="dxa"/>
                  <w:shd w:val="clear" w:color="auto" w:fill="FFFFFF" w:themeFill="background1"/>
                </w:tcPr>
                <w:p w14:paraId="267E1E44" w14:textId="77777777" w:rsidR="00F87C7D" w:rsidRPr="00911289" w:rsidRDefault="00F87C7D" w:rsidP="002D7B95">
                  <w:pPr>
                    <w:framePr w:hSpace="141" w:wrap="around" w:vAnchor="page" w:hAnchor="margin" w:y="1761"/>
                    <w:spacing w:line="240" w:lineRule="auto"/>
                    <w:jc w:val="center"/>
                    <w:rPr>
                      <w:color w:val="7F7F7F" w:themeColor="text1" w:themeTint="80"/>
                      <w:sz w:val="21"/>
                      <w:szCs w:val="21"/>
                    </w:rPr>
                  </w:pPr>
                </w:p>
              </w:tc>
            </w:tr>
          </w:tbl>
          <w:p w14:paraId="111D04BA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</w:p>
        </w:tc>
        <w:tc>
          <w:tcPr>
            <w:tcW w:w="6246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</w:tcPr>
          <w:p w14:paraId="214B2060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  <w:r w:rsidRPr="00911289">
              <w:rPr>
                <w:b/>
                <w:bCs/>
                <w:sz w:val="21"/>
                <w:szCs w:val="21"/>
              </w:rPr>
              <w:t>Übungsaufgaben</w:t>
            </w:r>
            <w:r w:rsidRPr="00911289">
              <w:rPr>
                <w:sz w:val="21"/>
                <w:szCs w:val="21"/>
              </w:rPr>
              <w:t xml:space="preserve"> in Basis-, Regel-, Potenzialfassung (in der Kopfleiste markiert mit B|R|P): Vernetzen von Multiplikation und Fläche über Strukturierung in Reihen, Einüben der Bündelsprache </w:t>
            </w:r>
          </w:p>
          <w:p w14:paraId="5A25BD51" w14:textId="77777777" w:rsidR="00F87C7D" w:rsidRPr="00911289" w:rsidRDefault="00F87C7D" w:rsidP="008F6267">
            <w:pPr>
              <w:pStyle w:val="Pseydo-Handschrift"/>
              <w:ind w:left="491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>vier 3er-Reihen, das sind 4 · 3, also F = 4 · 3 m</w:t>
            </w:r>
            <w:r w:rsidRPr="00911289">
              <w:rPr>
                <w:sz w:val="21"/>
                <w:szCs w:val="21"/>
                <w:vertAlign w:val="superscript"/>
              </w:rPr>
              <w:t>2</w:t>
            </w:r>
          </w:p>
          <w:p w14:paraId="74DCC056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>Kinder mit der Basisfassung der Aufgaben arbeiten unter Anleitung der Lehrkraft am Kleingruppentisch.</w:t>
            </w:r>
          </w:p>
        </w:tc>
        <w:tc>
          <w:tcPr>
            <w:tcW w:w="2145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</w:tcPr>
          <w:p w14:paraId="53CBA35E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  <w:r w:rsidRPr="00911289">
              <w:rPr>
                <w:b/>
                <w:bCs/>
                <w:color w:val="327A86" w:themeColor="text2"/>
                <w:sz w:val="21"/>
                <w:szCs w:val="21"/>
              </w:rPr>
              <w:t xml:space="preserve">L2, L3 </w:t>
            </w:r>
            <w:r w:rsidRPr="00911289">
              <w:rPr>
                <w:sz w:val="21"/>
                <w:szCs w:val="21"/>
              </w:rPr>
              <w:t>üben</w:t>
            </w:r>
          </w:p>
          <w:p w14:paraId="46473E5D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</w:p>
          <w:p w14:paraId="3630613C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 xml:space="preserve">Potentialgruppe ggf. </w:t>
            </w:r>
          </w:p>
          <w:p w14:paraId="790F0067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 xml:space="preserve">bereits </w:t>
            </w:r>
            <w:r w:rsidRPr="00911289">
              <w:rPr>
                <w:b/>
                <w:bCs/>
                <w:color w:val="327A86" w:themeColor="text2"/>
                <w:sz w:val="21"/>
                <w:szCs w:val="21"/>
              </w:rPr>
              <w:t>L4/L5</w:t>
            </w:r>
          </w:p>
        </w:tc>
        <w:tc>
          <w:tcPr>
            <w:tcW w:w="680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tcMar>
              <w:right w:w="57" w:type="dxa"/>
            </w:tcMar>
          </w:tcPr>
          <w:p w14:paraId="4F8F65CE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>15 min</w:t>
            </w:r>
          </w:p>
        </w:tc>
      </w:tr>
      <w:tr w:rsidR="008F6267" w:rsidRPr="00911289" w14:paraId="0C0C51B1" w14:textId="77777777" w:rsidTr="008F6267">
        <w:trPr>
          <w:cantSplit/>
        </w:trPr>
        <w:tc>
          <w:tcPr>
            <w:tcW w:w="1117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double" w:sz="4" w:space="0" w:color="A6A6A6" w:themeColor="background1" w:themeShade="A6"/>
              <w:right w:val="single" w:sz="6" w:space="0" w:color="BFBFBF" w:themeColor="background1" w:themeShade="BF"/>
            </w:tcBorders>
          </w:tcPr>
          <w:p w14:paraId="2774640A" w14:textId="77777777" w:rsidR="00F87C7D" w:rsidRPr="00911289" w:rsidRDefault="00F87C7D" w:rsidP="00F87C7D">
            <w:pPr>
              <w:pStyle w:val="berschrift4"/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>Erarbeiten</w:t>
            </w:r>
            <w:r w:rsidRPr="00911289">
              <w:rPr>
                <w:sz w:val="21"/>
                <w:szCs w:val="21"/>
              </w:rPr>
              <w:br/>
              <w:t>L4/L5</w:t>
            </w:r>
          </w:p>
        </w:tc>
        <w:tc>
          <w:tcPr>
            <w:tcW w:w="6246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double" w:sz="4" w:space="0" w:color="A6A6A6" w:themeColor="background1" w:themeShade="A6"/>
              <w:right w:val="single" w:sz="6" w:space="0" w:color="BFBFBF" w:themeColor="background1" w:themeShade="BF"/>
            </w:tcBorders>
          </w:tcPr>
          <w:p w14:paraId="372E9725" w14:textId="77777777" w:rsidR="00F87C7D" w:rsidRPr="00911289" w:rsidRDefault="00F87C7D" w:rsidP="00F87C7D">
            <w:pPr>
              <w:spacing w:line="240" w:lineRule="auto"/>
              <w:rPr>
                <w:b/>
                <w:bCs/>
                <w:sz w:val="21"/>
                <w:szCs w:val="21"/>
              </w:rPr>
            </w:pPr>
            <w:r w:rsidRPr="00911289">
              <w:rPr>
                <w:b/>
                <w:bCs/>
                <w:sz w:val="21"/>
                <w:szCs w:val="21"/>
              </w:rPr>
              <w:t>Impulse für erarbeitendes Plenumsgespräch:</w:t>
            </w:r>
          </w:p>
          <w:p w14:paraId="1169332C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 xml:space="preserve">Übergang zur </w:t>
            </w:r>
            <w:proofErr w:type="spellStart"/>
            <w:r w:rsidRPr="00911289">
              <w:rPr>
                <w:sz w:val="21"/>
                <w:szCs w:val="21"/>
              </w:rPr>
              <w:t>verstehensfundierten</w:t>
            </w:r>
            <w:proofErr w:type="spellEnd"/>
            <w:r w:rsidRPr="00911289">
              <w:rPr>
                <w:sz w:val="21"/>
                <w:szCs w:val="21"/>
              </w:rPr>
              <w:t xml:space="preserve"> Flächen</w:t>
            </w:r>
            <w:r>
              <w:rPr>
                <w:sz w:val="21"/>
                <w:szCs w:val="21"/>
              </w:rPr>
              <w:t>inhalts</w:t>
            </w:r>
            <w:r w:rsidRPr="00911289">
              <w:rPr>
                <w:sz w:val="21"/>
                <w:szCs w:val="21"/>
              </w:rPr>
              <w:t>formel</w:t>
            </w:r>
          </w:p>
          <w:p w14:paraId="0BDCD277" w14:textId="46136502" w:rsidR="00F87C7D" w:rsidRPr="00911289" w:rsidRDefault="00F87C7D" w:rsidP="00F87C7D">
            <w:pPr>
              <w:pStyle w:val="Listenabsatz"/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>Wie viele Quadrate sind denn in dem Rechteck, wenn es 11 cm breit ist und 7 cm hoch? Zeige es mir an dem Material.</w:t>
            </w:r>
          </w:p>
          <w:p w14:paraId="3182CA8A" w14:textId="77777777" w:rsidR="00F87C7D" w:rsidRPr="00911289" w:rsidRDefault="00F87C7D" w:rsidP="008F6267">
            <w:pPr>
              <w:pStyle w:val="Pseydo-Handschrift"/>
              <w:ind w:left="491"/>
              <w:rPr>
                <w:sz w:val="20"/>
                <w:szCs w:val="20"/>
              </w:rPr>
            </w:pPr>
            <w:r w:rsidRPr="00911289">
              <w:rPr>
                <w:sz w:val="20"/>
                <w:szCs w:val="20"/>
              </w:rPr>
              <w:t>11 cm breit, also 11 Zentimeterquadrate in jeder Reihe</w:t>
            </w:r>
          </w:p>
          <w:p w14:paraId="01A0E987" w14:textId="5E61E316" w:rsidR="00F87C7D" w:rsidRPr="00911289" w:rsidRDefault="00F87C7D" w:rsidP="008F6267">
            <w:pPr>
              <w:pStyle w:val="Pseydo-Handschrift"/>
              <w:ind w:left="491"/>
              <w:rPr>
                <w:sz w:val="20"/>
                <w:szCs w:val="20"/>
              </w:rPr>
            </w:pPr>
            <w:r w:rsidRPr="00911289">
              <w:rPr>
                <w:sz w:val="20"/>
                <w:szCs w:val="20"/>
              </w:rPr>
              <w:t>7 cm hoch, also 7 Reihen</w:t>
            </w:r>
          </w:p>
          <w:p w14:paraId="152B87E8" w14:textId="15B9E45F" w:rsidR="00F87C7D" w:rsidRPr="00911289" w:rsidRDefault="00F87C7D" w:rsidP="008F6267">
            <w:pPr>
              <w:pStyle w:val="Pseydo-Handschrift"/>
              <w:ind w:left="491"/>
              <w:rPr>
                <w:sz w:val="20"/>
                <w:szCs w:val="20"/>
              </w:rPr>
            </w:pPr>
            <w:r w:rsidRPr="00911289">
              <w:rPr>
                <w:sz w:val="20"/>
                <w:szCs w:val="20"/>
              </w:rPr>
              <w:t>sieben 11er-Reihen, also 7 · 11 Zentimeterquadrate</w:t>
            </w:r>
          </w:p>
          <w:p w14:paraId="42099B09" w14:textId="77777777" w:rsidR="00F87C7D" w:rsidRPr="00911289" w:rsidRDefault="00F87C7D" w:rsidP="00F87C7D">
            <w:pPr>
              <w:pStyle w:val="Listenabsatz"/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>Wie können wir dann den Flächeninhalt berechnen?</w:t>
            </w:r>
          </w:p>
          <w:p w14:paraId="058D7FC1" w14:textId="77777777" w:rsidR="00F87C7D" w:rsidRPr="00911289" w:rsidRDefault="00F87C7D" w:rsidP="008F6267">
            <w:pPr>
              <w:pStyle w:val="Pseydo-Handschrift"/>
              <w:ind w:left="491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>7 cm · 11 cm = 7 · 11 cm</w:t>
            </w:r>
            <w:r w:rsidRPr="00911289">
              <w:rPr>
                <w:sz w:val="21"/>
                <w:szCs w:val="21"/>
                <w:vertAlign w:val="superscript"/>
              </w:rPr>
              <w:t xml:space="preserve">2 </w:t>
            </w:r>
            <w:r w:rsidRPr="00911289">
              <w:rPr>
                <w:sz w:val="21"/>
                <w:szCs w:val="21"/>
              </w:rPr>
              <w:t>= 77 cm</w:t>
            </w:r>
            <w:r w:rsidRPr="00911289">
              <w:rPr>
                <w:sz w:val="21"/>
                <w:szCs w:val="21"/>
                <w:vertAlign w:val="superscript"/>
              </w:rPr>
              <w:t>2</w:t>
            </w:r>
          </w:p>
          <w:p w14:paraId="206AB1E2" w14:textId="77777777" w:rsidR="00F87C7D" w:rsidRPr="00911289" w:rsidRDefault="00F87C7D" w:rsidP="00F87C7D">
            <w:pPr>
              <w:pStyle w:val="Listenabsatz"/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>Geht das immer?</w:t>
            </w:r>
          </w:p>
          <w:p w14:paraId="3836E95E" w14:textId="77777777" w:rsidR="00F87C7D" w:rsidRPr="00911289" w:rsidRDefault="00F87C7D" w:rsidP="008F6267">
            <w:pPr>
              <w:pStyle w:val="Pseydo-Handschrift"/>
              <w:ind w:left="491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 xml:space="preserve">Ja, denn immer ist Flächeninhalt </w:t>
            </w:r>
            <w:r w:rsidRPr="00911289">
              <w:rPr>
                <w:sz w:val="21"/>
                <w:szCs w:val="21"/>
              </w:rPr>
              <w:br/>
              <w:t xml:space="preserve">= Reihenanzahl · Reihenbreite = Höhe · Breite </w:t>
            </w:r>
          </w:p>
        </w:tc>
        <w:tc>
          <w:tcPr>
            <w:tcW w:w="2145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double" w:sz="4" w:space="0" w:color="A6A6A6" w:themeColor="background1" w:themeShade="A6"/>
              <w:right w:val="single" w:sz="6" w:space="0" w:color="BFBFBF" w:themeColor="background1" w:themeShade="BF"/>
            </w:tcBorders>
          </w:tcPr>
          <w:p w14:paraId="2DA392D1" w14:textId="6C51A393" w:rsidR="00F87C7D" w:rsidRPr="00911289" w:rsidRDefault="00696ABB" w:rsidP="00F87C7D">
            <w:pPr>
              <w:spacing w:line="240" w:lineRule="auto"/>
              <w:rPr>
                <w:sz w:val="21"/>
                <w:szCs w:val="21"/>
              </w:rPr>
            </w:pPr>
            <w:r>
              <w:rPr>
                <w:noProof/>
                <w:szCs w:val="21"/>
              </w:rPr>
              <mc:AlternateContent>
                <mc:Choice Requires="wpg">
                  <w:drawing>
                    <wp:anchor distT="0" distB="0" distL="114300" distR="114300" simplePos="0" relativeHeight="252672000" behindDoc="0" locked="0" layoutInCell="1" allowOverlap="1" wp14:anchorId="6962B5E9" wp14:editId="5D103DDB">
                      <wp:simplePos x="0" y="0"/>
                      <wp:positionH relativeFrom="column">
                        <wp:posOffset>-647065</wp:posOffset>
                      </wp:positionH>
                      <wp:positionV relativeFrom="paragraph">
                        <wp:posOffset>863600</wp:posOffset>
                      </wp:positionV>
                      <wp:extent cx="1758950" cy="1022350"/>
                      <wp:effectExtent l="0" t="0" r="12700" b="25400"/>
                      <wp:wrapNone/>
                      <wp:docPr id="553550463" name="Gruppieren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8950" cy="1022350"/>
                                <a:chOff x="0" y="527050"/>
                                <a:chExt cx="1758950" cy="1022350"/>
                              </a:xfrm>
                            </wpg:grpSpPr>
                            <wps:wsp>
                              <wps:cNvPr id="602151135" name="Rechteck 2"/>
                              <wps:cNvSpPr/>
                              <wps:spPr>
                                <a:xfrm>
                                  <a:off x="0" y="527050"/>
                                  <a:ext cx="1758950" cy="1022350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6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6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675235814" name="Grafik 3" descr="Ein Bild, das Text, Reihe, Screenshot, Diagramm enthält.&#10;&#10;Automatisch generierte Beschreibu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135" y="546100"/>
                                  <a:ext cx="1694815" cy="955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15BCB18" id="Gruppieren 3" o:spid="_x0000_s1026" style="position:absolute;margin-left:-50.95pt;margin-top:68pt;width:138.5pt;height:80.5pt;z-index:252672000;mso-width-relative:margin;mso-height-relative:margin" coordorigin=",5270" coordsize="17589,10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">
                      <v:rect id="Rechteck 2" o:spid="_x0000_s1027" style="position:absolute;top:5270;width:17589;height:102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" fillcolor="white [3201]" strokecolor="white [3209]" strokeweight="1pt"/>
                      <v:shape id="Grafik 3" o:spid="_x0000_s1028" type="#_x0000_t75" alt="Ein Bild, das Text, Reihe, Screenshot, Diagramm enthält.&#10;&#10;Automatisch generierte Beschreibung" style="position:absolute;left:641;top:5461;width:16948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">
                        <v:imagedata r:id="rId26" o:title="Ein Bild, das Text, Reihe, Screenshot, Diagramm enthält" chromakey="white"/>
                      </v:shape>
                    </v:group>
                  </w:pict>
                </mc:Fallback>
              </mc:AlternateContent>
            </w:r>
            <w:r w:rsidR="00F87C7D" w:rsidRPr="00911289">
              <w:rPr>
                <w:b/>
                <w:bCs/>
                <w:color w:val="327A86" w:themeColor="text2"/>
                <w:sz w:val="21"/>
                <w:szCs w:val="21"/>
              </w:rPr>
              <w:t>L4</w:t>
            </w:r>
            <w:r w:rsidR="00F87C7D" w:rsidRPr="00911289">
              <w:rPr>
                <w:sz w:val="21"/>
                <w:szCs w:val="21"/>
              </w:rPr>
              <w:t xml:space="preserve"> (Begründung der Flächen</w:t>
            </w:r>
            <w:r w:rsidR="00F87C7D">
              <w:rPr>
                <w:sz w:val="21"/>
                <w:szCs w:val="21"/>
              </w:rPr>
              <w:t>inhalts</w:t>
            </w:r>
            <w:r w:rsidR="00F87C7D" w:rsidRPr="00911289">
              <w:rPr>
                <w:sz w:val="21"/>
                <w:szCs w:val="21"/>
              </w:rPr>
              <w:t>formel) explizieren</w:t>
            </w:r>
            <w:r w:rsidR="00F87C7D" w:rsidRPr="00911289">
              <w:rPr>
                <w:sz w:val="21"/>
                <w:szCs w:val="21"/>
              </w:rPr>
              <w:br/>
              <w:t xml:space="preserve">durch </w:t>
            </w:r>
            <w:r w:rsidR="00F87C7D" w:rsidRPr="00911289">
              <w:rPr>
                <w:b/>
                <w:bCs/>
                <w:color w:val="327A86" w:themeColor="text2"/>
                <w:sz w:val="21"/>
                <w:szCs w:val="21"/>
              </w:rPr>
              <w:t>L2, L3</w:t>
            </w:r>
            <w:r w:rsidR="00F87C7D" w:rsidRPr="00911289">
              <w:rPr>
                <w:color w:val="327A86" w:themeColor="text2"/>
                <w:sz w:val="21"/>
                <w:szCs w:val="21"/>
              </w:rPr>
              <w:t xml:space="preserve"> </w:t>
            </w:r>
            <w:r w:rsidR="00F87C7D" w:rsidRPr="00911289">
              <w:rPr>
                <w:sz w:val="21"/>
                <w:szCs w:val="21"/>
              </w:rPr>
              <w:t>und Verallgemeinerung</w:t>
            </w:r>
          </w:p>
        </w:tc>
        <w:tc>
          <w:tcPr>
            <w:tcW w:w="680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double" w:sz="4" w:space="0" w:color="A6A6A6" w:themeColor="background1" w:themeShade="A6"/>
              <w:right w:val="single" w:sz="6" w:space="0" w:color="BFBFBF" w:themeColor="background1" w:themeShade="BF"/>
            </w:tcBorders>
            <w:tcMar>
              <w:right w:w="57" w:type="dxa"/>
            </w:tcMar>
          </w:tcPr>
          <w:p w14:paraId="77442354" w14:textId="77777777" w:rsidR="00F87C7D" w:rsidRPr="00911289" w:rsidRDefault="00F87C7D" w:rsidP="00F87C7D">
            <w:pPr>
              <w:spacing w:line="240" w:lineRule="auto"/>
              <w:rPr>
                <w:sz w:val="21"/>
                <w:szCs w:val="21"/>
              </w:rPr>
            </w:pPr>
            <w:r w:rsidRPr="00911289">
              <w:rPr>
                <w:sz w:val="21"/>
                <w:szCs w:val="21"/>
              </w:rPr>
              <w:t>15 min</w:t>
            </w:r>
          </w:p>
        </w:tc>
      </w:tr>
      <w:tr w:rsidR="008F6267" w:rsidRPr="00911289" w14:paraId="160EE265" w14:textId="77777777" w:rsidTr="008F6267">
        <w:trPr>
          <w:cantSplit/>
        </w:trPr>
        <w:tc>
          <w:tcPr>
            <w:tcW w:w="1117" w:type="dxa"/>
            <w:tcBorders>
              <w:top w:val="double" w:sz="4" w:space="0" w:color="A6A6A6" w:themeColor="background1" w:themeShade="A6"/>
              <w:left w:val="single" w:sz="6" w:space="0" w:color="BFBFBF" w:themeColor="background1" w:themeShade="BF"/>
              <w:bottom w:val="double" w:sz="4" w:space="0" w:color="A6A6A6" w:themeColor="background1" w:themeShade="A6"/>
              <w:right w:val="single" w:sz="6" w:space="0" w:color="BFBFBF" w:themeColor="background1" w:themeShade="BF"/>
            </w:tcBorders>
          </w:tcPr>
          <w:p w14:paraId="4FA6B6A9" w14:textId="77777777" w:rsidR="00F87C7D" w:rsidRPr="00911289" w:rsidRDefault="00F87C7D" w:rsidP="00F87C7D">
            <w:pPr>
              <w:pStyle w:val="berschrift4"/>
              <w:spacing w:line="240" w:lineRule="auto"/>
              <w:rPr>
                <w:color w:val="7F7F7F" w:themeColor="text1" w:themeTint="80"/>
                <w:sz w:val="21"/>
                <w:szCs w:val="21"/>
              </w:rPr>
            </w:pPr>
            <w:r w:rsidRPr="00911289">
              <w:rPr>
                <w:color w:val="7F7F7F" w:themeColor="text1" w:themeTint="80"/>
                <w:sz w:val="21"/>
                <w:szCs w:val="21"/>
              </w:rPr>
              <w:t xml:space="preserve">Danach: </w:t>
            </w:r>
            <w:r w:rsidRPr="00911289">
              <w:rPr>
                <w:color w:val="7F7F7F" w:themeColor="text1" w:themeTint="80"/>
                <w:sz w:val="21"/>
                <w:szCs w:val="21"/>
              </w:rPr>
              <w:br/>
              <w:t>Üben L5</w:t>
            </w:r>
          </w:p>
        </w:tc>
        <w:tc>
          <w:tcPr>
            <w:tcW w:w="6246" w:type="dxa"/>
            <w:tcBorders>
              <w:top w:val="double" w:sz="4" w:space="0" w:color="A6A6A6" w:themeColor="background1" w:themeShade="A6"/>
              <w:left w:val="single" w:sz="6" w:space="0" w:color="BFBFBF" w:themeColor="background1" w:themeShade="BF"/>
              <w:bottom w:val="double" w:sz="4" w:space="0" w:color="A6A6A6" w:themeColor="background1" w:themeShade="A6"/>
              <w:right w:val="single" w:sz="6" w:space="0" w:color="BFBFBF" w:themeColor="background1" w:themeShade="BF"/>
            </w:tcBorders>
          </w:tcPr>
          <w:p w14:paraId="49BA568C" w14:textId="0D43DBEB" w:rsidR="00F87C7D" w:rsidRPr="00911289" w:rsidRDefault="00F87C7D" w:rsidP="00F87C7D">
            <w:pPr>
              <w:spacing w:line="240" w:lineRule="auto"/>
              <w:rPr>
                <w:color w:val="7F7F7F" w:themeColor="text1" w:themeTint="80"/>
                <w:sz w:val="21"/>
                <w:szCs w:val="21"/>
              </w:rPr>
            </w:pPr>
            <w:r w:rsidRPr="00911289">
              <w:rPr>
                <w:b/>
                <w:bCs/>
                <w:color w:val="7F7F7F" w:themeColor="text1" w:themeTint="80"/>
                <w:sz w:val="21"/>
                <w:szCs w:val="21"/>
              </w:rPr>
              <w:t xml:space="preserve">Üben: </w:t>
            </w:r>
            <w:r w:rsidRPr="00911289">
              <w:rPr>
                <w:color w:val="7F7F7F" w:themeColor="text1" w:themeTint="80"/>
                <w:sz w:val="21"/>
                <w:szCs w:val="21"/>
              </w:rPr>
              <w:t>Flächen</w:t>
            </w:r>
            <w:r>
              <w:rPr>
                <w:color w:val="7F7F7F" w:themeColor="text1" w:themeTint="80"/>
                <w:sz w:val="21"/>
                <w:szCs w:val="21"/>
              </w:rPr>
              <w:t>inhalts</w:t>
            </w:r>
            <w:r w:rsidRPr="00911289">
              <w:rPr>
                <w:color w:val="7F7F7F" w:themeColor="text1" w:themeTint="80"/>
                <w:sz w:val="21"/>
                <w:szCs w:val="21"/>
              </w:rPr>
              <w:t>formel anwenden</w:t>
            </w:r>
            <w:r w:rsidRPr="00911289">
              <w:rPr>
                <w:b/>
                <w:bCs/>
                <w:color w:val="7F7F7F" w:themeColor="text1" w:themeTint="80"/>
                <w:sz w:val="21"/>
                <w:szCs w:val="21"/>
              </w:rPr>
              <w:t xml:space="preserve"> </w:t>
            </w:r>
            <w:r w:rsidRPr="00911289">
              <w:rPr>
                <w:color w:val="7F7F7F" w:themeColor="text1" w:themeTint="80"/>
                <w:sz w:val="21"/>
                <w:szCs w:val="21"/>
              </w:rPr>
              <w:t xml:space="preserve">in </w:t>
            </w:r>
            <w:r>
              <w:rPr>
                <w:color w:val="7F7F7F" w:themeColor="text1" w:themeTint="80"/>
                <w:sz w:val="21"/>
                <w:szCs w:val="21"/>
              </w:rPr>
              <w:t>K</w:t>
            </w:r>
            <w:r w:rsidRPr="00911289">
              <w:rPr>
                <w:color w:val="7F7F7F" w:themeColor="text1" w:themeTint="80"/>
                <w:sz w:val="21"/>
                <w:szCs w:val="21"/>
              </w:rPr>
              <w:t>ontexten (</w:t>
            </w:r>
            <w:r>
              <w:rPr>
                <w:color w:val="7F7F7F" w:themeColor="text1" w:themeTint="80"/>
                <w:sz w:val="21"/>
                <w:szCs w:val="21"/>
              </w:rPr>
              <w:t xml:space="preserve">aus </w:t>
            </w:r>
            <w:r w:rsidRPr="00911289">
              <w:rPr>
                <w:color w:val="7F7F7F" w:themeColor="text1" w:themeTint="80"/>
                <w:sz w:val="21"/>
                <w:szCs w:val="21"/>
              </w:rPr>
              <w:t>reguläre</w:t>
            </w:r>
            <w:r>
              <w:rPr>
                <w:color w:val="7F7F7F" w:themeColor="text1" w:themeTint="80"/>
                <w:sz w:val="21"/>
                <w:szCs w:val="21"/>
              </w:rPr>
              <w:t>m</w:t>
            </w:r>
            <w:r w:rsidRPr="00911289">
              <w:rPr>
                <w:color w:val="7F7F7F" w:themeColor="text1" w:themeTint="80"/>
                <w:sz w:val="21"/>
                <w:szCs w:val="21"/>
              </w:rPr>
              <w:t xml:space="preserve"> </w:t>
            </w:r>
            <w:r>
              <w:rPr>
                <w:color w:val="7F7F7F" w:themeColor="text1" w:themeTint="80"/>
                <w:sz w:val="21"/>
                <w:szCs w:val="21"/>
              </w:rPr>
              <w:t>S</w:t>
            </w:r>
            <w:r w:rsidRPr="00911289">
              <w:rPr>
                <w:color w:val="7F7F7F" w:themeColor="text1" w:themeTint="80"/>
                <w:sz w:val="21"/>
                <w:szCs w:val="21"/>
              </w:rPr>
              <w:t>chulbuch). Dabei in jeder 10. Aufgabe wieder einfordern: Zeichne auf, wieso Du hier multiplizieren musst.</w:t>
            </w:r>
            <w:r>
              <w:rPr>
                <w:color w:val="7F7F7F" w:themeColor="text1" w:themeTint="80"/>
                <w:sz w:val="21"/>
                <w:szCs w:val="21"/>
              </w:rPr>
              <w:t xml:space="preserve"> </w:t>
            </w:r>
            <w:r w:rsidRPr="0001046A">
              <w:rPr>
                <w:color w:val="808080"/>
                <w:sz w:val="21"/>
                <w:szCs w:val="21"/>
              </w:rPr>
              <w:t xml:space="preserve">Weitere Übungsaufgaben zu L2-L4 mit digitalem Flächentool unter </w:t>
            </w:r>
            <w:hyperlink r:id="rId27" w:history="1">
              <w:r w:rsidRPr="0001046A">
                <w:rPr>
                  <w:rStyle w:val="Hyperlink"/>
                  <w:color w:val="0070C0"/>
                  <w:sz w:val="21"/>
                  <w:szCs w:val="21"/>
                </w:rPr>
                <w:t>http://sima.dzlm.de/um/5-005</w:t>
              </w:r>
            </w:hyperlink>
            <w:r w:rsidRPr="0001046A">
              <w:rPr>
                <w:color w:val="0070C0"/>
                <w:sz w:val="21"/>
                <w:szCs w:val="21"/>
              </w:rPr>
              <w:t xml:space="preserve"> </w:t>
            </w:r>
            <w:r w:rsidRPr="0001046A">
              <w:rPr>
                <w:color w:val="808080"/>
                <w:sz w:val="21"/>
                <w:szCs w:val="21"/>
              </w:rPr>
              <w:t xml:space="preserve">und zwei </w:t>
            </w:r>
            <w:proofErr w:type="spellStart"/>
            <w:r w:rsidRPr="0001046A">
              <w:rPr>
                <w:color w:val="808080"/>
                <w:sz w:val="21"/>
                <w:szCs w:val="21"/>
              </w:rPr>
              <w:t>ppt</w:t>
            </w:r>
            <w:proofErr w:type="spellEnd"/>
            <w:r w:rsidRPr="0001046A">
              <w:rPr>
                <w:color w:val="808080"/>
                <w:sz w:val="21"/>
                <w:szCs w:val="21"/>
              </w:rPr>
              <w:t>-Übungsformaten.</w:t>
            </w:r>
          </w:p>
        </w:tc>
        <w:tc>
          <w:tcPr>
            <w:tcW w:w="2145" w:type="dxa"/>
            <w:tcBorders>
              <w:top w:val="double" w:sz="4" w:space="0" w:color="A6A6A6" w:themeColor="background1" w:themeShade="A6"/>
              <w:left w:val="single" w:sz="6" w:space="0" w:color="BFBFBF" w:themeColor="background1" w:themeShade="BF"/>
              <w:bottom w:val="double" w:sz="4" w:space="0" w:color="A6A6A6" w:themeColor="background1" w:themeShade="A6"/>
              <w:right w:val="single" w:sz="6" w:space="0" w:color="BFBFBF" w:themeColor="background1" w:themeShade="BF"/>
            </w:tcBorders>
          </w:tcPr>
          <w:p w14:paraId="0C971AF2" w14:textId="77777777" w:rsidR="00F87C7D" w:rsidRPr="00911289" w:rsidRDefault="00F87C7D" w:rsidP="00F87C7D">
            <w:pPr>
              <w:spacing w:line="240" w:lineRule="auto"/>
              <w:rPr>
                <w:color w:val="7F7F7F" w:themeColor="text1" w:themeTint="80"/>
                <w:sz w:val="21"/>
                <w:szCs w:val="21"/>
              </w:rPr>
            </w:pPr>
            <w:r w:rsidRPr="00911289">
              <w:rPr>
                <w:b/>
                <w:bCs/>
                <w:color w:val="7F7F7F" w:themeColor="text1" w:themeTint="80"/>
                <w:sz w:val="21"/>
                <w:szCs w:val="21"/>
              </w:rPr>
              <w:t>L5</w:t>
            </w:r>
            <w:r w:rsidRPr="00911289">
              <w:rPr>
                <w:color w:val="7F7F7F" w:themeColor="text1" w:themeTint="80"/>
                <w:sz w:val="21"/>
                <w:szCs w:val="21"/>
              </w:rPr>
              <w:t xml:space="preserve"> (Flächen</w:t>
            </w:r>
            <w:r>
              <w:rPr>
                <w:color w:val="7F7F7F" w:themeColor="text1" w:themeTint="80"/>
                <w:sz w:val="21"/>
                <w:szCs w:val="21"/>
              </w:rPr>
              <w:t>inhalts</w:t>
            </w:r>
            <w:r w:rsidRPr="00911289">
              <w:rPr>
                <w:color w:val="7F7F7F" w:themeColor="text1" w:themeTint="80"/>
                <w:sz w:val="21"/>
                <w:szCs w:val="21"/>
              </w:rPr>
              <w:t>formel anwenden)</w:t>
            </w:r>
          </w:p>
        </w:tc>
        <w:tc>
          <w:tcPr>
            <w:tcW w:w="680" w:type="dxa"/>
            <w:tcBorders>
              <w:top w:val="double" w:sz="4" w:space="0" w:color="A6A6A6" w:themeColor="background1" w:themeShade="A6"/>
              <w:left w:val="single" w:sz="6" w:space="0" w:color="BFBFBF" w:themeColor="background1" w:themeShade="BF"/>
              <w:bottom w:val="double" w:sz="4" w:space="0" w:color="A6A6A6" w:themeColor="background1" w:themeShade="A6"/>
              <w:right w:val="single" w:sz="6" w:space="0" w:color="BFBFBF" w:themeColor="background1" w:themeShade="BF"/>
            </w:tcBorders>
            <w:tcMar>
              <w:right w:w="57" w:type="dxa"/>
            </w:tcMar>
          </w:tcPr>
          <w:p w14:paraId="1BF1607A" w14:textId="77777777" w:rsidR="00F87C7D" w:rsidRPr="00911289" w:rsidRDefault="00F87C7D" w:rsidP="00F87C7D">
            <w:pPr>
              <w:spacing w:line="240" w:lineRule="auto"/>
              <w:rPr>
                <w:color w:val="7F7F7F" w:themeColor="text1" w:themeTint="80"/>
                <w:sz w:val="21"/>
                <w:szCs w:val="21"/>
              </w:rPr>
            </w:pPr>
            <w:r w:rsidRPr="00911289">
              <w:rPr>
                <w:color w:val="7F7F7F" w:themeColor="text1" w:themeTint="80"/>
                <w:sz w:val="21"/>
                <w:szCs w:val="21"/>
              </w:rPr>
              <w:t>30 min</w:t>
            </w:r>
          </w:p>
        </w:tc>
      </w:tr>
    </w:tbl>
    <w:p w14:paraId="581BFA34" w14:textId="5D1996EF" w:rsidR="00CE7C18" w:rsidRPr="00F76AD8" w:rsidRDefault="007E7BB0" w:rsidP="00CE7C18">
      <w:pPr>
        <w:spacing w:before="120"/>
        <w:rPr>
          <w:b/>
          <w:bCs/>
          <w:color w:val="808080" w:themeColor="background1" w:themeShade="80"/>
          <w:sz w:val="24"/>
          <w:szCs w:val="24"/>
        </w:rPr>
      </w:pPr>
      <w:r>
        <w:rPr>
          <w:b/>
          <w:bCs/>
          <w:color w:val="808080" w:themeColor="background1" w:themeShade="80"/>
          <w:sz w:val="24"/>
          <w:szCs w:val="24"/>
        </w:rPr>
        <w:t>Möglicher</w:t>
      </w:r>
      <w:r w:rsidR="00CE7C18" w:rsidRPr="00F76AD8">
        <w:rPr>
          <w:b/>
          <w:bCs/>
          <w:color w:val="808080" w:themeColor="background1" w:themeShade="80"/>
          <w:sz w:val="24"/>
          <w:szCs w:val="24"/>
        </w:rPr>
        <w:t xml:space="preserve"> Unterrichtsaufbau</w:t>
      </w:r>
    </w:p>
    <w:p w14:paraId="7FC9F2A3" w14:textId="63D44AC5" w:rsidR="003150FB" w:rsidRPr="00607050" w:rsidRDefault="008F6267">
      <w:pPr>
        <w:rPr>
          <w:b/>
          <w:iCs/>
        </w:rPr>
        <w:sectPr w:rsidR="003150FB" w:rsidRPr="00607050" w:rsidSect="00E12D49">
          <w:headerReference w:type="default" r:id="rId28"/>
          <w:pgSz w:w="11906" w:h="16838"/>
          <w:pgMar w:top="1418" w:right="851" w:bottom="851" w:left="851" w:header="227" w:footer="567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74048" behindDoc="0" locked="0" layoutInCell="1" allowOverlap="1" wp14:anchorId="5672A76E" wp14:editId="7A6BDDB7">
                <wp:simplePos x="0" y="0"/>
                <wp:positionH relativeFrom="column">
                  <wp:posOffset>2113915</wp:posOffset>
                </wp:positionH>
                <wp:positionV relativeFrom="paragraph">
                  <wp:posOffset>8985885</wp:posOffset>
                </wp:positionV>
                <wp:extent cx="4342130" cy="273050"/>
                <wp:effectExtent l="0" t="0" r="0" b="0"/>
                <wp:wrapNone/>
                <wp:docPr id="1362352074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213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694BC4" w14:textId="1B6D3B1F" w:rsidR="00F87C7D" w:rsidRPr="004D2658" w:rsidRDefault="00F87C7D" w:rsidP="00F87C7D">
                            <w:pPr>
                              <w:rPr>
                                <w:color w:val="7F7F7F" w:themeColor="text1" w:themeTint="80"/>
                                <w:sz w:val="17"/>
                                <w:szCs w:val="17"/>
                              </w:rPr>
                            </w:pPr>
                            <w:r w:rsidRPr="004D2658">
                              <w:rPr>
                                <w:color w:val="7F7F7F" w:themeColor="text1" w:themeTint="80"/>
                                <w:sz w:val="17"/>
                                <w:szCs w:val="17"/>
                              </w:rPr>
                              <w:t xml:space="preserve">(Terrassen-Bild mit KI erstellt von </w:t>
                            </w:r>
                            <w:proofErr w:type="spellStart"/>
                            <w:r w:rsidRPr="004D2658">
                              <w:rPr>
                                <w:color w:val="7F7F7F" w:themeColor="text1" w:themeTint="80"/>
                                <w:sz w:val="17"/>
                                <w:szCs w:val="17"/>
                              </w:rPr>
                              <w:t>Dall·E</w:t>
                            </w:r>
                            <w:proofErr w:type="spellEnd"/>
                            <w:r w:rsidRPr="004D2658">
                              <w:rPr>
                                <w:color w:val="7F7F7F" w:themeColor="text1" w:themeTint="80"/>
                                <w:sz w:val="17"/>
                                <w:szCs w:val="17"/>
                              </w:rPr>
                              <w:t>, Fotos von C. Ademmer, beide nutzbar</w:t>
                            </w:r>
                            <w:r w:rsidR="004D2658">
                              <w:rPr>
                                <w:color w:val="7F7F7F" w:themeColor="text1" w:themeTint="80"/>
                                <w:sz w:val="17"/>
                                <w:szCs w:val="17"/>
                              </w:rPr>
                              <w:t xml:space="preserve"> </w:t>
                            </w:r>
                            <w:r w:rsidRPr="004D2658">
                              <w:rPr>
                                <w:color w:val="7F7F7F" w:themeColor="text1" w:themeTint="80"/>
                                <w:sz w:val="17"/>
                                <w:szCs w:val="17"/>
                              </w:rPr>
                              <w:t>unter CC-BY)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2A76E" id="Textfeld 2" o:spid="_x0000_s1033" type="#_x0000_t202" style="position:absolute;margin-left:166.45pt;margin-top:707.55pt;width:341.9pt;height:21.5pt;z-index:25267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" filled="f" stroked="f" strokeweight=".5pt">
                <v:textbox>
                  <w:txbxContent>
                    <w:p w14:paraId="1F694BC4" w14:textId="1B6D3B1F" w:rsidR="00F87C7D" w:rsidRPr="004D2658" w:rsidRDefault="00F87C7D" w:rsidP="00F87C7D">
                      <w:pPr>
                        <w:rPr>
                          <w:color w:val="7F7F7F" w:themeColor="text1" w:themeTint="80"/>
                          <w:sz w:val="17"/>
                          <w:szCs w:val="17"/>
                        </w:rPr>
                      </w:pPr>
                      <w:r w:rsidRPr="004D2658">
                        <w:rPr>
                          <w:color w:val="7F7F7F" w:themeColor="text1" w:themeTint="80"/>
                          <w:sz w:val="17"/>
                          <w:szCs w:val="17"/>
                        </w:rPr>
                        <w:t xml:space="preserve">(Terrassen-Bild mit KI erstellt von </w:t>
                      </w:r>
                      <w:proofErr w:type="spellStart"/>
                      <w:r w:rsidRPr="004D2658">
                        <w:rPr>
                          <w:color w:val="7F7F7F" w:themeColor="text1" w:themeTint="80"/>
                          <w:sz w:val="17"/>
                          <w:szCs w:val="17"/>
                        </w:rPr>
                        <w:t>Dall·E</w:t>
                      </w:r>
                      <w:proofErr w:type="spellEnd"/>
                      <w:r w:rsidRPr="004D2658">
                        <w:rPr>
                          <w:color w:val="7F7F7F" w:themeColor="text1" w:themeTint="80"/>
                          <w:sz w:val="17"/>
                          <w:szCs w:val="17"/>
                        </w:rPr>
                        <w:t xml:space="preserve">, Fotos von C. </w:t>
                      </w:r>
                      <w:proofErr w:type="spellStart"/>
                      <w:r w:rsidRPr="004D2658">
                        <w:rPr>
                          <w:color w:val="7F7F7F" w:themeColor="text1" w:themeTint="80"/>
                          <w:sz w:val="17"/>
                          <w:szCs w:val="17"/>
                        </w:rPr>
                        <w:t>Ademmer</w:t>
                      </w:r>
                      <w:proofErr w:type="spellEnd"/>
                      <w:r w:rsidRPr="004D2658">
                        <w:rPr>
                          <w:color w:val="7F7F7F" w:themeColor="text1" w:themeTint="80"/>
                          <w:sz w:val="17"/>
                          <w:szCs w:val="17"/>
                        </w:rPr>
                        <w:t>, beide nutzbar</w:t>
                      </w:r>
                      <w:r w:rsidR="004D2658">
                        <w:rPr>
                          <w:color w:val="7F7F7F" w:themeColor="text1" w:themeTint="80"/>
                          <w:sz w:val="17"/>
                          <w:szCs w:val="17"/>
                        </w:rPr>
                        <w:t xml:space="preserve"> </w:t>
                      </w:r>
                      <w:r w:rsidRPr="004D2658">
                        <w:rPr>
                          <w:color w:val="7F7F7F" w:themeColor="text1" w:themeTint="80"/>
                          <w:sz w:val="17"/>
                          <w:szCs w:val="17"/>
                        </w:rPr>
                        <w:t>unter CC-BY)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"/>
        <w:gridCol w:w="9051"/>
      </w:tblGrid>
      <w:tr w:rsidR="00E0758C" w:rsidRPr="00E0758C" w14:paraId="2AAAE0E5" w14:textId="77777777" w:rsidTr="00062979">
        <w:tc>
          <w:tcPr>
            <w:tcW w:w="20" w:type="dxa"/>
          </w:tcPr>
          <w:p w14:paraId="0CD30364" w14:textId="072924CB" w:rsidR="00E0758C" w:rsidRPr="00AC7674" w:rsidRDefault="00E0758C" w:rsidP="006738EA">
            <w:pPr>
              <w:pStyle w:val="berschrift1"/>
              <w:spacing w:line="240" w:lineRule="auto"/>
            </w:pPr>
          </w:p>
        </w:tc>
        <w:tc>
          <w:tcPr>
            <w:tcW w:w="9051" w:type="dxa"/>
          </w:tcPr>
          <w:p w14:paraId="6859E743" w14:textId="3BCBBEC4" w:rsidR="00F87C7D" w:rsidRDefault="00F87C7D" w:rsidP="00F87C7D">
            <w:pPr>
              <w:spacing w:before="120"/>
              <w:jc w:val="right"/>
            </w:pPr>
          </w:p>
          <w:p w14:paraId="58FFA56B" w14:textId="29656A42" w:rsidR="007A2E68" w:rsidRDefault="007A2E68" w:rsidP="00062979">
            <w:pPr>
              <w:pStyle w:val="berschrift2"/>
            </w:pPr>
            <w:r>
              <w:t>Auftakt</w:t>
            </w:r>
          </w:p>
          <w:p w14:paraId="51E03D4C" w14:textId="167D1E49" w:rsidR="00E0758C" w:rsidRDefault="00B62EF8" w:rsidP="00062979">
            <w:pPr>
              <w:pStyle w:val="berschrift2"/>
            </w:pPr>
            <w:r>
              <w:t>Wir planen eine Terrasse</w:t>
            </w:r>
          </w:p>
          <w:p w14:paraId="1635D7F7" w14:textId="5F858082" w:rsidR="009B73B0" w:rsidRPr="009B73B0" w:rsidRDefault="009B73B0" w:rsidP="009B73B0"/>
        </w:tc>
      </w:tr>
      <w:tr w:rsidR="009B73B0" w:rsidRPr="00E0758C" w14:paraId="3537F9CA" w14:textId="77777777" w:rsidTr="00062979">
        <w:tc>
          <w:tcPr>
            <w:tcW w:w="20" w:type="dxa"/>
          </w:tcPr>
          <w:p w14:paraId="77075667" w14:textId="77777777" w:rsidR="009B73B0" w:rsidRPr="00AC7674" w:rsidRDefault="009B73B0" w:rsidP="00062979"/>
        </w:tc>
        <w:tc>
          <w:tcPr>
            <w:tcW w:w="9051" w:type="dxa"/>
          </w:tcPr>
          <w:p w14:paraId="6F6E4850" w14:textId="77777777" w:rsidR="00062979" w:rsidRPr="00062979" w:rsidRDefault="009B73B0" w:rsidP="00062979">
            <w:pPr>
              <w:rPr>
                <w:b/>
              </w:rPr>
            </w:pPr>
            <w:r w:rsidRPr="00062979">
              <w:rPr>
                <w:b/>
              </w:rPr>
              <w:t xml:space="preserve">Familie Aydin möchte eine Terrasse bauen von 12 </w:t>
            </w:r>
            <w:r w:rsidR="00884046" w:rsidRPr="00062979">
              <w:rPr>
                <w:b/>
              </w:rPr>
              <w:t>Quadratmetern</w:t>
            </w:r>
            <w:r w:rsidRPr="00062979">
              <w:rPr>
                <w:b/>
              </w:rPr>
              <w:t>.</w:t>
            </w:r>
          </w:p>
          <w:p w14:paraId="1A1589FD" w14:textId="63EE6A91" w:rsidR="009B73B0" w:rsidRPr="00062979" w:rsidRDefault="009B73B0" w:rsidP="00062979">
            <w:pPr>
              <w:rPr>
                <w:b/>
              </w:rPr>
            </w:pPr>
            <w:r w:rsidRPr="00062979">
              <w:rPr>
                <w:b/>
              </w:rPr>
              <w:t>Ihr seid das Architekturbüro, das viele Rechteckformen plant.</w:t>
            </w:r>
          </w:p>
          <w:p w14:paraId="0D34CABC" w14:textId="77777777" w:rsidR="00696ABB" w:rsidRDefault="00696ABB" w:rsidP="00696ABB">
            <w:pPr>
              <w:pStyle w:val="Listenabsatz"/>
              <w:numPr>
                <w:ilvl w:val="0"/>
                <w:numId w:val="0"/>
              </w:numPr>
              <w:ind w:left="170"/>
            </w:pPr>
          </w:p>
          <w:p w14:paraId="21B4ADE6" w14:textId="311BA925" w:rsidR="00D4676D" w:rsidRPr="00696ABB" w:rsidRDefault="00D4676D" w:rsidP="00696ABB">
            <w:pPr>
              <w:pStyle w:val="Listenabsatz"/>
            </w:pPr>
            <w:r w:rsidRPr="00696ABB">
              <w:t>Wie könnte die Terrasse aussehen?</w:t>
            </w:r>
          </w:p>
          <w:p w14:paraId="6F8AA710" w14:textId="39150A70" w:rsidR="009B73B0" w:rsidRPr="009B73B0" w:rsidRDefault="00B93C4B" w:rsidP="00696ABB">
            <w:pPr>
              <w:pStyle w:val="Listenabsatz"/>
            </w:pPr>
            <w:r w:rsidRPr="00696ABB">
              <w:t>Was bedeutet überhaupt 12 Quadratmeter?</w:t>
            </w:r>
          </w:p>
        </w:tc>
      </w:tr>
      <w:tr w:rsidR="009B73B0" w:rsidRPr="00E0758C" w14:paraId="2994F66B" w14:textId="77777777" w:rsidTr="00062979">
        <w:trPr>
          <w:trHeight w:val="170"/>
        </w:trPr>
        <w:tc>
          <w:tcPr>
            <w:tcW w:w="20" w:type="dxa"/>
          </w:tcPr>
          <w:p w14:paraId="254D4ED5" w14:textId="77777777" w:rsidR="009B73B0" w:rsidRPr="00E0758C" w:rsidRDefault="009B73B0" w:rsidP="00AC7674">
            <w:pPr>
              <w:pStyle w:val="berschrift2"/>
            </w:pPr>
          </w:p>
        </w:tc>
        <w:tc>
          <w:tcPr>
            <w:tcW w:w="9051" w:type="dxa"/>
          </w:tcPr>
          <w:p w14:paraId="32CC2061" w14:textId="18E30FD5" w:rsidR="009B73B0" w:rsidRDefault="009B73B0" w:rsidP="00AC7674">
            <w:pPr>
              <w:pStyle w:val="berschrift2"/>
            </w:pPr>
          </w:p>
          <w:p w14:paraId="78B9DD88" w14:textId="430D1C53" w:rsidR="009B73B0" w:rsidRDefault="00911289" w:rsidP="00AC7674">
            <w:pPr>
              <w:pStyle w:val="berschrift2"/>
            </w:pPr>
            <w:r>
              <w:rPr>
                <w:noProof/>
              </w:rPr>
              <w:drawing>
                <wp:anchor distT="0" distB="0" distL="114300" distR="114300" simplePos="0" relativeHeight="252650496" behindDoc="0" locked="0" layoutInCell="1" allowOverlap="1" wp14:anchorId="47160AFF" wp14:editId="0D002643">
                  <wp:simplePos x="0" y="0"/>
                  <wp:positionH relativeFrom="column">
                    <wp:posOffset>2655259</wp:posOffset>
                  </wp:positionH>
                  <wp:positionV relativeFrom="paragraph">
                    <wp:posOffset>2580299</wp:posOffset>
                  </wp:positionV>
                  <wp:extent cx="3091227" cy="1916388"/>
                  <wp:effectExtent l="0" t="0" r="0" b="1905"/>
                  <wp:wrapNone/>
                  <wp:docPr id="417523289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523289" name="Grafik 417523289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065" r="35107" b="40696"/>
                          <a:stretch/>
                        </pic:blipFill>
                        <pic:spPr bwMode="auto">
                          <a:xfrm>
                            <a:off x="0" y="0"/>
                            <a:ext cx="3122373" cy="19356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 xml:space="preserve"> </w:t>
            </w:r>
            <w:r w:rsidR="00023BEB" w:rsidRPr="00023BEB">
              <w:rPr>
                <w:noProof/>
              </w:rPr>
              <w:drawing>
                <wp:inline distT="0" distB="0" distL="0" distR="0" wp14:anchorId="5A039C6A" wp14:editId="0E6CFFDA">
                  <wp:extent cx="5073650" cy="2810114"/>
                  <wp:effectExtent l="95250" t="38100" r="0" b="104775"/>
                  <wp:docPr id="5" name="Inhaltsplatzhalter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E1B9C78-8B64-C3ED-98BF-DD73A18984FC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nhaltsplatzhalter 4">
                            <a:extLst>
                              <a:ext uri="{FF2B5EF4-FFF2-40B4-BE49-F238E27FC236}">
                                <a16:creationId xmlns:a16="http://schemas.microsoft.com/office/drawing/2014/main" id="{AE1B9C78-8B64-C3ED-98BF-DD73A18984FC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37" t="12615" r="-1891" b="15636"/>
                          <a:stretch/>
                        </pic:blipFill>
                        <pic:spPr bwMode="auto">
                          <a:xfrm>
                            <a:off x="0" y="0"/>
                            <a:ext cx="5086947" cy="2817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0166ED0" w14:textId="70D5B9FE" w:rsidR="009B73B0" w:rsidRDefault="009B73B0" w:rsidP="00023BEB">
            <w:pPr>
              <w:pStyle w:val="berschrift2"/>
            </w:pPr>
          </w:p>
          <w:p w14:paraId="63A5075E" w14:textId="533569AF" w:rsidR="00023BEB" w:rsidRDefault="00023BEB" w:rsidP="00023BEB">
            <w:pPr>
              <w:rPr>
                <w:lang w:eastAsia="de-DE"/>
              </w:rPr>
            </w:pPr>
          </w:p>
          <w:p w14:paraId="4110381D" w14:textId="34A177B1" w:rsidR="00023BEB" w:rsidRDefault="00023BEB" w:rsidP="00023BEB">
            <w:pPr>
              <w:rPr>
                <w:lang w:eastAsia="de-DE"/>
              </w:rPr>
            </w:pPr>
          </w:p>
          <w:p w14:paraId="55C04C33" w14:textId="7313CFE7" w:rsidR="00023BEB" w:rsidRDefault="00023BEB" w:rsidP="00023BEB">
            <w:pPr>
              <w:rPr>
                <w:lang w:eastAsia="de-DE"/>
              </w:rPr>
            </w:pPr>
          </w:p>
          <w:p w14:paraId="7E9CFFB1" w14:textId="316F7E48" w:rsidR="00023BEB" w:rsidRDefault="00023BEB" w:rsidP="00023BEB">
            <w:pPr>
              <w:rPr>
                <w:lang w:eastAsia="de-DE"/>
              </w:rPr>
            </w:pPr>
          </w:p>
          <w:p w14:paraId="6A907878" w14:textId="77777777" w:rsidR="00023BEB" w:rsidRDefault="00023BEB" w:rsidP="00023BEB">
            <w:pPr>
              <w:rPr>
                <w:lang w:eastAsia="de-DE"/>
              </w:rPr>
            </w:pPr>
          </w:p>
          <w:p w14:paraId="66849B05" w14:textId="77777777" w:rsidR="00023BEB" w:rsidRDefault="00023BEB" w:rsidP="00023BEB">
            <w:pPr>
              <w:rPr>
                <w:lang w:eastAsia="de-DE"/>
              </w:rPr>
            </w:pPr>
          </w:p>
          <w:p w14:paraId="7DACA2F3" w14:textId="77777777" w:rsidR="00023BEB" w:rsidRDefault="00023BEB" w:rsidP="00023BEB">
            <w:pPr>
              <w:rPr>
                <w:lang w:eastAsia="de-DE"/>
              </w:rPr>
            </w:pPr>
          </w:p>
          <w:p w14:paraId="4F391CE9" w14:textId="77777777" w:rsidR="00023BEB" w:rsidRDefault="00023BEB" w:rsidP="00023BEB">
            <w:pPr>
              <w:rPr>
                <w:lang w:eastAsia="de-DE"/>
              </w:rPr>
            </w:pPr>
          </w:p>
          <w:p w14:paraId="5600209A" w14:textId="77777777" w:rsidR="00023BEB" w:rsidRDefault="00023BEB" w:rsidP="00023BEB">
            <w:pPr>
              <w:rPr>
                <w:lang w:eastAsia="de-DE"/>
              </w:rPr>
            </w:pPr>
          </w:p>
          <w:p w14:paraId="2B90815F" w14:textId="77777777" w:rsidR="00D4676D" w:rsidRDefault="00D4676D" w:rsidP="00023BEB">
            <w:pPr>
              <w:rPr>
                <w:lang w:eastAsia="de-DE"/>
              </w:rPr>
            </w:pPr>
          </w:p>
          <w:p w14:paraId="25EC6712" w14:textId="77777777" w:rsidR="00D4676D" w:rsidRDefault="00D4676D" w:rsidP="00023BEB">
            <w:pPr>
              <w:rPr>
                <w:lang w:eastAsia="de-DE"/>
              </w:rPr>
            </w:pPr>
          </w:p>
          <w:p w14:paraId="21D5FE99" w14:textId="6A919F9F" w:rsidR="00D4676D" w:rsidRPr="00023BEB" w:rsidRDefault="00D4676D" w:rsidP="00023BEB">
            <w:pPr>
              <w:rPr>
                <w:lang w:eastAsia="de-DE"/>
              </w:rPr>
            </w:pPr>
          </w:p>
        </w:tc>
      </w:tr>
      <w:tr w:rsidR="00D4676D" w:rsidRPr="00E0758C" w14:paraId="540EFA3A" w14:textId="77777777" w:rsidTr="00062979">
        <w:trPr>
          <w:trHeight w:val="170"/>
        </w:trPr>
        <w:tc>
          <w:tcPr>
            <w:tcW w:w="20" w:type="dxa"/>
          </w:tcPr>
          <w:p w14:paraId="439E5B5D" w14:textId="77777777" w:rsidR="00D4676D" w:rsidRPr="00E0758C" w:rsidRDefault="00D4676D" w:rsidP="00AC7674">
            <w:pPr>
              <w:pStyle w:val="berschrift2"/>
            </w:pPr>
          </w:p>
        </w:tc>
        <w:tc>
          <w:tcPr>
            <w:tcW w:w="9051" w:type="dxa"/>
          </w:tcPr>
          <w:p w14:paraId="1EC75C21" w14:textId="00AE1FC9" w:rsidR="00911289" w:rsidRPr="004D2658" w:rsidRDefault="00D4676D" w:rsidP="00911289">
            <w:pPr>
              <w:spacing w:line="240" w:lineRule="auto"/>
              <w:rPr>
                <w:rFonts w:ascii="Calibri" w:hAnsi="Calibri" w:cs="Calibri"/>
                <w:color w:val="A6A6A6" w:themeColor="background1" w:themeShade="A6"/>
                <w:sz w:val="17"/>
                <w:szCs w:val="17"/>
              </w:rPr>
            </w:pPr>
            <w:r w:rsidRPr="004D2658">
              <w:rPr>
                <w:rFonts w:ascii="Calibri" w:eastAsiaTheme="majorEastAsia" w:hAnsi="Calibri" w:cs="Calibri"/>
                <w:b/>
                <w:bCs/>
                <w:color w:val="A6A6A6" w:themeColor="background1" w:themeShade="A6"/>
                <w:sz w:val="17"/>
                <w:szCs w:val="17"/>
                <w:lang w:eastAsia="de-DE"/>
              </w:rPr>
              <w:t>Foto</w:t>
            </w:r>
            <w:r w:rsidR="0067767C" w:rsidRPr="004D2658">
              <w:rPr>
                <w:rFonts w:ascii="Calibri" w:eastAsiaTheme="majorEastAsia" w:hAnsi="Calibri" w:cs="Calibri"/>
                <w:b/>
                <w:bCs/>
                <w:color w:val="A6A6A6" w:themeColor="background1" w:themeShade="A6"/>
                <w:sz w:val="17"/>
                <w:szCs w:val="17"/>
                <w:lang w:eastAsia="de-DE"/>
              </w:rPr>
              <w:t>-Quellen</w:t>
            </w:r>
            <w:r w:rsidRPr="004D2658">
              <w:rPr>
                <w:rFonts w:ascii="Calibri" w:eastAsiaTheme="majorEastAsia" w:hAnsi="Calibri" w:cs="Calibri"/>
                <w:b/>
                <w:bCs/>
                <w:color w:val="A6A6A6" w:themeColor="background1" w:themeShade="A6"/>
                <w:sz w:val="17"/>
                <w:szCs w:val="17"/>
                <w:lang w:eastAsia="de-DE"/>
              </w:rPr>
              <w:t xml:space="preserve"> mit CC-</w:t>
            </w:r>
            <w:r w:rsidR="00911289" w:rsidRPr="004D2658">
              <w:rPr>
                <w:rFonts w:ascii="Calibri" w:eastAsiaTheme="majorEastAsia" w:hAnsi="Calibri" w:cs="Calibri"/>
                <w:b/>
                <w:bCs/>
                <w:color w:val="A6A6A6" w:themeColor="background1" w:themeShade="A6"/>
                <w:sz w:val="17"/>
                <w:szCs w:val="17"/>
                <w:lang w:eastAsia="de-DE"/>
              </w:rPr>
              <w:t>BY-</w:t>
            </w:r>
            <w:r w:rsidRPr="004D2658">
              <w:rPr>
                <w:rFonts w:ascii="Calibri" w:eastAsiaTheme="majorEastAsia" w:hAnsi="Calibri" w:cs="Calibri"/>
                <w:b/>
                <w:bCs/>
                <w:color w:val="A6A6A6" w:themeColor="background1" w:themeShade="A6"/>
                <w:sz w:val="17"/>
                <w:szCs w:val="17"/>
                <w:lang w:eastAsia="de-DE"/>
              </w:rPr>
              <w:t xml:space="preserve">Lizenz: </w:t>
            </w:r>
            <w:r w:rsidRPr="004D2658">
              <w:rPr>
                <w:rFonts w:ascii="Calibri" w:eastAsiaTheme="majorEastAsia" w:hAnsi="Calibri" w:cs="Calibri"/>
                <w:color w:val="A6A6A6" w:themeColor="background1" w:themeShade="A6"/>
                <w:sz w:val="17"/>
                <w:szCs w:val="17"/>
                <w:lang w:eastAsia="de-DE"/>
              </w:rPr>
              <w:br/>
            </w:r>
            <w:r w:rsidR="00911289" w:rsidRPr="004D2658">
              <w:rPr>
                <w:rFonts w:ascii="Calibri" w:hAnsi="Calibri" w:cs="Calibri"/>
                <w:color w:val="A6A6A6" w:themeColor="background1" w:themeShade="A6"/>
                <w:sz w:val="17"/>
                <w:szCs w:val="17"/>
              </w:rPr>
              <w:t xml:space="preserve">Terrassen-Bild mit KI erstellt von </w:t>
            </w:r>
            <w:proofErr w:type="spellStart"/>
            <w:r w:rsidR="00911289" w:rsidRPr="004D2658">
              <w:rPr>
                <w:rFonts w:ascii="Calibri" w:hAnsi="Calibri" w:cs="Calibri"/>
                <w:color w:val="A6A6A6" w:themeColor="background1" w:themeShade="A6"/>
                <w:sz w:val="17"/>
                <w:szCs w:val="17"/>
              </w:rPr>
              <w:t>Dall·E</w:t>
            </w:r>
            <w:proofErr w:type="spellEnd"/>
            <w:r w:rsidR="00BC1C45" w:rsidRPr="004D2658">
              <w:rPr>
                <w:rFonts w:ascii="Calibri" w:hAnsi="Calibri" w:cs="Calibri"/>
                <w:color w:val="A6A6A6" w:themeColor="background1" w:themeShade="A6"/>
                <w:sz w:val="17"/>
                <w:szCs w:val="17"/>
              </w:rPr>
              <w:t xml:space="preserve"> durch Friedrich-Verlag</w:t>
            </w:r>
          </w:p>
          <w:p w14:paraId="19F58F17" w14:textId="4ACE2873" w:rsidR="00D4676D" w:rsidRPr="004D2658" w:rsidRDefault="00911289" w:rsidP="00911289">
            <w:pPr>
              <w:spacing w:line="240" w:lineRule="auto"/>
              <w:rPr>
                <w:rFonts w:ascii="Calibri" w:hAnsi="Calibri" w:cs="Calibri"/>
                <w:color w:val="A6A6A6" w:themeColor="background1" w:themeShade="A6"/>
                <w:sz w:val="17"/>
                <w:szCs w:val="17"/>
              </w:rPr>
            </w:pPr>
            <w:r w:rsidRPr="004D2658">
              <w:rPr>
                <w:rFonts w:ascii="Calibri" w:hAnsi="Calibri" w:cs="Calibri"/>
                <w:color w:val="A6A6A6" w:themeColor="background1" w:themeShade="A6"/>
                <w:sz w:val="17"/>
                <w:szCs w:val="17"/>
              </w:rPr>
              <w:t xml:space="preserve">Baustelle: </w:t>
            </w:r>
            <w:hyperlink r:id="rId31" w:history="1">
              <w:r w:rsidRPr="004D2658">
                <w:rPr>
                  <w:rStyle w:val="Hyperlink"/>
                  <w:rFonts w:ascii="Calibri" w:hAnsi="Calibri" w:cs="Calibri"/>
                  <w:color w:val="A6A6A6" w:themeColor="background1" w:themeShade="A6"/>
                  <w:sz w:val="17"/>
                  <w:szCs w:val="17"/>
                </w:rPr>
                <w:t>https://pixabay.com/de/photos/baustelle-haus-ger%C3%BCst-wohngebiet-6213732/</w:t>
              </w:r>
            </w:hyperlink>
          </w:p>
          <w:p w14:paraId="2D23DE2C" w14:textId="01A46F4A" w:rsidR="00911289" w:rsidRPr="00D4676D" w:rsidRDefault="00911289" w:rsidP="00D4676D">
            <w:pPr>
              <w:spacing w:line="220" w:lineRule="exact"/>
              <w:rPr>
                <w:color w:val="A6A6A6" w:themeColor="background1" w:themeShade="A6"/>
              </w:rPr>
            </w:pPr>
          </w:p>
        </w:tc>
      </w:tr>
    </w:tbl>
    <w:p w14:paraId="6200E626" w14:textId="07FC61D6" w:rsidR="00D4676D" w:rsidRDefault="00D4676D"/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"/>
        <w:gridCol w:w="1015"/>
        <w:gridCol w:w="8036"/>
      </w:tblGrid>
      <w:tr w:rsidR="009B73B0" w:rsidRPr="00E0758C" w14:paraId="0AFA75B7" w14:textId="77777777" w:rsidTr="00062979">
        <w:trPr>
          <w:trHeight w:val="170"/>
        </w:trPr>
        <w:tc>
          <w:tcPr>
            <w:tcW w:w="20" w:type="dxa"/>
          </w:tcPr>
          <w:p w14:paraId="40823BDF" w14:textId="793ADB6D" w:rsidR="009B73B0" w:rsidRDefault="009B73B0" w:rsidP="00AC7674">
            <w:pPr>
              <w:pStyle w:val="berschrift2"/>
            </w:pPr>
          </w:p>
          <w:p w14:paraId="2BEBCC76" w14:textId="77777777" w:rsidR="009B73B0" w:rsidRDefault="009B73B0" w:rsidP="009B73B0">
            <w:pPr>
              <w:rPr>
                <w:lang w:eastAsia="de-DE"/>
              </w:rPr>
            </w:pPr>
          </w:p>
          <w:p w14:paraId="4090C38F" w14:textId="77777777" w:rsidR="009B73B0" w:rsidRDefault="009B73B0" w:rsidP="009B73B0">
            <w:pPr>
              <w:rPr>
                <w:lang w:eastAsia="de-DE"/>
              </w:rPr>
            </w:pPr>
          </w:p>
          <w:p w14:paraId="1BE2DBE5" w14:textId="77777777" w:rsidR="009B73B0" w:rsidRDefault="009B73B0" w:rsidP="009B73B0">
            <w:pPr>
              <w:rPr>
                <w:lang w:eastAsia="de-DE"/>
              </w:rPr>
            </w:pPr>
          </w:p>
          <w:p w14:paraId="3BBF775F" w14:textId="77777777" w:rsidR="009B73B0" w:rsidRDefault="009B73B0" w:rsidP="009B73B0">
            <w:pPr>
              <w:rPr>
                <w:lang w:eastAsia="de-DE"/>
              </w:rPr>
            </w:pPr>
          </w:p>
          <w:p w14:paraId="0548282D" w14:textId="77777777" w:rsidR="009B73B0" w:rsidRDefault="009B73B0" w:rsidP="009B73B0">
            <w:pPr>
              <w:rPr>
                <w:lang w:eastAsia="de-DE"/>
              </w:rPr>
            </w:pPr>
          </w:p>
          <w:p w14:paraId="15071E49" w14:textId="77777777" w:rsidR="009B73B0" w:rsidRDefault="009B73B0" w:rsidP="009B73B0">
            <w:pPr>
              <w:rPr>
                <w:lang w:eastAsia="de-DE"/>
              </w:rPr>
            </w:pPr>
          </w:p>
          <w:p w14:paraId="1EDC7D97" w14:textId="77777777" w:rsidR="009B73B0" w:rsidRDefault="009B73B0" w:rsidP="009B73B0">
            <w:pPr>
              <w:rPr>
                <w:lang w:eastAsia="de-DE"/>
              </w:rPr>
            </w:pPr>
          </w:p>
          <w:p w14:paraId="7DD0C066" w14:textId="77777777" w:rsidR="009B73B0" w:rsidRDefault="009B73B0" w:rsidP="009B73B0">
            <w:pPr>
              <w:rPr>
                <w:lang w:eastAsia="de-DE"/>
              </w:rPr>
            </w:pPr>
          </w:p>
          <w:p w14:paraId="4C786A8E" w14:textId="77777777" w:rsidR="009B73B0" w:rsidRDefault="009B73B0" w:rsidP="009B73B0">
            <w:pPr>
              <w:rPr>
                <w:lang w:eastAsia="de-DE"/>
              </w:rPr>
            </w:pPr>
          </w:p>
          <w:p w14:paraId="0F5E70F4" w14:textId="77777777" w:rsidR="009B73B0" w:rsidRDefault="009B73B0" w:rsidP="009B73B0">
            <w:pPr>
              <w:rPr>
                <w:lang w:eastAsia="de-DE"/>
              </w:rPr>
            </w:pPr>
          </w:p>
          <w:p w14:paraId="2574D99E" w14:textId="77777777" w:rsidR="009B73B0" w:rsidRDefault="009B73B0" w:rsidP="009B73B0">
            <w:pPr>
              <w:rPr>
                <w:lang w:eastAsia="de-DE"/>
              </w:rPr>
            </w:pPr>
          </w:p>
          <w:p w14:paraId="729E3847" w14:textId="77777777" w:rsidR="009B73B0" w:rsidRDefault="009B73B0" w:rsidP="009B73B0">
            <w:pPr>
              <w:rPr>
                <w:lang w:eastAsia="de-DE"/>
              </w:rPr>
            </w:pPr>
          </w:p>
          <w:p w14:paraId="4412B076" w14:textId="77777777" w:rsidR="009B73B0" w:rsidRPr="009B73B0" w:rsidRDefault="009B73B0" w:rsidP="009B73B0">
            <w:pPr>
              <w:rPr>
                <w:lang w:eastAsia="de-DE"/>
              </w:rPr>
            </w:pPr>
          </w:p>
        </w:tc>
        <w:tc>
          <w:tcPr>
            <w:tcW w:w="9051" w:type="dxa"/>
            <w:gridSpan w:val="2"/>
          </w:tcPr>
          <w:p w14:paraId="738027A0" w14:textId="77777777" w:rsidR="007A2E68" w:rsidRDefault="007A2E68" w:rsidP="00D4676D">
            <w:pPr>
              <w:pStyle w:val="berschrift2"/>
            </w:pPr>
          </w:p>
          <w:p w14:paraId="305FE066" w14:textId="1C7FF253" w:rsidR="00023BEB" w:rsidRDefault="00D4676D" w:rsidP="00D4676D">
            <w:pPr>
              <w:pStyle w:val="berschrift2"/>
            </w:pPr>
            <w:r>
              <w:t>Er</w:t>
            </w:r>
            <w:r w:rsidR="00607050">
              <w:t>kundungs-Aufgabe</w:t>
            </w:r>
            <w:r>
              <w:t xml:space="preserve"> </w:t>
            </w:r>
          </w:p>
          <w:p w14:paraId="02010090" w14:textId="62354F4C" w:rsidR="00607050" w:rsidRDefault="00607050" w:rsidP="00607050">
            <w:pPr>
              <w:rPr>
                <w:lang w:eastAsia="de-DE"/>
              </w:rPr>
            </w:pPr>
          </w:p>
          <w:p w14:paraId="30EB9A35" w14:textId="4C7B3490" w:rsidR="00253A14" w:rsidRPr="00062979" w:rsidRDefault="00607050" w:rsidP="00607050">
            <w:pPr>
              <w:rPr>
                <w:b/>
                <w:lang w:eastAsia="de-DE"/>
              </w:rPr>
            </w:pPr>
            <w:r w:rsidRPr="00062979">
              <w:rPr>
                <w:b/>
                <w:lang w:eastAsia="de-DE"/>
              </w:rPr>
              <w:t xml:space="preserve">Wie könnte die Terrasse mit 12 </w:t>
            </w:r>
            <w:r w:rsidR="00884046" w:rsidRPr="00062979">
              <w:rPr>
                <w:b/>
                <w:lang w:eastAsia="de-DE"/>
              </w:rPr>
              <w:t>Quadratmeter</w:t>
            </w:r>
            <w:r w:rsidR="00F851FE">
              <w:rPr>
                <w:b/>
                <w:lang w:eastAsia="de-DE"/>
              </w:rPr>
              <w:t>n</w:t>
            </w:r>
            <w:r w:rsidR="00884046" w:rsidRPr="00062979">
              <w:rPr>
                <w:b/>
                <w:lang w:eastAsia="de-DE"/>
              </w:rPr>
              <w:t xml:space="preserve"> F</w:t>
            </w:r>
            <w:r w:rsidRPr="00062979">
              <w:rPr>
                <w:b/>
                <w:lang w:eastAsia="de-DE"/>
              </w:rPr>
              <w:t>läche aussehen?</w:t>
            </w:r>
          </w:p>
          <w:p w14:paraId="5AA7EAC2" w14:textId="0119B278" w:rsidR="00062979" w:rsidRPr="00572446" w:rsidRDefault="00572446" w:rsidP="00062979">
            <w:pPr>
              <w:pStyle w:val="Listenabsatz"/>
              <w:spacing w:before="240"/>
              <w:contextualSpacing w:val="0"/>
            </w:pPr>
            <w:r w:rsidRPr="00572446">
              <w:t xml:space="preserve">Legt aus 12 </w:t>
            </w:r>
            <w:r w:rsidR="00765B73">
              <w:t xml:space="preserve">Quadraten </w:t>
            </w:r>
            <w:r w:rsidRPr="00572446">
              <w:t xml:space="preserve">viele unterschiedliche Rechtecke. </w:t>
            </w:r>
            <w:r w:rsidRPr="00572446">
              <w:br/>
              <w:t xml:space="preserve">Alle </w:t>
            </w:r>
            <w:r w:rsidR="00765B73">
              <w:t>Quadrate</w:t>
            </w:r>
            <w:r w:rsidRPr="00572446">
              <w:t xml:space="preserve"> sollen genutzt werden.</w:t>
            </w:r>
          </w:p>
          <w:p w14:paraId="27C4D20F" w14:textId="2E75B234" w:rsidR="00607050" w:rsidRDefault="00062979" w:rsidP="00062979">
            <w:pPr>
              <w:pStyle w:val="Listenabsatz"/>
              <w:spacing w:before="240"/>
              <w:contextualSpacing w:val="0"/>
              <w:rPr>
                <w:lang w:eastAsia="de-DE"/>
              </w:rPr>
            </w:pPr>
            <w:r w:rsidRPr="00607050">
              <w:rPr>
                <w:noProof/>
                <w:lang w:eastAsia="de-DE"/>
              </w:rPr>
              <w:drawing>
                <wp:anchor distT="0" distB="0" distL="114300" distR="114300" simplePos="0" relativeHeight="252600320" behindDoc="0" locked="0" layoutInCell="1" allowOverlap="1" wp14:anchorId="065B9EAB" wp14:editId="76B7C46B">
                  <wp:simplePos x="0" y="0"/>
                  <wp:positionH relativeFrom="column">
                    <wp:posOffset>818589</wp:posOffset>
                  </wp:positionH>
                  <wp:positionV relativeFrom="paragraph">
                    <wp:posOffset>119941</wp:posOffset>
                  </wp:positionV>
                  <wp:extent cx="1489723" cy="2722407"/>
                  <wp:effectExtent l="88582" t="44768" r="46673" b="103822"/>
                  <wp:wrapNone/>
                  <wp:docPr id="8" name="Grafik 7" descr="Ein Bild, das Kleidung, Person, Gelände, draußen enthält.&#10;&#10;Automatisch generierte Beschreibun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7483A2-13C4-0289-EA13-D428FAE1C39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7" descr="Ein Bild, das Kleidung, Person, Gelände, draußen enthält.&#10;&#10;Automatisch generierte Beschreibung">
                            <a:extLst>
                              <a:ext uri="{FF2B5EF4-FFF2-40B4-BE49-F238E27FC236}">
                                <a16:creationId xmlns:a16="http://schemas.microsoft.com/office/drawing/2014/main" id="{177483A2-13C4-0289-EA13-D428FAE1C39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8944"/>
                          <a:stretch/>
                        </pic:blipFill>
                        <pic:spPr>
                          <a:xfrm rot="5400000">
                            <a:off x="0" y="0"/>
                            <a:ext cx="1489723" cy="2722407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72446" w:rsidRPr="00572446">
              <w:t>Notiert, was ihr gelegt habt (als Bild oder als Text).</w:t>
            </w:r>
          </w:p>
          <w:p w14:paraId="1C087197" w14:textId="6D62D3E7" w:rsidR="00607050" w:rsidRPr="00607050" w:rsidRDefault="00062979" w:rsidP="00607050">
            <w:pPr>
              <w:rPr>
                <w:lang w:eastAsia="de-DE"/>
              </w:rPr>
            </w:pPr>
            <w:r>
              <w:rPr>
                <w:noProof/>
              </w:rPr>
              <w:drawing>
                <wp:anchor distT="0" distB="0" distL="114300" distR="114300" simplePos="0" relativeHeight="252595200" behindDoc="0" locked="0" layoutInCell="1" allowOverlap="1" wp14:anchorId="10645D14" wp14:editId="46C70A61">
                  <wp:simplePos x="0" y="0"/>
                  <wp:positionH relativeFrom="margin">
                    <wp:posOffset>2971800</wp:posOffset>
                  </wp:positionH>
                  <wp:positionV relativeFrom="margin">
                    <wp:posOffset>2363470</wp:posOffset>
                  </wp:positionV>
                  <wp:extent cx="1998345" cy="1498600"/>
                  <wp:effectExtent l="97473" t="35877" r="42227" b="99378"/>
                  <wp:wrapNone/>
                  <wp:docPr id="278388371" name="Grafik 278388371" descr="Ein Bild, das Person, Computer, computer, benutz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84305" name="Grafik 9" descr="Ein Bild, das Person, Computer, computer, benutzend enthält.&#10;&#10;Automatisch generierte Beschreibu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98345" cy="149860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0758C" w:rsidRPr="00E0758C" w14:paraId="297EB5AA" w14:textId="77777777" w:rsidTr="00E86550">
        <w:trPr>
          <w:trHeight w:val="7116"/>
        </w:trPr>
        <w:tc>
          <w:tcPr>
            <w:tcW w:w="20" w:type="dxa"/>
          </w:tcPr>
          <w:p w14:paraId="26F3030E" w14:textId="2D5DE407" w:rsidR="00E0758C" w:rsidRPr="00E0758C" w:rsidRDefault="00E0758C" w:rsidP="00E0758C">
            <w:pPr>
              <w:spacing w:line="240" w:lineRule="atLeast"/>
            </w:pPr>
          </w:p>
        </w:tc>
        <w:tc>
          <w:tcPr>
            <w:tcW w:w="1015" w:type="dxa"/>
          </w:tcPr>
          <w:p w14:paraId="53C8EE80" w14:textId="7243C809" w:rsidR="00E0758C" w:rsidRPr="00E0758C" w:rsidRDefault="00E0758C" w:rsidP="00AC7674">
            <w:pPr>
              <w:pStyle w:val="Nummerierung"/>
            </w:pPr>
          </w:p>
        </w:tc>
        <w:tc>
          <w:tcPr>
            <w:tcW w:w="8036" w:type="dxa"/>
          </w:tcPr>
          <w:p w14:paraId="610C10FA" w14:textId="21640611" w:rsidR="00E86550" w:rsidRDefault="00E86550" w:rsidP="00143324"/>
          <w:p w14:paraId="01BAA0DC" w14:textId="77777777" w:rsidR="00E86550" w:rsidRDefault="00E86550" w:rsidP="00143324"/>
          <w:p w14:paraId="45389FAE" w14:textId="77777777" w:rsidR="00E86550" w:rsidRDefault="00E86550" w:rsidP="00143324"/>
          <w:p w14:paraId="048113B2" w14:textId="1C28A5D4" w:rsidR="00E86550" w:rsidRDefault="00E86550" w:rsidP="00143324"/>
          <w:p w14:paraId="51E802C9" w14:textId="77777777" w:rsidR="00E86550" w:rsidRDefault="00E86550" w:rsidP="00143324"/>
          <w:p w14:paraId="767CB6D3" w14:textId="15496C02" w:rsidR="00BF28ED" w:rsidRPr="00E0758C" w:rsidRDefault="00696ABB" w:rsidP="00143324">
            <w:r>
              <w:rPr>
                <w:noProof/>
              </w:rPr>
              <w:drawing>
                <wp:anchor distT="0" distB="0" distL="114300" distR="114300" simplePos="0" relativeHeight="252662784" behindDoc="0" locked="0" layoutInCell="1" allowOverlap="1" wp14:anchorId="76F6C784" wp14:editId="5991498E">
                  <wp:simplePos x="0" y="0"/>
                  <wp:positionH relativeFrom="margin">
                    <wp:posOffset>-162560</wp:posOffset>
                  </wp:positionH>
                  <wp:positionV relativeFrom="margin">
                    <wp:posOffset>1047750</wp:posOffset>
                  </wp:positionV>
                  <wp:extent cx="2421768" cy="1816100"/>
                  <wp:effectExtent l="95250" t="38100" r="36195" b="88900"/>
                  <wp:wrapNone/>
                  <wp:docPr id="2086172062" name="Grafik 2086172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217023" name="Grafik 127321702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768" cy="181610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3BB39DF3" w14:textId="77777777" w:rsidR="00175C29" w:rsidRDefault="00175C29"/>
    <w:p w14:paraId="23149DDD" w14:textId="125231B6" w:rsidR="00175C29" w:rsidRDefault="00175C29">
      <w:pPr>
        <w:sectPr w:rsidR="00175C29" w:rsidSect="00E12D49">
          <w:headerReference w:type="default" r:id="rId33"/>
          <w:pgSz w:w="11906" w:h="16838"/>
          <w:pgMar w:top="1418" w:right="851" w:bottom="851" w:left="851" w:header="227" w:footer="567" w:gutter="0"/>
          <w:pgNumType w:start="1"/>
          <w:cols w:space="708"/>
          <w:docGrid w:linePitch="360"/>
        </w:sectPr>
      </w:pPr>
    </w:p>
    <w:p w14:paraId="0CB71F71" w14:textId="4828BB41" w:rsidR="00696ABB" w:rsidRDefault="00696ABB" w:rsidP="00696ABB">
      <w:pPr>
        <w:spacing w:before="120"/>
        <w:jc w:val="right"/>
      </w:pPr>
    </w:p>
    <w:p w14:paraId="1604F697" w14:textId="5827F17C" w:rsidR="00175C29" w:rsidRDefault="00175C29" w:rsidP="001459CA"/>
    <w:tbl>
      <w:tblPr>
        <w:tblW w:w="1006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425"/>
        <w:gridCol w:w="9030"/>
      </w:tblGrid>
      <w:tr w:rsidR="0035500D" w:rsidRPr="00607050" w14:paraId="670EFBE2" w14:textId="77777777" w:rsidTr="00696ABB">
        <w:trPr>
          <w:trHeight w:val="2266"/>
        </w:trPr>
        <w:tc>
          <w:tcPr>
            <w:tcW w:w="610" w:type="dxa"/>
          </w:tcPr>
          <w:p w14:paraId="594A7F0E" w14:textId="14971E40" w:rsidR="0035500D" w:rsidRPr="00696ABB" w:rsidRDefault="003564CC" w:rsidP="00696ABB">
            <w:pPr>
              <w:pStyle w:val="berschrift2"/>
              <w:spacing w:before="0"/>
              <w:rPr>
                <w:sz w:val="22"/>
                <w:szCs w:val="22"/>
              </w:rPr>
            </w:pPr>
            <w:r w:rsidRPr="00696ABB">
              <w:rPr>
                <w:sz w:val="22"/>
                <w:szCs w:val="22"/>
              </w:rPr>
              <w:t>1</w:t>
            </w:r>
          </w:p>
          <w:p w14:paraId="19F931E0" w14:textId="77777777" w:rsidR="0035500D" w:rsidRPr="00696ABB" w:rsidRDefault="0035500D" w:rsidP="00696ABB">
            <w:pPr>
              <w:rPr>
                <w:lang w:eastAsia="de-DE"/>
              </w:rPr>
            </w:pPr>
          </w:p>
          <w:p w14:paraId="07FB2689" w14:textId="77777777" w:rsidR="0035500D" w:rsidRPr="00696ABB" w:rsidRDefault="0035500D" w:rsidP="00696ABB">
            <w:pPr>
              <w:rPr>
                <w:lang w:eastAsia="de-DE"/>
              </w:rPr>
            </w:pPr>
          </w:p>
          <w:p w14:paraId="4902062C" w14:textId="77777777" w:rsidR="0035500D" w:rsidRPr="00696ABB" w:rsidRDefault="0035500D" w:rsidP="00696ABB">
            <w:pPr>
              <w:rPr>
                <w:lang w:eastAsia="de-DE"/>
              </w:rPr>
            </w:pPr>
          </w:p>
          <w:p w14:paraId="6DB3ACDC" w14:textId="77777777" w:rsidR="0035500D" w:rsidRPr="00696ABB" w:rsidRDefault="0035500D" w:rsidP="00696ABB">
            <w:pPr>
              <w:rPr>
                <w:lang w:eastAsia="de-DE"/>
              </w:rPr>
            </w:pPr>
          </w:p>
          <w:p w14:paraId="20FB5CD3" w14:textId="77777777" w:rsidR="0035500D" w:rsidRPr="00696ABB" w:rsidRDefault="0035500D" w:rsidP="00696ABB">
            <w:pPr>
              <w:rPr>
                <w:lang w:eastAsia="de-DE"/>
              </w:rPr>
            </w:pPr>
          </w:p>
          <w:p w14:paraId="6624C984" w14:textId="77777777" w:rsidR="0035500D" w:rsidRPr="00696ABB" w:rsidRDefault="0035500D" w:rsidP="00696ABB">
            <w:pPr>
              <w:rPr>
                <w:lang w:eastAsia="de-DE"/>
              </w:rPr>
            </w:pPr>
          </w:p>
          <w:p w14:paraId="275B80F3" w14:textId="77777777" w:rsidR="0035500D" w:rsidRPr="00696ABB" w:rsidRDefault="0035500D" w:rsidP="00696ABB">
            <w:pPr>
              <w:rPr>
                <w:lang w:eastAsia="de-DE"/>
              </w:rPr>
            </w:pPr>
          </w:p>
          <w:p w14:paraId="7C6EA16C" w14:textId="77777777" w:rsidR="0035500D" w:rsidRPr="00696ABB" w:rsidRDefault="0035500D" w:rsidP="00696ABB">
            <w:pPr>
              <w:rPr>
                <w:lang w:eastAsia="de-DE"/>
              </w:rPr>
            </w:pPr>
          </w:p>
        </w:tc>
        <w:tc>
          <w:tcPr>
            <w:tcW w:w="9455" w:type="dxa"/>
            <w:gridSpan w:val="2"/>
          </w:tcPr>
          <w:p w14:paraId="3B33ABF3" w14:textId="3AE3FDC2" w:rsidR="0035500D" w:rsidRPr="00696ABB" w:rsidRDefault="00696ABB" w:rsidP="00696ABB">
            <w:pPr>
              <w:pStyle w:val="berschrift2"/>
              <w:spacing w:before="0"/>
              <w:rPr>
                <w:sz w:val="22"/>
                <w:szCs w:val="22"/>
              </w:rPr>
            </w:pPr>
            <w:r w:rsidRPr="00A62D5B">
              <w:rPr>
                <w:noProof/>
              </w:rPr>
              <w:drawing>
                <wp:anchor distT="0" distB="0" distL="114300" distR="114300" simplePos="0" relativeHeight="252609536" behindDoc="0" locked="0" layoutInCell="1" allowOverlap="1" wp14:anchorId="72132C8B" wp14:editId="4D148716">
                  <wp:simplePos x="0" y="0"/>
                  <wp:positionH relativeFrom="column">
                    <wp:posOffset>3156585</wp:posOffset>
                  </wp:positionH>
                  <wp:positionV relativeFrom="paragraph">
                    <wp:posOffset>-25400</wp:posOffset>
                  </wp:positionV>
                  <wp:extent cx="2612067" cy="2688480"/>
                  <wp:effectExtent l="0" t="0" r="0" b="0"/>
                  <wp:wrapNone/>
                  <wp:docPr id="9" name="Grafik 8" descr="Ein Bild, das Text, Papierprodukt, Papier, Rechteck enthält.&#10;&#10;Automatisch generierte Beschreibun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76652C0-2FE4-E50A-D820-BE2B59756A7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8" descr="Ein Bild, das Text, Papierprodukt, Papier, Rechteck enthält.&#10;&#10;Automatisch generierte Beschreibung">
                            <a:extLst>
                              <a:ext uri="{FF2B5EF4-FFF2-40B4-BE49-F238E27FC236}">
                                <a16:creationId xmlns:a16="http://schemas.microsoft.com/office/drawing/2014/main" id="{A76652C0-2FE4-E50A-D820-BE2B59756A7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03" t="1238" r="10906" b="-1238"/>
                          <a:stretch/>
                        </pic:blipFill>
                        <pic:spPr>
                          <a:xfrm rot="5400000">
                            <a:off x="0" y="0"/>
                            <a:ext cx="2612067" cy="2688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5500D" w:rsidRPr="00696ABB">
              <w:rPr>
                <w:sz w:val="22"/>
                <w:szCs w:val="22"/>
              </w:rPr>
              <w:t xml:space="preserve">Sammeln und Vergleichen </w:t>
            </w:r>
          </w:p>
          <w:p w14:paraId="1C8DEF99" w14:textId="0C2D8E23" w:rsidR="00243989" w:rsidRPr="00243989" w:rsidRDefault="00243989" w:rsidP="00696ABB">
            <w:pPr>
              <w:rPr>
                <w:color w:val="000000"/>
              </w:rPr>
            </w:pPr>
            <w:r w:rsidRPr="00243989">
              <w:rPr>
                <w:color w:val="000000"/>
              </w:rPr>
              <w:t xml:space="preserve">Jeweils zwei Gruppen treffen sich </w:t>
            </w:r>
            <w:r w:rsidRPr="00243989">
              <w:rPr>
                <w:color w:val="000000"/>
              </w:rPr>
              <w:br/>
              <w:t xml:space="preserve">an einer Haltestelle. </w:t>
            </w:r>
          </w:p>
          <w:p w14:paraId="069D994E" w14:textId="21C0F1C3" w:rsidR="0035500D" w:rsidRPr="009E5202" w:rsidRDefault="0035500D" w:rsidP="00696ABB">
            <w:pPr>
              <w:rPr>
                <w:color w:val="000000"/>
                <w:lang w:eastAsia="de-DE"/>
              </w:rPr>
            </w:pPr>
            <w:r w:rsidRPr="00243989">
              <w:rPr>
                <w:color w:val="000000"/>
                <w:lang w:eastAsia="de-DE"/>
              </w:rPr>
              <w:t xml:space="preserve">Hängt Eure Bilder und Beschreibungen </w:t>
            </w:r>
            <w:r w:rsidR="00A62D5B" w:rsidRPr="00243989">
              <w:rPr>
                <w:color w:val="000000"/>
                <w:lang w:eastAsia="de-DE"/>
              </w:rPr>
              <w:br/>
            </w:r>
            <w:r w:rsidRPr="00243989">
              <w:rPr>
                <w:color w:val="000000"/>
                <w:lang w:eastAsia="de-DE"/>
              </w:rPr>
              <w:t xml:space="preserve">an die Wand und vergleicht: </w:t>
            </w:r>
          </w:p>
        </w:tc>
      </w:tr>
      <w:tr w:rsidR="0035500D" w:rsidRPr="00E0758C" w14:paraId="762BEEC0" w14:textId="77777777" w:rsidTr="00696ABB">
        <w:trPr>
          <w:trHeight w:val="573"/>
        </w:trPr>
        <w:tc>
          <w:tcPr>
            <w:tcW w:w="610" w:type="dxa"/>
          </w:tcPr>
          <w:p w14:paraId="2106523B" w14:textId="77777777" w:rsidR="0035500D" w:rsidRPr="00696ABB" w:rsidRDefault="0035500D" w:rsidP="00696ABB">
            <w:pPr>
              <w:spacing w:line="240" w:lineRule="atLeast"/>
            </w:pPr>
          </w:p>
        </w:tc>
        <w:tc>
          <w:tcPr>
            <w:tcW w:w="425" w:type="dxa"/>
          </w:tcPr>
          <w:p w14:paraId="0A8D731C" w14:textId="21F2B32D" w:rsidR="0035500D" w:rsidRPr="00E0758C" w:rsidRDefault="00A62D5B" w:rsidP="00696ABB">
            <w:pPr>
              <w:pStyle w:val="Nummerierung"/>
            </w:pPr>
            <w:r>
              <w:t>a)</w:t>
            </w:r>
          </w:p>
        </w:tc>
        <w:tc>
          <w:tcPr>
            <w:tcW w:w="9030" w:type="dxa"/>
          </w:tcPr>
          <w:p w14:paraId="4B344A31" w14:textId="17127A21" w:rsidR="009E5202" w:rsidRDefault="009E5202" w:rsidP="00696ABB">
            <w:r>
              <w:t xml:space="preserve">Beschreibt: </w:t>
            </w:r>
          </w:p>
          <w:p w14:paraId="0021A7EB" w14:textId="77777777" w:rsidR="009E5202" w:rsidRPr="009E5202" w:rsidRDefault="00A62D5B" w:rsidP="00696ABB">
            <w:pPr>
              <w:pStyle w:val="Listenabsatz"/>
              <w:rPr>
                <w:i/>
                <w:iCs/>
                <w:color w:val="FF0000"/>
              </w:rPr>
            </w:pPr>
            <w:r>
              <w:t>Welche</w:t>
            </w:r>
            <w:r w:rsidRPr="0035500D">
              <w:t xml:space="preserve"> Rechtecke sind gleich? </w:t>
            </w:r>
          </w:p>
          <w:p w14:paraId="3886D381" w14:textId="263386A3" w:rsidR="00A62D5B" w:rsidRPr="003D62DF" w:rsidRDefault="00FE57FB" w:rsidP="00696ABB">
            <w:pPr>
              <w:pStyle w:val="Listenabsatz"/>
              <w:rPr>
                <w:i/>
                <w:iCs/>
                <w:color w:val="FF0000"/>
              </w:rPr>
            </w:pPr>
            <w:r>
              <w:t xml:space="preserve">Welche sind anders? </w:t>
            </w:r>
          </w:p>
          <w:p w14:paraId="6F85AC32" w14:textId="59E06DF5" w:rsidR="0035500D" w:rsidRPr="00E0758C" w:rsidRDefault="00696ABB" w:rsidP="00696ABB">
            <w:r>
              <w:br/>
            </w:r>
            <w:r>
              <w:br/>
            </w:r>
          </w:p>
        </w:tc>
      </w:tr>
      <w:tr w:rsidR="00A62D5B" w:rsidRPr="00E0758C" w14:paraId="55B8AD89" w14:textId="77777777" w:rsidTr="00696ABB">
        <w:trPr>
          <w:trHeight w:val="573"/>
        </w:trPr>
        <w:tc>
          <w:tcPr>
            <w:tcW w:w="610" w:type="dxa"/>
          </w:tcPr>
          <w:p w14:paraId="0DBF3E9A" w14:textId="77777777" w:rsidR="00A62D5B" w:rsidRPr="00696ABB" w:rsidRDefault="00A62D5B" w:rsidP="00696ABB">
            <w:pPr>
              <w:spacing w:line="240" w:lineRule="atLeast"/>
            </w:pPr>
          </w:p>
        </w:tc>
        <w:tc>
          <w:tcPr>
            <w:tcW w:w="425" w:type="dxa"/>
          </w:tcPr>
          <w:p w14:paraId="7CD144A7" w14:textId="279F0A98" w:rsidR="00A62D5B" w:rsidRDefault="00A62D5B" w:rsidP="00696ABB">
            <w:pPr>
              <w:pStyle w:val="Nummerierung"/>
            </w:pPr>
            <w:r>
              <w:t>b)</w:t>
            </w:r>
          </w:p>
        </w:tc>
        <w:tc>
          <w:tcPr>
            <w:tcW w:w="9030" w:type="dxa"/>
          </w:tcPr>
          <w:p w14:paraId="510D9570" w14:textId="70F744F5" w:rsidR="00A62D5B" w:rsidRPr="00A43304" w:rsidRDefault="00A62D5B" w:rsidP="00696ABB">
            <w:pPr>
              <w:rPr>
                <w:color w:val="FF0000"/>
              </w:rPr>
            </w:pPr>
            <w:r w:rsidRPr="0035500D">
              <w:t xml:space="preserve">Was ist bei allen Rechtecken gleich? </w:t>
            </w:r>
            <w:r w:rsidR="008C34DD">
              <w:t xml:space="preserve"> </w:t>
            </w:r>
            <w:r w:rsidR="008C34DD">
              <w:br/>
              <w:t>Wieso haben sie dennoch unterschiedliche Formen?</w:t>
            </w:r>
          </w:p>
          <w:p w14:paraId="38DD5986" w14:textId="117672B7" w:rsidR="00A62D5B" w:rsidRDefault="00243989" w:rsidP="00696ABB">
            <w:pPr>
              <w:rPr>
                <w:noProof/>
                <w:color w:val="FF00FF"/>
              </w:rPr>
            </w:pPr>
            <w:r>
              <w:t>Was genau bedeuten Quadratmeter?</w:t>
            </w:r>
            <w:r w:rsidR="00361ED0">
              <w:rPr>
                <w:noProof/>
                <w:color w:val="FF00FF"/>
              </w:rPr>
              <w:t xml:space="preserve"> </w:t>
            </w:r>
          </w:p>
          <w:p w14:paraId="66668639" w14:textId="77777777" w:rsidR="00696ABB" w:rsidRPr="0035500D" w:rsidRDefault="00696ABB" w:rsidP="00696ABB"/>
          <w:p w14:paraId="0343A90B" w14:textId="4276288C" w:rsidR="00A62D5B" w:rsidRDefault="00A62D5B" w:rsidP="00696ABB">
            <w:pPr>
              <w:jc w:val="both"/>
            </w:pPr>
          </w:p>
        </w:tc>
      </w:tr>
      <w:tr w:rsidR="003564CC" w:rsidRPr="00E0758C" w14:paraId="38009DD5" w14:textId="77777777" w:rsidTr="00696ABB">
        <w:trPr>
          <w:trHeight w:val="676"/>
        </w:trPr>
        <w:tc>
          <w:tcPr>
            <w:tcW w:w="610" w:type="dxa"/>
          </w:tcPr>
          <w:p w14:paraId="2B4124CF" w14:textId="55F78ADD" w:rsidR="003564CC" w:rsidRPr="00696ABB" w:rsidRDefault="003564CC" w:rsidP="00696ABB">
            <w:pPr>
              <w:pStyle w:val="berschrift2"/>
              <w:spacing w:before="0"/>
              <w:rPr>
                <w:sz w:val="22"/>
                <w:szCs w:val="22"/>
              </w:rPr>
            </w:pPr>
            <w:r w:rsidRPr="00696ABB">
              <w:rPr>
                <w:sz w:val="22"/>
                <w:szCs w:val="22"/>
              </w:rPr>
              <w:t>2</w:t>
            </w:r>
          </w:p>
        </w:tc>
        <w:tc>
          <w:tcPr>
            <w:tcW w:w="9455" w:type="dxa"/>
            <w:gridSpan w:val="2"/>
          </w:tcPr>
          <w:p w14:paraId="62176EC0" w14:textId="5D10123F" w:rsidR="003564CC" w:rsidRPr="00696ABB" w:rsidRDefault="003564CC" w:rsidP="00696ABB">
            <w:pPr>
              <w:pStyle w:val="berschrift2"/>
              <w:spacing w:before="0"/>
              <w:rPr>
                <w:noProof/>
                <w:sz w:val="22"/>
                <w:szCs w:val="22"/>
              </w:rPr>
            </w:pPr>
            <w:r w:rsidRPr="00696ABB">
              <w:rPr>
                <w:noProof/>
                <w:sz w:val="22"/>
                <w:szCs w:val="22"/>
              </w:rPr>
              <w:t>Systematisieren im Plenum</w:t>
            </w:r>
          </w:p>
        </w:tc>
      </w:tr>
      <w:tr w:rsidR="00A62D5B" w:rsidRPr="00E0758C" w14:paraId="71D9858E" w14:textId="77777777" w:rsidTr="00696ABB">
        <w:trPr>
          <w:trHeight w:val="1664"/>
        </w:trPr>
        <w:tc>
          <w:tcPr>
            <w:tcW w:w="610" w:type="dxa"/>
          </w:tcPr>
          <w:p w14:paraId="04D3FB6F" w14:textId="77777777" w:rsidR="00A62D5B" w:rsidRPr="00696ABB" w:rsidRDefault="00A62D5B" w:rsidP="00696ABB">
            <w:pPr>
              <w:spacing w:line="240" w:lineRule="atLeast"/>
            </w:pPr>
          </w:p>
        </w:tc>
        <w:tc>
          <w:tcPr>
            <w:tcW w:w="425" w:type="dxa"/>
          </w:tcPr>
          <w:p w14:paraId="536190A3" w14:textId="042451C2" w:rsidR="00A62D5B" w:rsidRDefault="003564CC" w:rsidP="00696ABB">
            <w:pPr>
              <w:pStyle w:val="Nummerierung"/>
            </w:pPr>
            <w:r>
              <w:t>a</w:t>
            </w:r>
            <w:r w:rsidR="00A62D5B">
              <w:t>)</w:t>
            </w:r>
          </w:p>
        </w:tc>
        <w:tc>
          <w:tcPr>
            <w:tcW w:w="9030" w:type="dxa"/>
          </w:tcPr>
          <w:p w14:paraId="40E57BA4" w14:textId="1A894AA3" w:rsidR="00A62D5B" w:rsidRDefault="00062979" w:rsidP="00696ABB">
            <w:r>
              <w:rPr>
                <w:noProof/>
              </w:rPr>
              <w:drawing>
                <wp:anchor distT="0" distB="0" distL="114300" distR="114300" simplePos="0" relativeHeight="252646400" behindDoc="0" locked="0" layoutInCell="1" allowOverlap="1" wp14:anchorId="1284D689" wp14:editId="6E9B2FC3">
                  <wp:simplePos x="0" y="0"/>
                  <wp:positionH relativeFrom="margin">
                    <wp:posOffset>3096895</wp:posOffset>
                  </wp:positionH>
                  <wp:positionV relativeFrom="margin">
                    <wp:posOffset>-447675</wp:posOffset>
                  </wp:positionV>
                  <wp:extent cx="1409700" cy="2026669"/>
                  <wp:effectExtent l="0" t="0" r="0" b="0"/>
                  <wp:wrapNone/>
                  <wp:docPr id="626853232" name="Grafik 626853232" descr="Ein Bild, das stationär, Briefumschlag, Papierprodukt, Pap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338259" name="Grafik 1" descr="Ein Bild, das stationär, Briefumschlag, Papierprodukt, Papier enthält.&#10;&#10;Automatisch generierte Beschreibun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2026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62D5B" w:rsidRPr="0035500D">
              <w:t xml:space="preserve">Ist das </w:t>
            </w:r>
            <w:r w:rsidR="006428AB">
              <w:t xml:space="preserve">weiße Blatt </w:t>
            </w:r>
            <w:r w:rsidR="00A62D5B" w:rsidRPr="0035500D">
              <w:t xml:space="preserve">auch eine 12er Fläche? </w:t>
            </w:r>
            <w:r w:rsidR="00361ED0">
              <w:t xml:space="preserve"> </w:t>
            </w:r>
            <w:r w:rsidR="00A62D5B" w:rsidRPr="00243989">
              <w:rPr>
                <w:color w:val="FF00FF"/>
              </w:rPr>
              <w:br/>
            </w:r>
            <w:r w:rsidR="009E5202">
              <w:t xml:space="preserve">Begründe, woher du das weißt. </w:t>
            </w:r>
          </w:p>
          <w:p w14:paraId="24BA199D" w14:textId="226D1ACE" w:rsidR="00A62D5B" w:rsidRPr="0035500D" w:rsidRDefault="00A62D5B" w:rsidP="00696ABB"/>
          <w:p w14:paraId="0AFA4B54" w14:textId="207D3AF5" w:rsidR="003564CC" w:rsidRDefault="009E5202" w:rsidP="00696ABB">
            <w:r>
              <w:t xml:space="preserve">Erläutere, wie wir </w:t>
            </w:r>
            <w:r w:rsidR="00A62D5B">
              <w:t xml:space="preserve">die Quadrate </w:t>
            </w:r>
            <w:r w:rsidR="00A62D5B">
              <w:br/>
            </w:r>
            <w:r w:rsidR="00A62D5B" w:rsidRPr="0035500D">
              <w:t>möglich</w:t>
            </w:r>
            <w:r w:rsidR="00A62D5B">
              <w:t>s</w:t>
            </w:r>
            <w:r w:rsidR="00A62D5B" w:rsidRPr="0035500D">
              <w:t>t geschickt zählen</w:t>
            </w:r>
            <w:r>
              <w:t xml:space="preserve"> können.</w:t>
            </w:r>
          </w:p>
          <w:p w14:paraId="60F6A9B6" w14:textId="450C7BE8" w:rsidR="00A62D5B" w:rsidRPr="0035500D" w:rsidRDefault="00A62D5B" w:rsidP="00696ABB">
            <w:r w:rsidRPr="0035500D">
              <w:br/>
            </w:r>
          </w:p>
        </w:tc>
      </w:tr>
      <w:tr w:rsidR="00A62D5B" w:rsidRPr="00E0758C" w14:paraId="2BD044F5" w14:textId="77777777" w:rsidTr="00696ABB">
        <w:trPr>
          <w:trHeight w:val="1664"/>
        </w:trPr>
        <w:tc>
          <w:tcPr>
            <w:tcW w:w="610" w:type="dxa"/>
          </w:tcPr>
          <w:p w14:paraId="7897E067" w14:textId="77777777" w:rsidR="00A62D5B" w:rsidRPr="00696ABB" w:rsidRDefault="00A62D5B" w:rsidP="00696ABB">
            <w:pPr>
              <w:spacing w:line="240" w:lineRule="atLeast"/>
            </w:pPr>
          </w:p>
        </w:tc>
        <w:tc>
          <w:tcPr>
            <w:tcW w:w="425" w:type="dxa"/>
          </w:tcPr>
          <w:p w14:paraId="7588D83C" w14:textId="0F89DC0E" w:rsidR="00A62D5B" w:rsidRDefault="003564CC" w:rsidP="00696ABB">
            <w:pPr>
              <w:pStyle w:val="Nummerierung"/>
            </w:pPr>
            <w:r>
              <w:t>b</w:t>
            </w:r>
            <w:r w:rsidR="00A62D5B">
              <w:t>)</w:t>
            </w:r>
          </w:p>
        </w:tc>
        <w:tc>
          <w:tcPr>
            <w:tcW w:w="9030" w:type="dxa"/>
          </w:tcPr>
          <w:p w14:paraId="0C9197A3" w14:textId="4BA2D87D" w:rsidR="00B133D4" w:rsidRDefault="00A62D5B" w:rsidP="00696ABB">
            <w:r>
              <w:t xml:space="preserve">Ayla zählt in 4er-Reihen. </w:t>
            </w:r>
            <w:r w:rsidR="009E5202">
              <w:t xml:space="preserve">Erkläre: </w:t>
            </w:r>
          </w:p>
          <w:p w14:paraId="6119A37D" w14:textId="77777777" w:rsidR="009E5202" w:rsidRDefault="009E5202" w:rsidP="00696ABB"/>
          <w:p w14:paraId="0C41B6BF" w14:textId="19BFB248" w:rsidR="00DA048F" w:rsidRDefault="00B133D4" w:rsidP="00696ABB">
            <w:pPr>
              <w:pStyle w:val="Listenabsatz"/>
            </w:pPr>
            <w:r>
              <w:rPr>
                <w:noProof/>
              </w:rPr>
              <w:drawing>
                <wp:anchor distT="0" distB="0" distL="114300" distR="114300" simplePos="0" relativeHeight="252647424" behindDoc="0" locked="0" layoutInCell="1" allowOverlap="1" wp14:anchorId="3B1995AB" wp14:editId="094A4D1C">
                  <wp:simplePos x="0" y="0"/>
                  <wp:positionH relativeFrom="column">
                    <wp:posOffset>3070225</wp:posOffset>
                  </wp:positionH>
                  <wp:positionV relativeFrom="paragraph">
                    <wp:posOffset>438150</wp:posOffset>
                  </wp:positionV>
                  <wp:extent cx="2101257" cy="919494"/>
                  <wp:effectExtent l="0" t="0" r="0" b="0"/>
                  <wp:wrapNone/>
                  <wp:docPr id="887793189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7793189" name="Grafik 887793189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257" cy="9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82C6E">
              <w:t>Warum hilft es ihr z</w:t>
            </w:r>
            <w:r w:rsidR="00C82C6E" w:rsidRPr="00C82C6E">
              <w:t xml:space="preserve">u wissen, </w:t>
            </w:r>
            <w:r>
              <w:br/>
            </w:r>
            <w:r w:rsidR="00C82C6E" w:rsidRPr="00C82C6E">
              <w:t>wie viele Quadrate in einer Reihe sind</w:t>
            </w:r>
            <w:r w:rsidR="00DA048F">
              <w:t>?</w:t>
            </w:r>
            <w:r w:rsidR="00DA048F">
              <w:br/>
            </w:r>
          </w:p>
          <w:p w14:paraId="3830DC6A" w14:textId="2E4A167D" w:rsidR="00B133D4" w:rsidRDefault="00DA048F" w:rsidP="00696ABB">
            <w:pPr>
              <w:pStyle w:val="Listenabsatz"/>
            </w:pPr>
            <w:r w:rsidRPr="00C82C6E">
              <w:t>Warum ist das gesc</w:t>
            </w:r>
            <w:r>
              <w:t xml:space="preserve">hickter, </w:t>
            </w:r>
            <w:r>
              <w:br/>
              <w:t>als alles einzeln zu zählen?</w:t>
            </w:r>
            <w:r w:rsidR="00A62D5B" w:rsidRPr="00C82C6E">
              <w:br/>
            </w:r>
          </w:p>
          <w:p w14:paraId="3425B1FE" w14:textId="68884873" w:rsidR="00A62D5B" w:rsidRDefault="00A43304" w:rsidP="00696ABB">
            <w:pPr>
              <w:pStyle w:val="Listenabsatz"/>
            </w:pPr>
            <w:r w:rsidRPr="003564CC">
              <w:t xml:space="preserve">Wie sieht ein </w:t>
            </w:r>
            <w:r w:rsidR="003564CC">
              <w:t>fünf 4er</w:t>
            </w:r>
            <w:r w:rsidR="003564CC" w:rsidRPr="003564CC">
              <w:t xml:space="preserve">-Rechteck aus? </w:t>
            </w:r>
            <w:r w:rsidR="003564CC">
              <w:br/>
              <w:t>Ergänze das Bild</w:t>
            </w:r>
            <w:r w:rsidR="003564CC" w:rsidRPr="003564CC">
              <w:t>.</w:t>
            </w:r>
          </w:p>
          <w:p w14:paraId="1DDC69B7" w14:textId="19D80F24" w:rsidR="003564CC" w:rsidRPr="003564CC" w:rsidRDefault="003564CC" w:rsidP="00696ABB">
            <w:pPr>
              <w:pStyle w:val="Listenabsatz"/>
              <w:numPr>
                <w:ilvl w:val="0"/>
                <w:numId w:val="0"/>
              </w:numPr>
              <w:ind w:left="284"/>
            </w:pPr>
          </w:p>
        </w:tc>
      </w:tr>
      <w:tr w:rsidR="00A62D5B" w:rsidRPr="00E0758C" w14:paraId="18F558AC" w14:textId="77777777" w:rsidTr="00696ABB">
        <w:trPr>
          <w:trHeight w:val="870"/>
        </w:trPr>
        <w:tc>
          <w:tcPr>
            <w:tcW w:w="610" w:type="dxa"/>
          </w:tcPr>
          <w:p w14:paraId="3B5248EB" w14:textId="77777777" w:rsidR="00A62D5B" w:rsidRPr="00696ABB" w:rsidRDefault="00A62D5B" w:rsidP="00696ABB">
            <w:pPr>
              <w:spacing w:line="240" w:lineRule="atLeast"/>
            </w:pPr>
          </w:p>
        </w:tc>
        <w:tc>
          <w:tcPr>
            <w:tcW w:w="425" w:type="dxa"/>
          </w:tcPr>
          <w:p w14:paraId="5EC42461" w14:textId="409C7C2D" w:rsidR="00A62D5B" w:rsidRDefault="003564CC" w:rsidP="00696ABB">
            <w:pPr>
              <w:pStyle w:val="Nummerierung"/>
            </w:pPr>
            <w:r>
              <w:t>c</w:t>
            </w:r>
            <w:r w:rsidR="00A62D5B">
              <w:t>)</w:t>
            </w:r>
          </w:p>
        </w:tc>
        <w:tc>
          <w:tcPr>
            <w:tcW w:w="9030" w:type="dxa"/>
          </w:tcPr>
          <w:p w14:paraId="43805456" w14:textId="77777777" w:rsidR="009E5202" w:rsidRDefault="009E5202" w:rsidP="00696ABB">
            <w:pPr>
              <w:rPr>
                <w:noProof/>
              </w:rPr>
            </w:pPr>
            <w:r>
              <w:rPr>
                <w:noProof/>
              </w:rPr>
              <w:t xml:space="preserve">Ordne zu: </w:t>
            </w:r>
          </w:p>
          <w:p w14:paraId="525CC38E" w14:textId="368FBE32" w:rsidR="00A62D5B" w:rsidRPr="00696ABB" w:rsidRDefault="00A62D5B" w:rsidP="00696ABB">
            <w:pPr>
              <w:pStyle w:val="Listenabsatz"/>
            </w:pPr>
            <w:r w:rsidRPr="00696ABB">
              <w:t>Welche Rechnung passt zu Aylas Zählen in Reihen?</w:t>
            </w:r>
          </w:p>
          <w:p w14:paraId="5954EEA6" w14:textId="77777777" w:rsidR="00A62D5B" w:rsidRPr="00696ABB" w:rsidRDefault="00A62D5B" w:rsidP="00696ABB">
            <w:pPr>
              <w:pStyle w:val="Listenabsatz"/>
            </w:pPr>
            <w:r w:rsidRPr="00696ABB">
              <w:t>Warum passt diese Rechnung?</w:t>
            </w:r>
          </w:p>
          <w:p w14:paraId="25B4823E" w14:textId="016CC69F" w:rsidR="003564CC" w:rsidRDefault="003564CC" w:rsidP="00696ABB">
            <w:pPr>
              <w:pStyle w:val="Listenabsatz"/>
              <w:rPr>
                <w:noProof/>
              </w:rPr>
            </w:pPr>
            <w:r w:rsidRPr="00696ABB">
              <w:t>Welche Rechnung</w:t>
            </w:r>
            <w:r>
              <w:rPr>
                <w:noProof/>
              </w:rPr>
              <w:t xml:space="preserve"> passt zu dem fünf 4er-Rechteck?</w:t>
            </w:r>
          </w:p>
        </w:tc>
      </w:tr>
    </w:tbl>
    <w:p w14:paraId="4BFD7DAA" w14:textId="77777777" w:rsidR="004D7BBB" w:rsidRDefault="004D7BBB" w:rsidP="001459CA">
      <w:pPr>
        <w:spacing w:after="200" w:line="276" w:lineRule="auto"/>
      </w:pPr>
    </w:p>
    <w:p w14:paraId="1AF7671D" w14:textId="56CABE8B" w:rsidR="00A62D5B" w:rsidRDefault="00A62D5B">
      <w:pPr>
        <w:spacing w:after="200" w:line="276" w:lineRule="auto"/>
        <w:sectPr w:rsidR="00A62D5B" w:rsidSect="00E12D49">
          <w:headerReference w:type="default" r:id="rId37"/>
          <w:pgSz w:w="11906" w:h="16838"/>
          <w:pgMar w:top="1418" w:right="851" w:bottom="851" w:left="851" w:header="227" w:footer="567" w:gutter="0"/>
          <w:cols w:space="708"/>
          <w:docGrid w:linePitch="360"/>
        </w:sectPr>
      </w:pPr>
      <w:r>
        <w:br w:type="page"/>
      </w:r>
    </w:p>
    <w:tbl>
      <w:tblPr>
        <w:tblpPr w:leftFromText="141" w:rightFromText="141" w:vertAnchor="text" w:tblpY="1"/>
        <w:tblOverlap w:val="never"/>
        <w:tblW w:w="1020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5"/>
        <w:gridCol w:w="2972"/>
        <w:gridCol w:w="4111"/>
        <w:gridCol w:w="2523"/>
      </w:tblGrid>
      <w:tr w:rsidR="004D3C32" w:rsidRPr="0035500D" w14:paraId="1FA234D6" w14:textId="77777777" w:rsidTr="00192C81">
        <w:tc>
          <w:tcPr>
            <w:tcW w:w="10201" w:type="dxa"/>
            <w:gridSpan w:val="4"/>
          </w:tcPr>
          <w:p w14:paraId="33780D47" w14:textId="12543849" w:rsidR="004D3C32" w:rsidRDefault="004D3C32" w:rsidP="00696ABB">
            <w:pPr>
              <w:pStyle w:val="berschrift3"/>
              <w:rPr>
                <w:noProof/>
              </w:rPr>
            </w:pPr>
            <w:r>
              <w:rPr>
                <w:noProof/>
              </w:rPr>
              <w:lastRenderedPageBreak/>
              <w:t xml:space="preserve">Üben: </w:t>
            </w:r>
            <w:r w:rsidRPr="00192C81">
              <w:rPr>
                <w:noProof/>
              </w:rPr>
              <w:t>Rechteck</w:t>
            </w:r>
            <w:r w:rsidR="000808B9" w:rsidRPr="00192C81">
              <w:rPr>
                <w:noProof/>
              </w:rPr>
              <w:t xml:space="preserve">e </w:t>
            </w:r>
            <w:r w:rsidR="005254A0" w:rsidRPr="00192C81">
              <w:rPr>
                <w:noProof/>
              </w:rPr>
              <w:t xml:space="preserve">geschickt zählen und </w:t>
            </w:r>
            <w:r w:rsidRPr="00192C81">
              <w:rPr>
                <w:noProof/>
              </w:rPr>
              <w:t>beschreiben</w:t>
            </w:r>
            <w:r>
              <w:rPr>
                <w:noProof/>
              </w:rPr>
              <w:t xml:space="preserve"> </w:t>
            </w:r>
          </w:p>
        </w:tc>
      </w:tr>
      <w:tr w:rsidR="00696ABB" w:rsidRPr="0035500D" w14:paraId="5F18AFCC" w14:textId="77777777" w:rsidTr="00192C81">
        <w:tc>
          <w:tcPr>
            <w:tcW w:w="10201" w:type="dxa"/>
            <w:gridSpan w:val="4"/>
          </w:tcPr>
          <w:p w14:paraId="5BB62155" w14:textId="77777777" w:rsidR="00F76AD8" w:rsidRDefault="00F76AD8" w:rsidP="00192C81">
            <w:pPr>
              <w:ind w:left="170" w:hanging="170"/>
            </w:pPr>
          </w:p>
          <w:p w14:paraId="5B127F58" w14:textId="2B0C5BBD" w:rsidR="00696ABB" w:rsidRDefault="00696ABB" w:rsidP="00192C81">
            <w:pPr>
              <w:ind w:left="170" w:hanging="170"/>
            </w:pPr>
            <w:r>
              <w:t>Wie viele Quadrate passen in die Rechteck-Fläche?</w:t>
            </w:r>
          </w:p>
          <w:p w14:paraId="0A598530" w14:textId="77777777" w:rsidR="00696ABB" w:rsidRDefault="00696ABB" w:rsidP="00192C81">
            <w:r>
              <w:t xml:space="preserve">Beschreibe das Rechteck mit seinen Reihen und zeichne die Reihen ein. </w:t>
            </w:r>
          </w:p>
          <w:p w14:paraId="0908964B" w14:textId="3DDAB4DE" w:rsidR="00696ABB" w:rsidRPr="004D3C32" w:rsidRDefault="00696ABB" w:rsidP="00192C81">
            <w:pPr>
              <w:ind w:left="170" w:hanging="170"/>
            </w:pPr>
            <w:r>
              <w:t xml:space="preserve">Schreibe dann eine Rechnung dazu. </w:t>
            </w:r>
          </w:p>
          <w:p w14:paraId="62FEABFB" w14:textId="52ABAB70" w:rsidR="00696ABB" w:rsidRPr="004D3C32" w:rsidRDefault="00696ABB" w:rsidP="00696ABB"/>
        </w:tc>
      </w:tr>
      <w:tr w:rsidR="00905B6C" w:rsidRPr="0035500D" w14:paraId="42F83A87" w14:textId="77777777" w:rsidTr="00192C81">
        <w:tc>
          <w:tcPr>
            <w:tcW w:w="595" w:type="dxa"/>
            <w:tcBorders>
              <w:bottom w:val="single" w:sz="6" w:space="0" w:color="BFBFBF" w:themeColor="background1" w:themeShade="BF"/>
            </w:tcBorders>
          </w:tcPr>
          <w:p w14:paraId="6D5A67D0" w14:textId="03CF5743" w:rsidR="00905B6C" w:rsidRDefault="00905B6C" w:rsidP="00696ABB">
            <w:pPr>
              <w:pStyle w:val="berschrift4"/>
            </w:pPr>
          </w:p>
        </w:tc>
        <w:tc>
          <w:tcPr>
            <w:tcW w:w="2972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5758CBC8" w14:textId="3A8FB495" w:rsidR="00905B6C" w:rsidRDefault="000808B9" w:rsidP="00696ABB">
            <w:r w:rsidRPr="000808B9">
              <w:rPr>
                <w:b/>
                <w:bCs/>
              </w:rPr>
              <w:t xml:space="preserve">Beispiel: </w:t>
            </w:r>
            <w:r>
              <w:t>Ich zeichne:</w:t>
            </w:r>
          </w:p>
          <w:p w14:paraId="404D8C20" w14:textId="6FCC2733" w:rsidR="00905B6C" w:rsidRPr="00905B6C" w:rsidRDefault="00581C23" w:rsidP="00696ABB">
            <w:pPr>
              <w:pStyle w:val="berschrift9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633088" behindDoc="0" locked="0" layoutInCell="1" allowOverlap="1" wp14:anchorId="5C6293CA" wp14:editId="6F589B0A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643890</wp:posOffset>
                      </wp:positionV>
                      <wp:extent cx="1466850" cy="199390"/>
                      <wp:effectExtent l="0" t="0" r="19050" b="29210"/>
                      <wp:wrapNone/>
                      <wp:docPr id="2016556584" name="Freihandform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66850" cy="199390"/>
                              </a:xfrm>
                              <a:custGeom>
                                <a:avLst/>
                                <a:gdLst>
                                  <a:gd name="connsiteX0" fmla="*/ 0 w 1584000"/>
                                  <a:gd name="connsiteY0" fmla="*/ 0 h 216000"/>
                                  <a:gd name="connsiteX1" fmla="*/ 7200 w 1584000"/>
                                  <a:gd name="connsiteY1" fmla="*/ 201600 h 216000"/>
                                  <a:gd name="connsiteX2" fmla="*/ 1584000 w 1584000"/>
                                  <a:gd name="connsiteY2" fmla="*/ 216000 h 216000"/>
                                  <a:gd name="connsiteX3" fmla="*/ 1584000 w 1584000"/>
                                  <a:gd name="connsiteY3" fmla="*/ 14400 h 216000"/>
                                  <a:gd name="connsiteX4" fmla="*/ 100800 w 1584000"/>
                                  <a:gd name="connsiteY4" fmla="*/ 21600 h 2160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584000" h="216000">
                                    <a:moveTo>
                                      <a:pt x="0" y="0"/>
                                    </a:moveTo>
                                    <a:lnTo>
                                      <a:pt x="7200" y="201600"/>
                                    </a:lnTo>
                                    <a:lnTo>
                                      <a:pt x="1584000" y="216000"/>
                                    </a:lnTo>
                                    <a:lnTo>
                                      <a:pt x="1584000" y="14400"/>
                                    </a:lnTo>
                                    <a:lnTo>
                                      <a:pt x="100800" y="21600"/>
                                    </a:lnTo>
                                  </a:path>
                                </a:pathLst>
                              </a:custGeom>
                              <a:solidFill>
                                <a:srgbClr val="F9E600">
                                  <a:alpha val="83922"/>
                                </a:srgbClr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4239AB" id="Freihandform 3" o:spid="_x0000_s1026" style="position:absolute;margin-left:9.65pt;margin-top:50.7pt;width:115.5pt;height:15.7pt;z-index:25263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84000,21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" path="m,l7200,201600r1576800,14400l1584000,14400,100800,21600e" fillcolor="#f9e600" strokecolor="white [3212]" strokeweight="1pt">
                      <v:fill opacity="54998f"/>
                      <v:stroke joinstyle="miter"/>
                      <v:path arrowok="t" o:connecttype="custom" o:connectlocs="0,0;6668,186097;1466850,199390;1466850,13293;93345,19939" o:connectangles="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631040" behindDoc="0" locked="0" layoutInCell="1" allowOverlap="1" wp14:anchorId="42FF20F4" wp14:editId="2C5C6342">
                      <wp:simplePos x="0" y="0"/>
                      <wp:positionH relativeFrom="column">
                        <wp:posOffset>116205</wp:posOffset>
                      </wp:positionH>
                      <wp:positionV relativeFrom="paragraph">
                        <wp:posOffset>904240</wp:posOffset>
                      </wp:positionV>
                      <wp:extent cx="1466850" cy="199390"/>
                      <wp:effectExtent l="0" t="0" r="19050" b="29210"/>
                      <wp:wrapNone/>
                      <wp:docPr id="1699937181" name="Freihandform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66850" cy="199390"/>
                              </a:xfrm>
                              <a:custGeom>
                                <a:avLst/>
                                <a:gdLst>
                                  <a:gd name="connsiteX0" fmla="*/ 0 w 1584000"/>
                                  <a:gd name="connsiteY0" fmla="*/ 0 h 216000"/>
                                  <a:gd name="connsiteX1" fmla="*/ 7200 w 1584000"/>
                                  <a:gd name="connsiteY1" fmla="*/ 201600 h 216000"/>
                                  <a:gd name="connsiteX2" fmla="*/ 1584000 w 1584000"/>
                                  <a:gd name="connsiteY2" fmla="*/ 216000 h 216000"/>
                                  <a:gd name="connsiteX3" fmla="*/ 1584000 w 1584000"/>
                                  <a:gd name="connsiteY3" fmla="*/ 14400 h 216000"/>
                                  <a:gd name="connsiteX4" fmla="*/ 100800 w 1584000"/>
                                  <a:gd name="connsiteY4" fmla="*/ 21600 h 2160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584000" h="216000">
                                    <a:moveTo>
                                      <a:pt x="0" y="0"/>
                                    </a:moveTo>
                                    <a:lnTo>
                                      <a:pt x="7200" y="201600"/>
                                    </a:lnTo>
                                    <a:lnTo>
                                      <a:pt x="1584000" y="216000"/>
                                    </a:lnTo>
                                    <a:lnTo>
                                      <a:pt x="1584000" y="14400"/>
                                    </a:lnTo>
                                    <a:lnTo>
                                      <a:pt x="100800" y="21600"/>
                                    </a:lnTo>
                                  </a:path>
                                </a:pathLst>
                              </a:custGeom>
                              <a:solidFill>
                                <a:srgbClr val="F9E600">
                                  <a:alpha val="28235"/>
                                </a:srgbClr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43C023" id="Freihandform 3" o:spid="_x0000_s1026" style="position:absolute;margin-left:9.15pt;margin-top:71.2pt;width:115.5pt;height:15.7pt;z-index:25263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84000,21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" path="m,l7200,201600r1576800,14400l1584000,14400,100800,21600e" fillcolor="#f9e600" strokecolor="white [3212]" strokeweight="1pt">
                      <v:fill opacity="18504f"/>
                      <v:stroke joinstyle="miter"/>
                      <v:path arrowok="t" o:connecttype="custom" o:connectlocs="0,0;6668,186097;1466850,199390;1466850,13293;93345,19939" o:connectangles="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628992" behindDoc="0" locked="0" layoutInCell="1" allowOverlap="1" wp14:anchorId="4AEC2533" wp14:editId="6B4AB706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383540</wp:posOffset>
                      </wp:positionV>
                      <wp:extent cx="1466850" cy="199390"/>
                      <wp:effectExtent l="0" t="0" r="19050" b="29210"/>
                      <wp:wrapNone/>
                      <wp:docPr id="1229902902" name="Freihandform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66850" cy="199390"/>
                              </a:xfrm>
                              <a:custGeom>
                                <a:avLst/>
                                <a:gdLst>
                                  <a:gd name="connsiteX0" fmla="*/ 0 w 1584000"/>
                                  <a:gd name="connsiteY0" fmla="*/ 0 h 216000"/>
                                  <a:gd name="connsiteX1" fmla="*/ 7200 w 1584000"/>
                                  <a:gd name="connsiteY1" fmla="*/ 201600 h 216000"/>
                                  <a:gd name="connsiteX2" fmla="*/ 1584000 w 1584000"/>
                                  <a:gd name="connsiteY2" fmla="*/ 216000 h 216000"/>
                                  <a:gd name="connsiteX3" fmla="*/ 1584000 w 1584000"/>
                                  <a:gd name="connsiteY3" fmla="*/ 14400 h 216000"/>
                                  <a:gd name="connsiteX4" fmla="*/ 100800 w 1584000"/>
                                  <a:gd name="connsiteY4" fmla="*/ 21600 h 2160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584000" h="216000">
                                    <a:moveTo>
                                      <a:pt x="0" y="0"/>
                                    </a:moveTo>
                                    <a:lnTo>
                                      <a:pt x="7200" y="201600"/>
                                    </a:lnTo>
                                    <a:lnTo>
                                      <a:pt x="1584000" y="216000"/>
                                    </a:lnTo>
                                    <a:lnTo>
                                      <a:pt x="1584000" y="14400"/>
                                    </a:lnTo>
                                    <a:lnTo>
                                      <a:pt x="100800" y="21600"/>
                                    </a:lnTo>
                                  </a:path>
                                </a:pathLst>
                              </a:custGeom>
                              <a:solidFill>
                                <a:srgbClr val="F9E600">
                                  <a:alpha val="28235"/>
                                </a:srgbClr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B40AD6" id="Freihandform 3" o:spid="_x0000_s1026" style="position:absolute;margin-left:9.65pt;margin-top:30.2pt;width:115.5pt;height:15.7pt;z-index:25262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84000,21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" path="m,l7200,201600r1576800,14400l1584000,14400,100800,21600e" fillcolor="#f9e600" strokecolor="white [3212]" strokeweight="1pt">
                      <v:fill opacity="18504f"/>
                      <v:stroke joinstyle="miter"/>
                      <v:path arrowok="t" o:connecttype="custom" o:connectlocs="0,0;6668,186097;1466850,199390;1466850,13293;93345,19939" o:connectangles="0,0,0,0,0"/>
                    </v:shape>
                  </w:pict>
                </mc:Fallback>
              </mc:AlternateContent>
            </w:r>
            <w:r w:rsidR="005254A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617728" behindDoc="0" locked="0" layoutInCell="1" allowOverlap="1" wp14:anchorId="6D250D73" wp14:editId="52AB5791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116840</wp:posOffset>
                      </wp:positionV>
                      <wp:extent cx="1466850" cy="199972"/>
                      <wp:effectExtent l="0" t="0" r="19050" b="29210"/>
                      <wp:wrapNone/>
                      <wp:docPr id="320659837" name="Freihandform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66850" cy="199972"/>
                              </a:xfrm>
                              <a:custGeom>
                                <a:avLst/>
                                <a:gdLst>
                                  <a:gd name="connsiteX0" fmla="*/ 0 w 1584000"/>
                                  <a:gd name="connsiteY0" fmla="*/ 0 h 216000"/>
                                  <a:gd name="connsiteX1" fmla="*/ 7200 w 1584000"/>
                                  <a:gd name="connsiteY1" fmla="*/ 201600 h 216000"/>
                                  <a:gd name="connsiteX2" fmla="*/ 1584000 w 1584000"/>
                                  <a:gd name="connsiteY2" fmla="*/ 216000 h 216000"/>
                                  <a:gd name="connsiteX3" fmla="*/ 1584000 w 1584000"/>
                                  <a:gd name="connsiteY3" fmla="*/ 14400 h 216000"/>
                                  <a:gd name="connsiteX4" fmla="*/ 100800 w 1584000"/>
                                  <a:gd name="connsiteY4" fmla="*/ 21600 h 2160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584000" h="216000">
                                    <a:moveTo>
                                      <a:pt x="0" y="0"/>
                                    </a:moveTo>
                                    <a:lnTo>
                                      <a:pt x="7200" y="201600"/>
                                    </a:lnTo>
                                    <a:lnTo>
                                      <a:pt x="1584000" y="216000"/>
                                    </a:lnTo>
                                    <a:lnTo>
                                      <a:pt x="1584000" y="14400"/>
                                    </a:lnTo>
                                    <a:lnTo>
                                      <a:pt x="100800" y="21600"/>
                                    </a:lnTo>
                                  </a:path>
                                </a:pathLst>
                              </a:custGeom>
                              <a:solidFill>
                                <a:srgbClr val="F9E600">
                                  <a:alpha val="83922"/>
                                </a:srgbClr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C8FEE1" id="Freihandform 3" o:spid="_x0000_s1026" style="position:absolute;margin-left:9.65pt;margin-top:9.2pt;width:115.5pt;height:15.75pt;z-index:25261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84000,21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" path="m,l7200,201600r1576800,14400l1584000,14400,100800,21600e" fillcolor="#f9e600" strokecolor="white [3212]" strokeweight="1pt">
                      <v:fill opacity="54998f"/>
                      <v:stroke joinstyle="miter"/>
                      <v:path arrowok="t" o:connecttype="custom" o:connectlocs="0,0;6668,186641;1466850,199972;1466850,13331;93345,19997" o:connectangles="0,0,0,0,0"/>
                    </v:shape>
                  </w:pict>
                </mc:Fallback>
              </mc:AlternateContent>
            </w:r>
            <w:r w:rsidR="00905B6C" w:rsidRPr="004C2FD7">
              <w:rPr>
                <w:noProof/>
              </w:rPr>
              <w:drawing>
                <wp:inline distT="0" distB="0" distL="0" distR="0" wp14:anchorId="592BE34F" wp14:editId="48E3767C">
                  <wp:extent cx="1701800" cy="1161546"/>
                  <wp:effectExtent l="0" t="0" r="0" b="635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940" cy="1214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64B8A5A1" w14:textId="0801595B" w:rsidR="00905B6C" w:rsidRDefault="000808B9" w:rsidP="00696ABB">
            <w:r>
              <w:t>Ich beschreibe:</w:t>
            </w:r>
          </w:p>
          <w:p w14:paraId="0AB91E44" w14:textId="77777777" w:rsidR="000808B9" w:rsidRPr="000808B9" w:rsidRDefault="000808B9" w:rsidP="00696ABB"/>
          <w:p w14:paraId="1AB705DB" w14:textId="65977E3A" w:rsidR="00905B6C" w:rsidRPr="000808B9" w:rsidRDefault="006428AB" w:rsidP="00696ABB">
            <w:pPr>
              <w:pStyle w:val="Pseudo-Handschrift"/>
            </w:pPr>
            <w:r>
              <w:t xml:space="preserve">In jeder Reihe liegen </w:t>
            </w:r>
            <w:r w:rsidR="00905B6C" w:rsidRPr="000808B9">
              <w:t xml:space="preserve">6 Quadrate. </w:t>
            </w:r>
          </w:p>
          <w:p w14:paraId="7A685967" w14:textId="77777777" w:rsidR="00905B6C" w:rsidRPr="000808B9" w:rsidRDefault="00905B6C" w:rsidP="00696ABB">
            <w:pPr>
              <w:pStyle w:val="Pseudo-Handschrift"/>
            </w:pPr>
          </w:p>
          <w:p w14:paraId="103AC320" w14:textId="1B8B6C57" w:rsidR="00905B6C" w:rsidRPr="000808B9" w:rsidRDefault="006428AB" w:rsidP="00696ABB">
            <w:pPr>
              <w:pStyle w:val="Pseudo-Handschrift"/>
            </w:pPr>
            <w:r>
              <w:t xml:space="preserve">Es sind </w:t>
            </w:r>
            <w:r w:rsidR="00905B6C" w:rsidRPr="000808B9">
              <w:t xml:space="preserve">4 Reihen. </w:t>
            </w:r>
          </w:p>
          <w:p w14:paraId="395C5C19" w14:textId="77777777" w:rsidR="00905B6C" w:rsidRPr="000808B9" w:rsidRDefault="00905B6C" w:rsidP="00696ABB">
            <w:pPr>
              <w:pStyle w:val="Pseudo-Handschrift"/>
            </w:pPr>
          </w:p>
          <w:p w14:paraId="2745EAC6" w14:textId="2CE88CFD" w:rsidR="00905B6C" w:rsidRPr="000808B9" w:rsidRDefault="00905B6C" w:rsidP="00696ABB">
            <w:pPr>
              <w:pStyle w:val="Pseudo-Handschrift"/>
            </w:pPr>
            <w:r w:rsidRPr="000808B9">
              <w:t xml:space="preserve">Zusammen sind das </w:t>
            </w:r>
            <w:r w:rsidR="000808B9" w:rsidRPr="000808B9">
              <w:t>vier 6er-Reihen.</w:t>
            </w:r>
          </w:p>
          <w:p w14:paraId="404C708B" w14:textId="77777777" w:rsidR="00905B6C" w:rsidRPr="000808B9" w:rsidRDefault="00905B6C" w:rsidP="00696ABB"/>
          <w:p w14:paraId="7A058150" w14:textId="77777777" w:rsidR="00905B6C" w:rsidRPr="000808B9" w:rsidRDefault="00905B6C" w:rsidP="00696ABB"/>
        </w:tc>
        <w:tc>
          <w:tcPr>
            <w:tcW w:w="252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26F201AC" w14:textId="6BFB0B28" w:rsidR="00905B6C" w:rsidRPr="00905B6C" w:rsidRDefault="000808B9" w:rsidP="00696ABB">
            <w:r>
              <w:t>Ich rechne:</w:t>
            </w:r>
          </w:p>
          <w:p w14:paraId="2F0C0892" w14:textId="77777777" w:rsidR="00905B6C" w:rsidRPr="00905B6C" w:rsidRDefault="00905B6C" w:rsidP="00696ABB"/>
          <w:p w14:paraId="3628D2A6" w14:textId="77777777" w:rsidR="00905B6C" w:rsidRDefault="00905B6C" w:rsidP="00696ABB">
            <w:pPr>
              <w:pStyle w:val="Pseudo-Handschrift"/>
            </w:pPr>
            <w:r>
              <w:t xml:space="preserve">4 · 6 </w:t>
            </w:r>
            <m:oMath>
              <m:r>
                <m:rPr>
                  <m:sty m:val="bi"/>
                </m:rPr>
                <w:rPr>
                  <w:rFonts w:ascii="Cambria Math" w:hAnsi="Cambria Math"/>
                </w:rPr>
                <m:t>=</m:t>
              </m:r>
            </m:oMath>
            <w:r w:rsidRPr="00905B6C">
              <w:t xml:space="preserve"> 24</w:t>
            </w:r>
          </w:p>
          <w:p w14:paraId="687F90DA" w14:textId="77777777" w:rsidR="00CE1759" w:rsidRDefault="00CE1759" w:rsidP="00696ABB">
            <w:pPr>
              <w:pStyle w:val="Pseudo-Handschrift"/>
            </w:pPr>
          </w:p>
          <w:p w14:paraId="403EC429" w14:textId="0129D6AB" w:rsidR="00CE1759" w:rsidRPr="00AA65F4" w:rsidRDefault="00CE1759" w:rsidP="00696ABB">
            <w:pPr>
              <w:pStyle w:val="Pseudo-Handschrift"/>
            </w:pPr>
            <w:r>
              <w:t>Also ist der Flächeninhalt 24 m</w:t>
            </w:r>
            <w:r w:rsidRPr="00CE1759">
              <w:rPr>
                <w:vertAlign w:val="superscript"/>
              </w:rPr>
              <w:t>2</w:t>
            </w:r>
            <w:r w:rsidR="00AA65F4">
              <w:t>.</w:t>
            </w:r>
          </w:p>
        </w:tc>
      </w:tr>
      <w:tr w:rsidR="00905B6C" w:rsidRPr="0035500D" w14:paraId="7FF5B6FB" w14:textId="77777777" w:rsidTr="00192C81">
        <w:tc>
          <w:tcPr>
            <w:tcW w:w="595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72688C15" w14:textId="609ED65F" w:rsidR="00905B6C" w:rsidRDefault="00B133D4" w:rsidP="00192C81">
            <w:pPr>
              <w:pStyle w:val="berschrift4"/>
            </w:pPr>
            <w:r>
              <w:t>1</w:t>
            </w:r>
          </w:p>
        </w:tc>
        <w:tc>
          <w:tcPr>
            <w:tcW w:w="2972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469CBDBC" w14:textId="1C466FA2" w:rsidR="000808B9" w:rsidRPr="00905B6C" w:rsidRDefault="000808B9" w:rsidP="00696ABB">
            <w:r>
              <w:t xml:space="preserve">Ich </w:t>
            </w:r>
            <w:r w:rsidR="005254A0">
              <w:t>zeichne</w:t>
            </w:r>
            <w:r>
              <w:t>:</w:t>
            </w:r>
          </w:p>
          <w:p w14:paraId="36ED2351" w14:textId="55E192D5" w:rsidR="00905B6C" w:rsidRDefault="004A3DB4" w:rsidP="00696ABB">
            <w:pPr>
              <w:pStyle w:val="berschrift9"/>
            </w:pPr>
            <w:r w:rsidRPr="000808B9">
              <w:rPr>
                <w:noProof/>
              </w:rPr>
              <w:drawing>
                <wp:inline distT="0" distB="0" distL="0" distR="0" wp14:anchorId="49CACDF2" wp14:editId="044E5AE9">
                  <wp:extent cx="1412631" cy="1189300"/>
                  <wp:effectExtent l="0" t="0" r="0" b="5080"/>
                  <wp:docPr id="622866337" name="Grafik 62286633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4925CBE-754A-323F-9156-136EC8558A3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9">
                            <a:extLst>
                              <a:ext uri="{FF2B5EF4-FFF2-40B4-BE49-F238E27FC236}">
                                <a16:creationId xmlns:a16="http://schemas.microsoft.com/office/drawing/2014/main" id="{D4925CBE-754A-323F-9156-136EC8558A3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/>
                          <a:srcRect l="-1" r="18940"/>
                          <a:stretch/>
                        </pic:blipFill>
                        <pic:spPr bwMode="auto">
                          <a:xfrm>
                            <a:off x="0" y="0"/>
                            <a:ext cx="1484237" cy="1249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D2EA4E" w14:textId="77777777" w:rsidR="00905B6C" w:rsidRPr="004D3C32" w:rsidRDefault="00905B6C" w:rsidP="00696ABB">
            <w:pPr>
              <w:rPr>
                <w:b/>
                <w:bCs/>
              </w:rPr>
            </w:pPr>
          </w:p>
        </w:tc>
        <w:tc>
          <w:tcPr>
            <w:tcW w:w="4111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0C5AFB23" w14:textId="71C3E422" w:rsidR="00905B6C" w:rsidRDefault="000808B9" w:rsidP="00696ABB">
            <w:r w:rsidRPr="000808B9">
              <w:t>Ich beschreibe:</w:t>
            </w:r>
          </w:p>
          <w:p w14:paraId="2A0B8783" w14:textId="77777777" w:rsidR="000808B9" w:rsidRPr="000808B9" w:rsidRDefault="000808B9" w:rsidP="00696ABB"/>
          <w:p w14:paraId="19611A99" w14:textId="3760771B" w:rsidR="00905B6C" w:rsidRPr="00A43304" w:rsidRDefault="006428AB" w:rsidP="00696ABB">
            <w:pPr>
              <w:pStyle w:val="Pseudo-Handschrift"/>
              <w:rPr>
                <w:color w:val="FF0000"/>
              </w:rPr>
            </w:pPr>
            <w:r>
              <w:t xml:space="preserve">In jeder Reihe liegen </w:t>
            </w:r>
            <w:r w:rsidR="00AE1D1A">
              <w:t>5</w:t>
            </w:r>
            <w:r w:rsidR="00A43304" w:rsidRPr="00A13B59">
              <w:t xml:space="preserve"> Quadrate. </w:t>
            </w:r>
          </w:p>
          <w:p w14:paraId="3D4631DB" w14:textId="77777777" w:rsidR="00905B6C" w:rsidRPr="004C2FD7" w:rsidRDefault="00905B6C" w:rsidP="00696ABB">
            <w:pPr>
              <w:rPr>
                <w:b/>
                <w:bCs/>
              </w:rPr>
            </w:pPr>
            <w:r w:rsidRPr="004C2FD7">
              <w:t xml:space="preserve"> </w:t>
            </w:r>
          </w:p>
          <w:p w14:paraId="48F362F8" w14:textId="77777777" w:rsidR="00905B6C" w:rsidRDefault="00905B6C" w:rsidP="00696ABB"/>
          <w:p w14:paraId="3C2897B7" w14:textId="49B840B1" w:rsidR="00905B6C" w:rsidRDefault="006428AB" w:rsidP="00696ABB">
            <w:r>
              <w:t>Es sind</w:t>
            </w:r>
            <w:r w:rsidR="00905B6C">
              <w:t xml:space="preserve"> </w:t>
            </w:r>
          </w:p>
          <w:p w14:paraId="7C51163A" w14:textId="77777777" w:rsidR="00905B6C" w:rsidRDefault="00905B6C" w:rsidP="00696ABB"/>
          <w:p w14:paraId="4DCEAB9A" w14:textId="77777777" w:rsidR="00905B6C" w:rsidRDefault="00905B6C" w:rsidP="00696ABB"/>
          <w:p w14:paraId="0C4853F0" w14:textId="6586C1DE" w:rsidR="00905B6C" w:rsidRPr="00741205" w:rsidRDefault="00905B6C" w:rsidP="00696ABB">
            <w:r>
              <w:t xml:space="preserve">Zusammen sind das  </w:t>
            </w:r>
          </w:p>
          <w:p w14:paraId="497382BC" w14:textId="77777777" w:rsidR="00905B6C" w:rsidRPr="004D3C32" w:rsidRDefault="00905B6C" w:rsidP="00696ABB">
            <w:pPr>
              <w:rPr>
                <w:b/>
                <w:bCs/>
              </w:rPr>
            </w:pPr>
          </w:p>
        </w:tc>
        <w:tc>
          <w:tcPr>
            <w:tcW w:w="252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4A452228" w14:textId="562F6A13" w:rsidR="00905B6C" w:rsidRPr="00905B6C" w:rsidRDefault="000808B9" w:rsidP="00696ABB">
            <w:r>
              <w:t>Ich rechne:</w:t>
            </w:r>
            <w:r>
              <w:br/>
            </w:r>
          </w:p>
          <w:p w14:paraId="3A4F442F" w14:textId="3B31EE8A" w:rsidR="00905B6C" w:rsidRDefault="00905B6C" w:rsidP="00696ABB">
            <w:pPr>
              <w:pStyle w:val="Pseudo-Handschrift"/>
            </w:pPr>
            <w:r w:rsidRPr="00905B6C">
              <w:t>4</w:t>
            </w:r>
            <w:r>
              <w:t xml:space="preserve"> · </w:t>
            </w:r>
            <w:r w:rsidR="004A3DB4">
              <w:t>5 = 20</w:t>
            </w:r>
          </w:p>
          <w:p w14:paraId="6DA9A693" w14:textId="77777777" w:rsidR="00CE1759" w:rsidRDefault="00CE1759" w:rsidP="00696ABB">
            <w:pPr>
              <w:pStyle w:val="Pseudo-Handschrift"/>
            </w:pPr>
          </w:p>
          <w:p w14:paraId="49CEAB13" w14:textId="606A7C17" w:rsidR="007D1840" w:rsidRDefault="00CE1759" w:rsidP="00696ABB">
            <w:r>
              <w:t xml:space="preserve">Also ist der Flächeninhalt </w:t>
            </w:r>
          </w:p>
          <w:p w14:paraId="702770C5" w14:textId="77777777" w:rsidR="007D1840" w:rsidRPr="007D1840" w:rsidRDefault="007D1840" w:rsidP="00696ABB"/>
          <w:p w14:paraId="6F6B3C50" w14:textId="05B4B90D" w:rsidR="00CE1759" w:rsidRPr="00905B6C" w:rsidRDefault="002472D2" w:rsidP="00696ABB">
            <w:pPr>
              <w:pStyle w:val="Pseudo-Handschrift"/>
              <w:spacing w:before="160" w:line="360" w:lineRule="auto"/>
            </w:pPr>
            <w:r>
              <w:t>__</w:t>
            </w:r>
            <w:r w:rsidR="00CE1759">
              <w:t>__</w:t>
            </w:r>
          </w:p>
        </w:tc>
      </w:tr>
      <w:tr w:rsidR="00905B6C" w:rsidRPr="0035500D" w14:paraId="79C213A3" w14:textId="77777777" w:rsidTr="00192C81">
        <w:tc>
          <w:tcPr>
            <w:tcW w:w="595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6C629B5B" w14:textId="17A803EE" w:rsidR="00905B6C" w:rsidRDefault="00B133D4" w:rsidP="00192C81">
            <w:pPr>
              <w:pStyle w:val="berschrift4"/>
            </w:pPr>
            <w:r>
              <w:t>2</w:t>
            </w:r>
          </w:p>
        </w:tc>
        <w:tc>
          <w:tcPr>
            <w:tcW w:w="2972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065AD37C" w14:textId="53502702" w:rsidR="000808B9" w:rsidRPr="000808B9" w:rsidRDefault="000808B9" w:rsidP="00696ABB">
            <w:r w:rsidRPr="000808B9">
              <w:t>Ich zeichne:</w:t>
            </w:r>
          </w:p>
          <w:p w14:paraId="1210FBAF" w14:textId="5BDBA7DB" w:rsidR="000808B9" w:rsidRDefault="000808B9" w:rsidP="00696ABB">
            <w:pPr>
              <w:rPr>
                <w:b/>
                <w:bCs/>
              </w:rPr>
            </w:pPr>
            <w:r w:rsidRPr="004C2FD7">
              <w:rPr>
                <w:b/>
                <w:bCs/>
                <w:noProof/>
              </w:rPr>
              <w:drawing>
                <wp:anchor distT="0" distB="0" distL="114300" distR="114300" simplePos="0" relativeHeight="252612608" behindDoc="0" locked="0" layoutInCell="1" allowOverlap="1" wp14:anchorId="492F3DA2" wp14:editId="5E92E860">
                  <wp:simplePos x="0" y="0"/>
                  <wp:positionH relativeFrom="margin">
                    <wp:posOffset>43180</wp:posOffset>
                  </wp:positionH>
                  <wp:positionV relativeFrom="margin">
                    <wp:posOffset>392150</wp:posOffset>
                  </wp:positionV>
                  <wp:extent cx="1663700" cy="1333500"/>
                  <wp:effectExtent l="0" t="0" r="0" b="0"/>
                  <wp:wrapSquare wrapText="bothSides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EEE47A" w14:textId="0FCD8E60" w:rsidR="00905B6C" w:rsidRPr="004D3C32" w:rsidRDefault="00905B6C" w:rsidP="00696ABB">
            <w:pPr>
              <w:rPr>
                <w:b/>
                <w:bCs/>
              </w:rPr>
            </w:pPr>
          </w:p>
        </w:tc>
        <w:tc>
          <w:tcPr>
            <w:tcW w:w="4111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55E5418E" w14:textId="2D092363" w:rsidR="00905B6C" w:rsidRPr="000808B9" w:rsidRDefault="000808B9" w:rsidP="00696ABB">
            <w:r w:rsidRPr="000808B9">
              <w:t>Ich beschreibe:</w:t>
            </w:r>
          </w:p>
          <w:p w14:paraId="44AE473F" w14:textId="77777777" w:rsidR="000808B9" w:rsidRDefault="000808B9" w:rsidP="00696ABB"/>
          <w:p w14:paraId="5710C6AA" w14:textId="51C549E3" w:rsidR="00905B6C" w:rsidRDefault="00905B6C" w:rsidP="00696ABB">
            <w:r w:rsidRPr="004C2FD7">
              <w:t>I</w:t>
            </w:r>
            <w:r w:rsidR="006428AB">
              <w:t>n jeder</w:t>
            </w:r>
          </w:p>
          <w:p w14:paraId="39A25F0B" w14:textId="77777777" w:rsidR="00905B6C" w:rsidRPr="004C2FD7" w:rsidRDefault="00905B6C" w:rsidP="00696ABB">
            <w:pPr>
              <w:rPr>
                <w:b/>
                <w:bCs/>
              </w:rPr>
            </w:pPr>
            <w:r w:rsidRPr="004C2FD7">
              <w:t xml:space="preserve"> </w:t>
            </w:r>
          </w:p>
          <w:p w14:paraId="2525096E" w14:textId="77777777" w:rsidR="00905B6C" w:rsidRDefault="00905B6C" w:rsidP="00696ABB"/>
          <w:p w14:paraId="18E79209" w14:textId="30B5D53F" w:rsidR="00905B6C" w:rsidRPr="004A3DB4" w:rsidRDefault="006428AB" w:rsidP="00696ABB">
            <w:pPr>
              <w:rPr>
                <w:rFonts w:ascii="Comic Sans MS" w:hAnsi="Comic Sans MS"/>
                <w:color w:val="0070C0"/>
              </w:rPr>
            </w:pPr>
            <w:r>
              <w:t xml:space="preserve">Es sind </w:t>
            </w:r>
            <w:r w:rsidR="00A43304" w:rsidRPr="004A3DB4">
              <w:rPr>
                <w:rFonts w:ascii="Comic Sans MS" w:hAnsi="Comic Sans MS"/>
                <w:color w:val="0070C0"/>
              </w:rPr>
              <w:t xml:space="preserve">7 Reihen. </w:t>
            </w:r>
          </w:p>
          <w:p w14:paraId="06DA2B48" w14:textId="77777777" w:rsidR="00905B6C" w:rsidRDefault="00905B6C" w:rsidP="00696ABB"/>
          <w:p w14:paraId="7ABB0B9F" w14:textId="77777777" w:rsidR="00905B6C" w:rsidRDefault="00905B6C" w:rsidP="00696ABB"/>
          <w:p w14:paraId="74B9C1E1" w14:textId="77777777" w:rsidR="00905B6C" w:rsidRPr="004C2FD7" w:rsidRDefault="00905B6C" w:rsidP="00696ABB">
            <w:r>
              <w:t xml:space="preserve">Zusammen sind das  </w:t>
            </w:r>
          </w:p>
          <w:p w14:paraId="154FBCF7" w14:textId="77777777" w:rsidR="00905B6C" w:rsidRDefault="00905B6C" w:rsidP="00696ABB">
            <w:pPr>
              <w:rPr>
                <w:b/>
                <w:bCs/>
              </w:rPr>
            </w:pPr>
          </w:p>
          <w:p w14:paraId="70BFDDE1" w14:textId="77777777" w:rsidR="00905B6C" w:rsidRPr="004D3C32" w:rsidRDefault="00905B6C" w:rsidP="00696ABB">
            <w:pPr>
              <w:rPr>
                <w:b/>
                <w:bCs/>
              </w:rPr>
            </w:pPr>
          </w:p>
        </w:tc>
        <w:tc>
          <w:tcPr>
            <w:tcW w:w="252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3EA4759C" w14:textId="55E98CE7" w:rsidR="00905B6C" w:rsidRDefault="000808B9" w:rsidP="00696ABB">
            <w:r>
              <w:t>Ich rechne:</w:t>
            </w:r>
          </w:p>
          <w:p w14:paraId="5F53A28A" w14:textId="77777777" w:rsidR="000808B9" w:rsidRPr="00905B6C" w:rsidRDefault="000808B9" w:rsidP="00696ABB"/>
          <w:p w14:paraId="76743359" w14:textId="77777777" w:rsidR="00905B6C" w:rsidRDefault="00905B6C" w:rsidP="00696ABB">
            <w:pPr>
              <w:pStyle w:val="Pseudo-Handschrift"/>
            </w:pPr>
            <w:r>
              <w:t xml:space="preserve">7 · 5 = </w:t>
            </w:r>
          </w:p>
          <w:p w14:paraId="327F57EE" w14:textId="77777777" w:rsidR="00CE1759" w:rsidRDefault="00CE1759" w:rsidP="00696ABB"/>
          <w:p w14:paraId="438A3803" w14:textId="77777777" w:rsidR="00CE1759" w:rsidRDefault="00CE1759" w:rsidP="00696ABB">
            <w:r>
              <w:t xml:space="preserve">Also ist der Flächeninhalt </w:t>
            </w:r>
          </w:p>
          <w:p w14:paraId="4378ACA4" w14:textId="77777777" w:rsidR="00CE1759" w:rsidRDefault="00CE1759" w:rsidP="00696ABB"/>
          <w:p w14:paraId="0BAFFE79" w14:textId="3FF06DF7" w:rsidR="00CE1759" w:rsidRPr="002E7328" w:rsidRDefault="00CE1759" w:rsidP="00696ABB">
            <w:pPr>
              <w:spacing w:before="160"/>
              <w:rPr>
                <w:rFonts w:ascii="Comic Sans MS" w:hAnsi="Comic Sans MS"/>
              </w:rPr>
            </w:pPr>
            <w:r w:rsidRPr="002E7328">
              <w:rPr>
                <w:rFonts w:ascii="Comic Sans MS" w:hAnsi="Comic Sans MS"/>
                <w:color w:val="0070C0"/>
              </w:rPr>
              <w:t>___</w:t>
            </w:r>
          </w:p>
        </w:tc>
      </w:tr>
      <w:tr w:rsidR="00905B6C" w:rsidRPr="0035500D" w14:paraId="5F08EA47" w14:textId="77777777" w:rsidTr="00192C81">
        <w:tc>
          <w:tcPr>
            <w:tcW w:w="595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13B450E8" w14:textId="689E3829" w:rsidR="00905B6C" w:rsidRDefault="00B133D4" w:rsidP="00192C81">
            <w:pPr>
              <w:pStyle w:val="berschrift4"/>
            </w:pPr>
            <w:r>
              <w:t>3</w:t>
            </w:r>
          </w:p>
        </w:tc>
        <w:tc>
          <w:tcPr>
            <w:tcW w:w="2972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2C2449B6" w14:textId="77777777" w:rsidR="00905B6C" w:rsidRDefault="000808B9" w:rsidP="00696ABB">
            <w:r w:rsidRPr="000808B9">
              <w:t>Ich zeichne:</w:t>
            </w:r>
          </w:p>
          <w:p w14:paraId="3C3130A8" w14:textId="77777777" w:rsidR="00192C81" w:rsidRDefault="00192C81" w:rsidP="00696ABB">
            <w:pPr>
              <w:pStyle w:val="berschrift9"/>
            </w:pPr>
          </w:p>
          <w:p w14:paraId="079084C3" w14:textId="2074CEE0" w:rsidR="000808B9" w:rsidRPr="000808B9" w:rsidRDefault="000808B9" w:rsidP="00696ABB">
            <w:pPr>
              <w:pStyle w:val="berschrift9"/>
            </w:pPr>
            <w:r w:rsidRPr="000808B9">
              <w:rPr>
                <w:noProof/>
              </w:rPr>
              <w:drawing>
                <wp:inline distT="0" distB="0" distL="0" distR="0" wp14:anchorId="2CBEB49D" wp14:editId="621F783D">
                  <wp:extent cx="1695450" cy="1016461"/>
                  <wp:effectExtent l="0" t="0" r="0" b="0"/>
                  <wp:docPr id="11" name="Inhaltsplatzhalter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96CB30E-9B27-CF75-5A18-606A79BDDC14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nhaltsplatzhalter 10">
                            <a:extLst>
                              <a:ext uri="{FF2B5EF4-FFF2-40B4-BE49-F238E27FC236}">
                                <a16:creationId xmlns:a16="http://schemas.microsoft.com/office/drawing/2014/main" id="{896CB30E-9B27-CF75-5A18-606A79BDDC14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183"/>
                          <a:stretch/>
                        </pic:blipFill>
                        <pic:spPr>
                          <a:xfrm>
                            <a:off x="0" y="0"/>
                            <a:ext cx="1710449" cy="1025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1F733F8D" w14:textId="77777777" w:rsidR="000808B9" w:rsidRDefault="000808B9" w:rsidP="00696ABB">
            <w:r>
              <w:t>Ich beschreibe:</w:t>
            </w:r>
          </w:p>
          <w:p w14:paraId="487DEAEF" w14:textId="77777777" w:rsidR="000808B9" w:rsidRDefault="000808B9" w:rsidP="00696ABB"/>
          <w:p w14:paraId="2B5320AA" w14:textId="03C9AEDB" w:rsidR="00905B6C" w:rsidRDefault="00905B6C" w:rsidP="00696ABB">
            <w:r w:rsidRPr="004C2FD7">
              <w:t>I</w:t>
            </w:r>
            <w:r w:rsidR="006428AB">
              <w:t xml:space="preserve">n jeder </w:t>
            </w:r>
          </w:p>
          <w:p w14:paraId="2F18E8E2" w14:textId="77777777" w:rsidR="00905B6C" w:rsidRDefault="00905B6C" w:rsidP="00696ABB">
            <w:r w:rsidRPr="004C2FD7">
              <w:t xml:space="preserve"> </w:t>
            </w:r>
          </w:p>
          <w:p w14:paraId="4ACC7C7A" w14:textId="77777777" w:rsidR="00BE4489" w:rsidRPr="004C2FD7" w:rsidRDefault="00BE4489" w:rsidP="00696ABB">
            <w:pPr>
              <w:rPr>
                <w:b/>
                <w:bCs/>
              </w:rPr>
            </w:pPr>
          </w:p>
          <w:p w14:paraId="69AAF8BF" w14:textId="5CF2E3B2" w:rsidR="00905B6C" w:rsidRDefault="006428AB" w:rsidP="00696ABB">
            <w:r>
              <w:t xml:space="preserve">Es sind </w:t>
            </w:r>
          </w:p>
          <w:p w14:paraId="5F159EA3" w14:textId="77777777" w:rsidR="00905B6C" w:rsidRDefault="00905B6C" w:rsidP="00696ABB"/>
          <w:p w14:paraId="008EC856" w14:textId="77777777" w:rsidR="00BE4489" w:rsidRDefault="00BE4489" w:rsidP="00696ABB"/>
          <w:p w14:paraId="66AD8D64" w14:textId="77777777" w:rsidR="00905B6C" w:rsidRDefault="00905B6C" w:rsidP="00696ABB">
            <w:r>
              <w:t xml:space="preserve">Zusammen sind das </w:t>
            </w:r>
            <w:r w:rsidR="000808B9" w:rsidRPr="000808B9">
              <w:rPr>
                <w:rFonts w:ascii="Comic Sans MS" w:hAnsi="Comic Sans MS"/>
                <w:color w:val="0070C0"/>
              </w:rPr>
              <w:t>drei 5er</w:t>
            </w:r>
            <w:r>
              <w:t xml:space="preserve">  </w:t>
            </w:r>
          </w:p>
          <w:p w14:paraId="4E41F452" w14:textId="6AE00BD1" w:rsidR="00BE4489" w:rsidRPr="004D3C32" w:rsidRDefault="00BE4489" w:rsidP="00696ABB">
            <w:pPr>
              <w:rPr>
                <w:b/>
                <w:bCs/>
              </w:rPr>
            </w:pPr>
          </w:p>
        </w:tc>
        <w:tc>
          <w:tcPr>
            <w:tcW w:w="252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52C93BDA" w14:textId="77777777" w:rsidR="00905B6C" w:rsidRDefault="00CE1759" w:rsidP="00696ABB">
            <w:r w:rsidRPr="00CE1759">
              <w:t>Ich rechne:</w:t>
            </w:r>
          </w:p>
          <w:p w14:paraId="5322E096" w14:textId="77777777" w:rsidR="00CE1759" w:rsidRDefault="00CE1759" w:rsidP="00696ABB"/>
          <w:p w14:paraId="5B87CE48" w14:textId="77777777" w:rsidR="00CE1759" w:rsidRDefault="00CE1759" w:rsidP="00696ABB"/>
          <w:p w14:paraId="02A843D1" w14:textId="77777777" w:rsidR="00CE1759" w:rsidRDefault="00CE1759" w:rsidP="00696ABB"/>
          <w:p w14:paraId="25416000" w14:textId="77777777" w:rsidR="00CE1759" w:rsidRDefault="00CE1759" w:rsidP="00696ABB">
            <w:r>
              <w:t xml:space="preserve">Also ist der Flächeninhalt </w:t>
            </w:r>
          </w:p>
          <w:p w14:paraId="77E3E592" w14:textId="77777777" w:rsidR="00CE1759" w:rsidRDefault="00CE1759" w:rsidP="00696ABB"/>
          <w:p w14:paraId="5346D291" w14:textId="5DEE2A27" w:rsidR="00CE1759" w:rsidRPr="00CE1759" w:rsidRDefault="00CE1759" w:rsidP="00696ABB"/>
        </w:tc>
      </w:tr>
    </w:tbl>
    <w:p w14:paraId="360F9E55" w14:textId="55D85B90" w:rsidR="005254A0" w:rsidRDefault="00696ABB" w:rsidP="00CE7C18">
      <w:pPr>
        <w:spacing w:after="200" w:line="276" w:lineRule="auto"/>
        <w:sectPr w:rsidR="005254A0" w:rsidSect="00E12D49">
          <w:headerReference w:type="default" r:id="rId41"/>
          <w:pgSz w:w="11906" w:h="16838"/>
          <w:pgMar w:top="1418" w:right="851" w:bottom="851" w:left="851" w:header="227" w:footer="567" w:gutter="0"/>
          <w:cols w:space="708"/>
          <w:docGrid w:linePitch="360"/>
        </w:sectPr>
      </w:pPr>
      <w:r>
        <w:br w:type="textWrapping" w:clear="all"/>
      </w:r>
    </w:p>
    <w:tbl>
      <w:tblPr>
        <w:tblW w:w="10206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5"/>
        <w:gridCol w:w="2971"/>
        <w:gridCol w:w="4111"/>
        <w:gridCol w:w="2523"/>
        <w:gridCol w:w="6"/>
      </w:tblGrid>
      <w:tr w:rsidR="005254A0" w:rsidRPr="0035500D" w14:paraId="3737BA0E" w14:textId="77777777" w:rsidTr="00192C81">
        <w:tc>
          <w:tcPr>
            <w:tcW w:w="10206" w:type="dxa"/>
            <w:gridSpan w:val="5"/>
          </w:tcPr>
          <w:p w14:paraId="328BC600" w14:textId="172F7D9B" w:rsidR="005254A0" w:rsidRDefault="005254A0" w:rsidP="009D3A33">
            <w:pPr>
              <w:pStyle w:val="berschrift3"/>
              <w:rPr>
                <w:noProof/>
              </w:rPr>
            </w:pPr>
            <w:r>
              <w:rPr>
                <w:noProof/>
              </w:rPr>
              <w:lastRenderedPageBreak/>
              <w:t>Üben: Rechtecke in Reihen beschreiben und berechnen</w:t>
            </w:r>
          </w:p>
        </w:tc>
      </w:tr>
      <w:tr w:rsidR="00192C81" w:rsidRPr="0035500D" w14:paraId="710E0A33" w14:textId="77777777" w:rsidTr="00192C81">
        <w:tc>
          <w:tcPr>
            <w:tcW w:w="10206" w:type="dxa"/>
            <w:gridSpan w:val="5"/>
          </w:tcPr>
          <w:p w14:paraId="526F0D75" w14:textId="6E8CDB87" w:rsidR="00192C81" w:rsidRDefault="00192C81" w:rsidP="005254A0"/>
          <w:p w14:paraId="241B93BA" w14:textId="1F909705" w:rsidR="00192C81" w:rsidRPr="004D3C32" w:rsidRDefault="00192C81" w:rsidP="005254A0">
            <w:r>
              <w:t>Wie viele Quadrate passen in die Rechteck-Fläche?</w:t>
            </w:r>
            <w:r>
              <w:br/>
              <w:t xml:space="preserve">Beschreibe das Rechteck mit seinen Reihen und zeichne die Reihen ein. </w:t>
            </w:r>
            <w:r>
              <w:br/>
              <w:t xml:space="preserve">Schreibe dann eine Rechnung dazu. </w:t>
            </w:r>
          </w:p>
          <w:p w14:paraId="69BF7590" w14:textId="5AD0E61F" w:rsidR="00192C81" w:rsidRPr="004D3C32" w:rsidRDefault="00192C81" w:rsidP="00192C81">
            <w:pPr>
              <w:jc w:val="both"/>
            </w:pPr>
          </w:p>
        </w:tc>
      </w:tr>
      <w:tr w:rsidR="005254A0" w:rsidRPr="0035500D" w14:paraId="26350AF8" w14:textId="77777777" w:rsidTr="00192C81">
        <w:trPr>
          <w:gridAfter w:val="1"/>
          <w:wAfter w:w="6" w:type="dxa"/>
        </w:trPr>
        <w:tc>
          <w:tcPr>
            <w:tcW w:w="595" w:type="dxa"/>
            <w:tcBorders>
              <w:bottom w:val="single" w:sz="6" w:space="0" w:color="BFBFBF" w:themeColor="background1" w:themeShade="BF"/>
            </w:tcBorders>
          </w:tcPr>
          <w:p w14:paraId="42AA2E27" w14:textId="2BDA32AD" w:rsidR="005254A0" w:rsidRDefault="005254A0" w:rsidP="00192C81">
            <w:pPr>
              <w:pStyle w:val="berschrift4"/>
            </w:pPr>
          </w:p>
        </w:tc>
        <w:tc>
          <w:tcPr>
            <w:tcW w:w="2971" w:type="dxa"/>
            <w:tcBorders>
              <w:bottom w:val="single" w:sz="6" w:space="0" w:color="BFBFBF" w:themeColor="background1" w:themeShade="BF"/>
            </w:tcBorders>
          </w:tcPr>
          <w:p w14:paraId="15B9701A" w14:textId="611A546E" w:rsidR="005254A0" w:rsidRDefault="005254A0" w:rsidP="009D3A33">
            <w:r w:rsidRPr="000808B9">
              <w:rPr>
                <w:b/>
                <w:bCs/>
              </w:rPr>
              <w:t xml:space="preserve">Beispiel: </w:t>
            </w:r>
            <w:r>
              <w:t>Ich zeichne:</w:t>
            </w:r>
          </w:p>
          <w:p w14:paraId="060E586F" w14:textId="73ABFC2B" w:rsidR="005254A0" w:rsidRPr="00905B6C" w:rsidRDefault="005254A0" w:rsidP="009D3A33">
            <w:pPr>
              <w:pStyle w:val="berschrift9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619776" behindDoc="0" locked="0" layoutInCell="1" allowOverlap="1" wp14:anchorId="14743A56" wp14:editId="1EB64BD7">
                      <wp:simplePos x="0" y="0"/>
                      <wp:positionH relativeFrom="column">
                        <wp:posOffset>121920</wp:posOffset>
                      </wp:positionH>
                      <wp:positionV relativeFrom="paragraph">
                        <wp:posOffset>126365</wp:posOffset>
                      </wp:positionV>
                      <wp:extent cx="1511300" cy="206031"/>
                      <wp:effectExtent l="0" t="0" r="12700" b="41910"/>
                      <wp:wrapNone/>
                      <wp:docPr id="1094583751" name="Freihandform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11300" cy="206031"/>
                              </a:xfrm>
                              <a:custGeom>
                                <a:avLst/>
                                <a:gdLst>
                                  <a:gd name="connsiteX0" fmla="*/ 0 w 1584000"/>
                                  <a:gd name="connsiteY0" fmla="*/ 0 h 216000"/>
                                  <a:gd name="connsiteX1" fmla="*/ 7200 w 1584000"/>
                                  <a:gd name="connsiteY1" fmla="*/ 201600 h 216000"/>
                                  <a:gd name="connsiteX2" fmla="*/ 1584000 w 1584000"/>
                                  <a:gd name="connsiteY2" fmla="*/ 216000 h 216000"/>
                                  <a:gd name="connsiteX3" fmla="*/ 1584000 w 1584000"/>
                                  <a:gd name="connsiteY3" fmla="*/ 14400 h 216000"/>
                                  <a:gd name="connsiteX4" fmla="*/ 100800 w 1584000"/>
                                  <a:gd name="connsiteY4" fmla="*/ 21600 h 2160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584000" h="216000">
                                    <a:moveTo>
                                      <a:pt x="0" y="0"/>
                                    </a:moveTo>
                                    <a:lnTo>
                                      <a:pt x="7200" y="201600"/>
                                    </a:lnTo>
                                    <a:lnTo>
                                      <a:pt x="1584000" y="216000"/>
                                    </a:lnTo>
                                    <a:lnTo>
                                      <a:pt x="1584000" y="14400"/>
                                    </a:lnTo>
                                    <a:lnTo>
                                      <a:pt x="100800" y="21600"/>
                                    </a:lnTo>
                                  </a:path>
                                </a:pathLst>
                              </a:custGeom>
                              <a:solidFill>
                                <a:srgbClr val="F9E600">
                                  <a:alpha val="74902"/>
                                </a:srgbClr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F4F14B0" id="Freihandform 3" o:spid="_x0000_s1026" style="position:absolute;margin-left:9.6pt;margin-top:9.95pt;width:119pt;height:16.2pt;z-index:252619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584000,21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" path="m,l7200,201600r1576800,14400l1584000,14400,100800,21600e" fillcolor="#f9e600" strokecolor="white [3212]" strokeweight="1pt">
                      <v:fill opacity="49087f"/>
                      <v:stroke joinstyle="miter"/>
                      <v:path arrowok="t" o:connecttype="custom" o:connectlocs="0,0;6870,192296;1511300,206031;1511300,13735;96174,20603" o:connectangles="0,0,0,0,0"/>
                    </v:shape>
                  </w:pict>
                </mc:Fallback>
              </mc:AlternateContent>
            </w:r>
            <w:r w:rsidRPr="004C2FD7">
              <w:rPr>
                <w:noProof/>
              </w:rPr>
              <w:drawing>
                <wp:inline distT="0" distB="0" distL="0" distR="0" wp14:anchorId="5975AE9C" wp14:editId="3E33FF5F">
                  <wp:extent cx="1758360" cy="1200150"/>
                  <wp:effectExtent l="0" t="0" r="0" b="0"/>
                  <wp:docPr id="1336865416" name="Grafik 1336865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651" cy="1237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tcBorders>
              <w:bottom w:val="single" w:sz="6" w:space="0" w:color="BFBFBF" w:themeColor="background1" w:themeShade="BF"/>
            </w:tcBorders>
          </w:tcPr>
          <w:p w14:paraId="6F635CA2" w14:textId="0E146813" w:rsidR="005254A0" w:rsidRDefault="005254A0" w:rsidP="009D3A33">
            <w:r>
              <w:t>Ich beschreibe:</w:t>
            </w:r>
          </w:p>
          <w:p w14:paraId="51E5A98A" w14:textId="4539D55A" w:rsidR="005254A0" w:rsidRPr="000808B9" w:rsidRDefault="005254A0" w:rsidP="009D3A33"/>
          <w:p w14:paraId="72A5E22E" w14:textId="5D73CC3A" w:rsidR="005254A0" w:rsidRPr="000808B9" w:rsidRDefault="005254A0" w:rsidP="009D3A33">
            <w:pPr>
              <w:pStyle w:val="Pseudo-Handschrift"/>
            </w:pPr>
            <w:r w:rsidRPr="000808B9">
              <w:t>I</w:t>
            </w:r>
            <w:r w:rsidR="006428AB">
              <w:t xml:space="preserve">n jeder Reihe liegen </w:t>
            </w:r>
            <w:r w:rsidRPr="000808B9">
              <w:t xml:space="preserve">6 Quadrate. </w:t>
            </w:r>
          </w:p>
          <w:p w14:paraId="60E2F0C0" w14:textId="4AEF872C" w:rsidR="005254A0" w:rsidRPr="000808B9" w:rsidRDefault="005254A0" w:rsidP="009D3A33">
            <w:pPr>
              <w:pStyle w:val="Pseudo-Handschrift"/>
            </w:pPr>
          </w:p>
          <w:p w14:paraId="7D3AE145" w14:textId="4FFEAA27" w:rsidR="005254A0" w:rsidRPr="000808B9" w:rsidRDefault="006428AB" w:rsidP="009D3A33">
            <w:pPr>
              <w:pStyle w:val="Pseudo-Handschrift"/>
            </w:pPr>
            <w:r>
              <w:t xml:space="preserve">Es </w:t>
            </w:r>
            <w:proofErr w:type="gramStart"/>
            <w:r>
              <w:t xml:space="preserve">sind </w:t>
            </w:r>
            <w:r w:rsidR="005254A0" w:rsidRPr="000808B9">
              <w:t xml:space="preserve"> </w:t>
            </w:r>
            <w:r w:rsidR="005254A0">
              <w:t>_</w:t>
            </w:r>
            <w:proofErr w:type="gramEnd"/>
            <w:r w:rsidR="005254A0">
              <w:t>__</w:t>
            </w:r>
            <w:r w:rsidR="005254A0" w:rsidRPr="000808B9">
              <w:t xml:space="preserve"> Reihen. </w:t>
            </w:r>
          </w:p>
          <w:p w14:paraId="56E10701" w14:textId="77777777" w:rsidR="005254A0" w:rsidRPr="000808B9" w:rsidRDefault="005254A0" w:rsidP="009D3A33">
            <w:pPr>
              <w:pStyle w:val="Pseudo-Handschrift"/>
            </w:pPr>
          </w:p>
          <w:p w14:paraId="11D6A3C8" w14:textId="77777777" w:rsidR="005254A0" w:rsidRPr="000808B9" w:rsidRDefault="005254A0" w:rsidP="009D3A33">
            <w:pPr>
              <w:pStyle w:val="Pseudo-Handschrift"/>
            </w:pPr>
            <w:r w:rsidRPr="000808B9">
              <w:t>Zusammen sind das vier 6er-Reihen.</w:t>
            </w:r>
          </w:p>
          <w:p w14:paraId="7255F124" w14:textId="77777777" w:rsidR="005254A0" w:rsidRPr="000808B9" w:rsidRDefault="005254A0" w:rsidP="009D3A33"/>
          <w:p w14:paraId="31C15633" w14:textId="77777777" w:rsidR="005254A0" w:rsidRPr="000808B9" w:rsidRDefault="005254A0" w:rsidP="009D3A33"/>
        </w:tc>
        <w:tc>
          <w:tcPr>
            <w:tcW w:w="2523" w:type="dxa"/>
            <w:tcBorders>
              <w:bottom w:val="single" w:sz="6" w:space="0" w:color="BFBFBF" w:themeColor="background1" w:themeShade="BF"/>
            </w:tcBorders>
          </w:tcPr>
          <w:p w14:paraId="6114B10D" w14:textId="2F99F8FD" w:rsidR="005254A0" w:rsidRPr="00905B6C" w:rsidRDefault="005254A0" w:rsidP="009D3A33">
            <w:r>
              <w:t>Ich rechne:</w:t>
            </w:r>
          </w:p>
          <w:p w14:paraId="71D92759" w14:textId="77777777" w:rsidR="005254A0" w:rsidRPr="00905B6C" w:rsidRDefault="005254A0" w:rsidP="009D3A33"/>
          <w:p w14:paraId="55804D45" w14:textId="77777777" w:rsidR="005254A0" w:rsidRDefault="005254A0" w:rsidP="009D3A33">
            <w:pPr>
              <w:pStyle w:val="Pseudo-Handschrift"/>
            </w:pPr>
            <w:r>
              <w:t xml:space="preserve">4 · 6 </w:t>
            </w:r>
            <m:oMath>
              <m:r>
                <m:rPr>
                  <m:sty m:val="bi"/>
                </m:rPr>
                <w:rPr>
                  <w:rFonts w:ascii="Cambria Math" w:hAnsi="Cambria Math"/>
                </w:rPr>
                <m:t>=</m:t>
              </m:r>
            </m:oMath>
            <w:r w:rsidRPr="00905B6C">
              <w:t xml:space="preserve"> </w:t>
            </w:r>
          </w:p>
          <w:p w14:paraId="35568CA8" w14:textId="77777777" w:rsidR="00CE1759" w:rsidRDefault="00CE1759" w:rsidP="009D3A33">
            <w:pPr>
              <w:pStyle w:val="Pseudo-Handschrift"/>
            </w:pPr>
          </w:p>
          <w:p w14:paraId="32C76331" w14:textId="19DF7B66" w:rsidR="00CE1759" w:rsidRPr="00905B6C" w:rsidRDefault="00CE1759" w:rsidP="009D3A33">
            <w:pPr>
              <w:pStyle w:val="Pseudo-Handschrift"/>
            </w:pPr>
            <w:r>
              <w:t xml:space="preserve">Also ist der Flächeninhalt </w:t>
            </w:r>
            <w:r>
              <w:br/>
            </w:r>
            <w:r>
              <w:br/>
              <w:t>_____</w:t>
            </w:r>
          </w:p>
        </w:tc>
      </w:tr>
      <w:tr w:rsidR="005254A0" w:rsidRPr="0035500D" w14:paraId="23622B99" w14:textId="77777777" w:rsidTr="00192C81">
        <w:trPr>
          <w:gridAfter w:val="1"/>
          <w:wAfter w:w="6" w:type="dxa"/>
        </w:trPr>
        <w:tc>
          <w:tcPr>
            <w:tcW w:w="595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5BF2A076" w14:textId="7D07EB6E" w:rsidR="005254A0" w:rsidRDefault="00B133D4" w:rsidP="00192C81">
            <w:pPr>
              <w:pStyle w:val="berschrift4"/>
            </w:pPr>
            <w:r>
              <w:t>1</w:t>
            </w:r>
          </w:p>
        </w:tc>
        <w:tc>
          <w:tcPr>
            <w:tcW w:w="2971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0602BCF1" w14:textId="214C81A8" w:rsidR="005254A0" w:rsidRPr="00905B6C" w:rsidRDefault="005254A0" w:rsidP="009D3A33">
            <w:r>
              <w:t xml:space="preserve">Ich </w:t>
            </w:r>
            <w:r w:rsidR="004A3DB4">
              <w:t>zeichne</w:t>
            </w:r>
            <w:r>
              <w:t>:</w:t>
            </w:r>
          </w:p>
          <w:p w14:paraId="32171682" w14:textId="34397356" w:rsidR="005254A0" w:rsidRDefault="005254A0" w:rsidP="009D3A33">
            <w:pPr>
              <w:pStyle w:val="berschrift9"/>
            </w:pPr>
          </w:p>
          <w:p w14:paraId="7D406DE2" w14:textId="77777777" w:rsidR="005254A0" w:rsidRDefault="005254A0" w:rsidP="009D3A33">
            <w:pPr>
              <w:rPr>
                <w:b/>
                <w:bCs/>
              </w:rPr>
            </w:pPr>
          </w:p>
          <w:p w14:paraId="1BC14B7D" w14:textId="77777777" w:rsidR="00D12080" w:rsidRDefault="00D12080" w:rsidP="009D3A33">
            <w:pPr>
              <w:rPr>
                <w:b/>
                <w:bCs/>
              </w:rPr>
            </w:pPr>
          </w:p>
          <w:p w14:paraId="14D151FA" w14:textId="77777777" w:rsidR="00D12080" w:rsidRDefault="00D12080" w:rsidP="009D3A33">
            <w:pPr>
              <w:rPr>
                <w:b/>
                <w:bCs/>
              </w:rPr>
            </w:pPr>
          </w:p>
          <w:p w14:paraId="3FB2E4C6" w14:textId="77777777" w:rsidR="00D12080" w:rsidRDefault="00D12080" w:rsidP="009D3A33">
            <w:pPr>
              <w:rPr>
                <w:b/>
                <w:bCs/>
              </w:rPr>
            </w:pPr>
          </w:p>
          <w:p w14:paraId="77D97221" w14:textId="77777777" w:rsidR="00D12080" w:rsidRDefault="00D12080" w:rsidP="009D3A33">
            <w:pPr>
              <w:rPr>
                <w:b/>
                <w:bCs/>
              </w:rPr>
            </w:pPr>
          </w:p>
          <w:p w14:paraId="3AC75278" w14:textId="6BFC4795" w:rsidR="00D12080" w:rsidRPr="004D3C32" w:rsidRDefault="00D12080" w:rsidP="009D3A33">
            <w:pPr>
              <w:rPr>
                <w:b/>
                <w:bCs/>
              </w:rPr>
            </w:pPr>
            <w:r w:rsidRPr="000808B9">
              <w:rPr>
                <w:noProof/>
              </w:rPr>
              <w:drawing>
                <wp:inline distT="0" distB="0" distL="0" distR="0" wp14:anchorId="48531909" wp14:editId="36F45C7D">
                  <wp:extent cx="1412631" cy="1189300"/>
                  <wp:effectExtent l="0" t="0" r="0" b="5080"/>
                  <wp:docPr id="309837819" name="Grafik 3098378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4925CBE-754A-323F-9156-136EC8558A3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9">
                            <a:extLst>
                              <a:ext uri="{FF2B5EF4-FFF2-40B4-BE49-F238E27FC236}">
                                <a16:creationId xmlns:a16="http://schemas.microsoft.com/office/drawing/2014/main" id="{D4925CBE-754A-323F-9156-136EC8558A3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/>
                          <a:srcRect l="-1" r="18940"/>
                          <a:stretch/>
                        </pic:blipFill>
                        <pic:spPr bwMode="auto">
                          <a:xfrm>
                            <a:off x="0" y="0"/>
                            <a:ext cx="1484237" cy="1249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0BB385E3" w14:textId="77777777" w:rsidR="005254A0" w:rsidRDefault="005254A0" w:rsidP="009D3A33">
            <w:r w:rsidRPr="000808B9">
              <w:t>Ich beschreibe:</w:t>
            </w:r>
          </w:p>
          <w:p w14:paraId="0124031A" w14:textId="77777777" w:rsidR="005254A0" w:rsidRPr="000808B9" w:rsidRDefault="005254A0" w:rsidP="009D3A33"/>
          <w:p w14:paraId="5D97A14F" w14:textId="6B509086" w:rsidR="005254A0" w:rsidRDefault="005254A0" w:rsidP="009D3A33">
            <w:r w:rsidRPr="004C2FD7">
              <w:t>I</w:t>
            </w:r>
            <w:r w:rsidR="006428AB">
              <w:t xml:space="preserve">n jeder </w:t>
            </w:r>
          </w:p>
          <w:p w14:paraId="1D143BA1" w14:textId="77777777" w:rsidR="005254A0" w:rsidRPr="004C2FD7" w:rsidRDefault="005254A0" w:rsidP="009D3A33">
            <w:pPr>
              <w:rPr>
                <w:b/>
                <w:bCs/>
              </w:rPr>
            </w:pPr>
            <w:r w:rsidRPr="004C2FD7">
              <w:t xml:space="preserve"> </w:t>
            </w:r>
          </w:p>
          <w:p w14:paraId="2C404BF5" w14:textId="77777777" w:rsidR="005254A0" w:rsidRDefault="005254A0" w:rsidP="009D3A33"/>
          <w:p w14:paraId="39AEBFE2" w14:textId="1D42B3C9" w:rsidR="005254A0" w:rsidRDefault="006428AB" w:rsidP="009D3A33">
            <w:r>
              <w:t>Es sind</w:t>
            </w:r>
            <w:r w:rsidR="005254A0">
              <w:t xml:space="preserve"> </w:t>
            </w:r>
          </w:p>
          <w:p w14:paraId="00041EB1" w14:textId="77777777" w:rsidR="005254A0" w:rsidRDefault="005254A0" w:rsidP="009D3A33"/>
          <w:p w14:paraId="391A1AC2" w14:textId="77777777" w:rsidR="005254A0" w:rsidRDefault="005254A0" w:rsidP="009D3A33"/>
          <w:p w14:paraId="39814FA2" w14:textId="77777777" w:rsidR="005254A0" w:rsidRPr="004C2FD7" w:rsidRDefault="005254A0" w:rsidP="009D3A33">
            <w:r>
              <w:t xml:space="preserve">Zusammen sind das  </w:t>
            </w:r>
          </w:p>
          <w:p w14:paraId="30D8C24F" w14:textId="77777777" w:rsidR="005254A0" w:rsidRDefault="005254A0" w:rsidP="009D3A33">
            <w:pPr>
              <w:rPr>
                <w:b/>
                <w:bCs/>
              </w:rPr>
            </w:pPr>
          </w:p>
          <w:p w14:paraId="06A31CFB" w14:textId="77777777" w:rsidR="005254A0" w:rsidRPr="004D3C32" w:rsidRDefault="005254A0" w:rsidP="009D3A33">
            <w:pPr>
              <w:rPr>
                <w:b/>
                <w:bCs/>
              </w:rPr>
            </w:pPr>
          </w:p>
        </w:tc>
        <w:tc>
          <w:tcPr>
            <w:tcW w:w="252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3A9B7937" w14:textId="77777777" w:rsidR="005254A0" w:rsidRPr="00905B6C" w:rsidRDefault="005254A0" w:rsidP="009D3A33">
            <w:r>
              <w:t>Ich rechne:</w:t>
            </w:r>
            <w:r>
              <w:br/>
            </w:r>
          </w:p>
          <w:p w14:paraId="2E92D6BC" w14:textId="58AC67F9" w:rsidR="005254A0" w:rsidRDefault="005254A0" w:rsidP="009D3A33">
            <w:pPr>
              <w:pStyle w:val="Pseudo-Handschrift"/>
            </w:pPr>
            <w:r w:rsidRPr="00905B6C">
              <w:t>4</w:t>
            </w:r>
            <w:r>
              <w:t xml:space="preserve"> ·</w:t>
            </w:r>
            <w:r w:rsidR="00C3671C">
              <w:t xml:space="preserve"> </w:t>
            </w:r>
            <w:r w:rsidR="004A3DB4">
              <w:t>5</w:t>
            </w:r>
            <w:r w:rsidRPr="00905B6C">
              <w:t xml:space="preserve"> </w:t>
            </w:r>
            <w:r>
              <w:t>=</w:t>
            </w:r>
            <w:r w:rsidRPr="00905B6C">
              <w:t xml:space="preserve"> </w:t>
            </w:r>
            <w:r w:rsidR="004A3DB4">
              <w:t>20</w:t>
            </w:r>
          </w:p>
          <w:p w14:paraId="32508DF5" w14:textId="77777777" w:rsidR="00CE1759" w:rsidRDefault="00CE1759" w:rsidP="009D3A33">
            <w:pPr>
              <w:pStyle w:val="Pseudo-Handschrift"/>
            </w:pPr>
          </w:p>
          <w:p w14:paraId="7985F703" w14:textId="3D22D0C3" w:rsidR="00CE1759" w:rsidRPr="00905B6C" w:rsidRDefault="00CE1759" w:rsidP="00CE1759">
            <w:r>
              <w:t xml:space="preserve">Also ist der Flächeninhalt </w:t>
            </w:r>
          </w:p>
        </w:tc>
      </w:tr>
      <w:tr w:rsidR="005254A0" w:rsidRPr="0035500D" w14:paraId="4D8FA1C4" w14:textId="77777777" w:rsidTr="00192C81">
        <w:trPr>
          <w:gridAfter w:val="1"/>
          <w:wAfter w:w="6" w:type="dxa"/>
        </w:trPr>
        <w:tc>
          <w:tcPr>
            <w:tcW w:w="595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082F49A7" w14:textId="70EC3690" w:rsidR="005254A0" w:rsidRDefault="00B133D4" w:rsidP="00192C81">
            <w:pPr>
              <w:pStyle w:val="berschrift4"/>
            </w:pPr>
            <w:r>
              <w:t>2</w:t>
            </w:r>
          </w:p>
        </w:tc>
        <w:tc>
          <w:tcPr>
            <w:tcW w:w="2971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19294092" w14:textId="77777777" w:rsidR="005254A0" w:rsidRPr="000808B9" w:rsidRDefault="005254A0" w:rsidP="009D3A33">
            <w:r w:rsidRPr="000808B9">
              <w:t>Ich zeichne:</w:t>
            </w:r>
          </w:p>
          <w:p w14:paraId="5E9EDDA8" w14:textId="13F26FBD" w:rsidR="005254A0" w:rsidRDefault="00741205" w:rsidP="009D3A33">
            <w:pPr>
              <w:rPr>
                <w:b/>
                <w:bCs/>
              </w:rPr>
            </w:pPr>
            <w:r w:rsidRPr="004C2FD7">
              <w:rPr>
                <w:b/>
                <w:bCs/>
                <w:noProof/>
              </w:rPr>
              <w:drawing>
                <wp:anchor distT="0" distB="0" distL="114300" distR="114300" simplePos="0" relativeHeight="252614656" behindDoc="0" locked="0" layoutInCell="1" allowOverlap="1" wp14:anchorId="70BE21C0" wp14:editId="44E9A6A8">
                  <wp:simplePos x="0" y="0"/>
                  <wp:positionH relativeFrom="margin">
                    <wp:posOffset>43180</wp:posOffset>
                  </wp:positionH>
                  <wp:positionV relativeFrom="margin">
                    <wp:posOffset>392150</wp:posOffset>
                  </wp:positionV>
                  <wp:extent cx="1663700" cy="1333500"/>
                  <wp:effectExtent l="0" t="0" r="0" b="0"/>
                  <wp:wrapSquare wrapText="bothSides"/>
                  <wp:docPr id="1376746242" name="Grafik 1376746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FAA4DDA" w14:textId="4830DC03" w:rsidR="005254A0" w:rsidRPr="004D3C32" w:rsidRDefault="005254A0" w:rsidP="009D3A33">
            <w:pPr>
              <w:rPr>
                <w:b/>
                <w:bCs/>
              </w:rPr>
            </w:pPr>
          </w:p>
        </w:tc>
        <w:tc>
          <w:tcPr>
            <w:tcW w:w="4111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1379532E" w14:textId="77777777" w:rsidR="005254A0" w:rsidRPr="000808B9" w:rsidRDefault="005254A0" w:rsidP="009D3A33">
            <w:r w:rsidRPr="000808B9">
              <w:t>Ich beschreibe:</w:t>
            </w:r>
          </w:p>
          <w:p w14:paraId="3078BAEB" w14:textId="77777777" w:rsidR="005254A0" w:rsidRDefault="005254A0" w:rsidP="009D3A33"/>
          <w:p w14:paraId="22A78D7C" w14:textId="5DB5993D" w:rsidR="005254A0" w:rsidRDefault="006428AB" w:rsidP="009D3A33">
            <w:r>
              <w:t>In jeder</w:t>
            </w:r>
          </w:p>
          <w:p w14:paraId="10EB85CC" w14:textId="77777777" w:rsidR="005254A0" w:rsidRPr="004C2FD7" w:rsidRDefault="005254A0" w:rsidP="009D3A33">
            <w:pPr>
              <w:rPr>
                <w:b/>
                <w:bCs/>
              </w:rPr>
            </w:pPr>
            <w:r w:rsidRPr="004C2FD7">
              <w:t xml:space="preserve"> </w:t>
            </w:r>
          </w:p>
          <w:p w14:paraId="36789BFB" w14:textId="77777777" w:rsidR="005254A0" w:rsidRDefault="005254A0" w:rsidP="009D3A33"/>
          <w:p w14:paraId="4C04C0DA" w14:textId="4890F8C6" w:rsidR="005254A0" w:rsidRDefault="006428AB" w:rsidP="009D3A33">
            <w:r>
              <w:t>Es sind</w:t>
            </w:r>
            <w:r w:rsidR="005254A0">
              <w:t xml:space="preserve"> </w:t>
            </w:r>
          </w:p>
          <w:p w14:paraId="6D674EC6" w14:textId="77777777" w:rsidR="005254A0" w:rsidRDefault="005254A0" w:rsidP="009D3A33"/>
          <w:p w14:paraId="2F45EB21" w14:textId="77777777" w:rsidR="005254A0" w:rsidRDefault="005254A0" w:rsidP="009D3A33"/>
          <w:p w14:paraId="285A2BBA" w14:textId="77777777" w:rsidR="005254A0" w:rsidRPr="004C2FD7" w:rsidRDefault="005254A0" w:rsidP="009D3A33">
            <w:r>
              <w:t xml:space="preserve">Zusammen sind das  </w:t>
            </w:r>
          </w:p>
          <w:p w14:paraId="264C5723" w14:textId="77777777" w:rsidR="005254A0" w:rsidRDefault="005254A0" w:rsidP="009D3A33">
            <w:pPr>
              <w:rPr>
                <w:b/>
                <w:bCs/>
              </w:rPr>
            </w:pPr>
          </w:p>
          <w:p w14:paraId="75B5742C" w14:textId="77777777" w:rsidR="005254A0" w:rsidRPr="004D3C32" w:rsidRDefault="005254A0" w:rsidP="009D3A33">
            <w:pPr>
              <w:rPr>
                <w:b/>
                <w:bCs/>
              </w:rPr>
            </w:pPr>
          </w:p>
        </w:tc>
        <w:tc>
          <w:tcPr>
            <w:tcW w:w="252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4D36AA34" w14:textId="77777777" w:rsidR="005254A0" w:rsidRDefault="005254A0" w:rsidP="009D3A33">
            <w:r>
              <w:t>Ich rechne:</w:t>
            </w:r>
          </w:p>
          <w:p w14:paraId="452C6E39" w14:textId="77777777" w:rsidR="005254A0" w:rsidRPr="00905B6C" w:rsidRDefault="005254A0" w:rsidP="009D3A33"/>
          <w:p w14:paraId="13183966" w14:textId="77777777" w:rsidR="00CE1759" w:rsidRPr="002E7328" w:rsidRDefault="005254A0" w:rsidP="009D3A33">
            <w:pPr>
              <w:rPr>
                <w:rFonts w:ascii="Comic Sans MS" w:hAnsi="Comic Sans MS"/>
                <w:color w:val="0070C0"/>
              </w:rPr>
            </w:pPr>
            <w:r w:rsidRPr="002E7328">
              <w:rPr>
                <w:rFonts w:ascii="Comic Sans MS" w:hAnsi="Comic Sans MS"/>
                <w:color w:val="0070C0"/>
              </w:rPr>
              <w:t>7 · 5 =</w:t>
            </w:r>
          </w:p>
          <w:p w14:paraId="05F53BBE" w14:textId="77777777" w:rsidR="00CE1759" w:rsidRDefault="00CE1759" w:rsidP="009D3A33"/>
          <w:p w14:paraId="548D58AC" w14:textId="7BAFA2AD" w:rsidR="005254A0" w:rsidRPr="00905B6C" w:rsidRDefault="00CE1759" w:rsidP="009D3A33">
            <w:r>
              <w:t>Also ist der Flächeninhalt</w:t>
            </w:r>
            <w:r w:rsidR="005254A0">
              <w:t xml:space="preserve"> </w:t>
            </w:r>
          </w:p>
        </w:tc>
      </w:tr>
      <w:tr w:rsidR="005254A0" w:rsidRPr="0035500D" w14:paraId="67F0C828" w14:textId="77777777" w:rsidTr="00192C81">
        <w:trPr>
          <w:gridAfter w:val="1"/>
          <w:wAfter w:w="6" w:type="dxa"/>
        </w:trPr>
        <w:tc>
          <w:tcPr>
            <w:tcW w:w="595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1A3DA988" w14:textId="419C4DF0" w:rsidR="005254A0" w:rsidRDefault="00B133D4" w:rsidP="00192C81">
            <w:pPr>
              <w:pStyle w:val="berschrift4"/>
            </w:pPr>
            <w:r>
              <w:t>3</w:t>
            </w:r>
          </w:p>
        </w:tc>
        <w:tc>
          <w:tcPr>
            <w:tcW w:w="2971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4A9D8B44" w14:textId="77777777" w:rsidR="005254A0" w:rsidRDefault="005254A0" w:rsidP="009D3A33">
            <w:r w:rsidRPr="000808B9">
              <w:t>Ich zeichne:</w:t>
            </w:r>
          </w:p>
          <w:p w14:paraId="0C4214C8" w14:textId="77777777" w:rsidR="005254A0" w:rsidRDefault="005254A0" w:rsidP="009D3A33">
            <w:pPr>
              <w:pStyle w:val="berschrift9"/>
              <w:rPr>
                <w:noProof/>
              </w:rPr>
            </w:pPr>
          </w:p>
          <w:p w14:paraId="0E537F03" w14:textId="77777777" w:rsidR="00192C81" w:rsidRDefault="00192C81" w:rsidP="00192C81"/>
          <w:p w14:paraId="09186341" w14:textId="77777777" w:rsidR="00192C81" w:rsidRDefault="00192C81" w:rsidP="00192C81"/>
          <w:p w14:paraId="4AD51989" w14:textId="77777777" w:rsidR="00192C81" w:rsidRDefault="00192C81" w:rsidP="00192C81"/>
          <w:p w14:paraId="244B090C" w14:textId="77777777" w:rsidR="00192C81" w:rsidRDefault="00192C81" w:rsidP="00192C81"/>
          <w:p w14:paraId="34C575CA" w14:textId="77777777" w:rsidR="00192C81" w:rsidRDefault="00192C81" w:rsidP="00192C81"/>
          <w:p w14:paraId="18F486C6" w14:textId="6DA6D850" w:rsidR="00192C81" w:rsidRPr="00192C81" w:rsidRDefault="00192C81" w:rsidP="00192C81">
            <w:r w:rsidRPr="000808B9">
              <w:rPr>
                <w:noProof/>
              </w:rPr>
              <w:drawing>
                <wp:inline distT="0" distB="0" distL="0" distR="0" wp14:anchorId="25162AA3" wp14:editId="1644A29F">
                  <wp:extent cx="1695450" cy="1016461"/>
                  <wp:effectExtent l="0" t="0" r="0" b="0"/>
                  <wp:docPr id="770366214" name="Inhaltsplatzhalter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96CB30E-9B27-CF75-5A18-606A79BDDC14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nhaltsplatzhalter 10">
                            <a:extLst>
                              <a:ext uri="{FF2B5EF4-FFF2-40B4-BE49-F238E27FC236}">
                                <a16:creationId xmlns:a16="http://schemas.microsoft.com/office/drawing/2014/main" id="{896CB30E-9B27-CF75-5A18-606A79BDDC14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183"/>
                          <a:stretch/>
                        </pic:blipFill>
                        <pic:spPr>
                          <a:xfrm>
                            <a:off x="0" y="0"/>
                            <a:ext cx="1710449" cy="1025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77E30FF3" w14:textId="77777777" w:rsidR="005254A0" w:rsidRDefault="005254A0" w:rsidP="009D3A33">
            <w:r>
              <w:t>Ich beschreibe:</w:t>
            </w:r>
          </w:p>
          <w:p w14:paraId="5CE7DC0E" w14:textId="77777777" w:rsidR="005254A0" w:rsidRDefault="005254A0" w:rsidP="009D3A33"/>
          <w:p w14:paraId="0F00BD81" w14:textId="77777777" w:rsidR="006428AB" w:rsidRDefault="006428AB" w:rsidP="006428AB">
            <w:r>
              <w:t>In jeder</w:t>
            </w:r>
          </w:p>
          <w:p w14:paraId="2A72AA39" w14:textId="77777777" w:rsidR="006428AB" w:rsidRPr="004C2FD7" w:rsidRDefault="006428AB" w:rsidP="006428AB">
            <w:pPr>
              <w:rPr>
                <w:b/>
                <w:bCs/>
              </w:rPr>
            </w:pPr>
            <w:r w:rsidRPr="004C2FD7">
              <w:t xml:space="preserve"> </w:t>
            </w:r>
          </w:p>
          <w:p w14:paraId="0BF91491" w14:textId="77777777" w:rsidR="006428AB" w:rsidRDefault="006428AB" w:rsidP="006428AB"/>
          <w:p w14:paraId="3AACA12E" w14:textId="6D96B991" w:rsidR="005254A0" w:rsidRDefault="006428AB" w:rsidP="006428AB">
            <w:r>
              <w:t>Es sind</w:t>
            </w:r>
          </w:p>
          <w:p w14:paraId="76012BBE" w14:textId="77777777" w:rsidR="006428AB" w:rsidRDefault="006428AB" w:rsidP="006428AB"/>
          <w:p w14:paraId="1A15F1AC" w14:textId="77777777" w:rsidR="00BE4489" w:rsidRDefault="00BE4489" w:rsidP="009D3A33"/>
          <w:p w14:paraId="1E8F99FF" w14:textId="77777777" w:rsidR="005254A0" w:rsidRDefault="005254A0" w:rsidP="009D3A33">
            <w:r>
              <w:t xml:space="preserve">Zusammen sind das </w:t>
            </w:r>
            <w:r w:rsidRPr="000808B9">
              <w:rPr>
                <w:rFonts w:ascii="Comic Sans MS" w:hAnsi="Comic Sans MS"/>
                <w:color w:val="0070C0"/>
              </w:rPr>
              <w:t>drei 5er</w:t>
            </w:r>
            <w:r>
              <w:t xml:space="preserve">  </w:t>
            </w:r>
          </w:p>
          <w:p w14:paraId="0BB03C87" w14:textId="77777777" w:rsidR="00AA65F4" w:rsidRPr="004D3C32" w:rsidRDefault="00AA65F4" w:rsidP="009D3A33">
            <w:pPr>
              <w:rPr>
                <w:b/>
                <w:bCs/>
              </w:rPr>
            </w:pPr>
          </w:p>
        </w:tc>
        <w:tc>
          <w:tcPr>
            <w:tcW w:w="252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159D5D6B" w14:textId="77777777" w:rsidR="005254A0" w:rsidRDefault="00CE1759" w:rsidP="009D3A33">
            <w:r w:rsidRPr="00CE1759">
              <w:t>Ich rechne</w:t>
            </w:r>
            <w:r>
              <w:t>:</w:t>
            </w:r>
          </w:p>
          <w:p w14:paraId="45BFC9EE" w14:textId="77777777" w:rsidR="00CE1759" w:rsidRDefault="00CE1759" w:rsidP="009D3A33"/>
          <w:p w14:paraId="00A36826" w14:textId="77777777" w:rsidR="00CE1759" w:rsidRDefault="00CE1759" w:rsidP="009D3A33"/>
          <w:p w14:paraId="43D9E68B" w14:textId="77777777" w:rsidR="00BE4489" w:rsidRDefault="00BE4489" w:rsidP="009D3A33"/>
          <w:p w14:paraId="030EC038" w14:textId="63A7BDA4" w:rsidR="00CE1759" w:rsidRPr="00CE1759" w:rsidRDefault="00CE1759" w:rsidP="009D3A33">
            <w:r>
              <w:t>Also ist der Flächeninhalt</w:t>
            </w:r>
          </w:p>
        </w:tc>
      </w:tr>
    </w:tbl>
    <w:p w14:paraId="73C6859C" w14:textId="3A8EC64C" w:rsidR="005254A0" w:rsidRDefault="005254A0" w:rsidP="005254A0">
      <w:pPr>
        <w:spacing w:after="200" w:line="276" w:lineRule="auto"/>
        <w:sectPr w:rsidR="005254A0" w:rsidSect="00E12D49">
          <w:headerReference w:type="default" r:id="rId42"/>
          <w:pgSz w:w="11906" w:h="16838"/>
          <w:pgMar w:top="1418" w:right="851" w:bottom="851" w:left="851" w:header="227" w:footer="567" w:gutter="0"/>
          <w:cols w:space="708"/>
          <w:docGrid w:linePitch="360"/>
        </w:sectPr>
      </w:pPr>
    </w:p>
    <w:tbl>
      <w:tblPr>
        <w:tblW w:w="10206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5"/>
        <w:gridCol w:w="2666"/>
        <w:gridCol w:w="3402"/>
        <w:gridCol w:w="3543"/>
      </w:tblGrid>
      <w:tr w:rsidR="005254A0" w:rsidRPr="0035500D" w14:paraId="4A20ADC0" w14:textId="77777777" w:rsidTr="00D12080">
        <w:tc>
          <w:tcPr>
            <w:tcW w:w="10206" w:type="dxa"/>
            <w:gridSpan w:val="4"/>
          </w:tcPr>
          <w:p w14:paraId="700C6E84" w14:textId="125A2322" w:rsidR="005254A0" w:rsidRDefault="005254A0" w:rsidP="009D3A33">
            <w:pPr>
              <w:pStyle w:val="berschrift3"/>
              <w:rPr>
                <w:noProof/>
              </w:rPr>
            </w:pPr>
            <w:r>
              <w:rPr>
                <w:noProof/>
              </w:rPr>
              <w:lastRenderedPageBreak/>
              <w:t>Üben: Rechtecke in Reihen beschreiben, ges</w:t>
            </w:r>
            <w:r w:rsidR="00760860">
              <w:rPr>
                <w:noProof/>
              </w:rPr>
              <w:t>ch</w:t>
            </w:r>
            <w:r>
              <w:rPr>
                <w:noProof/>
              </w:rPr>
              <w:t>ickt zählen und berechnen</w:t>
            </w:r>
          </w:p>
          <w:p w14:paraId="7100E366" w14:textId="35893E9A" w:rsidR="00843983" w:rsidRPr="00062979" w:rsidRDefault="00843983" w:rsidP="00062979">
            <w:pPr>
              <w:rPr>
                <w:lang w:eastAsia="de-DE"/>
              </w:rPr>
            </w:pPr>
          </w:p>
        </w:tc>
      </w:tr>
      <w:tr w:rsidR="00D12080" w:rsidRPr="0035500D" w14:paraId="467C0670" w14:textId="77777777" w:rsidTr="00D12080">
        <w:tc>
          <w:tcPr>
            <w:tcW w:w="10206" w:type="dxa"/>
            <w:gridSpan w:val="4"/>
          </w:tcPr>
          <w:p w14:paraId="11B027C7" w14:textId="2CCEBF02" w:rsidR="00D12080" w:rsidRDefault="00D12080" w:rsidP="005254A0">
            <w:r>
              <w:t>Wie zählt man geschickt, wie viele Quadrate in die Rechteck-Fläche passen?</w:t>
            </w:r>
            <w:r>
              <w:br/>
              <w:t xml:space="preserve">Beschreibe das Rechteck mit seinen Reihen und zeichne die Reihen ein. </w:t>
            </w:r>
            <w:r>
              <w:br/>
              <w:t xml:space="preserve">Schreibe auch die Rechnung auf, die dazu passt. </w:t>
            </w:r>
          </w:p>
          <w:p w14:paraId="3EC92ACE" w14:textId="047B332A" w:rsidR="00D12080" w:rsidRPr="004D3C32" w:rsidRDefault="00D12080" w:rsidP="005254A0"/>
        </w:tc>
      </w:tr>
      <w:tr w:rsidR="002472D2" w:rsidRPr="0035500D" w14:paraId="26C44945" w14:textId="77777777" w:rsidTr="00D12080">
        <w:trPr>
          <w:trHeight w:val="1712"/>
        </w:trPr>
        <w:tc>
          <w:tcPr>
            <w:tcW w:w="595" w:type="dxa"/>
            <w:tcBorders>
              <w:bottom w:val="single" w:sz="6" w:space="0" w:color="BFBFBF" w:themeColor="background1" w:themeShade="BF"/>
            </w:tcBorders>
          </w:tcPr>
          <w:p w14:paraId="1F0FDC38" w14:textId="1724B76C" w:rsidR="002472D2" w:rsidRDefault="00B133D4" w:rsidP="00D12080">
            <w:pPr>
              <w:pStyle w:val="berschrift4"/>
            </w:pPr>
            <w:r>
              <w:t>1</w:t>
            </w:r>
          </w:p>
        </w:tc>
        <w:tc>
          <w:tcPr>
            <w:tcW w:w="2666" w:type="dxa"/>
            <w:tcBorders>
              <w:bottom w:val="single" w:sz="6" w:space="0" w:color="BFBFBF" w:themeColor="background1" w:themeShade="BF"/>
            </w:tcBorders>
          </w:tcPr>
          <w:p w14:paraId="42C16D01" w14:textId="1BFC8A2B" w:rsidR="002472D2" w:rsidRPr="002472D2" w:rsidRDefault="002472D2" w:rsidP="002472D2">
            <w:r w:rsidRPr="002472D2">
              <w:t>Ich rechne:</w:t>
            </w:r>
          </w:p>
          <w:p w14:paraId="117F8892" w14:textId="77777777" w:rsidR="002472D2" w:rsidRDefault="002472D2" w:rsidP="006428AB">
            <w:pPr>
              <w:pStyle w:val="Pseudo-Handschrift"/>
            </w:pPr>
          </w:p>
          <w:p w14:paraId="347FBE9D" w14:textId="015485C2" w:rsidR="002472D2" w:rsidRDefault="002472D2" w:rsidP="006428AB">
            <w:pPr>
              <w:pStyle w:val="Pseudo-Handschrift"/>
              <w:rPr>
                <w:b/>
                <w:bCs/>
              </w:rPr>
            </w:pPr>
            <w:r>
              <w:t>F = 5 · 4 m</w:t>
            </w:r>
            <w:r w:rsidRPr="002472D2">
              <w:rPr>
                <w:vertAlign w:val="superscript"/>
              </w:rPr>
              <w:t>2</w:t>
            </w:r>
            <w:r>
              <w:t xml:space="preserve"> = 20 m</w:t>
            </w:r>
            <w:r w:rsidRPr="002472D2">
              <w:rPr>
                <w:vertAlign w:val="superscript"/>
              </w:rPr>
              <w:t>2</w:t>
            </w:r>
          </w:p>
          <w:p w14:paraId="77DB66F9" w14:textId="77777777" w:rsidR="002472D2" w:rsidRDefault="002472D2" w:rsidP="002472D2">
            <w:pPr>
              <w:pStyle w:val="Pseudo-Handschrift"/>
            </w:pPr>
          </w:p>
          <w:p w14:paraId="54F758E7" w14:textId="352318BE" w:rsidR="002472D2" w:rsidRPr="000808B9" w:rsidRDefault="002472D2" w:rsidP="002472D2">
            <w:pPr>
              <w:rPr>
                <w:b/>
                <w:bCs/>
              </w:rPr>
            </w:pPr>
            <w:r>
              <w:t xml:space="preserve">Also ist der </w:t>
            </w:r>
            <w:r>
              <w:br/>
              <w:t>Flächeninhalt 2</w:t>
            </w:r>
            <w:r w:rsidR="0083122E">
              <w:t>0</w:t>
            </w:r>
            <w:r>
              <w:t>m</w:t>
            </w:r>
            <w:r w:rsidRPr="00CE1759">
              <w:rPr>
                <w:vertAlign w:val="superscript"/>
              </w:rPr>
              <w:t>2</w:t>
            </w:r>
            <w:r w:rsidRPr="00CE1759">
              <w:t>.</w:t>
            </w:r>
          </w:p>
        </w:tc>
        <w:tc>
          <w:tcPr>
            <w:tcW w:w="3402" w:type="dxa"/>
            <w:tcBorders>
              <w:bottom w:val="single" w:sz="6" w:space="0" w:color="BFBFBF" w:themeColor="background1" w:themeShade="BF"/>
            </w:tcBorders>
          </w:tcPr>
          <w:p w14:paraId="3E80088A" w14:textId="6EECF028" w:rsidR="002472D2" w:rsidRDefault="002472D2" w:rsidP="002472D2">
            <w:r>
              <w:t>Ich zeichne:</w:t>
            </w:r>
          </w:p>
          <w:p w14:paraId="6466C011" w14:textId="77777777" w:rsidR="002472D2" w:rsidRDefault="002472D2" w:rsidP="002472D2">
            <w:pPr>
              <w:pStyle w:val="berschrift9"/>
            </w:pPr>
          </w:p>
          <w:p w14:paraId="2C1BD7C3" w14:textId="77777777" w:rsidR="002472D2" w:rsidRDefault="002472D2" w:rsidP="002472D2"/>
          <w:p w14:paraId="15588493" w14:textId="77777777" w:rsidR="002472D2" w:rsidRDefault="002472D2" w:rsidP="002472D2"/>
          <w:p w14:paraId="3519CDE5" w14:textId="77777777" w:rsidR="002472D2" w:rsidRDefault="002472D2" w:rsidP="002472D2"/>
          <w:p w14:paraId="50D478D0" w14:textId="763017D5" w:rsidR="002472D2" w:rsidRPr="002472D2" w:rsidRDefault="002472D2" w:rsidP="002472D2"/>
        </w:tc>
        <w:tc>
          <w:tcPr>
            <w:tcW w:w="3543" w:type="dxa"/>
            <w:tcBorders>
              <w:bottom w:val="single" w:sz="6" w:space="0" w:color="BFBFBF" w:themeColor="background1" w:themeShade="BF"/>
            </w:tcBorders>
          </w:tcPr>
          <w:p w14:paraId="022BA5DF" w14:textId="63BDA99B" w:rsidR="002472D2" w:rsidRDefault="002472D2" w:rsidP="002472D2">
            <w:r>
              <w:t>Ich begründe:</w:t>
            </w:r>
          </w:p>
          <w:p w14:paraId="5F871B79" w14:textId="77777777" w:rsidR="002472D2" w:rsidRPr="000808B9" w:rsidRDefault="002472D2" w:rsidP="002472D2"/>
          <w:p w14:paraId="5A66F06C" w14:textId="7E208CED" w:rsidR="002472D2" w:rsidRPr="000808B9" w:rsidRDefault="002472D2" w:rsidP="002472D2">
            <w:pPr>
              <w:pStyle w:val="Pseudo-Handschrift"/>
            </w:pPr>
          </w:p>
        </w:tc>
      </w:tr>
      <w:tr w:rsidR="002472D2" w:rsidRPr="0035500D" w14:paraId="40874CE4" w14:textId="77777777" w:rsidTr="00D12080">
        <w:trPr>
          <w:trHeight w:val="1286"/>
        </w:trPr>
        <w:tc>
          <w:tcPr>
            <w:tcW w:w="595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533B9430" w14:textId="01F0FF02" w:rsidR="002472D2" w:rsidRDefault="00B133D4" w:rsidP="00D12080">
            <w:pPr>
              <w:pStyle w:val="berschrift4"/>
            </w:pPr>
            <w:r>
              <w:t>2</w:t>
            </w:r>
            <w:r w:rsidR="00D12080">
              <w:t xml:space="preserve"> </w:t>
            </w:r>
            <w:r>
              <w:t>a)</w:t>
            </w:r>
          </w:p>
        </w:tc>
        <w:tc>
          <w:tcPr>
            <w:tcW w:w="2666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29A0E36C" w14:textId="77777777" w:rsidR="00813254" w:rsidRDefault="002472D2" w:rsidP="00813254">
            <w:r>
              <w:t>Ich rechne:</w:t>
            </w:r>
          </w:p>
          <w:p w14:paraId="2815340C" w14:textId="77777777" w:rsidR="00BE4489" w:rsidRDefault="00BE4489" w:rsidP="00813254"/>
          <w:p w14:paraId="51AEB4A8" w14:textId="1C417E34" w:rsidR="002472D2" w:rsidRDefault="002472D2" w:rsidP="00813254">
            <w:pPr>
              <w:pStyle w:val="Pseudo-Handschrift"/>
            </w:pPr>
            <w:r>
              <w:t>F = 5</w:t>
            </w:r>
            <w:r w:rsidRPr="00905B6C">
              <w:t xml:space="preserve"> </w:t>
            </w:r>
            <w:r>
              <w:t>· 8 =</w:t>
            </w:r>
            <w:r w:rsidRPr="00905B6C">
              <w:t xml:space="preserve"> </w:t>
            </w:r>
          </w:p>
          <w:p w14:paraId="36556FD1" w14:textId="77777777" w:rsidR="002472D2" w:rsidRDefault="002472D2" w:rsidP="002472D2">
            <w:pPr>
              <w:pStyle w:val="Pseudo-Handschrift"/>
            </w:pPr>
          </w:p>
          <w:p w14:paraId="03B0DAF6" w14:textId="48D639BD" w:rsidR="002472D2" w:rsidRDefault="002472D2" w:rsidP="002472D2">
            <w:r>
              <w:t xml:space="preserve">Also ist der </w:t>
            </w:r>
            <w:r>
              <w:br/>
              <w:t>Flächeninhalt:</w:t>
            </w:r>
            <w:r w:rsidR="00D12080">
              <w:br/>
            </w:r>
          </w:p>
        </w:tc>
        <w:tc>
          <w:tcPr>
            <w:tcW w:w="3402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2FB0D127" w14:textId="301A8018" w:rsidR="002472D2" w:rsidRPr="00905B6C" w:rsidRDefault="002472D2" w:rsidP="002472D2">
            <w:r>
              <w:t>Ich zeichne:</w:t>
            </w:r>
          </w:p>
          <w:p w14:paraId="2D54853C" w14:textId="016CA067" w:rsidR="002472D2" w:rsidRDefault="002472D2" w:rsidP="002472D2">
            <w:pPr>
              <w:pStyle w:val="berschrift9"/>
            </w:pPr>
          </w:p>
          <w:p w14:paraId="1E880DE4" w14:textId="77777777" w:rsidR="002472D2" w:rsidRPr="004D3C32" w:rsidRDefault="002472D2" w:rsidP="002472D2">
            <w:pPr>
              <w:rPr>
                <w:b/>
                <w:bCs/>
              </w:rPr>
            </w:pPr>
          </w:p>
        </w:tc>
        <w:tc>
          <w:tcPr>
            <w:tcW w:w="354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6489950E" w14:textId="6EB46EC1" w:rsidR="002472D2" w:rsidRDefault="002472D2" w:rsidP="002472D2">
            <w:r w:rsidRPr="000808B9">
              <w:t>Ich be</w:t>
            </w:r>
            <w:r>
              <w:t>gründe</w:t>
            </w:r>
            <w:r w:rsidRPr="000808B9">
              <w:t>:</w:t>
            </w:r>
          </w:p>
          <w:p w14:paraId="0D2820E4" w14:textId="77777777" w:rsidR="002472D2" w:rsidRPr="000808B9" w:rsidRDefault="002472D2" w:rsidP="002472D2"/>
          <w:p w14:paraId="1F49AA3B" w14:textId="77777777" w:rsidR="002472D2" w:rsidRDefault="002472D2" w:rsidP="002472D2"/>
          <w:p w14:paraId="1C3B8F80" w14:textId="77777777" w:rsidR="002472D2" w:rsidRDefault="002472D2" w:rsidP="002472D2">
            <w:pPr>
              <w:rPr>
                <w:b/>
                <w:bCs/>
              </w:rPr>
            </w:pPr>
          </w:p>
          <w:p w14:paraId="33FCF5A5" w14:textId="77777777" w:rsidR="002472D2" w:rsidRPr="004D3C32" w:rsidRDefault="002472D2" w:rsidP="002472D2">
            <w:pPr>
              <w:rPr>
                <w:b/>
                <w:bCs/>
              </w:rPr>
            </w:pPr>
          </w:p>
        </w:tc>
      </w:tr>
      <w:tr w:rsidR="002472D2" w:rsidRPr="0035500D" w14:paraId="20A96E42" w14:textId="77777777" w:rsidTr="00D12080">
        <w:tc>
          <w:tcPr>
            <w:tcW w:w="595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219D91AF" w14:textId="76B3AE12" w:rsidR="002472D2" w:rsidRDefault="00D12080" w:rsidP="00D12080">
            <w:pPr>
              <w:pStyle w:val="berschrift4"/>
            </w:pPr>
            <w:r>
              <w:t xml:space="preserve">   </w:t>
            </w:r>
            <w:r w:rsidR="00B133D4">
              <w:t>b</w:t>
            </w:r>
            <w:r w:rsidR="002472D2">
              <w:t>)</w:t>
            </w:r>
          </w:p>
        </w:tc>
        <w:tc>
          <w:tcPr>
            <w:tcW w:w="2666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145465C0" w14:textId="77777777" w:rsidR="002472D2" w:rsidRDefault="002472D2" w:rsidP="002472D2">
            <w:r>
              <w:t>Ich rechne:</w:t>
            </w:r>
          </w:p>
          <w:p w14:paraId="04D03758" w14:textId="77777777" w:rsidR="002472D2" w:rsidRPr="00905B6C" w:rsidRDefault="002472D2" w:rsidP="002472D2"/>
          <w:p w14:paraId="0ED2CF81" w14:textId="286C1BA4" w:rsidR="002472D2" w:rsidRDefault="002472D2" w:rsidP="002472D2">
            <w:pPr>
              <w:pStyle w:val="Pseudo-Handschrift"/>
            </w:pPr>
            <w:r>
              <w:t>F = 8</w:t>
            </w:r>
            <w:r w:rsidRPr="00905B6C">
              <w:t xml:space="preserve"> </w:t>
            </w:r>
            <w:r>
              <w:t>· 5 =</w:t>
            </w:r>
            <w:r w:rsidRPr="00905B6C">
              <w:t xml:space="preserve"> </w:t>
            </w:r>
          </w:p>
          <w:p w14:paraId="51DAE947" w14:textId="77777777" w:rsidR="002472D2" w:rsidRDefault="002472D2" w:rsidP="002472D2"/>
          <w:p w14:paraId="71E34697" w14:textId="77777777" w:rsidR="002472D2" w:rsidRPr="000808B9" w:rsidRDefault="002472D2" w:rsidP="002472D2"/>
        </w:tc>
        <w:tc>
          <w:tcPr>
            <w:tcW w:w="3402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29C83801" w14:textId="32CCB25C" w:rsidR="002472D2" w:rsidRDefault="002472D2" w:rsidP="002472D2">
            <w:r w:rsidRPr="000808B9">
              <w:t>Ich zeichne:</w:t>
            </w:r>
          </w:p>
          <w:p w14:paraId="504F2F1B" w14:textId="616305C0" w:rsidR="002472D2" w:rsidRPr="001A3DCC" w:rsidRDefault="002472D2" w:rsidP="002472D2">
            <w:pPr>
              <w:pStyle w:val="berschrift9"/>
            </w:pPr>
          </w:p>
          <w:p w14:paraId="01194E64" w14:textId="13664546" w:rsidR="002472D2" w:rsidRPr="004D3C32" w:rsidRDefault="002472D2" w:rsidP="002472D2">
            <w:pPr>
              <w:rPr>
                <w:b/>
                <w:bCs/>
              </w:rPr>
            </w:pPr>
          </w:p>
        </w:tc>
        <w:tc>
          <w:tcPr>
            <w:tcW w:w="354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63C93FEE" w14:textId="77777777" w:rsidR="002472D2" w:rsidRDefault="002472D2" w:rsidP="002472D2">
            <w:r w:rsidRPr="000808B9">
              <w:t>Ich be</w:t>
            </w:r>
            <w:r>
              <w:t>gründe</w:t>
            </w:r>
            <w:r w:rsidRPr="000808B9">
              <w:t>:</w:t>
            </w:r>
          </w:p>
          <w:p w14:paraId="6337ACE8" w14:textId="77777777" w:rsidR="002472D2" w:rsidRDefault="002472D2" w:rsidP="002472D2"/>
          <w:p w14:paraId="7833103B" w14:textId="77777777" w:rsidR="002472D2" w:rsidRDefault="002472D2" w:rsidP="002472D2"/>
          <w:p w14:paraId="322DF23D" w14:textId="77777777" w:rsidR="002472D2" w:rsidRDefault="002472D2" w:rsidP="002472D2"/>
          <w:p w14:paraId="4D9D0207" w14:textId="57F9A16E" w:rsidR="002472D2" w:rsidRDefault="002472D2" w:rsidP="002472D2">
            <w:r>
              <w:t xml:space="preserve">Das passt so zur Aufgabe </w:t>
            </w:r>
            <w:r w:rsidR="00F36CD7" w:rsidRPr="00F36CD7">
              <w:rPr>
                <w:b/>
                <w:bCs/>
                <w:color w:val="327A86" w:themeColor="text2"/>
              </w:rPr>
              <w:t>2a</w:t>
            </w:r>
            <w:r w:rsidRPr="00B133D4">
              <w:rPr>
                <w:b/>
                <w:bCs/>
                <w:color w:val="327A86" w:themeColor="text2"/>
              </w:rPr>
              <w:t>):</w:t>
            </w:r>
          </w:p>
          <w:p w14:paraId="56541002" w14:textId="77777777" w:rsidR="002472D2" w:rsidRDefault="002472D2" w:rsidP="002472D2">
            <w:pPr>
              <w:rPr>
                <w:b/>
                <w:bCs/>
              </w:rPr>
            </w:pPr>
          </w:p>
          <w:p w14:paraId="581760E0" w14:textId="77777777" w:rsidR="002472D2" w:rsidRPr="004D3C32" w:rsidRDefault="002472D2" w:rsidP="002472D2">
            <w:pPr>
              <w:rPr>
                <w:b/>
                <w:bCs/>
              </w:rPr>
            </w:pPr>
          </w:p>
        </w:tc>
      </w:tr>
      <w:tr w:rsidR="002472D2" w:rsidRPr="0035500D" w14:paraId="1F7DD792" w14:textId="77777777" w:rsidTr="00D12080">
        <w:tc>
          <w:tcPr>
            <w:tcW w:w="595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21FCB933" w14:textId="754674EC" w:rsidR="002472D2" w:rsidRDefault="00B133D4" w:rsidP="00D12080">
            <w:pPr>
              <w:pStyle w:val="berschrift4"/>
            </w:pPr>
            <w:r>
              <w:t>3 a</w:t>
            </w:r>
            <w:r w:rsidR="002472D2">
              <w:t xml:space="preserve">) </w:t>
            </w:r>
          </w:p>
        </w:tc>
        <w:tc>
          <w:tcPr>
            <w:tcW w:w="2666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5D6CCAB8" w14:textId="6153D9D4" w:rsidR="002472D2" w:rsidRDefault="002472D2" w:rsidP="002472D2">
            <w:r>
              <w:t>Ich rechne:</w:t>
            </w:r>
          </w:p>
          <w:p w14:paraId="355403F4" w14:textId="77777777" w:rsidR="00BE4489" w:rsidRDefault="00BE4489" w:rsidP="002472D2"/>
          <w:p w14:paraId="720489E8" w14:textId="17D08391" w:rsidR="00813254" w:rsidRDefault="00813254" w:rsidP="002472D2">
            <w:r>
              <w:t xml:space="preserve">F = </w:t>
            </w:r>
          </w:p>
          <w:p w14:paraId="4188B1EA" w14:textId="30BFD469" w:rsidR="00813254" w:rsidRDefault="00813254" w:rsidP="002472D2"/>
          <w:p w14:paraId="775999F6" w14:textId="7FE925C1" w:rsidR="002472D2" w:rsidRPr="001A3DCC" w:rsidRDefault="002472D2" w:rsidP="002472D2"/>
        </w:tc>
        <w:tc>
          <w:tcPr>
            <w:tcW w:w="3402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43747AA9" w14:textId="68D88157" w:rsidR="002472D2" w:rsidRPr="000808B9" w:rsidRDefault="00D12080" w:rsidP="002472D2">
            <w:r w:rsidRPr="00813254">
              <w:rPr>
                <w:noProof/>
              </w:rPr>
              <w:drawing>
                <wp:anchor distT="0" distB="0" distL="114300" distR="114300" simplePos="0" relativeHeight="252634112" behindDoc="0" locked="0" layoutInCell="1" allowOverlap="1" wp14:anchorId="0CA91F5C" wp14:editId="6E2677E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50800</wp:posOffset>
                  </wp:positionV>
                  <wp:extent cx="1024890" cy="635635"/>
                  <wp:effectExtent l="0" t="0" r="3810" b="0"/>
                  <wp:wrapSquare wrapText="bothSides"/>
                  <wp:docPr id="2098728358" name="Grafik 20987283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4925CBE-754A-323F-9156-136EC8558A3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3">
                            <a:extLst>
                              <a:ext uri="{FF2B5EF4-FFF2-40B4-BE49-F238E27FC236}">
                                <a16:creationId xmlns:a16="http://schemas.microsoft.com/office/drawing/2014/main" id="{D4925CBE-754A-323F-9156-136EC8558A3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18940" b="26355"/>
                          <a:stretch/>
                        </pic:blipFill>
                        <pic:spPr bwMode="auto">
                          <a:xfrm>
                            <a:off x="0" y="0"/>
                            <a:ext cx="1024890" cy="635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7640F0D2" w14:textId="77777777" w:rsidR="002472D2" w:rsidRDefault="00813254" w:rsidP="002472D2">
            <w:r>
              <w:t>Ich begründe:</w:t>
            </w:r>
          </w:p>
          <w:p w14:paraId="3E5ECE13" w14:textId="77777777" w:rsidR="00BE4489" w:rsidRDefault="00BE4489" w:rsidP="002472D2"/>
          <w:p w14:paraId="52A1FE83" w14:textId="77777777" w:rsidR="00BE4489" w:rsidRDefault="00BE4489" w:rsidP="002472D2"/>
          <w:p w14:paraId="7164CD19" w14:textId="77777777" w:rsidR="00BE4489" w:rsidRDefault="00BE4489" w:rsidP="002472D2"/>
          <w:p w14:paraId="2EAA7844" w14:textId="77777777" w:rsidR="00BE4489" w:rsidRDefault="00BE4489" w:rsidP="002472D2"/>
          <w:p w14:paraId="2EEC2707" w14:textId="77777777" w:rsidR="00BE4489" w:rsidRDefault="00BE4489" w:rsidP="002472D2"/>
          <w:p w14:paraId="66928ED1" w14:textId="33646912" w:rsidR="00BE4489" w:rsidRPr="000808B9" w:rsidRDefault="00BE4489" w:rsidP="002472D2"/>
        </w:tc>
      </w:tr>
      <w:tr w:rsidR="002472D2" w:rsidRPr="0035500D" w14:paraId="67048CA6" w14:textId="77777777" w:rsidTr="00D12080">
        <w:tc>
          <w:tcPr>
            <w:tcW w:w="595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1EF7A881" w14:textId="380761FC" w:rsidR="002472D2" w:rsidRDefault="00D12080" w:rsidP="00D12080">
            <w:pPr>
              <w:pStyle w:val="berschrift4"/>
            </w:pPr>
            <w:r>
              <w:t xml:space="preserve">   </w:t>
            </w:r>
            <w:r w:rsidR="00B133D4">
              <w:t>b</w:t>
            </w:r>
            <w:r w:rsidR="002472D2">
              <w:t>)</w:t>
            </w:r>
          </w:p>
        </w:tc>
        <w:tc>
          <w:tcPr>
            <w:tcW w:w="2666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56343237" w14:textId="77777777" w:rsidR="002472D2" w:rsidRDefault="002472D2" w:rsidP="002472D2">
            <w:r w:rsidRPr="001A3DCC">
              <w:t>Ich rechne:</w:t>
            </w:r>
          </w:p>
          <w:p w14:paraId="1C696154" w14:textId="77777777" w:rsidR="002472D2" w:rsidRDefault="002472D2" w:rsidP="002472D2"/>
          <w:p w14:paraId="2ED8DD49" w14:textId="2DF15F69" w:rsidR="002472D2" w:rsidRPr="000808B9" w:rsidRDefault="002472D2" w:rsidP="002472D2">
            <w:r>
              <w:t>F = 3 ·  ___ = 18</w:t>
            </w:r>
          </w:p>
        </w:tc>
        <w:tc>
          <w:tcPr>
            <w:tcW w:w="3402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1E081E21" w14:textId="37180086" w:rsidR="002472D2" w:rsidRDefault="002472D2" w:rsidP="002472D2">
            <w:r w:rsidRPr="000808B9">
              <w:t>Ich zeichne:</w:t>
            </w:r>
          </w:p>
          <w:p w14:paraId="3878937B" w14:textId="2EE0868B" w:rsidR="002472D2" w:rsidRPr="000808B9" w:rsidRDefault="002472D2" w:rsidP="002472D2">
            <w:pPr>
              <w:pStyle w:val="berschrift9"/>
            </w:pPr>
          </w:p>
        </w:tc>
        <w:tc>
          <w:tcPr>
            <w:tcW w:w="354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3AA66F51" w14:textId="77777777" w:rsidR="002472D2" w:rsidRDefault="002472D2" w:rsidP="002472D2">
            <w:r w:rsidRPr="000808B9">
              <w:t>Ich be</w:t>
            </w:r>
            <w:r>
              <w:t>gründe</w:t>
            </w:r>
            <w:r w:rsidRPr="000808B9">
              <w:t>:</w:t>
            </w:r>
          </w:p>
          <w:p w14:paraId="23A82A9C" w14:textId="77777777" w:rsidR="002472D2" w:rsidRDefault="002472D2" w:rsidP="002472D2"/>
          <w:p w14:paraId="63655D4B" w14:textId="77777777" w:rsidR="00813254" w:rsidRDefault="00813254" w:rsidP="002472D2"/>
          <w:p w14:paraId="4E5EC547" w14:textId="77777777" w:rsidR="00813254" w:rsidRDefault="00813254" w:rsidP="002472D2"/>
          <w:p w14:paraId="78BAED9B" w14:textId="5AEA1EE9" w:rsidR="00813254" w:rsidRDefault="00813254" w:rsidP="00813254">
            <w:r>
              <w:t xml:space="preserve">Das passt so zur Aufgabe </w:t>
            </w:r>
            <w:r w:rsidR="00B133D4">
              <w:rPr>
                <w:b/>
                <w:bCs/>
                <w:color w:val="327A86" w:themeColor="text2"/>
              </w:rPr>
              <w:t>3a</w:t>
            </w:r>
            <w:r w:rsidRPr="00813254">
              <w:rPr>
                <w:b/>
                <w:bCs/>
                <w:color w:val="327A86" w:themeColor="text2"/>
              </w:rPr>
              <w:t>)</w:t>
            </w:r>
            <w:r>
              <w:t>:</w:t>
            </w:r>
          </w:p>
          <w:p w14:paraId="1D7DEDCD" w14:textId="77777777" w:rsidR="002472D2" w:rsidRDefault="002472D2" w:rsidP="002472D2"/>
          <w:p w14:paraId="5E84C77F" w14:textId="77777777" w:rsidR="002472D2" w:rsidRDefault="002472D2" w:rsidP="002472D2"/>
          <w:p w14:paraId="58EA9DF0" w14:textId="1E0958CF" w:rsidR="002472D2" w:rsidRPr="004D3C32" w:rsidRDefault="002472D2" w:rsidP="002472D2">
            <w:pPr>
              <w:rPr>
                <w:b/>
                <w:bCs/>
              </w:rPr>
            </w:pPr>
          </w:p>
        </w:tc>
      </w:tr>
      <w:tr w:rsidR="002472D2" w:rsidRPr="0035500D" w14:paraId="2F9FE57C" w14:textId="77777777" w:rsidTr="00D12080">
        <w:trPr>
          <w:trHeight w:val="1800"/>
        </w:trPr>
        <w:tc>
          <w:tcPr>
            <w:tcW w:w="595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7A5669FF" w14:textId="06A594AA" w:rsidR="002472D2" w:rsidRDefault="00D12080" w:rsidP="00D12080">
            <w:pPr>
              <w:pStyle w:val="berschrift4"/>
            </w:pPr>
            <w:r>
              <w:t xml:space="preserve">   </w:t>
            </w:r>
            <w:r w:rsidR="00B133D4">
              <w:t>c</w:t>
            </w:r>
            <w:r w:rsidR="00813254">
              <w:t>)</w:t>
            </w:r>
          </w:p>
        </w:tc>
        <w:tc>
          <w:tcPr>
            <w:tcW w:w="2666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32C2BFB5" w14:textId="77777777" w:rsidR="002472D2" w:rsidRDefault="002472D2" w:rsidP="002472D2">
            <w:r>
              <w:t>Ich rechne:</w:t>
            </w:r>
          </w:p>
          <w:p w14:paraId="710481A4" w14:textId="77777777" w:rsidR="00813254" w:rsidRDefault="00813254" w:rsidP="002472D2"/>
          <w:p w14:paraId="583333F4" w14:textId="5F6D7054" w:rsidR="00813254" w:rsidRDefault="00813254" w:rsidP="002472D2">
            <w:r>
              <w:t xml:space="preserve">F = </w:t>
            </w:r>
          </w:p>
          <w:p w14:paraId="4137E173" w14:textId="4E23F955" w:rsidR="002472D2" w:rsidRDefault="002472D2" w:rsidP="002472D2"/>
        </w:tc>
        <w:tc>
          <w:tcPr>
            <w:tcW w:w="3402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56F0FD47" w14:textId="50AE13BC" w:rsidR="002472D2" w:rsidRDefault="002472D2" w:rsidP="002472D2">
            <w:r>
              <w:t>Ich zeichne:</w:t>
            </w:r>
          </w:p>
          <w:p w14:paraId="602D667A" w14:textId="76965CA2" w:rsidR="002472D2" w:rsidRPr="000808B9" w:rsidRDefault="002472D2" w:rsidP="002472D2">
            <w:pPr>
              <w:pStyle w:val="berschrift9"/>
            </w:pPr>
          </w:p>
        </w:tc>
        <w:tc>
          <w:tcPr>
            <w:tcW w:w="354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14:paraId="6912F093" w14:textId="77777777" w:rsidR="002472D2" w:rsidRDefault="002472D2" w:rsidP="002472D2">
            <w:r w:rsidRPr="001A3DCC">
              <w:t>Ich beschreibe:</w:t>
            </w:r>
          </w:p>
          <w:p w14:paraId="58C94863" w14:textId="77777777" w:rsidR="00813254" w:rsidRDefault="00813254" w:rsidP="002472D2"/>
          <w:p w14:paraId="0635A03D" w14:textId="77777777" w:rsidR="00BE4489" w:rsidRDefault="00BE4489" w:rsidP="002472D2"/>
          <w:p w14:paraId="31C5ABB6" w14:textId="77777777" w:rsidR="002472D2" w:rsidRDefault="002472D2" w:rsidP="002472D2"/>
          <w:p w14:paraId="48C1467D" w14:textId="08954232" w:rsidR="002472D2" w:rsidRPr="001A3DCC" w:rsidRDefault="00215233" w:rsidP="00813254">
            <w:r>
              <w:t xml:space="preserve">Diese Fläche hat auch F = 18 </w:t>
            </w:r>
            <w:r w:rsidRPr="00215233">
              <w:t>m</w:t>
            </w:r>
            <w:r w:rsidRPr="00215233">
              <w:rPr>
                <w:vertAlign w:val="superscript"/>
              </w:rPr>
              <w:t>2</w:t>
            </w:r>
            <w:r>
              <w:t xml:space="preserve">, aber sie ist nicht </w:t>
            </w:r>
            <w:r w:rsidR="00813254" w:rsidRPr="00813254">
              <w:t xml:space="preserve">deckungsgleich </w:t>
            </w:r>
            <w:r>
              <w:t xml:space="preserve">zu der aus </w:t>
            </w:r>
            <w:r w:rsidR="00B133D4" w:rsidRPr="00B133D4">
              <w:rPr>
                <w:b/>
                <w:bCs/>
                <w:color w:val="327A86" w:themeColor="text2"/>
              </w:rPr>
              <w:t>3b</w:t>
            </w:r>
            <w:r w:rsidRPr="00215233">
              <w:rPr>
                <w:b/>
                <w:bCs/>
                <w:color w:val="327A86" w:themeColor="text2"/>
              </w:rPr>
              <w:t>)</w:t>
            </w:r>
            <w:r w:rsidR="00BE4489">
              <w:t>.</w:t>
            </w:r>
          </w:p>
        </w:tc>
      </w:tr>
    </w:tbl>
    <w:p w14:paraId="55568C3C" w14:textId="57F5A024" w:rsidR="001A3DCC" w:rsidRDefault="001A3DCC">
      <w:pPr>
        <w:sectPr w:rsidR="001A3DCC" w:rsidSect="00E12D49">
          <w:headerReference w:type="default" r:id="rId44"/>
          <w:pgSz w:w="11906" w:h="16838"/>
          <w:pgMar w:top="1418" w:right="851" w:bottom="851" w:left="851" w:header="227" w:footer="567" w:gutter="0"/>
          <w:cols w:space="708"/>
          <w:docGrid w:linePitch="360"/>
        </w:sectPr>
      </w:pPr>
    </w:p>
    <w:tbl>
      <w:tblPr>
        <w:tblW w:w="10206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5"/>
        <w:gridCol w:w="4798"/>
        <w:gridCol w:w="703"/>
        <w:gridCol w:w="4095"/>
        <w:gridCol w:w="15"/>
      </w:tblGrid>
      <w:tr w:rsidR="003F50DA" w:rsidRPr="004D3C32" w14:paraId="6C1180C9" w14:textId="77777777" w:rsidTr="00D12080">
        <w:tc>
          <w:tcPr>
            <w:tcW w:w="10206" w:type="dxa"/>
            <w:gridSpan w:val="5"/>
          </w:tcPr>
          <w:p w14:paraId="6B02F8D9" w14:textId="2EA3C6C5" w:rsidR="003F50DA" w:rsidRPr="00D12080" w:rsidRDefault="003F50DA" w:rsidP="00062979">
            <w:pPr>
              <w:pStyle w:val="berschrift2"/>
              <w:ind w:right="-144"/>
              <w:rPr>
                <w:sz w:val="24"/>
                <w:szCs w:val="24"/>
              </w:rPr>
            </w:pPr>
            <w:r w:rsidRPr="00D12080">
              <w:rPr>
                <w:sz w:val="24"/>
                <w:szCs w:val="24"/>
              </w:rPr>
              <w:lastRenderedPageBreak/>
              <w:t>Erarbeiten der allgemeinen Flächen</w:t>
            </w:r>
            <w:r w:rsidR="00CB594A" w:rsidRPr="00D12080">
              <w:rPr>
                <w:sz w:val="24"/>
                <w:szCs w:val="24"/>
              </w:rPr>
              <w:t>inhalts</w:t>
            </w:r>
            <w:r w:rsidRPr="00D12080">
              <w:rPr>
                <w:sz w:val="24"/>
                <w:szCs w:val="24"/>
              </w:rPr>
              <w:t xml:space="preserve">formel mit Begründung </w:t>
            </w:r>
          </w:p>
        </w:tc>
      </w:tr>
      <w:tr w:rsidR="00D12080" w:rsidRPr="004D3C32" w14:paraId="238EA000" w14:textId="77777777" w:rsidTr="00D12080">
        <w:trPr>
          <w:gridAfter w:val="1"/>
          <w:wAfter w:w="15" w:type="dxa"/>
        </w:trPr>
        <w:tc>
          <w:tcPr>
            <w:tcW w:w="595" w:type="dxa"/>
          </w:tcPr>
          <w:p w14:paraId="7B04BD49" w14:textId="6A6C49D7" w:rsidR="00D12080" w:rsidRDefault="00D12080" w:rsidP="00D12080">
            <w:pPr>
              <w:pStyle w:val="berschrift4"/>
              <w:spacing w:line="276" w:lineRule="auto"/>
            </w:pPr>
            <w:r>
              <w:t>a)</w:t>
            </w:r>
          </w:p>
        </w:tc>
        <w:tc>
          <w:tcPr>
            <w:tcW w:w="5501" w:type="dxa"/>
            <w:gridSpan w:val="2"/>
          </w:tcPr>
          <w:p w14:paraId="5E34B6FA" w14:textId="2DCEF9FA" w:rsidR="00D12080" w:rsidRDefault="00D12080" w:rsidP="007D1840">
            <w:pPr>
              <w:spacing w:line="276" w:lineRule="auto"/>
            </w:pPr>
            <w:r>
              <w:t>Oft werden die Rechtecke mit Höhe und Breite angegeben.</w:t>
            </w:r>
            <w:r>
              <w:br/>
              <w:t xml:space="preserve">Erkläre entlang der Fragen, welche Rechnung dazu passt: </w:t>
            </w:r>
          </w:p>
          <w:p w14:paraId="5860E19A" w14:textId="0B9B5864" w:rsidR="00D12080" w:rsidRDefault="00D12080" w:rsidP="007D1840">
            <w:pPr>
              <w:pStyle w:val="Listenabsatz"/>
              <w:spacing w:line="276" w:lineRule="auto"/>
            </w:pPr>
            <w:r>
              <w:t xml:space="preserve">Wie viele Quadratzentimeter passen in die untere Reihe </w:t>
            </w:r>
            <w:r>
              <w:br/>
              <w:t>des Rechtecks? Woher weißt du das?</w:t>
            </w:r>
          </w:p>
          <w:p w14:paraId="5702B8C0" w14:textId="77777777" w:rsidR="00D12080" w:rsidRDefault="00D12080" w:rsidP="007D1840">
            <w:pPr>
              <w:pStyle w:val="Listenabsatz"/>
              <w:spacing w:line="276" w:lineRule="auto"/>
            </w:pPr>
            <w:r>
              <w:t xml:space="preserve">Wie viele Reihen von Quadraten hat das Rechteck? </w:t>
            </w:r>
            <w:r>
              <w:br/>
              <w:t>Woher weißt du das?</w:t>
            </w:r>
          </w:p>
          <w:p w14:paraId="1E768095" w14:textId="77777777" w:rsidR="00D12080" w:rsidRDefault="00D12080" w:rsidP="00D12080">
            <w:pPr>
              <w:pStyle w:val="Listenabsatz"/>
              <w:spacing w:line="276" w:lineRule="auto"/>
            </w:pPr>
            <w:r>
              <w:t>Wie groß ist also der Flächeninhalt?</w:t>
            </w:r>
          </w:p>
          <w:p w14:paraId="432F9E02" w14:textId="77777777" w:rsidR="00D12080" w:rsidRDefault="00D12080" w:rsidP="00D12080">
            <w:pPr>
              <w:pStyle w:val="Listenabsatz"/>
              <w:spacing w:line="276" w:lineRule="auto"/>
            </w:pPr>
            <w:r>
              <w:t xml:space="preserve">Welche Rechnung passt zu dem Rechteck? </w:t>
            </w:r>
          </w:p>
          <w:p w14:paraId="585FBE7A" w14:textId="77777777" w:rsidR="00D12080" w:rsidRDefault="00D12080" w:rsidP="00D12080">
            <w:pPr>
              <w:pStyle w:val="Listenabsatz"/>
              <w:numPr>
                <w:ilvl w:val="0"/>
                <w:numId w:val="0"/>
              </w:numPr>
              <w:spacing w:line="276" w:lineRule="auto"/>
              <w:ind w:left="170"/>
            </w:pPr>
          </w:p>
        </w:tc>
        <w:tc>
          <w:tcPr>
            <w:tcW w:w="4095" w:type="dxa"/>
            <w:vAlign w:val="center"/>
          </w:tcPr>
          <w:p w14:paraId="5C9A3921" w14:textId="16B25BEB" w:rsidR="00D12080" w:rsidRPr="004D3C32" w:rsidRDefault="00D12080" w:rsidP="00D12080">
            <w:pPr>
              <w:spacing w:line="276" w:lineRule="auto"/>
              <w:jc w:val="center"/>
            </w:pPr>
            <w:r>
              <w:rPr>
                <w:rFonts w:ascii="Calibri" w:eastAsia="MS Gothic" w:hAnsi="Calibri" w:cs="Times New Roman"/>
                <w:b/>
                <w:bCs/>
                <w:noProof/>
                <w:color w:val="7F7F7F" w:themeColor="text1" w:themeTint="80"/>
                <w:sz w:val="28"/>
                <w:szCs w:val="30"/>
                <w:lang w:eastAsia="de-DE"/>
              </w:rPr>
              <w:drawing>
                <wp:inline distT="0" distB="0" distL="0" distR="0" wp14:anchorId="537CF68D" wp14:editId="3499BC48">
                  <wp:extent cx="1446534" cy="894715"/>
                  <wp:effectExtent l="0" t="0" r="1270" b="635"/>
                  <wp:docPr id="304581814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581814" name="Grafik 304581814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959" cy="896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080" w:rsidRPr="004D3C32" w14:paraId="31B1F01C" w14:textId="77777777" w:rsidTr="00D12080">
        <w:trPr>
          <w:gridAfter w:val="1"/>
          <w:wAfter w:w="15" w:type="dxa"/>
        </w:trPr>
        <w:tc>
          <w:tcPr>
            <w:tcW w:w="595" w:type="dxa"/>
          </w:tcPr>
          <w:p w14:paraId="5E0D3336" w14:textId="66B90121" w:rsidR="00D12080" w:rsidRDefault="00D12080" w:rsidP="00D12080">
            <w:pPr>
              <w:pStyle w:val="berschrift4"/>
              <w:spacing w:line="276" w:lineRule="auto"/>
            </w:pPr>
            <w:r>
              <w:t>b)</w:t>
            </w:r>
          </w:p>
        </w:tc>
        <w:tc>
          <w:tcPr>
            <w:tcW w:w="4798" w:type="dxa"/>
          </w:tcPr>
          <w:p w14:paraId="3CD49D6E" w14:textId="46115E2A" w:rsidR="00D12080" w:rsidRDefault="00D12080" w:rsidP="007D1840">
            <w:pPr>
              <w:spacing w:line="276" w:lineRule="auto"/>
              <w:ind w:left="284" w:hanging="284"/>
            </w:pPr>
            <w:r>
              <w:t>Bestimme und erkläre wie in a):</w:t>
            </w:r>
          </w:p>
          <w:p w14:paraId="3E190BAB" w14:textId="344B0391" w:rsidR="00D12080" w:rsidRDefault="00D12080" w:rsidP="007D1840">
            <w:pPr>
              <w:pStyle w:val="Listenabsatz"/>
              <w:spacing w:line="276" w:lineRule="auto"/>
            </w:pPr>
            <w:r>
              <w:t xml:space="preserve">Wie viele Quadratzentimeter passen in die untere Reihe </w:t>
            </w:r>
            <w:r>
              <w:br/>
              <w:t>dieses Rechtecks?</w:t>
            </w:r>
          </w:p>
          <w:p w14:paraId="5BCC3934" w14:textId="77777777" w:rsidR="00D12080" w:rsidRDefault="00D12080" w:rsidP="007D1840">
            <w:pPr>
              <w:pStyle w:val="Listenabsatz"/>
              <w:spacing w:line="276" w:lineRule="auto"/>
            </w:pPr>
            <w:r>
              <w:t>Wie viele Reihen von Quadraten hat das Rechteck?</w:t>
            </w:r>
          </w:p>
          <w:p w14:paraId="44BB7886" w14:textId="77777777" w:rsidR="00D12080" w:rsidRDefault="00D12080" w:rsidP="00D12080">
            <w:pPr>
              <w:pStyle w:val="Listenabsatz"/>
              <w:spacing w:line="276" w:lineRule="auto"/>
            </w:pPr>
            <w:r>
              <w:t>Wie groß ist also der Flächeninhalt?</w:t>
            </w:r>
            <w:r>
              <w:br/>
              <w:t>Warum ist das so?</w:t>
            </w:r>
          </w:p>
          <w:p w14:paraId="2ED79034" w14:textId="77777777" w:rsidR="00D12080" w:rsidRDefault="00D12080" w:rsidP="00D12080">
            <w:pPr>
              <w:pStyle w:val="Listenabsatz"/>
              <w:numPr>
                <w:ilvl w:val="0"/>
                <w:numId w:val="0"/>
              </w:numPr>
              <w:spacing w:line="276" w:lineRule="auto"/>
              <w:ind w:left="170"/>
            </w:pPr>
          </w:p>
        </w:tc>
        <w:tc>
          <w:tcPr>
            <w:tcW w:w="4798" w:type="dxa"/>
            <w:gridSpan w:val="2"/>
            <w:vAlign w:val="center"/>
          </w:tcPr>
          <w:p w14:paraId="3B7279A8" w14:textId="31EFD5D6" w:rsidR="00D12080" w:rsidRDefault="00D12080" w:rsidP="00D12080">
            <w:pPr>
              <w:spacing w:line="276" w:lineRule="auto"/>
              <w:jc w:val="center"/>
              <w:rPr>
                <w:noProof/>
                <w:lang w:eastAsia="de-DE"/>
              </w:rPr>
            </w:pPr>
            <w:r>
              <w:rPr>
                <w:rFonts w:ascii="Calibri" w:eastAsia="MS Gothic" w:hAnsi="Calibri" w:cs="Times New Roman"/>
                <w:b/>
                <w:bCs/>
                <w:noProof/>
                <w:color w:val="7F7F7F" w:themeColor="text1" w:themeTint="80"/>
                <w:sz w:val="28"/>
                <w:szCs w:val="30"/>
                <w:lang w:eastAsia="de-DE"/>
              </w:rPr>
              <w:drawing>
                <wp:inline distT="0" distB="0" distL="0" distR="0" wp14:anchorId="58EB43AA" wp14:editId="58268264">
                  <wp:extent cx="2188309" cy="596900"/>
                  <wp:effectExtent l="0" t="0" r="2540" b="0"/>
                  <wp:docPr id="1556931970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931970" name="Grafik 1556931970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200" cy="598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A69" w:rsidRPr="004D3C32" w14:paraId="6333D98F" w14:textId="77777777" w:rsidTr="00D12080">
        <w:trPr>
          <w:gridAfter w:val="1"/>
          <w:wAfter w:w="15" w:type="dxa"/>
        </w:trPr>
        <w:tc>
          <w:tcPr>
            <w:tcW w:w="595" w:type="dxa"/>
          </w:tcPr>
          <w:p w14:paraId="0F72F22D" w14:textId="22A559EE" w:rsidR="00B26A69" w:rsidRDefault="00B26A69" w:rsidP="00D12080">
            <w:pPr>
              <w:pStyle w:val="berschrift4"/>
              <w:spacing w:line="276" w:lineRule="auto"/>
            </w:pPr>
            <w:r>
              <w:t>c)</w:t>
            </w:r>
          </w:p>
        </w:tc>
        <w:tc>
          <w:tcPr>
            <w:tcW w:w="9596" w:type="dxa"/>
            <w:gridSpan w:val="3"/>
          </w:tcPr>
          <w:p w14:paraId="1D373F64" w14:textId="77777777" w:rsidR="00B26A69" w:rsidRDefault="00B26A69" w:rsidP="007D1840">
            <w:pPr>
              <w:spacing w:line="276" w:lineRule="auto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t>Finde eine allgemeine Formel:</w:t>
            </w:r>
          </w:p>
          <w:p w14:paraId="133311A0" w14:textId="173E769E" w:rsidR="00B26A69" w:rsidRDefault="00B26A69" w:rsidP="007D1840">
            <w:pPr>
              <w:pStyle w:val="Listenabsatz"/>
              <w:spacing w:line="276" w:lineRule="auto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t>Wie berechnest du den Flächeninhalt</w:t>
            </w:r>
            <w:r w:rsidR="000460D9">
              <w:rPr>
                <w:noProof/>
                <w:lang w:eastAsia="de-DE"/>
              </w:rPr>
              <w:t xml:space="preserve"> für </w:t>
            </w:r>
            <w:r w:rsidR="006428AB">
              <w:rPr>
                <w:noProof/>
                <w:lang w:eastAsia="de-DE"/>
              </w:rPr>
              <w:t>jedes</w:t>
            </w:r>
            <w:r w:rsidR="00755DB7">
              <w:rPr>
                <w:noProof/>
                <w:lang w:eastAsia="de-DE"/>
              </w:rPr>
              <w:t xml:space="preserve"> </w:t>
            </w:r>
            <w:r w:rsidR="000460D9">
              <w:rPr>
                <w:noProof/>
                <w:lang w:eastAsia="de-DE"/>
              </w:rPr>
              <w:t xml:space="preserve">Rechteck, </w:t>
            </w:r>
            <w:r w:rsidR="000460D9">
              <w:rPr>
                <w:noProof/>
                <w:lang w:eastAsia="de-DE"/>
              </w:rPr>
              <w:br/>
              <w:t xml:space="preserve">dessen </w:t>
            </w:r>
            <w:r w:rsidR="00407B89">
              <w:rPr>
                <w:noProof/>
                <w:lang w:eastAsia="de-DE"/>
              </w:rPr>
              <w:t>Höhe</w:t>
            </w:r>
            <w:r>
              <w:rPr>
                <w:noProof/>
                <w:lang w:eastAsia="de-DE"/>
              </w:rPr>
              <w:t xml:space="preserve"> und Breite </w:t>
            </w:r>
            <w:r w:rsidR="000460D9">
              <w:rPr>
                <w:noProof/>
                <w:lang w:eastAsia="de-DE"/>
              </w:rPr>
              <w:t xml:space="preserve">du </w:t>
            </w:r>
            <w:r>
              <w:rPr>
                <w:noProof/>
                <w:lang w:eastAsia="de-DE"/>
              </w:rPr>
              <w:t>kennst?</w:t>
            </w:r>
          </w:p>
          <w:p w14:paraId="21864133" w14:textId="275C499F" w:rsidR="00B26A69" w:rsidRDefault="000460D9" w:rsidP="007D1840">
            <w:pPr>
              <w:pStyle w:val="Listenabsatz"/>
              <w:spacing w:line="276" w:lineRule="auto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t xml:space="preserve">Nutze deine Formel: </w:t>
            </w:r>
            <w:r>
              <w:rPr>
                <w:noProof/>
                <w:lang w:eastAsia="de-DE"/>
              </w:rPr>
              <w:br/>
            </w:r>
            <w:r w:rsidR="00B26A69">
              <w:rPr>
                <w:noProof/>
                <w:lang w:eastAsia="de-DE"/>
              </w:rPr>
              <w:t>Wie groß ist der Flächeni</w:t>
            </w:r>
            <w:r>
              <w:rPr>
                <w:noProof/>
                <w:lang w:eastAsia="de-DE"/>
              </w:rPr>
              <w:t>n</w:t>
            </w:r>
            <w:r w:rsidR="00B26A69">
              <w:rPr>
                <w:noProof/>
                <w:lang w:eastAsia="de-DE"/>
              </w:rPr>
              <w:t xml:space="preserve">halt für ein 4 m </w:t>
            </w:r>
            <w:r w:rsidR="00407B89">
              <w:rPr>
                <w:noProof/>
                <w:lang w:eastAsia="de-DE"/>
              </w:rPr>
              <w:t>hoh</w:t>
            </w:r>
            <w:r w:rsidR="00B26A69">
              <w:rPr>
                <w:noProof/>
                <w:lang w:eastAsia="de-DE"/>
              </w:rPr>
              <w:t>es und 12 m breites Rechteck?</w:t>
            </w:r>
          </w:p>
          <w:p w14:paraId="47C171B4" w14:textId="5D0EAE43" w:rsidR="00B26A69" w:rsidRDefault="00B26A69" w:rsidP="007D1840">
            <w:pPr>
              <w:spacing w:line="276" w:lineRule="auto"/>
              <w:rPr>
                <w:noProof/>
                <w:lang w:eastAsia="de-DE"/>
              </w:rPr>
            </w:pPr>
          </w:p>
        </w:tc>
      </w:tr>
      <w:tr w:rsidR="00B26A69" w:rsidRPr="004D3C32" w14:paraId="16D65029" w14:textId="77777777" w:rsidTr="00D12080">
        <w:trPr>
          <w:gridAfter w:val="1"/>
          <w:wAfter w:w="15" w:type="dxa"/>
        </w:trPr>
        <w:tc>
          <w:tcPr>
            <w:tcW w:w="595" w:type="dxa"/>
          </w:tcPr>
          <w:p w14:paraId="768131EA" w14:textId="17635324" w:rsidR="00B26A69" w:rsidRDefault="00B26A69" w:rsidP="00D12080">
            <w:pPr>
              <w:pStyle w:val="berschrift4"/>
              <w:spacing w:line="276" w:lineRule="auto"/>
            </w:pPr>
            <w:r>
              <w:t>d)</w:t>
            </w:r>
          </w:p>
        </w:tc>
        <w:tc>
          <w:tcPr>
            <w:tcW w:w="9596" w:type="dxa"/>
            <w:gridSpan w:val="3"/>
          </w:tcPr>
          <w:p w14:paraId="5564CB41" w14:textId="15C24337" w:rsidR="00B26A69" w:rsidRDefault="00755DB7" w:rsidP="007D1840">
            <w:pPr>
              <w:spacing w:line="276" w:lineRule="auto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t>Begründe, warum du mit deiner Formel für jedes Rechteck seinen Flächeninhalt berechnen kannst.</w:t>
            </w:r>
          </w:p>
        </w:tc>
      </w:tr>
    </w:tbl>
    <w:p w14:paraId="527D33B6" w14:textId="2DB988F7" w:rsidR="00EB08D8" w:rsidRDefault="00EB08D8" w:rsidP="00CE1759">
      <w:pPr>
        <w:rPr>
          <w:lang w:eastAsia="de-DE"/>
        </w:rPr>
      </w:pPr>
    </w:p>
    <w:p w14:paraId="41C847F8" w14:textId="77777777" w:rsidR="00EB08D8" w:rsidRDefault="00EB08D8">
      <w:pPr>
        <w:spacing w:after="200" w:line="276" w:lineRule="auto"/>
        <w:rPr>
          <w:lang w:eastAsia="de-DE"/>
        </w:rPr>
      </w:pPr>
      <w:r>
        <w:rPr>
          <w:lang w:eastAsia="de-DE"/>
        </w:rPr>
        <w:br w:type="page"/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"/>
        <w:gridCol w:w="9051"/>
      </w:tblGrid>
      <w:tr w:rsidR="00AA65F4" w:rsidRPr="00E0758C" w14:paraId="167B67F2" w14:textId="77777777" w:rsidTr="00741205">
        <w:tc>
          <w:tcPr>
            <w:tcW w:w="20" w:type="dxa"/>
          </w:tcPr>
          <w:p w14:paraId="28726778" w14:textId="77777777" w:rsidR="00AA65F4" w:rsidRPr="00AC7674" w:rsidRDefault="00AA65F4" w:rsidP="00B346B5">
            <w:pPr>
              <w:pStyle w:val="berschrift1"/>
              <w:spacing w:line="240" w:lineRule="auto"/>
            </w:pPr>
          </w:p>
        </w:tc>
        <w:tc>
          <w:tcPr>
            <w:tcW w:w="9051" w:type="dxa"/>
          </w:tcPr>
          <w:p w14:paraId="47F82F80" w14:textId="046B0C58" w:rsidR="00AA65F4" w:rsidRDefault="00AA65F4" w:rsidP="00741205">
            <w:pPr>
              <w:pStyle w:val="berschrift2"/>
            </w:pPr>
            <w:r>
              <w:t xml:space="preserve">Bilder für den Beamer </w:t>
            </w:r>
          </w:p>
          <w:p w14:paraId="02F89BBE" w14:textId="77777777" w:rsidR="00AA65F4" w:rsidRPr="009B73B0" w:rsidRDefault="00AA65F4" w:rsidP="00B346B5"/>
        </w:tc>
      </w:tr>
    </w:tbl>
    <w:p w14:paraId="7881FC50" w14:textId="58994BC0" w:rsidR="00CE1759" w:rsidRDefault="00CE1759" w:rsidP="00CE1759">
      <w:pPr>
        <w:rPr>
          <w:lang w:eastAsia="de-DE"/>
        </w:rPr>
      </w:pPr>
    </w:p>
    <w:p w14:paraId="622B3302" w14:textId="77777777" w:rsidR="00EB08D8" w:rsidRDefault="00EB08D8" w:rsidP="00CE1759">
      <w:pPr>
        <w:rPr>
          <w:lang w:eastAsia="de-DE"/>
        </w:rPr>
      </w:pPr>
    </w:p>
    <w:p w14:paraId="674712CC" w14:textId="0BFBFC7D" w:rsidR="00CF75E8" w:rsidRDefault="00CF75E8" w:rsidP="00CF75E8">
      <w:pPr>
        <w:spacing w:after="200" w:line="276" w:lineRule="auto"/>
        <w:rPr>
          <w:rFonts w:ascii="Calibri" w:eastAsia="MS Gothic" w:hAnsi="Calibri" w:cs="Times New Roman"/>
          <w:b/>
          <w:bCs/>
          <w:color w:val="7F7F7F" w:themeColor="text1" w:themeTint="80"/>
          <w:sz w:val="28"/>
          <w:szCs w:val="30"/>
          <w:lang w:eastAsia="de-DE"/>
        </w:rPr>
      </w:pPr>
    </w:p>
    <w:p w14:paraId="2CA8FA4C" w14:textId="77777777" w:rsidR="00CF75E8" w:rsidRDefault="00CF75E8" w:rsidP="00CF75E8">
      <w:pPr>
        <w:spacing w:after="200" w:line="276" w:lineRule="auto"/>
        <w:rPr>
          <w:rFonts w:ascii="Calibri" w:eastAsia="MS Gothic" w:hAnsi="Calibri" w:cs="Times New Roman"/>
          <w:b/>
          <w:bCs/>
          <w:color w:val="7F7F7F" w:themeColor="text1" w:themeTint="80"/>
          <w:sz w:val="28"/>
          <w:szCs w:val="30"/>
          <w:lang w:eastAsia="de-DE"/>
        </w:rPr>
      </w:pPr>
      <w:r>
        <w:rPr>
          <w:rFonts w:ascii="Calibri" w:eastAsia="MS Gothic" w:hAnsi="Calibri" w:cs="Times New Roman"/>
          <w:b/>
          <w:bCs/>
          <w:noProof/>
          <w:color w:val="7F7F7F" w:themeColor="text1" w:themeTint="80"/>
          <w:sz w:val="28"/>
          <w:szCs w:val="30"/>
          <w:lang w:eastAsia="de-DE"/>
        </w:rPr>
        <mc:AlternateContent>
          <mc:Choice Requires="wps">
            <w:drawing>
              <wp:anchor distT="0" distB="0" distL="114300" distR="114300" simplePos="0" relativeHeight="252640256" behindDoc="0" locked="0" layoutInCell="1" allowOverlap="1" wp14:anchorId="5E38DCFC" wp14:editId="4B818F15">
                <wp:simplePos x="0" y="0"/>
                <wp:positionH relativeFrom="column">
                  <wp:posOffset>1642424</wp:posOffset>
                </wp:positionH>
                <wp:positionV relativeFrom="paragraph">
                  <wp:posOffset>724876</wp:posOffset>
                </wp:positionV>
                <wp:extent cx="523982" cy="467475"/>
                <wp:effectExtent l="0" t="0" r="0" b="0"/>
                <wp:wrapNone/>
                <wp:docPr id="524575396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982" cy="467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5C8BA5" w14:textId="77777777" w:rsidR="00CF75E8" w:rsidRPr="009B3CC4" w:rsidRDefault="00CF75E8" w:rsidP="00CF75E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9B3CC4">
                              <w:rPr>
                                <w:sz w:val="24"/>
                                <w:szCs w:val="24"/>
                              </w:rPr>
                              <w:t xml:space="preserve">7 cm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Pr="009B3CC4">
                              <w:rPr>
                                <w:sz w:val="24"/>
                                <w:szCs w:val="24"/>
                              </w:rPr>
                              <w:t>hoch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8DCFC" id="_x0000_s1046" type="#_x0000_t202" style="position:absolute;margin-left:129.3pt;margin-top:57.1pt;width:41.25pt;height:36.8pt;z-index:25264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" filled="f" stroked="f" strokeweight=".5pt">
                <v:textbox>
                  <w:txbxContent>
                    <w:p w14:paraId="2E5C8BA5" w14:textId="77777777" w:rsidR="00CF75E8" w:rsidRPr="009B3CC4" w:rsidRDefault="00CF75E8" w:rsidP="00CF75E8">
                      <w:pPr>
                        <w:rPr>
                          <w:sz w:val="24"/>
                          <w:szCs w:val="24"/>
                        </w:rPr>
                      </w:pPr>
                      <w:r w:rsidRPr="009B3CC4">
                        <w:rPr>
                          <w:sz w:val="24"/>
                          <w:szCs w:val="24"/>
                        </w:rPr>
                        <w:t xml:space="preserve">7 cm </w:t>
                      </w:r>
                      <w:r>
                        <w:rPr>
                          <w:sz w:val="24"/>
                          <w:szCs w:val="24"/>
                        </w:rPr>
                        <w:br/>
                      </w:r>
                      <w:r w:rsidRPr="009B3CC4">
                        <w:rPr>
                          <w:sz w:val="24"/>
                          <w:szCs w:val="24"/>
                        </w:rPr>
                        <w:t>hoch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MS Gothic" w:hAnsi="Calibri" w:cs="Times New Roman"/>
          <w:b/>
          <w:bCs/>
          <w:noProof/>
          <w:color w:val="7F7F7F" w:themeColor="text1" w:themeTint="80"/>
          <w:sz w:val="28"/>
          <w:szCs w:val="30"/>
          <w:lang w:eastAsia="de-DE"/>
        </w:rPr>
        <mc:AlternateContent>
          <mc:Choice Requires="wps">
            <w:drawing>
              <wp:anchor distT="0" distB="0" distL="114300" distR="114300" simplePos="0" relativeHeight="252639232" behindDoc="0" locked="0" layoutInCell="1" allowOverlap="1" wp14:anchorId="1CC5BFA2" wp14:editId="478B712C">
                <wp:simplePos x="0" y="0"/>
                <wp:positionH relativeFrom="column">
                  <wp:posOffset>275961</wp:posOffset>
                </wp:positionH>
                <wp:positionV relativeFrom="paragraph">
                  <wp:posOffset>113565</wp:posOffset>
                </wp:positionV>
                <wp:extent cx="914400" cy="268014"/>
                <wp:effectExtent l="0" t="0" r="0" b="0"/>
                <wp:wrapNone/>
                <wp:docPr id="925823680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80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65F75C" w14:textId="77777777" w:rsidR="00CF75E8" w:rsidRPr="009B3CC4" w:rsidRDefault="00CF75E8" w:rsidP="00CF75E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9B3CC4">
                              <w:rPr>
                                <w:sz w:val="24"/>
                                <w:szCs w:val="24"/>
                              </w:rPr>
                              <w:t>11 cm breit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C5BFA2" id="_x0000_s1047" type="#_x0000_t202" style="position:absolute;margin-left:21.75pt;margin-top:8.95pt;width:1in;height:21.1pt;z-index:25263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" filled="f" stroked="f" strokeweight=".5pt">
                <v:textbox>
                  <w:txbxContent>
                    <w:p w14:paraId="2F65F75C" w14:textId="77777777" w:rsidR="00CF75E8" w:rsidRPr="009B3CC4" w:rsidRDefault="00CF75E8" w:rsidP="00CF75E8">
                      <w:pPr>
                        <w:rPr>
                          <w:sz w:val="24"/>
                          <w:szCs w:val="24"/>
                        </w:rPr>
                      </w:pPr>
                      <w:r w:rsidRPr="009B3CC4">
                        <w:rPr>
                          <w:sz w:val="24"/>
                          <w:szCs w:val="24"/>
                        </w:rPr>
                        <w:t>11 cm breit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ellenraster"/>
        <w:tblW w:w="2497" w:type="dxa"/>
        <w:tblBorders>
          <w:top w:val="single" w:sz="24" w:space="0" w:color="EB9009" w:themeColor="background2" w:themeShade="BF"/>
          <w:left w:val="single" w:sz="24" w:space="0" w:color="EB9009" w:themeColor="background2" w:themeShade="BF"/>
          <w:bottom w:val="single" w:sz="24" w:space="0" w:color="EB9009" w:themeColor="background2" w:themeShade="BF"/>
          <w:right w:val="single" w:sz="24" w:space="0" w:color="EB9009" w:themeColor="background2" w:themeShade="BF"/>
          <w:insideH w:val="single" w:sz="6" w:space="0" w:color="595959" w:themeColor="text1" w:themeTint="A6"/>
          <w:insideV w:val="single" w:sz="6" w:space="0" w:color="595959" w:themeColor="text1" w:themeTint="A6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7"/>
        <w:gridCol w:w="227"/>
        <w:gridCol w:w="227"/>
        <w:gridCol w:w="227"/>
        <w:gridCol w:w="227"/>
        <w:gridCol w:w="227"/>
        <w:gridCol w:w="227"/>
        <w:gridCol w:w="227"/>
        <w:gridCol w:w="227"/>
        <w:gridCol w:w="227"/>
        <w:gridCol w:w="227"/>
      </w:tblGrid>
      <w:tr w:rsidR="00CF75E8" w:rsidRPr="00C966C5" w14:paraId="37206EE1" w14:textId="77777777" w:rsidTr="00BF11BA">
        <w:trPr>
          <w:trHeight w:hRule="exact" w:val="227"/>
        </w:trPr>
        <w:tc>
          <w:tcPr>
            <w:tcW w:w="227" w:type="dxa"/>
            <w:shd w:val="clear" w:color="auto" w:fill="auto"/>
          </w:tcPr>
          <w:p w14:paraId="6996F572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5F530D53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10330D1C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118AAA7D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0FBB438C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1E1B05F0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0DBF84E2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07598A87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112407E8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2E4FFEDD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  <w:r>
              <w:rPr>
                <w:rFonts w:ascii="Calibri" w:eastAsia="MS Gothic" w:hAnsi="Calibri" w:cs="Times New Roman"/>
                <w:b/>
                <w:bCs/>
                <w:noProof/>
                <w:color w:val="7F7F7F" w:themeColor="text1" w:themeTint="80"/>
                <w:sz w:val="28"/>
                <w:szCs w:val="30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2641280" behindDoc="0" locked="0" layoutInCell="1" allowOverlap="1" wp14:anchorId="0E65491A" wp14:editId="445AFA43">
                      <wp:simplePos x="0" y="0"/>
                      <wp:positionH relativeFrom="column">
                        <wp:posOffset>-1222747</wp:posOffset>
                      </wp:positionH>
                      <wp:positionV relativeFrom="paragraph">
                        <wp:posOffset>53231</wp:posOffset>
                      </wp:positionV>
                      <wp:extent cx="1427217" cy="861848"/>
                      <wp:effectExtent l="0" t="0" r="8255" b="14605"/>
                      <wp:wrapNone/>
                      <wp:docPr id="1218216375" name="Textfeld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27217" cy="86184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</wps:spPr>
                            <wps:txbx>
                              <w:txbxContent>
                                <w:p w14:paraId="2B638FED" w14:textId="77777777" w:rsidR="00CF75E8" w:rsidRDefault="00CF75E8" w:rsidP="00CF75E8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E65491A" id="Textfeld 3" o:spid="_x0000_s1048" type="#_x0000_t202" style="position:absolute;left:0;text-align:left;margin-left:-96.3pt;margin-top:4.2pt;width:112.4pt;height:67.85pt;z-index:252641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" fillcolor="white [3212]" strokecolor="white [3212]" strokeweight=".5pt">
                      <v:textbox>
                        <w:txbxContent>
                          <w:p w14:paraId="2B638FED" w14:textId="77777777" w:rsidR="00CF75E8" w:rsidRDefault="00CF75E8" w:rsidP="00CF75E8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27" w:type="dxa"/>
            <w:shd w:val="clear" w:color="auto" w:fill="auto"/>
          </w:tcPr>
          <w:p w14:paraId="4DF124DF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</w:tr>
      <w:tr w:rsidR="00CF75E8" w:rsidRPr="00C966C5" w14:paraId="09C14D8C" w14:textId="77777777" w:rsidTr="00BF11BA">
        <w:trPr>
          <w:trHeight w:hRule="exact" w:val="227"/>
        </w:trPr>
        <w:tc>
          <w:tcPr>
            <w:tcW w:w="227" w:type="dxa"/>
            <w:shd w:val="clear" w:color="auto" w:fill="auto"/>
          </w:tcPr>
          <w:p w14:paraId="724A8ED8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3156DDE5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6C8B638B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3A76C508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79718F5B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149592E4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4930FFFB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77D92123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5FD93D90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2C1BB546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3E0610DA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</w:tr>
      <w:tr w:rsidR="00CF75E8" w:rsidRPr="00C966C5" w14:paraId="277EC6D4" w14:textId="77777777" w:rsidTr="00BF11BA">
        <w:trPr>
          <w:trHeight w:hRule="exact" w:val="227"/>
        </w:trPr>
        <w:tc>
          <w:tcPr>
            <w:tcW w:w="227" w:type="dxa"/>
            <w:shd w:val="clear" w:color="auto" w:fill="auto"/>
          </w:tcPr>
          <w:p w14:paraId="57C898DF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459D98E0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49FE9880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472D3925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2CF627B2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7A5D96AD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736A61D5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5338134D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2949529B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7CF2D1C8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0A66DED2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</w:tr>
      <w:tr w:rsidR="00CF75E8" w:rsidRPr="00C966C5" w14:paraId="14C1E208" w14:textId="77777777" w:rsidTr="00BF11BA">
        <w:trPr>
          <w:trHeight w:hRule="exact" w:val="227"/>
        </w:trPr>
        <w:tc>
          <w:tcPr>
            <w:tcW w:w="227" w:type="dxa"/>
            <w:shd w:val="clear" w:color="auto" w:fill="auto"/>
          </w:tcPr>
          <w:p w14:paraId="459E70C2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6A588FBA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628EB6D3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180897D8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1CB5EF1F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0AA32DD7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31223FB6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09F30236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4AA883F8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3DDB9D55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2D2F905C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</w:tr>
      <w:tr w:rsidR="00CF75E8" w:rsidRPr="00C966C5" w14:paraId="3F927351" w14:textId="77777777" w:rsidTr="00BF11BA">
        <w:trPr>
          <w:trHeight w:hRule="exact" w:val="227"/>
        </w:trPr>
        <w:tc>
          <w:tcPr>
            <w:tcW w:w="227" w:type="dxa"/>
            <w:shd w:val="clear" w:color="auto" w:fill="auto"/>
          </w:tcPr>
          <w:p w14:paraId="6D0900C1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0D6EE0A1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71AC4558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78ED3E65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407FAB97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7CE6A647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3785FD9C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2A5F216A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1E91ADE3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55C890CA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0A677F7C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</w:tr>
      <w:tr w:rsidR="00CF75E8" w:rsidRPr="00C966C5" w14:paraId="3F82FE1D" w14:textId="77777777" w:rsidTr="00BF11BA">
        <w:trPr>
          <w:trHeight w:hRule="exact" w:val="227"/>
        </w:trPr>
        <w:tc>
          <w:tcPr>
            <w:tcW w:w="227" w:type="dxa"/>
            <w:shd w:val="clear" w:color="auto" w:fill="auto"/>
          </w:tcPr>
          <w:p w14:paraId="705EB7E6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7CC1EBB6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367C9A62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653B5F6A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31C86017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6F1B327C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016CC0FA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4433E919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1682395B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1CDF0BC3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33D2F80E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</w:tr>
      <w:tr w:rsidR="00CF75E8" w:rsidRPr="00C966C5" w14:paraId="43B6A08D" w14:textId="77777777" w:rsidTr="00BF11BA">
        <w:trPr>
          <w:trHeight w:hRule="exact" w:val="227"/>
        </w:trPr>
        <w:tc>
          <w:tcPr>
            <w:tcW w:w="227" w:type="dxa"/>
            <w:shd w:val="clear" w:color="auto" w:fill="auto"/>
          </w:tcPr>
          <w:p w14:paraId="1F5B6DE3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11935EA8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5DA3078E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5265B916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237A6D6A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2AC44EFB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4816B3FF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2A041C0C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7AB4CD1A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052D48FF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  <w:tc>
          <w:tcPr>
            <w:tcW w:w="227" w:type="dxa"/>
            <w:shd w:val="clear" w:color="auto" w:fill="auto"/>
          </w:tcPr>
          <w:p w14:paraId="35561D81" w14:textId="77777777" w:rsidR="00CF75E8" w:rsidRPr="00C966C5" w:rsidRDefault="00CF75E8" w:rsidP="00BF11BA">
            <w:pPr>
              <w:spacing w:line="180" w:lineRule="exact"/>
              <w:jc w:val="center"/>
              <w:rPr>
                <w:rFonts w:ascii="Bradley Hand" w:hAnsi="Bradley Hand"/>
                <w:color w:val="0070C0"/>
                <w:sz w:val="15"/>
                <w:szCs w:val="15"/>
              </w:rPr>
            </w:pPr>
          </w:p>
        </w:tc>
      </w:tr>
    </w:tbl>
    <w:p w14:paraId="503A0E06" w14:textId="77777777" w:rsidR="00CF75E8" w:rsidRDefault="00CF75E8" w:rsidP="00CF75E8">
      <w:pPr>
        <w:spacing w:after="200" w:line="276" w:lineRule="auto"/>
        <w:rPr>
          <w:rFonts w:ascii="Calibri" w:eastAsia="MS Gothic" w:hAnsi="Calibri" w:cs="Times New Roman"/>
          <w:b/>
          <w:bCs/>
          <w:color w:val="7F7F7F" w:themeColor="text1" w:themeTint="80"/>
          <w:sz w:val="28"/>
          <w:szCs w:val="30"/>
          <w:lang w:eastAsia="de-DE"/>
        </w:rPr>
      </w:pPr>
    </w:p>
    <w:p w14:paraId="64390FE3" w14:textId="77777777" w:rsidR="00CF75E8" w:rsidRDefault="00CF75E8" w:rsidP="00CF75E8">
      <w:pPr>
        <w:spacing w:after="200" w:line="276" w:lineRule="auto"/>
        <w:rPr>
          <w:rFonts w:ascii="Calibri" w:eastAsia="MS Gothic" w:hAnsi="Calibri" w:cs="Times New Roman"/>
          <w:b/>
          <w:bCs/>
          <w:color w:val="7F7F7F" w:themeColor="text1" w:themeTint="80"/>
          <w:sz w:val="28"/>
          <w:szCs w:val="30"/>
          <w:lang w:eastAsia="de-DE"/>
        </w:rPr>
      </w:pPr>
    </w:p>
    <w:p w14:paraId="7476D209" w14:textId="77777777" w:rsidR="00CF75E8" w:rsidRDefault="00CF75E8" w:rsidP="00CF75E8">
      <w:pPr>
        <w:spacing w:after="200" w:line="276" w:lineRule="auto"/>
        <w:rPr>
          <w:rFonts w:ascii="Calibri" w:eastAsia="MS Gothic" w:hAnsi="Calibri" w:cs="Times New Roman"/>
          <w:b/>
          <w:bCs/>
          <w:color w:val="7F7F7F" w:themeColor="text1" w:themeTint="80"/>
          <w:sz w:val="28"/>
          <w:szCs w:val="30"/>
          <w:lang w:eastAsia="de-DE"/>
        </w:rPr>
      </w:pPr>
    </w:p>
    <w:p w14:paraId="6878AF5B" w14:textId="09161A5F" w:rsidR="00CF75E8" w:rsidRDefault="00CF75E8" w:rsidP="00CF75E8">
      <w:pPr>
        <w:spacing w:after="200" w:line="276" w:lineRule="auto"/>
        <w:rPr>
          <w:rFonts w:ascii="Calibri" w:eastAsia="MS Gothic" w:hAnsi="Calibri" w:cs="Times New Roman"/>
          <w:b/>
          <w:bCs/>
          <w:color w:val="7F7F7F" w:themeColor="text1" w:themeTint="80"/>
          <w:sz w:val="28"/>
          <w:szCs w:val="30"/>
          <w:lang w:eastAsia="de-DE"/>
        </w:rPr>
      </w:pPr>
      <w:r>
        <w:rPr>
          <w:rFonts w:ascii="Calibri" w:eastAsia="MS Gothic" w:hAnsi="Calibri" w:cs="Times New Roman"/>
          <w:b/>
          <w:bCs/>
          <w:noProof/>
          <w:color w:val="7F7F7F" w:themeColor="text1" w:themeTint="80"/>
          <w:sz w:val="28"/>
          <w:szCs w:val="30"/>
          <w:lang w:eastAsia="de-DE"/>
        </w:rPr>
        <w:drawing>
          <wp:inline distT="0" distB="0" distL="0" distR="0" wp14:anchorId="2FFE51CE" wp14:editId="491D44FC">
            <wp:extent cx="4260222" cy="1162050"/>
            <wp:effectExtent l="0" t="0" r="6985" b="0"/>
            <wp:docPr id="2131250787" name="Grafik 2131250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931970" name="Grafik 1556931970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1383" cy="1200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C89EB" w14:textId="247302A8" w:rsidR="00EB08D8" w:rsidRDefault="00EB08D8" w:rsidP="00CE1759">
      <w:pPr>
        <w:rPr>
          <w:lang w:eastAsia="de-DE"/>
        </w:rPr>
      </w:pPr>
    </w:p>
    <w:sectPr w:rsidR="00EB08D8" w:rsidSect="00E12D49">
      <w:headerReference w:type="default" r:id="rId48"/>
      <w:pgSz w:w="11906" w:h="16838"/>
      <w:pgMar w:top="1418" w:right="851" w:bottom="851" w:left="851" w:header="22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CE06F6" w14:textId="77777777" w:rsidR="00E12D49" w:rsidRDefault="00E12D49" w:rsidP="00F56440">
      <w:r>
        <w:separator/>
      </w:r>
    </w:p>
    <w:p w14:paraId="71EDE8E0" w14:textId="77777777" w:rsidR="00E12D49" w:rsidRDefault="00E12D49" w:rsidP="00F56440"/>
    <w:p w14:paraId="4F0BCD97" w14:textId="77777777" w:rsidR="00E12D49" w:rsidRDefault="00E12D49" w:rsidP="00F56440"/>
    <w:p w14:paraId="12DAE935" w14:textId="77777777" w:rsidR="00E12D49" w:rsidRDefault="00E12D49" w:rsidP="00F56440"/>
    <w:p w14:paraId="73315770" w14:textId="77777777" w:rsidR="00E12D49" w:rsidRDefault="00E12D49"/>
    <w:p w14:paraId="46F464F0" w14:textId="77777777" w:rsidR="00E12D49" w:rsidRDefault="00E12D49"/>
    <w:p w14:paraId="28D131C4" w14:textId="77777777" w:rsidR="00E12D49" w:rsidRDefault="00E12D49"/>
  </w:endnote>
  <w:endnote w:type="continuationSeparator" w:id="0">
    <w:p w14:paraId="485C1BC8" w14:textId="77777777" w:rsidR="00E12D49" w:rsidRDefault="00E12D49" w:rsidP="00F56440">
      <w:r>
        <w:continuationSeparator/>
      </w:r>
    </w:p>
    <w:p w14:paraId="10A2AF49" w14:textId="77777777" w:rsidR="00E12D49" w:rsidRDefault="00E12D49" w:rsidP="00F56440"/>
    <w:p w14:paraId="4C2B3F03" w14:textId="77777777" w:rsidR="00E12D49" w:rsidRDefault="00E12D49" w:rsidP="00F56440"/>
    <w:p w14:paraId="321D3879" w14:textId="77777777" w:rsidR="00E12D49" w:rsidRDefault="00E12D49" w:rsidP="00F56440"/>
    <w:p w14:paraId="260C4064" w14:textId="77777777" w:rsidR="00E12D49" w:rsidRDefault="00E12D49"/>
    <w:p w14:paraId="3F0F0C47" w14:textId="77777777" w:rsidR="00E12D49" w:rsidRDefault="00E12D49"/>
    <w:p w14:paraId="3F56D25D" w14:textId="77777777" w:rsidR="00E12D49" w:rsidRDefault="00E12D4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radley Hand">
    <w:panose1 w:val="00000700000000000000"/>
    <w:charset w:val="4D"/>
    <w:family w:val="auto"/>
    <w:pitch w:val="variable"/>
    <w:sig w:usb0="800000FF" w:usb1="5000204A" w:usb2="00000000" w:usb3="00000000" w:csb0="0000011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radley Hand ITC">
    <w:panose1 w:val="03070402050302030203"/>
    <w:charset w:val="4D"/>
    <w:family w:val="script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36D05A" w14:textId="39637553" w:rsidR="00FD370F" w:rsidRPr="002150E8" w:rsidRDefault="00FD370F" w:rsidP="00192F79">
    <w:pPr>
      <w:tabs>
        <w:tab w:val="left" w:pos="284"/>
        <w:tab w:val="center" w:pos="4536"/>
        <w:tab w:val="left" w:pos="6120"/>
        <w:tab w:val="left" w:pos="6628"/>
      </w:tabs>
      <w:spacing w:line="276" w:lineRule="auto"/>
      <w:rPr>
        <w:rFonts w:eastAsia="MS Mincho"/>
        <w:color w:val="808080" w:themeColor="background1" w:themeShade="80"/>
        <w:sz w:val="15"/>
        <w:szCs w:val="15"/>
      </w:rPr>
    </w:pPr>
  </w:p>
  <w:p w14:paraId="37E3D839" w14:textId="77777777" w:rsidR="00FD370F" w:rsidRPr="002911BC" w:rsidRDefault="00FD370F" w:rsidP="002911BC">
    <w:pPr>
      <w:pStyle w:val="Fuzeile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009AEC" w14:textId="77777777" w:rsidR="00E12D49" w:rsidRDefault="00E12D49" w:rsidP="00F56440">
      <w:r>
        <w:separator/>
      </w:r>
    </w:p>
    <w:p w14:paraId="1A440A7B" w14:textId="77777777" w:rsidR="00E12D49" w:rsidRDefault="00E12D49" w:rsidP="00F56440"/>
    <w:p w14:paraId="3F52D3BF" w14:textId="77777777" w:rsidR="00E12D49" w:rsidRDefault="00E12D49" w:rsidP="00F56440"/>
    <w:p w14:paraId="67920FAA" w14:textId="77777777" w:rsidR="00E12D49" w:rsidRDefault="00E12D49" w:rsidP="00F56440"/>
    <w:p w14:paraId="696FDF52" w14:textId="77777777" w:rsidR="00E12D49" w:rsidRDefault="00E12D49"/>
    <w:p w14:paraId="03D74295" w14:textId="77777777" w:rsidR="00E12D49" w:rsidRDefault="00E12D49"/>
    <w:p w14:paraId="7421EFEB" w14:textId="77777777" w:rsidR="00E12D49" w:rsidRDefault="00E12D49"/>
  </w:footnote>
  <w:footnote w:type="continuationSeparator" w:id="0">
    <w:p w14:paraId="3072A061" w14:textId="77777777" w:rsidR="00E12D49" w:rsidRDefault="00E12D49" w:rsidP="00F56440">
      <w:r>
        <w:continuationSeparator/>
      </w:r>
    </w:p>
    <w:p w14:paraId="387F6BC7" w14:textId="77777777" w:rsidR="00E12D49" w:rsidRDefault="00E12D49" w:rsidP="00F56440"/>
    <w:p w14:paraId="0B567029" w14:textId="77777777" w:rsidR="00E12D49" w:rsidRDefault="00E12D49" w:rsidP="00F56440"/>
    <w:p w14:paraId="0E199796" w14:textId="77777777" w:rsidR="00E12D49" w:rsidRDefault="00E12D49" w:rsidP="00F56440"/>
    <w:p w14:paraId="06D8FBEF" w14:textId="77777777" w:rsidR="00E12D49" w:rsidRDefault="00E12D49"/>
    <w:p w14:paraId="4D45BA45" w14:textId="77777777" w:rsidR="00E12D49" w:rsidRDefault="00E12D49"/>
    <w:p w14:paraId="0707B69F" w14:textId="77777777" w:rsidR="00E12D49" w:rsidRDefault="00E12D4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eitenzahl"/>
      </w:rPr>
      <w:id w:val="-2123068907"/>
      <w:docPartObj>
        <w:docPartGallery w:val="Page Numbers (Top of Page)"/>
        <w:docPartUnique/>
      </w:docPartObj>
    </w:sdtPr>
    <w:sdtContent>
      <w:p w14:paraId="2FC6CA2E" w14:textId="57B38131" w:rsidR="00CE7C18" w:rsidRDefault="00CE7C18" w:rsidP="003C3244">
        <w:pPr>
          <w:pStyle w:val="Kopfzeile"/>
          <w:framePr w:wrap="none" w:vAnchor="text" w:hAnchor="margin" w:xAlign="inside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</w:sdt>
  <w:p w14:paraId="29F9A74E" w14:textId="77777777" w:rsidR="00CE7C18" w:rsidRDefault="00CE7C18" w:rsidP="00CE7C18">
    <w:pPr>
      <w:pStyle w:val="Kopfzeile"/>
      <w:ind w:right="360"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C0C4AB" w14:textId="09BA968A" w:rsidR="00FD370F" w:rsidRPr="00E0758C" w:rsidRDefault="00FD370F" w:rsidP="00E0758C"/>
  <w:p w14:paraId="4A243A5A" w14:textId="77777777" w:rsidR="007E7BB0" w:rsidRDefault="007E7BB0" w:rsidP="0084766C"/>
  <w:p w14:paraId="1AC23E87" w14:textId="77777777" w:rsidR="007E7BB0" w:rsidRDefault="007E7BB0" w:rsidP="0084766C"/>
  <w:p w14:paraId="6BE0871A" w14:textId="68BAA9A5" w:rsidR="00FD370F" w:rsidRPr="00E17AE8" w:rsidRDefault="00FD370F" w:rsidP="0084766C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A0A70D" w14:textId="7345D940" w:rsidR="009339C9" w:rsidRDefault="009339C9" w:rsidP="009339C9"/>
  <w:p w14:paraId="5FA34DC0" w14:textId="32B13423" w:rsidR="00B133D4" w:rsidRPr="00BD06E3" w:rsidRDefault="00CE7C18" w:rsidP="00E66A69">
    <w:pPr>
      <w:spacing w:before="120"/>
      <w:rPr>
        <w:color w:val="808080" w:themeColor="background1" w:themeShade="80"/>
        <w:sz w:val="18"/>
        <w:szCs w:val="18"/>
      </w:rPr>
    </w:pPr>
    <w:r w:rsidRPr="00BD06E3">
      <w:rPr>
        <w:noProof/>
        <w:color w:val="327A86" w:themeColor="text2"/>
        <w:sz w:val="11"/>
        <w:szCs w:val="11"/>
      </w:rPr>
      <mc:AlternateContent>
        <mc:Choice Requires="wpg">
          <w:drawing>
            <wp:anchor distT="0" distB="0" distL="114300" distR="114300" simplePos="0" relativeHeight="251734016" behindDoc="0" locked="0" layoutInCell="1" allowOverlap="1" wp14:anchorId="45596C7B" wp14:editId="061FC77E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6408707" cy="503555"/>
              <wp:effectExtent l="0" t="0" r="5080" b="4445"/>
              <wp:wrapNone/>
              <wp:docPr id="595648882" name="Gruppieren 5956488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08707" cy="503555"/>
                        <a:chOff x="0" y="0"/>
                        <a:chExt cx="6409246" cy="503555"/>
                      </a:xfrm>
                    </wpg:grpSpPr>
                    <wps:wsp>
                      <wps:cNvPr id="1437807497" name="Gerade Verbindung 1437807497"/>
                      <wps:cNvCnPr/>
                      <wps:spPr>
                        <a:xfrm>
                          <a:off x="0" y="310101"/>
                          <a:ext cx="6401338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pic:pic xmlns:pic="http://schemas.openxmlformats.org/drawingml/2006/picture">
                      <pic:nvPicPr>
                        <pic:cNvPr id="1689650309" name="Grafik 1689650309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grayscl/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905691" y="0"/>
                          <a:ext cx="503555" cy="50355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71B477CC" id="Gruppieren 595648882" o:spid="_x0000_s1026" style="position:absolute;margin-left:0;margin-top:0;width:504.6pt;height:39.65pt;z-index:251734016;mso-width-relative:margin" coordsize="64092,503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">
              <v:line id="Gerade Verbindung 1437807497" o:spid="_x0000_s1027" style="position:absolute;visibility:visible;mso-wrap-style:square" from="0,3101" to="64013,310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" strokecolor="gray [1629]" strokeweight="1pt">
                <v:stroke joinstyle="miter"/>
              </v:lin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1689650309" o:spid="_x0000_s1028" type="#_x0000_t75" style="position:absolute;left:59056;width:5036;height:50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">
                <v:imagedata r:id="rId2" o:title="" grayscale="t"/>
              </v:shape>
            </v:group>
          </w:pict>
        </mc:Fallback>
      </mc:AlternateContent>
    </w:r>
    <w:r w:rsidR="00BD06E3" w:rsidRPr="00BD06E3">
      <w:rPr>
        <w:color w:val="808080" w:themeColor="background1" w:themeShade="80"/>
        <w:sz w:val="18"/>
        <w:szCs w:val="18"/>
      </w:rPr>
      <w:t>Didaktischer Kommentar</w:t>
    </w:r>
  </w:p>
  <w:p w14:paraId="3138DF90" w14:textId="77777777" w:rsidR="003F6861" w:rsidRDefault="003F6861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C8620" w14:textId="77777777" w:rsidR="009339C9" w:rsidRDefault="009339C9" w:rsidP="009339C9"/>
  <w:p w14:paraId="57DFE8D5" w14:textId="77777777" w:rsidR="00BD06E3" w:rsidRDefault="00BD06E3" w:rsidP="00BD06E3">
    <w:pPr>
      <w:ind w:right="360" w:firstLine="360"/>
    </w:pPr>
  </w:p>
  <w:p w14:paraId="43F41AEE" w14:textId="24B7184B" w:rsidR="00BD06E3" w:rsidRDefault="00BD06E3" w:rsidP="00BD06E3">
    <w:pPr>
      <w:pStyle w:val="Kopfzeile"/>
      <w:tabs>
        <w:tab w:val="clear" w:pos="284"/>
        <w:tab w:val="clear" w:pos="4536"/>
        <w:tab w:val="clear" w:pos="6120"/>
        <w:tab w:val="clear" w:pos="9072"/>
        <w:tab w:val="right" w:pos="9639"/>
        <w:tab w:val="right" w:pos="10206"/>
      </w:tabs>
    </w:pPr>
  </w:p>
  <w:sdt>
    <w:sdtPr>
      <w:rPr>
        <w:rStyle w:val="Seitenzahl"/>
      </w:rPr>
      <w:id w:val="-621995514"/>
      <w:docPartObj>
        <w:docPartGallery w:val="Page Numbers (Top of Page)"/>
        <w:docPartUnique/>
      </w:docPartObj>
    </w:sdtPr>
    <w:sdtEndPr>
      <w:rPr>
        <w:rStyle w:val="Seitenzahl"/>
        <w:sz w:val="18"/>
        <w:szCs w:val="18"/>
      </w:rPr>
    </w:sdtEndPr>
    <w:sdtContent>
      <w:p w14:paraId="06B9F75A" w14:textId="77777777" w:rsidR="00BD06E3" w:rsidRPr="00CE7C18" w:rsidRDefault="00BD06E3" w:rsidP="00BD06E3">
        <w:pPr>
          <w:pStyle w:val="Kopfzeile"/>
          <w:framePr w:wrap="none" w:vAnchor="text" w:hAnchor="page" w:x="907" w:y="421"/>
          <w:rPr>
            <w:rStyle w:val="Seitenzahl"/>
            <w:sz w:val="18"/>
            <w:szCs w:val="18"/>
          </w:rPr>
        </w:pPr>
        <w:r w:rsidRPr="00CE7C18">
          <w:rPr>
            <w:rStyle w:val="Seitenzahl"/>
            <w:sz w:val="18"/>
            <w:szCs w:val="18"/>
          </w:rPr>
          <w:fldChar w:fldCharType="begin"/>
        </w:r>
        <w:r w:rsidRPr="00CE7C18">
          <w:rPr>
            <w:rStyle w:val="Seitenzahl"/>
            <w:sz w:val="18"/>
            <w:szCs w:val="18"/>
          </w:rPr>
          <w:instrText xml:space="preserve"> PAGE </w:instrText>
        </w:r>
        <w:r w:rsidRPr="00CE7C18">
          <w:rPr>
            <w:rStyle w:val="Seitenzahl"/>
            <w:sz w:val="18"/>
            <w:szCs w:val="18"/>
          </w:rPr>
          <w:fldChar w:fldCharType="separate"/>
        </w:r>
        <w:r>
          <w:rPr>
            <w:rStyle w:val="Seitenzahl"/>
            <w:sz w:val="18"/>
            <w:szCs w:val="18"/>
          </w:rPr>
          <w:t>9</w:t>
        </w:r>
        <w:r w:rsidRPr="00CE7C18">
          <w:rPr>
            <w:rStyle w:val="Seitenzahl"/>
            <w:sz w:val="18"/>
            <w:szCs w:val="18"/>
          </w:rPr>
          <w:fldChar w:fldCharType="end"/>
        </w:r>
      </w:p>
    </w:sdtContent>
  </w:sdt>
  <w:p w14:paraId="48C25616" w14:textId="5938ACFF" w:rsidR="009339C9" w:rsidRPr="00CE7C18" w:rsidRDefault="00BD06E3" w:rsidP="00BD06E3">
    <w:pPr>
      <w:pStyle w:val="Kopfzeile"/>
      <w:spacing w:before="420"/>
      <w:rPr>
        <w:color w:val="327A86" w:themeColor="text2"/>
        <w:sz w:val="18"/>
        <w:szCs w:val="18"/>
      </w:rPr>
    </w:pPr>
    <w:r w:rsidRPr="007A2E68">
      <w:rPr>
        <w:noProof/>
        <w:color w:val="327A86" w:themeColor="text2"/>
        <w:sz w:val="18"/>
        <w:szCs w:val="18"/>
      </w:rPr>
      <mc:AlternateContent>
        <mc:Choice Requires="wpg">
          <w:drawing>
            <wp:anchor distT="0" distB="0" distL="114300" distR="114300" simplePos="0" relativeHeight="251750400" behindDoc="0" locked="0" layoutInCell="1" allowOverlap="1" wp14:anchorId="752B25B9" wp14:editId="2EDC6C6F">
              <wp:simplePos x="0" y="0"/>
              <wp:positionH relativeFrom="column">
                <wp:posOffset>28575</wp:posOffset>
              </wp:positionH>
              <wp:positionV relativeFrom="paragraph">
                <wp:posOffset>143497</wp:posOffset>
              </wp:positionV>
              <wp:extent cx="6476999" cy="503555"/>
              <wp:effectExtent l="0" t="0" r="635" b="4445"/>
              <wp:wrapNone/>
              <wp:docPr id="190571722" name="Gruppieren 1905717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76999" cy="503555"/>
                        <a:chOff x="0" y="0"/>
                        <a:chExt cx="5909955" cy="503555"/>
                      </a:xfrm>
                    </wpg:grpSpPr>
                    <wps:wsp>
                      <wps:cNvPr id="282647461" name="Gerade Verbindung 282647461"/>
                      <wps:cNvCnPr/>
                      <wps:spPr>
                        <a:xfrm>
                          <a:off x="0" y="310101"/>
                          <a:ext cx="5856051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27A8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32914170" name="Grafik 2132914170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449509" y="0"/>
                          <a:ext cx="460446" cy="50355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2F1BFD30" id="Gruppieren 190571722" o:spid="_x0000_s1026" style="position:absolute;margin-left:2.25pt;margin-top:11.3pt;width:510pt;height:39.65pt;z-index:251750400;mso-width-relative:margin" coordsize="59099,503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">
              <v:line id="Gerade Verbindung 282647461" o:spid="_x0000_s1027" style="position:absolute;visibility:visible;mso-wrap-style:square" from="0,3101" to="58560,310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" strokecolor="#327a86" strokeweight="1pt">
                <v:stroke joinstyle="miter"/>
              </v:lin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132914170" o:spid="_x0000_s1028" type="#_x0000_t75" style="position:absolute;left:54495;width:4604;height:50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">
                <v:imagedata r:id="rId2" o:title=""/>
              </v:shape>
            </v:group>
          </w:pict>
        </mc:Fallback>
      </mc:AlternateContent>
    </w:r>
    <w:r w:rsidRPr="007A2E68">
      <w:rPr>
        <w:color w:val="327A86" w:themeColor="text2"/>
        <w:sz w:val="18"/>
        <w:szCs w:val="18"/>
      </w:rPr>
      <w:t xml:space="preserve">   </w:t>
    </w:r>
    <w:r w:rsidRPr="00CE7C18">
      <w:rPr>
        <w:color w:val="327A86" w:themeColor="text2"/>
        <w:sz w:val="18"/>
        <w:szCs w:val="18"/>
      </w:rPr>
      <w:t xml:space="preserve">     </w:t>
    </w:r>
    <w:r>
      <w:rPr>
        <w:color w:val="327A86" w:themeColor="text2"/>
        <w:sz w:val="18"/>
        <w:szCs w:val="18"/>
      </w:rPr>
      <w:t xml:space="preserve">         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63B9B6" w14:textId="504B0122" w:rsidR="009339C9" w:rsidRDefault="00CE7C18" w:rsidP="009339C9">
    <w:r w:rsidRPr="00CE7C18">
      <w:rPr>
        <w:noProof/>
        <w:color w:val="327A86" w:themeColor="text2"/>
        <w:sz w:val="18"/>
        <w:szCs w:val="18"/>
      </w:rPr>
      <mc:AlternateContent>
        <mc:Choice Requires="wpg">
          <w:drawing>
            <wp:anchor distT="0" distB="0" distL="114300" distR="114300" simplePos="0" relativeHeight="251727872" behindDoc="0" locked="0" layoutInCell="1" allowOverlap="1" wp14:anchorId="436A5ED1" wp14:editId="151A1887">
              <wp:simplePos x="0" y="0"/>
              <wp:positionH relativeFrom="column">
                <wp:posOffset>3139</wp:posOffset>
              </wp:positionH>
              <wp:positionV relativeFrom="paragraph">
                <wp:posOffset>175575</wp:posOffset>
              </wp:positionV>
              <wp:extent cx="6408707" cy="503555"/>
              <wp:effectExtent l="0" t="0" r="5080" b="4445"/>
              <wp:wrapNone/>
              <wp:docPr id="684264917" name="Gruppieren 6842649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08707" cy="503555"/>
                        <a:chOff x="0" y="0"/>
                        <a:chExt cx="6409246" cy="503555"/>
                      </a:xfrm>
                    </wpg:grpSpPr>
                    <wps:wsp>
                      <wps:cNvPr id="121322269" name="Gerade Verbindung 121322269"/>
                      <wps:cNvCnPr/>
                      <wps:spPr>
                        <a:xfrm>
                          <a:off x="0" y="310101"/>
                          <a:ext cx="6401338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27A8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36786104" name="Grafik 1136786104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905691" y="0"/>
                          <a:ext cx="503555" cy="50355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A36FBA6" id="Gruppieren 684264917" o:spid="_x0000_s1026" style="position:absolute;margin-left:.25pt;margin-top:13.8pt;width:504.6pt;height:39.65pt;z-index:251727872;mso-width-relative:margin" coordsize="64092,503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">
              <v:line id="Gerade Verbindung 121322269" o:spid="_x0000_s1027" style="position:absolute;visibility:visible;mso-wrap-style:square" from="0,3101" to="64013,310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" strokecolor="#327a86" strokeweight="1pt">
                <v:stroke joinstyle="miter"/>
              </v:lin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1136786104" o:spid="_x0000_s1028" type="#_x0000_t75" style="position:absolute;left:59056;width:5036;height:50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">
                <v:imagedata r:id="rId2" o:title=""/>
              </v:shape>
            </v:group>
          </w:pict>
        </mc:Fallback>
      </mc:AlternateContent>
    </w:r>
  </w:p>
  <w:p w14:paraId="64DA43FA" w14:textId="7499EDF7" w:rsidR="00175C29" w:rsidRDefault="00175C29" w:rsidP="00696ABB">
    <w:pPr>
      <w:pStyle w:val="Kopfzeile"/>
      <w:tabs>
        <w:tab w:val="clear" w:pos="284"/>
        <w:tab w:val="clear" w:pos="4536"/>
        <w:tab w:val="clear" w:pos="6120"/>
        <w:tab w:val="clear" w:pos="9072"/>
        <w:tab w:val="right" w:pos="9639"/>
        <w:tab w:val="right" w:pos="10204"/>
      </w:tabs>
      <w:spacing w:before="8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D275DA" w14:textId="0433CDC6" w:rsidR="00CE7C18" w:rsidRDefault="00CE7C18" w:rsidP="00CE7C18">
    <w:pPr>
      <w:ind w:right="360" w:firstLine="360"/>
    </w:pPr>
  </w:p>
  <w:p w14:paraId="440003F0" w14:textId="77777777" w:rsidR="00CE7C18" w:rsidRDefault="00CE7C18" w:rsidP="00CE7C18">
    <w:pPr>
      <w:pStyle w:val="Kopfzeile"/>
      <w:tabs>
        <w:tab w:val="clear" w:pos="284"/>
        <w:tab w:val="clear" w:pos="4536"/>
        <w:tab w:val="clear" w:pos="6120"/>
        <w:tab w:val="clear" w:pos="9072"/>
        <w:tab w:val="right" w:pos="9639"/>
        <w:tab w:val="right" w:pos="10206"/>
      </w:tabs>
    </w:pPr>
  </w:p>
  <w:sdt>
    <w:sdtPr>
      <w:rPr>
        <w:rStyle w:val="Seitenzahl"/>
      </w:rPr>
      <w:id w:val="-1591690903"/>
      <w:docPartObj>
        <w:docPartGallery w:val="Page Numbers (Top of Page)"/>
        <w:docPartUnique/>
      </w:docPartObj>
    </w:sdtPr>
    <w:sdtEndPr>
      <w:rPr>
        <w:rStyle w:val="Seitenzahl"/>
        <w:sz w:val="18"/>
        <w:szCs w:val="18"/>
      </w:rPr>
    </w:sdtEndPr>
    <w:sdtContent>
      <w:p w14:paraId="4FA3DC90" w14:textId="77777777" w:rsidR="00CE7C18" w:rsidRPr="00CE7C18" w:rsidRDefault="00CE7C18" w:rsidP="00CE7C18">
        <w:pPr>
          <w:pStyle w:val="Kopfzeile"/>
          <w:framePr w:wrap="none" w:vAnchor="text" w:hAnchor="page" w:x="907" w:y="421"/>
          <w:rPr>
            <w:rStyle w:val="Seitenzahl"/>
            <w:sz w:val="18"/>
            <w:szCs w:val="18"/>
          </w:rPr>
        </w:pPr>
        <w:r w:rsidRPr="00CE7C18">
          <w:rPr>
            <w:rStyle w:val="Seitenzahl"/>
            <w:sz w:val="18"/>
            <w:szCs w:val="18"/>
          </w:rPr>
          <w:fldChar w:fldCharType="begin"/>
        </w:r>
        <w:r w:rsidRPr="00CE7C18">
          <w:rPr>
            <w:rStyle w:val="Seitenzahl"/>
            <w:sz w:val="18"/>
            <w:szCs w:val="18"/>
          </w:rPr>
          <w:instrText xml:space="preserve"> PAGE </w:instrText>
        </w:r>
        <w:r w:rsidRPr="00CE7C18">
          <w:rPr>
            <w:rStyle w:val="Seitenzahl"/>
            <w:sz w:val="18"/>
            <w:szCs w:val="18"/>
          </w:rPr>
          <w:fldChar w:fldCharType="separate"/>
        </w:r>
        <w:r>
          <w:rPr>
            <w:rStyle w:val="Seitenzahl"/>
            <w:sz w:val="18"/>
            <w:szCs w:val="18"/>
          </w:rPr>
          <w:t>9</w:t>
        </w:r>
        <w:r w:rsidRPr="00CE7C18">
          <w:rPr>
            <w:rStyle w:val="Seitenzahl"/>
            <w:sz w:val="18"/>
            <w:szCs w:val="18"/>
          </w:rPr>
          <w:fldChar w:fldCharType="end"/>
        </w:r>
      </w:p>
    </w:sdtContent>
  </w:sdt>
  <w:p w14:paraId="5C515A00" w14:textId="3D93F139" w:rsidR="00CE7C18" w:rsidRPr="00CE7C18" w:rsidRDefault="00CE7C18" w:rsidP="00CE7C18">
    <w:pPr>
      <w:pStyle w:val="Kopfzeile"/>
      <w:spacing w:before="420"/>
      <w:rPr>
        <w:color w:val="327A86" w:themeColor="text2"/>
        <w:sz w:val="18"/>
        <w:szCs w:val="18"/>
      </w:rPr>
    </w:pPr>
    <w:r w:rsidRPr="00CE7C18">
      <w:rPr>
        <w:noProof/>
        <w:color w:val="327A86" w:themeColor="text2"/>
        <w:sz w:val="18"/>
        <w:szCs w:val="18"/>
      </w:rPr>
      <mc:AlternateContent>
        <mc:Choice Requires="wpg">
          <w:drawing>
            <wp:anchor distT="0" distB="0" distL="114300" distR="114300" simplePos="0" relativeHeight="251746304" behindDoc="0" locked="0" layoutInCell="1" allowOverlap="1" wp14:anchorId="2D22EACD" wp14:editId="2F96894C">
              <wp:simplePos x="0" y="0"/>
              <wp:positionH relativeFrom="column">
                <wp:posOffset>28575</wp:posOffset>
              </wp:positionH>
              <wp:positionV relativeFrom="paragraph">
                <wp:posOffset>143497</wp:posOffset>
              </wp:positionV>
              <wp:extent cx="6476999" cy="503555"/>
              <wp:effectExtent l="0" t="0" r="635" b="4445"/>
              <wp:wrapNone/>
              <wp:docPr id="625373647" name="Gruppieren 6253736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76999" cy="503555"/>
                        <a:chOff x="0" y="0"/>
                        <a:chExt cx="5909955" cy="503555"/>
                      </a:xfrm>
                    </wpg:grpSpPr>
                    <wps:wsp>
                      <wps:cNvPr id="652287570" name="Gerade Verbindung 652287570"/>
                      <wps:cNvCnPr/>
                      <wps:spPr>
                        <a:xfrm>
                          <a:off x="0" y="310101"/>
                          <a:ext cx="5856051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27A8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pic:pic xmlns:pic="http://schemas.openxmlformats.org/drawingml/2006/picture">
                      <pic:nvPicPr>
                        <pic:cNvPr id="1339775553" name="Grafik 133977555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449509" y="0"/>
                          <a:ext cx="460446" cy="50355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36A65D5" id="Gruppieren 625373647" o:spid="_x0000_s1026" style="position:absolute;margin-left:2.25pt;margin-top:11.3pt;width:510pt;height:39.65pt;z-index:251746304;mso-width-relative:margin" coordsize="59099,503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">
              <v:line id="Gerade Verbindung 652287570" o:spid="_x0000_s1027" style="position:absolute;visibility:visible;mso-wrap-style:square" from="0,3101" to="58560,310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" strokecolor="#327a86" strokeweight="1pt">
                <v:stroke joinstyle="miter"/>
              </v:lin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1339775553" o:spid="_x0000_s1028" type="#_x0000_t75" style="position:absolute;left:54495;width:4604;height:50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">
                <v:imagedata r:id="rId2" o:title=""/>
              </v:shape>
            </v:group>
          </w:pict>
        </mc:Fallback>
      </mc:AlternateContent>
    </w:r>
    <w:r w:rsidRPr="00CE7C18">
      <w:rPr>
        <w:color w:val="327A86" w:themeColor="text2"/>
        <w:sz w:val="18"/>
        <w:szCs w:val="18"/>
      </w:rPr>
      <w:t xml:space="preserve">        </w:t>
    </w:r>
    <w:r>
      <w:rPr>
        <w:color w:val="327A86" w:themeColor="text2"/>
        <w:sz w:val="18"/>
        <w:szCs w:val="18"/>
      </w:rPr>
      <w:t xml:space="preserve">         </w:t>
    </w:r>
    <w:r w:rsidRPr="00CE7C18">
      <w:rPr>
        <w:color w:val="327A86" w:themeColor="text2"/>
        <w:sz w:val="18"/>
        <w:szCs w:val="18"/>
      </w:rPr>
      <w:t>Flächeninhaltsformel verstehen</w:t>
    </w:r>
    <w:r>
      <w:rPr>
        <w:color w:val="327A86" w:themeColor="text2"/>
        <w:sz w:val="18"/>
        <w:szCs w:val="18"/>
      </w:rPr>
      <w:t xml:space="preserve"> und begründen</w:t>
    </w:r>
    <w:r w:rsidRPr="00CE7C18">
      <w:rPr>
        <w:color w:val="327A86" w:themeColor="text2"/>
        <w:sz w:val="18"/>
        <w:szCs w:val="18"/>
      </w:rPr>
      <w:t xml:space="preserve">: </w:t>
    </w:r>
    <w:r>
      <w:rPr>
        <w:color w:val="327A86" w:themeColor="text2"/>
        <w:sz w:val="18"/>
        <w:szCs w:val="18"/>
      </w:rPr>
      <w:t>B</w:t>
    </w:r>
  </w:p>
  <w:p w14:paraId="37F69C19" w14:textId="77777777" w:rsidR="00CE7C18" w:rsidRDefault="00CE7C18" w:rsidP="00CE7C18"/>
  <w:p w14:paraId="7E3DE235" w14:textId="77777777" w:rsidR="00CE7C18" w:rsidRDefault="00CE7C18" w:rsidP="00CE7C18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195A88" w14:textId="77777777" w:rsidR="00CE7C18" w:rsidRDefault="00CE7C18" w:rsidP="00CE7C18">
    <w:pPr>
      <w:ind w:right="360" w:firstLine="360"/>
    </w:pPr>
  </w:p>
  <w:p w14:paraId="15B2B43A" w14:textId="77777777" w:rsidR="00CE7C18" w:rsidRDefault="00CE7C18" w:rsidP="00CE7C18">
    <w:pPr>
      <w:pStyle w:val="Kopfzeile"/>
      <w:tabs>
        <w:tab w:val="clear" w:pos="284"/>
        <w:tab w:val="clear" w:pos="4536"/>
        <w:tab w:val="clear" w:pos="6120"/>
        <w:tab w:val="clear" w:pos="9072"/>
        <w:tab w:val="right" w:pos="9639"/>
        <w:tab w:val="right" w:pos="10206"/>
      </w:tabs>
    </w:pPr>
  </w:p>
  <w:sdt>
    <w:sdtPr>
      <w:rPr>
        <w:rStyle w:val="Seitenzahl"/>
      </w:rPr>
      <w:id w:val="-83534946"/>
      <w:docPartObj>
        <w:docPartGallery w:val="Page Numbers (Top of Page)"/>
        <w:docPartUnique/>
      </w:docPartObj>
    </w:sdtPr>
    <w:sdtEndPr>
      <w:rPr>
        <w:rStyle w:val="Seitenzahl"/>
        <w:sz w:val="18"/>
        <w:szCs w:val="18"/>
      </w:rPr>
    </w:sdtEndPr>
    <w:sdtContent>
      <w:p w14:paraId="03B8DDFB" w14:textId="77777777" w:rsidR="00CE7C18" w:rsidRPr="00CE7C18" w:rsidRDefault="00CE7C18" w:rsidP="00CE7C18">
        <w:pPr>
          <w:pStyle w:val="Kopfzeile"/>
          <w:framePr w:wrap="none" w:vAnchor="text" w:hAnchor="page" w:x="907" w:y="421"/>
          <w:rPr>
            <w:rStyle w:val="Seitenzahl"/>
            <w:sz w:val="18"/>
            <w:szCs w:val="18"/>
          </w:rPr>
        </w:pPr>
        <w:r w:rsidRPr="00CE7C18">
          <w:rPr>
            <w:rStyle w:val="Seitenzahl"/>
            <w:sz w:val="18"/>
            <w:szCs w:val="18"/>
          </w:rPr>
          <w:fldChar w:fldCharType="begin"/>
        </w:r>
        <w:r w:rsidRPr="00CE7C18">
          <w:rPr>
            <w:rStyle w:val="Seitenzahl"/>
            <w:sz w:val="18"/>
            <w:szCs w:val="18"/>
          </w:rPr>
          <w:instrText xml:space="preserve"> PAGE </w:instrText>
        </w:r>
        <w:r w:rsidRPr="00CE7C18">
          <w:rPr>
            <w:rStyle w:val="Seitenzahl"/>
            <w:sz w:val="18"/>
            <w:szCs w:val="18"/>
          </w:rPr>
          <w:fldChar w:fldCharType="separate"/>
        </w:r>
        <w:r>
          <w:rPr>
            <w:rStyle w:val="Seitenzahl"/>
            <w:sz w:val="18"/>
            <w:szCs w:val="18"/>
          </w:rPr>
          <w:t>9</w:t>
        </w:r>
        <w:r w:rsidRPr="00CE7C18">
          <w:rPr>
            <w:rStyle w:val="Seitenzahl"/>
            <w:sz w:val="18"/>
            <w:szCs w:val="18"/>
          </w:rPr>
          <w:fldChar w:fldCharType="end"/>
        </w:r>
      </w:p>
    </w:sdtContent>
  </w:sdt>
  <w:p w14:paraId="66288F8B" w14:textId="3B7F04E6" w:rsidR="00CE7C18" w:rsidRPr="00CE7C18" w:rsidRDefault="00CE7C18" w:rsidP="00CE7C18">
    <w:pPr>
      <w:pStyle w:val="Kopfzeile"/>
      <w:spacing w:before="420"/>
      <w:rPr>
        <w:color w:val="327A86" w:themeColor="text2"/>
        <w:sz w:val="18"/>
        <w:szCs w:val="18"/>
      </w:rPr>
    </w:pPr>
    <w:r w:rsidRPr="00CE7C18">
      <w:rPr>
        <w:noProof/>
        <w:color w:val="327A86" w:themeColor="text2"/>
        <w:sz w:val="18"/>
        <w:szCs w:val="18"/>
      </w:rPr>
      <mc:AlternateContent>
        <mc:Choice Requires="wpg">
          <w:drawing>
            <wp:anchor distT="0" distB="0" distL="114300" distR="114300" simplePos="0" relativeHeight="251744256" behindDoc="0" locked="0" layoutInCell="1" allowOverlap="1" wp14:anchorId="6210F887" wp14:editId="401B2DDB">
              <wp:simplePos x="0" y="0"/>
              <wp:positionH relativeFrom="column">
                <wp:posOffset>28575</wp:posOffset>
              </wp:positionH>
              <wp:positionV relativeFrom="paragraph">
                <wp:posOffset>143497</wp:posOffset>
              </wp:positionV>
              <wp:extent cx="6476999" cy="503555"/>
              <wp:effectExtent l="0" t="0" r="635" b="4445"/>
              <wp:wrapNone/>
              <wp:docPr id="1268329414" name="Gruppieren 12683294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76999" cy="503555"/>
                        <a:chOff x="0" y="0"/>
                        <a:chExt cx="5909955" cy="503555"/>
                      </a:xfrm>
                    </wpg:grpSpPr>
                    <wps:wsp>
                      <wps:cNvPr id="1702006644" name="Gerade Verbindung 1702006644"/>
                      <wps:cNvCnPr/>
                      <wps:spPr>
                        <a:xfrm>
                          <a:off x="0" y="310101"/>
                          <a:ext cx="5856051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27A8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pic:pic xmlns:pic="http://schemas.openxmlformats.org/drawingml/2006/picture">
                      <pic:nvPicPr>
                        <pic:cNvPr id="455143382" name="Grafik 455143382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449509" y="0"/>
                          <a:ext cx="460446" cy="50355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112DF95" id="Gruppieren 1268329414" o:spid="_x0000_s1026" style="position:absolute;margin-left:2.25pt;margin-top:11.3pt;width:510pt;height:39.65pt;z-index:251744256;mso-width-relative:margin" coordsize="59099,503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">
              <v:line id="Gerade Verbindung 1702006644" o:spid="_x0000_s1027" style="position:absolute;visibility:visible;mso-wrap-style:square" from="0,3101" to="58560,310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" strokecolor="#327a86" strokeweight="1pt">
                <v:stroke joinstyle="miter"/>
              </v:lin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455143382" o:spid="_x0000_s1028" type="#_x0000_t75" style="position:absolute;left:54495;width:4604;height:50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">
                <v:imagedata r:id="rId2" o:title=""/>
              </v:shape>
            </v:group>
          </w:pict>
        </mc:Fallback>
      </mc:AlternateContent>
    </w:r>
    <w:r w:rsidRPr="00CE7C18">
      <w:rPr>
        <w:color w:val="327A86" w:themeColor="text2"/>
        <w:sz w:val="18"/>
        <w:szCs w:val="18"/>
      </w:rPr>
      <w:t xml:space="preserve">        </w:t>
    </w:r>
    <w:r>
      <w:rPr>
        <w:color w:val="327A86" w:themeColor="text2"/>
        <w:sz w:val="18"/>
        <w:szCs w:val="18"/>
      </w:rPr>
      <w:t xml:space="preserve">         </w:t>
    </w:r>
    <w:r w:rsidRPr="00CE7C18">
      <w:rPr>
        <w:color w:val="327A86" w:themeColor="text2"/>
        <w:sz w:val="18"/>
        <w:szCs w:val="18"/>
      </w:rPr>
      <w:t>Flächeninhaltsformel verstehen</w:t>
    </w:r>
    <w:r>
      <w:rPr>
        <w:color w:val="327A86" w:themeColor="text2"/>
        <w:sz w:val="18"/>
        <w:szCs w:val="18"/>
      </w:rPr>
      <w:t xml:space="preserve"> und begründen</w:t>
    </w:r>
    <w:r w:rsidRPr="00CE7C18">
      <w:rPr>
        <w:color w:val="327A86" w:themeColor="text2"/>
        <w:sz w:val="18"/>
        <w:szCs w:val="18"/>
      </w:rPr>
      <w:t xml:space="preserve">: </w:t>
    </w:r>
    <w:r>
      <w:rPr>
        <w:color w:val="327A86" w:themeColor="text2"/>
        <w:sz w:val="18"/>
        <w:szCs w:val="18"/>
      </w:rPr>
      <w:t>R</w:t>
    </w:r>
  </w:p>
  <w:p w14:paraId="501C2053" w14:textId="77777777" w:rsidR="00CE7C18" w:rsidRDefault="00CE7C18" w:rsidP="00CE7C18"/>
  <w:p w14:paraId="2DF48951" w14:textId="3CB861FA" w:rsidR="005254A0" w:rsidRPr="00192C81" w:rsidRDefault="005254A0" w:rsidP="00192C81">
    <w:pPr>
      <w:rPr>
        <w:color w:val="808080" w:themeColor="background1" w:themeShade="80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9AA2B" w14:textId="77777777" w:rsidR="00CE7C18" w:rsidRDefault="00CE7C18" w:rsidP="00CE7C18">
    <w:pPr>
      <w:ind w:right="360" w:firstLine="360"/>
    </w:pPr>
  </w:p>
  <w:p w14:paraId="41220CDC" w14:textId="77777777" w:rsidR="00CE7C18" w:rsidRDefault="00CE7C18" w:rsidP="00CE7C18">
    <w:pPr>
      <w:pStyle w:val="Kopfzeile"/>
      <w:tabs>
        <w:tab w:val="clear" w:pos="284"/>
        <w:tab w:val="clear" w:pos="4536"/>
        <w:tab w:val="clear" w:pos="6120"/>
        <w:tab w:val="clear" w:pos="9072"/>
        <w:tab w:val="right" w:pos="9639"/>
        <w:tab w:val="right" w:pos="10206"/>
      </w:tabs>
    </w:pPr>
  </w:p>
  <w:sdt>
    <w:sdtPr>
      <w:rPr>
        <w:rStyle w:val="Seitenzahl"/>
      </w:rPr>
      <w:id w:val="-2135167040"/>
      <w:docPartObj>
        <w:docPartGallery w:val="Page Numbers (Top of Page)"/>
        <w:docPartUnique/>
      </w:docPartObj>
    </w:sdtPr>
    <w:sdtEndPr>
      <w:rPr>
        <w:rStyle w:val="Seitenzahl"/>
        <w:sz w:val="18"/>
        <w:szCs w:val="18"/>
      </w:rPr>
    </w:sdtEndPr>
    <w:sdtContent>
      <w:p w14:paraId="52543A93" w14:textId="77777777" w:rsidR="00CE7C18" w:rsidRPr="00CE7C18" w:rsidRDefault="00CE7C18" w:rsidP="00CE7C18">
        <w:pPr>
          <w:pStyle w:val="Kopfzeile"/>
          <w:framePr w:wrap="none" w:vAnchor="text" w:hAnchor="page" w:x="907" w:y="421"/>
          <w:rPr>
            <w:rStyle w:val="Seitenzahl"/>
            <w:sz w:val="18"/>
            <w:szCs w:val="18"/>
          </w:rPr>
        </w:pPr>
        <w:r w:rsidRPr="00CE7C18">
          <w:rPr>
            <w:rStyle w:val="Seitenzahl"/>
            <w:sz w:val="18"/>
            <w:szCs w:val="18"/>
          </w:rPr>
          <w:fldChar w:fldCharType="begin"/>
        </w:r>
        <w:r w:rsidRPr="00CE7C18">
          <w:rPr>
            <w:rStyle w:val="Seitenzahl"/>
            <w:sz w:val="18"/>
            <w:szCs w:val="18"/>
          </w:rPr>
          <w:instrText xml:space="preserve"> PAGE </w:instrText>
        </w:r>
        <w:r w:rsidRPr="00CE7C18">
          <w:rPr>
            <w:rStyle w:val="Seitenzahl"/>
            <w:sz w:val="18"/>
            <w:szCs w:val="18"/>
          </w:rPr>
          <w:fldChar w:fldCharType="separate"/>
        </w:r>
        <w:r>
          <w:rPr>
            <w:rStyle w:val="Seitenzahl"/>
            <w:sz w:val="18"/>
            <w:szCs w:val="18"/>
          </w:rPr>
          <w:t>9</w:t>
        </w:r>
        <w:r w:rsidRPr="00CE7C18">
          <w:rPr>
            <w:rStyle w:val="Seitenzahl"/>
            <w:sz w:val="18"/>
            <w:szCs w:val="18"/>
          </w:rPr>
          <w:fldChar w:fldCharType="end"/>
        </w:r>
      </w:p>
    </w:sdtContent>
  </w:sdt>
  <w:p w14:paraId="0457ED67" w14:textId="77777777" w:rsidR="00CE7C18" w:rsidRPr="00CE7C18" w:rsidRDefault="00CE7C18" w:rsidP="00CE7C18">
    <w:pPr>
      <w:pStyle w:val="Kopfzeile"/>
      <w:spacing w:before="420"/>
      <w:rPr>
        <w:color w:val="327A86" w:themeColor="text2"/>
        <w:sz w:val="18"/>
        <w:szCs w:val="18"/>
      </w:rPr>
    </w:pPr>
    <w:r w:rsidRPr="00CE7C18">
      <w:rPr>
        <w:noProof/>
        <w:color w:val="327A86" w:themeColor="text2"/>
        <w:sz w:val="18"/>
        <w:szCs w:val="18"/>
      </w:rPr>
      <mc:AlternateContent>
        <mc:Choice Requires="wpg">
          <w:drawing>
            <wp:anchor distT="0" distB="0" distL="114300" distR="114300" simplePos="0" relativeHeight="251748352" behindDoc="0" locked="0" layoutInCell="1" allowOverlap="1" wp14:anchorId="04C6FC00" wp14:editId="60BE3788">
              <wp:simplePos x="0" y="0"/>
              <wp:positionH relativeFrom="column">
                <wp:posOffset>28575</wp:posOffset>
              </wp:positionH>
              <wp:positionV relativeFrom="paragraph">
                <wp:posOffset>143497</wp:posOffset>
              </wp:positionV>
              <wp:extent cx="6476999" cy="503555"/>
              <wp:effectExtent l="0" t="0" r="635" b="4445"/>
              <wp:wrapNone/>
              <wp:docPr id="2071811030" name="Gruppieren 20718110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76999" cy="503555"/>
                        <a:chOff x="0" y="0"/>
                        <a:chExt cx="5909955" cy="503555"/>
                      </a:xfrm>
                    </wpg:grpSpPr>
                    <wps:wsp>
                      <wps:cNvPr id="832565226" name="Gerade Verbindung 832565226"/>
                      <wps:cNvCnPr/>
                      <wps:spPr>
                        <a:xfrm>
                          <a:off x="0" y="310101"/>
                          <a:ext cx="5856051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27A8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pic:pic xmlns:pic="http://schemas.openxmlformats.org/drawingml/2006/picture">
                      <pic:nvPicPr>
                        <pic:cNvPr id="864333652" name="Grafik 864333652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449509" y="0"/>
                          <a:ext cx="460446" cy="50355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07346CC" id="Gruppieren 2071811030" o:spid="_x0000_s1026" style="position:absolute;margin-left:2.25pt;margin-top:11.3pt;width:510pt;height:39.65pt;z-index:251748352;mso-width-relative:margin" coordsize="59099,503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">
              <v:line id="Gerade Verbindung 832565226" o:spid="_x0000_s1027" style="position:absolute;visibility:visible;mso-wrap-style:square" from="0,3101" to="58560,310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" strokecolor="#327a86" strokeweight="1pt">
                <v:stroke joinstyle="miter"/>
              </v:lin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864333652" o:spid="_x0000_s1028" type="#_x0000_t75" style="position:absolute;left:54495;width:4604;height:50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">
                <v:imagedata r:id="rId2" o:title=""/>
              </v:shape>
            </v:group>
          </w:pict>
        </mc:Fallback>
      </mc:AlternateContent>
    </w:r>
    <w:r w:rsidRPr="00CE7C18">
      <w:rPr>
        <w:color w:val="327A86" w:themeColor="text2"/>
        <w:sz w:val="18"/>
        <w:szCs w:val="18"/>
      </w:rPr>
      <w:t xml:space="preserve">        </w:t>
    </w:r>
    <w:r>
      <w:rPr>
        <w:color w:val="327A86" w:themeColor="text2"/>
        <w:sz w:val="18"/>
        <w:szCs w:val="18"/>
      </w:rPr>
      <w:t xml:space="preserve">         </w:t>
    </w:r>
    <w:r w:rsidRPr="00CE7C18">
      <w:rPr>
        <w:color w:val="327A86" w:themeColor="text2"/>
        <w:sz w:val="18"/>
        <w:szCs w:val="18"/>
      </w:rPr>
      <w:t>Flächeninhaltsformel verstehen</w:t>
    </w:r>
    <w:r>
      <w:rPr>
        <w:color w:val="327A86" w:themeColor="text2"/>
        <w:sz w:val="18"/>
        <w:szCs w:val="18"/>
      </w:rPr>
      <w:t xml:space="preserve"> und begründen</w:t>
    </w:r>
    <w:r w:rsidRPr="00CE7C18">
      <w:rPr>
        <w:color w:val="327A86" w:themeColor="text2"/>
        <w:sz w:val="18"/>
        <w:szCs w:val="18"/>
      </w:rPr>
      <w:t xml:space="preserve">: </w:t>
    </w:r>
    <w:r>
      <w:rPr>
        <w:color w:val="327A86" w:themeColor="text2"/>
        <w:sz w:val="18"/>
        <w:szCs w:val="18"/>
      </w:rPr>
      <w:t>P</w:t>
    </w:r>
  </w:p>
  <w:p w14:paraId="5BB273CF" w14:textId="6AE60C94" w:rsidR="005254A0" w:rsidRDefault="005254A0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6DEF1A" w14:textId="77777777" w:rsidR="009339C9" w:rsidRDefault="009339C9" w:rsidP="00CE7C18">
    <w:pPr>
      <w:ind w:right="360" w:firstLine="360"/>
    </w:pPr>
  </w:p>
  <w:p w14:paraId="3403580B" w14:textId="6B0490BE" w:rsidR="00D12080" w:rsidRDefault="00D12080" w:rsidP="00D12080">
    <w:pPr>
      <w:pStyle w:val="Kopfzeile"/>
      <w:tabs>
        <w:tab w:val="clear" w:pos="284"/>
        <w:tab w:val="clear" w:pos="4536"/>
        <w:tab w:val="clear" w:pos="6120"/>
        <w:tab w:val="clear" w:pos="9072"/>
        <w:tab w:val="right" w:pos="9639"/>
        <w:tab w:val="right" w:pos="10206"/>
      </w:tabs>
    </w:pPr>
  </w:p>
  <w:sdt>
    <w:sdtPr>
      <w:rPr>
        <w:rStyle w:val="Seitenzahl"/>
      </w:rPr>
      <w:id w:val="1120346171"/>
      <w:docPartObj>
        <w:docPartGallery w:val="Page Numbers (Top of Page)"/>
        <w:docPartUnique/>
      </w:docPartObj>
    </w:sdtPr>
    <w:sdtContent>
      <w:p w14:paraId="55177BCE" w14:textId="77777777" w:rsidR="00CE7C18" w:rsidRDefault="00CE7C18" w:rsidP="00CE7C18">
        <w:pPr>
          <w:pStyle w:val="Kopfzeile"/>
          <w:framePr w:wrap="none" w:vAnchor="text" w:hAnchor="page" w:x="907" w:y="38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separate"/>
        </w:r>
        <w:r>
          <w:rPr>
            <w:rStyle w:val="Seitenzahl"/>
            <w:noProof/>
          </w:rPr>
          <w:t>10</w:t>
        </w:r>
        <w:r>
          <w:rPr>
            <w:rStyle w:val="Seitenzahl"/>
          </w:rPr>
          <w:fldChar w:fldCharType="end"/>
        </w:r>
      </w:p>
    </w:sdtContent>
  </w:sdt>
  <w:p w14:paraId="6EC88777" w14:textId="7CB51EBD" w:rsidR="00CE7C18" w:rsidRPr="00CE7C18" w:rsidRDefault="00CE7C18" w:rsidP="00CE7C18">
    <w:pPr>
      <w:pStyle w:val="Kopfzeile"/>
      <w:spacing w:before="420"/>
      <w:rPr>
        <w:color w:val="327A86" w:themeColor="text2"/>
        <w:sz w:val="18"/>
        <w:szCs w:val="18"/>
      </w:rPr>
    </w:pPr>
    <w:r w:rsidRPr="00CE7C18">
      <w:rPr>
        <w:noProof/>
        <w:color w:val="327A86" w:themeColor="text2"/>
        <w:sz w:val="18"/>
        <w:szCs w:val="18"/>
      </w:rPr>
      <mc:AlternateContent>
        <mc:Choice Requires="wpg">
          <w:drawing>
            <wp:anchor distT="0" distB="0" distL="114300" distR="114300" simplePos="0" relativeHeight="251740160" behindDoc="0" locked="0" layoutInCell="1" allowOverlap="1" wp14:anchorId="1E01BFB1" wp14:editId="4423AC83">
              <wp:simplePos x="0" y="0"/>
              <wp:positionH relativeFrom="column">
                <wp:posOffset>28575</wp:posOffset>
              </wp:positionH>
              <wp:positionV relativeFrom="paragraph">
                <wp:posOffset>143497</wp:posOffset>
              </wp:positionV>
              <wp:extent cx="6476999" cy="503555"/>
              <wp:effectExtent l="0" t="0" r="635" b="4445"/>
              <wp:wrapNone/>
              <wp:docPr id="567771259" name="Gruppieren 5677712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76999" cy="503555"/>
                        <a:chOff x="0" y="0"/>
                        <a:chExt cx="5909955" cy="503555"/>
                      </a:xfrm>
                    </wpg:grpSpPr>
                    <wps:wsp>
                      <wps:cNvPr id="1589573745" name="Gerade Verbindung 1589573745"/>
                      <wps:cNvCnPr/>
                      <wps:spPr>
                        <a:xfrm>
                          <a:off x="0" y="310101"/>
                          <a:ext cx="5856051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27A8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pic:pic xmlns:pic="http://schemas.openxmlformats.org/drawingml/2006/picture">
                      <pic:nvPicPr>
                        <pic:cNvPr id="1990166749" name="Grafik 1990166749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449509" y="0"/>
                          <a:ext cx="460446" cy="50355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6569EB5" id="Gruppieren 567771259" o:spid="_x0000_s1026" style="position:absolute;margin-left:2.25pt;margin-top:11.3pt;width:510pt;height:39.65pt;z-index:251740160;mso-width-relative:margin" coordsize="59099,503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">
              <v:line id="Gerade Verbindung 1589573745" o:spid="_x0000_s1027" style="position:absolute;visibility:visible;mso-wrap-style:square" from="0,3101" to="58560,310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" strokecolor="#327a86" strokeweight="1pt">
                <v:stroke joinstyle="miter"/>
              </v:lin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1990166749" o:spid="_x0000_s1028" type="#_x0000_t75" style="position:absolute;left:54495;width:4604;height:50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">
                <v:imagedata r:id="rId2" o:title=""/>
              </v:shape>
            </v:group>
          </w:pict>
        </mc:Fallback>
      </mc:AlternateContent>
    </w:r>
    <w:r w:rsidRPr="00CE7C18">
      <w:rPr>
        <w:color w:val="327A86" w:themeColor="text2"/>
        <w:sz w:val="18"/>
        <w:szCs w:val="18"/>
      </w:rPr>
      <w:t xml:space="preserve"> </w:t>
    </w:r>
  </w:p>
  <w:p w14:paraId="657EAE94" w14:textId="6E0A3BE3" w:rsidR="001A3DCC" w:rsidRDefault="001A3DC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A2E63C3"/>
    <w:multiLevelType w:val="hybridMultilevel"/>
    <w:tmpl w:val="FAFC4244"/>
    <w:lvl w:ilvl="0" w:tplc="7E585ED6">
      <w:start w:val="1"/>
      <w:numFmt w:val="bullet"/>
      <w:pStyle w:val="Listenabsatz"/>
      <w:lvlText w:val=""/>
      <w:lvlJc w:val="left"/>
      <w:pPr>
        <w:ind w:left="720" w:hanging="360"/>
      </w:pPr>
      <w:rPr>
        <w:rFonts w:ascii="Wingdings" w:hAnsi="Wingdings" w:hint="default"/>
        <w:b w:val="0"/>
        <w:color w:val="327A86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DD9752C"/>
    <w:multiLevelType w:val="hybridMultilevel"/>
    <w:tmpl w:val="239A163E"/>
    <w:lvl w:ilvl="0" w:tplc="04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32869B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403C0756"/>
    <w:multiLevelType w:val="hybridMultilevel"/>
    <w:tmpl w:val="D0501056"/>
    <w:lvl w:ilvl="0" w:tplc="1DACC342">
      <w:start w:val="1"/>
      <w:numFmt w:val="decimal"/>
      <w:pStyle w:val="Verzeichnis1"/>
      <w:lvlText w:val="(%1)"/>
      <w:lvlJc w:val="left"/>
      <w:pPr>
        <w:ind w:left="720" w:hanging="360"/>
      </w:pPr>
      <w:rPr>
        <w:rFonts w:hint="default"/>
        <w:b w:val="0"/>
        <w:sz w:val="20"/>
        <w:szCs w:val="18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0A419D3"/>
    <w:multiLevelType w:val="hybridMultilevel"/>
    <w:tmpl w:val="B9EAF7E2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32869B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4D84834"/>
    <w:multiLevelType w:val="hybridMultilevel"/>
    <w:tmpl w:val="8F8A4EF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9AD3BDE"/>
    <w:multiLevelType w:val="hybridMultilevel"/>
    <w:tmpl w:val="C17055EE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32869B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B5E0FD3"/>
    <w:multiLevelType w:val="hybridMultilevel"/>
    <w:tmpl w:val="99B2DDF2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63210052">
    <w:abstractNumId w:val="0"/>
  </w:num>
  <w:num w:numId="2" w16cid:durableId="14383036">
    <w:abstractNumId w:val="2"/>
  </w:num>
  <w:num w:numId="3" w16cid:durableId="223611995">
    <w:abstractNumId w:val="1"/>
  </w:num>
  <w:num w:numId="4" w16cid:durableId="1985088418">
    <w:abstractNumId w:val="4"/>
  </w:num>
  <w:num w:numId="5" w16cid:durableId="1737509520">
    <w:abstractNumId w:val="6"/>
  </w:num>
  <w:num w:numId="6" w16cid:durableId="2068215921">
    <w:abstractNumId w:val="3"/>
  </w:num>
  <w:num w:numId="7" w16cid:durableId="1401245257">
    <w:abstractNumId w:val="5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3"/>
  <w:proofState w:spelling="clean" w:grammar="clean"/>
  <w:attachedTemplate r:id="rId1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4"/>
  <w:defaultTabStop w:val="708"/>
  <w:consecutiveHyphenLimit w:val="3"/>
  <w:hyphenationZone w:val="425"/>
  <w:doNotHyphenateCap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1C48"/>
    <w:rsid w:val="00001908"/>
    <w:rsid w:val="00004F79"/>
    <w:rsid w:val="000052CA"/>
    <w:rsid w:val="0001046A"/>
    <w:rsid w:val="00010863"/>
    <w:rsid w:val="00011C8C"/>
    <w:rsid w:val="00013060"/>
    <w:rsid w:val="00014943"/>
    <w:rsid w:val="00020370"/>
    <w:rsid w:val="00021B05"/>
    <w:rsid w:val="00022672"/>
    <w:rsid w:val="00023BEB"/>
    <w:rsid w:val="00024CED"/>
    <w:rsid w:val="00026F34"/>
    <w:rsid w:val="00030B49"/>
    <w:rsid w:val="000348EC"/>
    <w:rsid w:val="000358FA"/>
    <w:rsid w:val="0003654F"/>
    <w:rsid w:val="000425FD"/>
    <w:rsid w:val="000427A8"/>
    <w:rsid w:val="00042F87"/>
    <w:rsid w:val="00045C57"/>
    <w:rsid w:val="000460D9"/>
    <w:rsid w:val="00047413"/>
    <w:rsid w:val="0005096B"/>
    <w:rsid w:val="0005153C"/>
    <w:rsid w:val="00062979"/>
    <w:rsid w:val="00076180"/>
    <w:rsid w:val="00076A10"/>
    <w:rsid w:val="000808B9"/>
    <w:rsid w:val="00081AEE"/>
    <w:rsid w:val="00085A82"/>
    <w:rsid w:val="0008736E"/>
    <w:rsid w:val="00091B11"/>
    <w:rsid w:val="0009400B"/>
    <w:rsid w:val="00095D18"/>
    <w:rsid w:val="00096066"/>
    <w:rsid w:val="000970F9"/>
    <w:rsid w:val="00097240"/>
    <w:rsid w:val="00097784"/>
    <w:rsid w:val="000977A0"/>
    <w:rsid w:val="000A2473"/>
    <w:rsid w:val="000A412F"/>
    <w:rsid w:val="000A5A7D"/>
    <w:rsid w:val="000B7134"/>
    <w:rsid w:val="000C183E"/>
    <w:rsid w:val="000C38D9"/>
    <w:rsid w:val="000C56AC"/>
    <w:rsid w:val="000C7083"/>
    <w:rsid w:val="000D30D1"/>
    <w:rsid w:val="000D488F"/>
    <w:rsid w:val="000E1DE9"/>
    <w:rsid w:val="000E2765"/>
    <w:rsid w:val="000E2D5B"/>
    <w:rsid w:val="000E6B98"/>
    <w:rsid w:val="000F13CD"/>
    <w:rsid w:val="000F1545"/>
    <w:rsid w:val="000F32C4"/>
    <w:rsid w:val="000F338D"/>
    <w:rsid w:val="000F3516"/>
    <w:rsid w:val="000F7F6B"/>
    <w:rsid w:val="00101357"/>
    <w:rsid w:val="001029C2"/>
    <w:rsid w:val="00104F4B"/>
    <w:rsid w:val="00112BD0"/>
    <w:rsid w:val="00114F3B"/>
    <w:rsid w:val="00117ADA"/>
    <w:rsid w:val="00120536"/>
    <w:rsid w:val="00120696"/>
    <w:rsid w:val="00120E67"/>
    <w:rsid w:val="0012488A"/>
    <w:rsid w:val="00126695"/>
    <w:rsid w:val="0013045C"/>
    <w:rsid w:val="001312A6"/>
    <w:rsid w:val="00133C95"/>
    <w:rsid w:val="00133CDA"/>
    <w:rsid w:val="00134396"/>
    <w:rsid w:val="00140BC5"/>
    <w:rsid w:val="00143324"/>
    <w:rsid w:val="001459CA"/>
    <w:rsid w:val="001462BE"/>
    <w:rsid w:val="0014695C"/>
    <w:rsid w:val="00146ED1"/>
    <w:rsid w:val="00146F2A"/>
    <w:rsid w:val="00150886"/>
    <w:rsid w:val="00152F39"/>
    <w:rsid w:val="0015435D"/>
    <w:rsid w:val="00155349"/>
    <w:rsid w:val="001559BE"/>
    <w:rsid w:val="001610F3"/>
    <w:rsid w:val="001662C7"/>
    <w:rsid w:val="00170589"/>
    <w:rsid w:val="001735AF"/>
    <w:rsid w:val="00175C29"/>
    <w:rsid w:val="00177A63"/>
    <w:rsid w:val="00180775"/>
    <w:rsid w:val="00180EC4"/>
    <w:rsid w:val="00183265"/>
    <w:rsid w:val="0018492B"/>
    <w:rsid w:val="001853AA"/>
    <w:rsid w:val="001858C2"/>
    <w:rsid w:val="0018699D"/>
    <w:rsid w:val="00192C81"/>
    <w:rsid w:val="00192D9F"/>
    <w:rsid w:val="00192F79"/>
    <w:rsid w:val="001948F0"/>
    <w:rsid w:val="001A1780"/>
    <w:rsid w:val="001A3DCC"/>
    <w:rsid w:val="001B249B"/>
    <w:rsid w:val="001B3139"/>
    <w:rsid w:val="001B43D2"/>
    <w:rsid w:val="001C0814"/>
    <w:rsid w:val="001C0C6A"/>
    <w:rsid w:val="001C3EE1"/>
    <w:rsid w:val="001C426D"/>
    <w:rsid w:val="001C4682"/>
    <w:rsid w:val="001C6C3A"/>
    <w:rsid w:val="001D6674"/>
    <w:rsid w:val="001D7B44"/>
    <w:rsid w:val="001E08C7"/>
    <w:rsid w:val="001E402C"/>
    <w:rsid w:val="001E4845"/>
    <w:rsid w:val="001E7430"/>
    <w:rsid w:val="001F1124"/>
    <w:rsid w:val="001F2A76"/>
    <w:rsid w:val="001F5B3C"/>
    <w:rsid w:val="001F63A4"/>
    <w:rsid w:val="001F6F57"/>
    <w:rsid w:val="00202DAA"/>
    <w:rsid w:val="00204695"/>
    <w:rsid w:val="002061FE"/>
    <w:rsid w:val="00206256"/>
    <w:rsid w:val="00206AA9"/>
    <w:rsid w:val="00211AB0"/>
    <w:rsid w:val="0021237C"/>
    <w:rsid w:val="002150E8"/>
    <w:rsid w:val="00215233"/>
    <w:rsid w:val="002164A0"/>
    <w:rsid w:val="002234B3"/>
    <w:rsid w:val="00227378"/>
    <w:rsid w:val="002274BA"/>
    <w:rsid w:val="00230A99"/>
    <w:rsid w:val="00230F60"/>
    <w:rsid w:val="00231C5E"/>
    <w:rsid w:val="00232FBB"/>
    <w:rsid w:val="002330F5"/>
    <w:rsid w:val="00235B6C"/>
    <w:rsid w:val="00240CAD"/>
    <w:rsid w:val="00243737"/>
    <w:rsid w:val="00243989"/>
    <w:rsid w:val="00245B6C"/>
    <w:rsid w:val="002472D2"/>
    <w:rsid w:val="00252562"/>
    <w:rsid w:val="00253A14"/>
    <w:rsid w:val="00255490"/>
    <w:rsid w:val="00261CE3"/>
    <w:rsid w:val="002628F6"/>
    <w:rsid w:val="00264D79"/>
    <w:rsid w:val="00273BC7"/>
    <w:rsid w:val="00273C8A"/>
    <w:rsid w:val="00276E7E"/>
    <w:rsid w:val="00281B10"/>
    <w:rsid w:val="002869C0"/>
    <w:rsid w:val="00286B90"/>
    <w:rsid w:val="002911BC"/>
    <w:rsid w:val="002969B0"/>
    <w:rsid w:val="00296E6F"/>
    <w:rsid w:val="00297993"/>
    <w:rsid w:val="002A3358"/>
    <w:rsid w:val="002A7B5B"/>
    <w:rsid w:val="002B7422"/>
    <w:rsid w:val="002C1315"/>
    <w:rsid w:val="002C381B"/>
    <w:rsid w:val="002D1257"/>
    <w:rsid w:val="002D1886"/>
    <w:rsid w:val="002D3D06"/>
    <w:rsid w:val="002D7B95"/>
    <w:rsid w:val="002E0053"/>
    <w:rsid w:val="002E55B9"/>
    <w:rsid w:val="002E59F6"/>
    <w:rsid w:val="002E6140"/>
    <w:rsid w:val="002E7328"/>
    <w:rsid w:val="002F25C8"/>
    <w:rsid w:val="002F2B43"/>
    <w:rsid w:val="002F4885"/>
    <w:rsid w:val="003006A2"/>
    <w:rsid w:val="0030347F"/>
    <w:rsid w:val="00305887"/>
    <w:rsid w:val="003079FB"/>
    <w:rsid w:val="003105B6"/>
    <w:rsid w:val="00311763"/>
    <w:rsid w:val="003141F7"/>
    <w:rsid w:val="003150FB"/>
    <w:rsid w:val="00315877"/>
    <w:rsid w:val="0032057B"/>
    <w:rsid w:val="003214FE"/>
    <w:rsid w:val="0032289E"/>
    <w:rsid w:val="00324169"/>
    <w:rsid w:val="003244CA"/>
    <w:rsid w:val="00325D60"/>
    <w:rsid w:val="00332BA3"/>
    <w:rsid w:val="00333312"/>
    <w:rsid w:val="00335B6E"/>
    <w:rsid w:val="0033677C"/>
    <w:rsid w:val="0034350A"/>
    <w:rsid w:val="0034656C"/>
    <w:rsid w:val="00352164"/>
    <w:rsid w:val="00353BDB"/>
    <w:rsid w:val="00354A18"/>
    <w:rsid w:val="00354D8C"/>
    <w:rsid w:val="0035500D"/>
    <w:rsid w:val="003564CC"/>
    <w:rsid w:val="00357CE4"/>
    <w:rsid w:val="0036197D"/>
    <w:rsid w:val="00361ED0"/>
    <w:rsid w:val="00362FA9"/>
    <w:rsid w:val="003654EE"/>
    <w:rsid w:val="003655ED"/>
    <w:rsid w:val="00365D85"/>
    <w:rsid w:val="00367898"/>
    <w:rsid w:val="00367D3E"/>
    <w:rsid w:val="00373663"/>
    <w:rsid w:val="0037445F"/>
    <w:rsid w:val="00376555"/>
    <w:rsid w:val="00376C2F"/>
    <w:rsid w:val="003805D8"/>
    <w:rsid w:val="00382C33"/>
    <w:rsid w:val="00386976"/>
    <w:rsid w:val="00386A12"/>
    <w:rsid w:val="00387E4E"/>
    <w:rsid w:val="00387E96"/>
    <w:rsid w:val="003908B0"/>
    <w:rsid w:val="00391BC6"/>
    <w:rsid w:val="003927CE"/>
    <w:rsid w:val="00393206"/>
    <w:rsid w:val="003A591E"/>
    <w:rsid w:val="003A6CC8"/>
    <w:rsid w:val="003A744F"/>
    <w:rsid w:val="003B03AF"/>
    <w:rsid w:val="003B04ED"/>
    <w:rsid w:val="003B04FD"/>
    <w:rsid w:val="003B272D"/>
    <w:rsid w:val="003B2EB6"/>
    <w:rsid w:val="003B3169"/>
    <w:rsid w:val="003B54C2"/>
    <w:rsid w:val="003B5F33"/>
    <w:rsid w:val="003B6076"/>
    <w:rsid w:val="003B6095"/>
    <w:rsid w:val="003C3680"/>
    <w:rsid w:val="003C704E"/>
    <w:rsid w:val="003C7B7B"/>
    <w:rsid w:val="003D1438"/>
    <w:rsid w:val="003D17F3"/>
    <w:rsid w:val="003D2DC6"/>
    <w:rsid w:val="003D3CF9"/>
    <w:rsid w:val="003D471C"/>
    <w:rsid w:val="003D5798"/>
    <w:rsid w:val="003D62DF"/>
    <w:rsid w:val="003E26AC"/>
    <w:rsid w:val="003E6872"/>
    <w:rsid w:val="003E74C4"/>
    <w:rsid w:val="003E7E82"/>
    <w:rsid w:val="003F00BC"/>
    <w:rsid w:val="003F0902"/>
    <w:rsid w:val="003F3BD6"/>
    <w:rsid w:val="003F4418"/>
    <w:rsid w:val="003F50DA"/>
    <w:rsid w:val="003F625D"/>
    <w:rsid w:val="003F6861"/>
    <w:rsid w:val="003F6BF5"/>
    <w:rsid w:val="003F7237"/>
    <w:rsid w:val="0040214C"/>
    <w:rsid w:val="004041C4"/>
    <w:rsid w:val="00405B3A"/>
    <w:rsid w:val="00406E9D"/>
    <w:rsid w:val="00407B89"/>
    <w:rsid w:val="00415ECC"/>
    <w:rsid w:val="00416AD7"/>
    <w:rsid w:val="00417949"/>
    <w:rsid w:val="00421399"/>
    <w:rsid w:val="00421559"/>
    <w:rsid w:val="00421B9F"/>
    <w:rsid w:val="004221C0"/>
    <w:rsid w:val="004231C4"/>
    <w:rsid w:val="00423B88"/>
    <w:rsid w:val="004249A1"/>
    <w:rsid w:val="004251AC"/>
    <w:rsid w:val="00427CE9"/>
    <w:rsid w:val="004345E3"/>
    <w:rsid w:val="004410FB"/>
    <w:rsid w:val="00441287"/>
    <w:rsid w:val="004430E4"/>
    <w:rsid w:val="004443AB"/>
    <w:rsid w:val="00450CC7"/>
    <w:rsid w:val="00450EDC"/>
    <w:rsid w:val="00451085"/>
    <w:rsid w:val="004556B1"/>
    <w:rsid w:val="004629EB"/>
    <w:rsid w:val="00463675"/>
    <w:rsid w:val="00463F5D"/>
    <w:rsid w:val="00466D95"/>
    <w:rsid w:val="00467290"/>
    <w:rsid w:val="0047089A"/>
    <w:rsid w:val="00473B71"/>
    <w:rsid w:val="00477539"/>
    <w:rsid w:val="004806B4"/>
    <w:rsid w:val="0048537F"/>
    <w:rsid w:val="00485714"/>
    <w:rsid w:val="004A2630"/>
    <w:rsid w:val="004A3DB4"/>
    <w:rsid w:val="004A42F8"/>
    <w:rsid w:val="004A6CB4"/>
    <w:rsid w:val="004B006A"/>
    <w:rsid w:val="004B1E4C"/>
    <w:rsid w:val="004B338E"/>
    <w:rsid w:val="004B43D8"/>
    <w:rsid w:val="004B66BA"/>
    <w:rsid w:val="004C0FF9"/>
    <w:rsid w:val="004D01A4"/>
    <w:rsid w:val="004D033C"/>
    <w:rsid w:val="004D0BBC"/>
    <w:rsid w:val="004D2658"/>
    <w:rsid w:val="004D3C32"/>
    <w:rsid w:val="004D5108"/>
    <w:rsid w:val="004D537D"/>
    <w:rsid w:val="004D5F6B"/>
    <w:rsid w:val="004D7BBB"/>
    <w:rsid w:val="004E07B3"/>
    <w:rsid w:val="004E1347"/>
    <w:rsid w:val="004E5545"/>
    <w:rsid w:val="004E5D70"/>
    <w:rsid w:val="004E5F18"/>
    <w:rsid w:val="004E6E5D"/>
    <w:rsid w:val="004E741F"/>
    <w:rsid w:val="004E7EF5"/>
    <w:rsid w:val="004F2D87"/>
    <w:rsid w:val="004F6B97"/>
    <w:rsid w:val="004F797A"/>
    <w:rsid w:val="004F7D54"/>
    <w:rsid w:val="00506BFA"/>
    <w:rsid w:val="00510E16"/>
    <w:rsid w:val="00512E4A"/>
    <w:rsid w:val="005131AB"/>
    <w:rsid w:val="0051334C"/>
    <w:rsid w:val="00513F2E"/>
    <w:rsid w:val="00516206"/>
    <w:rsid w:val="0052085C"/>
    <w:rsid w:val="005254A0"/>
    <w:rsid w:val="005256C6"/>
    <w:rsid w:val="00525E77"/>
    <w:rsid w:val="005306EE"/>
    <w:rsid w:val="00530B72"/>
    <w:rsid w:val="00533B76"/>
    <w:rsid w:val="0053554B"/>
    <w:rsid w:val="00536138"/>
    <w:rsid w:val="00536918"/>
    <w:rsid w:val="00536F5D"/>
    <w:rsid w:val="00537B0D"/>
    <w:rsid w:val="0054051C"/>
    <w:rsid w:val="00540E2F"/>
    <w:rsid w:val="00545929"/>
    <w:rsid w:val="00550488"/>
    <w:rsid w:val="005513D5"/>
    <w:rsid w:val="00551D37"/>
    <w:rsid w:val="00553F74"/>
    <w:rsid w:val="00553FDA"/>
    <w:rsid w:val="005551AE"/>
    <w:rsid w:val="005570FE"/>
    <w:rsid w:val="00557355"/>
    <w:rsid w:val="00557A27"/>
    <w:rsid w:val="0056041E"/>
    <w:rsid w:val="00560A32"/>
    <w:rsid w:val="00561FC1"/>
    <w:rsid w:val="00563011"/>
    <w:rsid w:val="00564563"/>
    <w:rsid w:val="00565877"/>
    <w:rsid w:val="005659A1"/>
    <w:rsid w:val="0056638C"/>
    <w:rsid w:val="00572446"/>
    <w:rsid w:val="00575518"/>
    <w:rsid w:val="0057597F"/>
    <w:rsid w:val="0057608C"/>
    <w:rsid w:val="00576703"/>
    <w:rsid w:val="00577C8D"/>
    <w:rsid w:val="00577DDC"/>
    <w:rsid w:val="00581C23"/>
    <w:rsid w:val="00582922"/>
    <w:rsid w:val="005846AF"/>
    <w:rsid w:val="00587F2C"/>
    <w:rsid w:val="005948A6"/>
    <w:rsid w:val="005948D3"/>
    <w:rsid w:val="00596FF7"/>
    <w:rsid w:val="005A095B"/>
    <w:rsid w:val="005A1B94"/>
    <w:rsid w:val="005B006D"/>
    <w:rsid w:val="005B0745"/>
    <w:rsid w:val="005B080D"/>
    <w:rsid w:val="005B181B"/>
    <w:rsid w:val="005B2620"/>
    <w:rsid w:val="005B7384"/>
    <w:rsid w:val="005C24F6"/>
    <w:rsid w:val="005C26AF"/>
    <w:rsid w:val="005C56C1"/>
    <w:rsid w:val="005C62BD"/>
    <w:rsid w:val="005D1C13"/>
    <w:rsid w:val="005D3569"/>
    <w:rsid w:val="005D36A4"/>
    <w:rsid w:val="005D3B6F"/>
    <w:rsid w:val="005D410F"/>
    <w:rsid w:val="005D794B"/>
    <w:rsid w:val="005E0251"/>
    <w:rsid w:val="005E3246"/>
    <w:rsid w:val="005E619C"/>
    <w:rsid w:val="005F0A6D"/>
    <w:rsid w:val="005F22E4"/>
    <w:rsid w:val="005F772D"/>
    <w:rsid w:val="006015F6"/>
    <w:rsid w:val="00605734"/>
    <w:rsid w:val="0060574E"/>
    <w:rsid w:val="00605CC3"/>
    <w:rsid w:val="006061BB"/>
    <w:rsid w:val="00607050"/>
    <w:rsid w:val="006105EC"/>
    <w:rsid w:val="00611CCD"/>
    <w:rsid w:val="00612D30"/>
    <w:rsid w:val="00614F05"/>
    <w:rsid w:val="00617C84"/>
    <w:rsid w:val="00621268"/>
    <w:rsid w:val="0062142A"/>
    <w:rsid w:val="00624F74"/>
    <w:rsid w:val="006259AD"/>
    <w:rsid w:val="00626DB9"/>
    <w:rsid w:val="00633509"/>
    <w:rsid w:val="006347EC"/>
    <w:rsid w:val="0063560B"/>
    <w:rsid w:val="00636D7F"/>
    <w:rsid w:val="00637B96"/>
    <w:rsid w:val="006410D6"/>
    <w:rsid w:val="00641114"/>
    <w:rsid w:val="006428AB"/>
    <w:rsid w:val="00643F9F"/>
    <w:rsid w:val="00644F56"/>
    <w:rsid w:val="00646B75"/>
    <w:rsid w:val="00647092"/>
    <w:rsid w:val="00650327"/>
    <w:rsid w:val="00650E0D"/>
    <w:rsid w:val="00651822"/>
    <w:rsid w:val="006518F9"/>
    <w:rsid w:val="006542C4"/>
    <w:rsid w:val="00661A9A"/>
    <w:rsid w:val="0066281B"/>
    <w:rsid w:val="00662B5B"/>
    <w:rsid w:val="00664421"/>
    <w:rsid w:val="00667BB0"/>
    <w:rsid w:val="006738EA"/>
    <w:rsid w:val="00675072"/>
    <w:rsid w:val="0067534A"/>
    <w:rsid w:val="00677588"/>
    <w:rsid w:val="0067767C"/>
    <w:rsid w:val="00681F02"/>
    <w:rsid w:val="00685B0E"/>
    <w:rsid w:val="00685B7A"/>
    <w:rsid w:val="00685E2A"/>
    <w:rsid w:val="00686C67"/>
    <w:rsid w:val="00686FC0"/>
    <w:rsid w:val="00696ABB"/>
    <w:rsid w:val="00696B7F"/>
    <w:rsid w:val="006A253B"/>
    <w:rsid w:val="006A7431"/>
    <w:rsid w:val="006B1E07"/>
    <w:rsid w:val="006B5344"/>
    <w:rsid w:val="006C1133"/>
    <w:rsid w:val="006C3CF7"/>
    <w:rsid w:val="006C5570"/>
    <w:rsid w:val="006C7499"/>
    <w:rsid w:val="006D25D9"/>
    <w:rsid w:val="006D3390"/>
    <w:rsid w:val="006E162A"/>
    <w:rsid w:val="006E5DEC"/>
    <w:rsid w:val="006E700D"/>
    <w:rsid w:val="006F0F14"/>
    <w:rsid w:val="006F3B1C"/>
    <w:rsid w:val="006F3F4C"/>
    <w:rsid w:val="006F5451"/>
    <w:rsid w:val="00700B74"/>
    <w:rsid w:val="0070229A"/>
    <w:rsid w:val="00704F72"/>
    <w:rsid w:val="00705357"/>
    <w:rsid w:val="00705AE4"/>
    <w:rsid w:val="00706DF6"/>
    <w:rsid w:val="0071032F"/>
    <w:rsid w:val="00712580"/>
    <w:rsid w:val="007217BF"/>
    <w:rsid w:val="00722045"/>
    <w:rsid w:val="00723E53"/>
    <w:rsid w:val="00724BEB"/>
    <w:rsid w:val="00727114"/>
    <w:rsid w:val="007306C0"/>
    <w:rsid w:val="00734981"/>
    <w:rsid w:val="0073796D"/>
    <w:rsid w:val="00737B91"/>
    <w:rsid w:val="00737D8D"/>
    <w:rsid w:val="00740CAE"/>
    <w:rsid w:val="0074113F"/>
    <w:rsid w:val="00741205"/>
    <w:rsid w:val="00746106"/>
    <w:rsid w:val="00747DA9"/>
    <w:rsid w:val="00750506"/>
    <w:rsid w:val="00751A89"/>
    <w:rsid w:val="00753CFE"/>
    <w:rsid w:val="00755DB7"/>
    <w:rsid w:val="00757F0F"/>
    <w:rsid w:val="00760860"/>
    <w:rsid w:val="007610A9"/>
    <w:rsid w:val="00761338"/>
    <w:rsid w:val="0076139C"/>
    <w:rsid w:val="00764711"/>
    <w:rsid w:val="00765286"/>
    <w:rsid w:val="00765B73"/>
    <w:rsid w:val="0076674D"/>
    <w:rsid w:val="007674C3"/>
    <w:rsid w:val="007723C1"/>
    <w:rsid w:val="007751B1"/>
    <w:rsid w:val="00776C43"/>
    <w:rsid w:val="00782287"/>
    <w:rsid w:val="00784962"/>
    <w:rsid w:val="00786812"/>
    <w:rsid w:val="00790F21"/>
    <w:rsid w:val="00790F3B"/>
    <w:rsid w:val="00791C77"/>
    <w:rsid w:val="00791F24"/>
    <w:rsid w:val="00792FE3"/>
    <w:rsid w:val="0079477A"/>
    <w:rsid w:val="00794F52"/>
    <w:rsid w:val="007954B1"/>
    <w:rsid w:val="00795F88"/>
    <w:rsid w:val="0079608D"/>
    <w:rsid w:val="007A0104"/>
    <w:rsid w:val="007A149C"/>
    <w:rsid w:val="007A1C42"/>
    <w:rsid w:val="007A2E68"/>
    <w:rsid w:val="007A605F"/>
    <w:rsid w:val="007A6CB2"/>
    <w:rsid w:val="007A7B97"/>
    <w:rsid w:val="007B0152"/>
    <w:rsid w:val="007B19C9"/>
    <w:rsid w:val="007B2454"/>
    <w:rsid w:val="007B29D4"/>
    <w:rsid w:val="007B6399"/>
    <w:rsid w:val="007B726E"/>
    <w:rsid w:val="007C1413"/>
    <w:rsid w:val="007C3B5B"/>
    <w:rsid w:val="007C6F59"/>
    <w:rsid w:val="007D1840"/>
    <w:rsid w:val="007D198E"/>
    <w:rsid w:val="007D3998"/>
    <w:rsid w:val="007D62DE"/>
    <w:rsid w:val="007D723D"/>
    <w:rsid w:val="007E04BA"/>
    <w:rsid w:val="007E2ED3"/>
    <w:rsid w:val="007E6AC7"/>
    <w:rsid w:val="007E7BB0"/>
    <w:rsid w:val="007F024D"/>
    <w:rsid w:val="007F025F"/>
    <w:rsid w:val="007F0DD8"/>
    <w:rsid w:val="008026EF"/>
    <w:rsid w:val="00803F58"/>
    <w:rsid w:val="00807CF4"/>
    <w:rsid w:val="00811D2D"/>
    <w:rsid w:val="00812B0E"/>
    <w:rsid w:val="00813254"/>
    <w:rsid w:val="00814197"/>
    <w:rsid w:val="00814EAA"/>
    <w:rsid w:val="00816BC6"/>
    <w:rsid w:val="00816C34"/>
    <w:rsid w:val="00824C43"/>
    <w:rsid w:val="00824E78"/>
    <w:rsid w:val="00825CEC"/>
    <w:rsid w:val="0082727E"/>
    <w:rsid w:val="00830DD1"/>
    <w:rsid w:val="0083122E"/>
    <w:rsid w:val="008315E6"/>
    <w:rsid w:val="0083575B"/>
    <w:rsid w:val="00835983"/>
    <w:rsid w:val="00835C0B"/>
    <w:rsid w:val="008368C8"/>
    <w:rsid w:val="00841EB1"/>
    <w:rsid w:val="00843983"/>
    <w:rsid w:val="00844A02"/>
    <w:rsid w:val="008452F3"/>
    <w:rsid w:val="008454DC"/>
    <w:rsid w:val="008456A0"/>
    <w:rsid w:val="00846EE1"/>
    <w:rsid w:val="0084766C"/>
    <w:rsid w:val="00851046"/>
    <w:rsid w:val="00851CEC"/>
    <w:rsid w:val="00854D4E"/>
    <w:rsid w:val="0086140E"/>
    <w:rsid w:val="008616E5"/>
    <w:rsid w:val="008619E9"/>
    <w:rsid w:val="00867A6B"/>
    <w:rsid w:val="00871C2C"/>
    <w:rsid w:val="008738EB"/>
    <w:rsid w:val="00880305"/>
    <w:rsid w:val="00884046"/>
    <w:rsid w:val="00895250"/>
    <w:rsid w:val="00896219"/>
    <w:rsid w:val="008A17D3"/>
    <w:rsid w:val="008A76DA"/>
    <w:rsid w:val="008B083A"/>
    <w:rsid w:val="008B08C3"/>
    <w:rsid w:val="008B6E7F"/>
    <w:rsid w:val="008C0DF8"/>
    <w:rsid w:val="008C34DD"/>
    <w:rsid w:val="008C448A"/>
    <w:rsid w:val="008C4891"/>
    <w:rsid w:val="008C6C14"/>
    <w:rsid w:val="008C727A"/>
    <w:rsid w:val="008C767A"/>
    <w:rsid w:val="008D6498"/>
    <w:rsid w:val="008D6BF7"/>
    <w:rsid w:val="008D7103"/>
    <w:rsid w:val="008E0035"/>
    <w:rsid w:val="008E0114"/>
    <w:rsid w:val="008E164E"/>
    <w:rsid w:val="008E1743"/>
    <w:rsid w:val="008E2563"/>
    <w:rsid w:val="008E408B"/>
    <w:rsid w:val="008E4A6F"/>
    <w:rsid w:val="008E6EEC"/>
    <w:rsid w:val="008F06F9"/>
    <w:rsid w:val="008F16FF"/>
    <w:rsid w:val="008F4B5F"/>
    <w:rsid w:val="008F521D"/>
    <w:rsid w:val="008F5C8E"/>
    <w:rsid w:val="008F6267"/>
    <w:rsid w:val="00901D99"/>
    <w:rsid w:val="00905158"/>
    <w:rsid w:val="00905B6C"/>
    <w:rsid w:val="00906263"/>
    <w:rsid w:val="00906935"/>
    <w:rsid w:val="009073CA"/>
    <w:rsid w:val="00911289"/>
    <w:rsid w:val="00911328"/>
    <w:rsid w:val="009117E0"/>
    <w:rsid w:val="00911EDF"/>
    <w:rsid w:val="00914E01"/>
    <w:rsid w:val="0092067B"/>
    <w:rsid w:val="009270B6"/>
    <w:rsid w:val="0092716D"/>
    <w:rsid w:val="00927D4F"/>
    <w:rsid w:val="00932DFC"/>
    <w:rsid w:val="009339C9"/>
    <w:rsid w:val="0093552E"/>
    <w:rsid w:val="00937676"/>
    <w:rsid w:val="0094004C"/>
    <w:rsid w:val="009409A9"/>
    <w:rsid w:val="00942DC5"/>
    <w:rsid w:val="00944924"/>
    <w:rsid w:val="00945368"/>
    <w:rsid w:val="00950ED3"/>
    <w:rsid w:val="00951D37"/>
    <w:rsid w:val="00960613"/>
    <w:rsid w:val="00963FC5"/>
    <w:rsid w:val="00964E33"/>
    <w:rsid w:val="009659F8"/>
    <w:rsid w:val="009701AC"/>
    <w:rsid w:val="009704E5"/>
    <w:rsid w:val="00972797"/>
    <w:rsid w:val="00974ACA"/>
    <w:rsid w:val="00983C41"/>
    <w:rsid w:val="00983CAA"/>
    <w:rsid w:val="009935F9"/>
    <w:rsid w:val="0099396F"/>
    <w:rsid w:val="0099425F"/>
    <w:rsid w:val="009A3139"/>
    <w:rsid w:val="009A660E"/>
    <w:rsid w:val="009A767B"/>
    <w:rsid w:val="009B1745"/>
    <w:rsid w:val="009B2317"/>
    <w:rsid w:val="009B73B0"/>
    <w:rsid w:val="009C07AB"/>
    <w:rsid w:val="009C2627"/>
    <w:rsid w:val="009C4E47"/>
    <w:rsid w:val="009C732B"/>
    <w:rsid w:val="009D30C8"/>
    <w:rsid w:val="009D47D3"/>
    <w:rsid w:val="009D4E3D"/>
    <w:rsid w:val="009E2ABB"/>
    <w:rsid w:val="009E3FDC"/>
    <w:rsid w:val="009E5202"/>
    <w:rsid w:val="009E5DC5"/>
    <w:rsid w:val="009F0699"/>
    <w:rsid w:val="009F0C21"/>
    <w:rsid w:val="009F555C"/>
    <w:rsid w:val="00A00AC8"/>
    <w:rsid w:val="00A00C04"/>
    <w:rsid w:val="00A00F20"/>
    <w:rsid w:val="00A04869"/>
    <w:rsid w:val="00A05FEB"/>
    <w:rsid w:val="00A06C41"/>
    <w:rsid w:val="00A07BB3"/>
    <w:rsid w:val="00A07FE3"/>
    <w:rsid w:val="00A13B59"/>
    <w:rsid w:val="00A147B9"/>
    <w:rsid w:val="00A1590E"/>
    <w:rsid w:val="00A161B2"/>
    <w:rsid w:val="00A2208A"/>
    <w:rsid w:val="00A237FC"/>
    <w:rsid w:val="00A27870"/>
    <w:rsid w:val="00A32041"/>
    <w:rsid w:val="00A34C62"/>
    <w:rsid w:val="00A42FF1"/>
    <w:rsid w:val="00A43304"/>
    <w:rsid w:val="00A43E83"/>
    <w:rsid w:val="00A47116"/>
    <w:rsid w:val="00A53FD1"/>
    <w:rsid w:val="00A561C8"/>
    <w:rsid w:val="00A563F1"/>
    <w:rsid w:val="00A565E3"/>
    <w:rsid w:val="00A57412"/>
    <w:rsid w:val="00A6056F"/>
    <w:rsid w:val="00A614C9"/>
    <w:rsid w:val="00A618E6"/>
    <w:rsid w:val="00A6279D"/>
    <w:rsid w:val="00A62D5B"/>
    <w:rsid w:val="00A637F6"/>
    <w:rsid w:val="00A638F8"/>
    <w:rsid w:val="00A6622F"/>
    <w:rsid w:val="00A678FC"/>
    <w:rsid w:val="00A709C2"/>
    <w:rsid w:val="00A72E24"/>
    <w:rsid w:val="00A73177"/>
    <w:rsid w:val="00A73563"/>
    <w:rsid w:val="00A73D4D"/>
    <w:rsid w:val="00A77C0C"/>
    <w:rsid w:val="00A82B32"/>
    <w:rsid w:val="00A83021"/>
    <w:rsid w:val="00A862D3"/>
    <w:rsid w:val="00A9532D"/>
    <w:rsid w:val="00A955F6"/>
    <w:rsid w:val="00AA0750"/>
    <w:rsid w:val="00AA0AF3"/>
    <w:rsid w:val="00AA1F9C"/>
    <w:rsid w:val="00AA2A07"/>
    <w:rsid w:val="00AA2AFA"/>
    <w:rsid w:val="00AA65F4"/>
    <w:rsid w:val="00AA6944"/>
    <w:rsid w:val="00AA7BE7"/>
    <w:rsid w:val="00AB041C"/>
    <w:rsid w:val="00AB30DA"/>
    <w:rsid w:val="00AB4734"/>
    <w:rsid w:val="00AB5DB9"/>
    <w:rsid w:val="00AC57C1"/>
    <w:rsid w:val="00AC73A5"/>
    <w:rsid w:val="00AC7674"/>
    <w:rsid w:val="00AD027D"/>
    <w:rsid w:val="00AD0F04"/>
    <w:rsid w:val="00AD13C3"/>
    <w:rsid w:val="00AD1C72"/>
    <w:rsid w:val="00AD1ED2"/>
    <w:rsid w:val="00AD4181"/>
    <w:rsid w:val="00AD623E"/>
    <w:rsid w:val="00AD791E"/>
    <w:rsid w:val="00AE074B"/>
    <w:rsid w:val="00AE1D1A"/>
    <w:rsid w:val="00AE3E32"/>
    <w:rsid w:val="00AE4B56"/>
    <w:rsid w:val="00AE6358"/>
    <w:rsid w:val="00B00EE2"/>
    <w:rsid w:val="00B00F42"/>
    <w:rsid w:val="00B01E3A"/>
    <w:rsid w:val="00B04AD0"/>
    <w:rsid w:val="00B055C4"/>
    <w:rsid w:val="00B0709F"/>
    <w:rsid w:val="00B114AE"/>
    <w:rsid w:val="00B126D2"/>
    <w:rsid w:val="00B1324A"/>
    <w:rsid w:val="00B133D4"/>
    <w:rsid w:val="00B20B30"/>
    <w:rsid w:val="00B21930"/>
    <w:rsid w:val="00B2197A"/>
    <w:rsid w:val="00B2327C"/>
    <w:rsid w:val="00B24DE1"/>
    <w:rsid w:val="00B262C5"/>
    <w:rsid w:val="00B26A69"/>
    <w:rsid w:val="00B27756"/>
    <w:rsid w:val="00B30199"/>
    <w:rsid w:val="00B3542D"/>
    <w:rsid w:val="00B37647"/>
    <w:rsid w:val="00B41FF9"/>
    <w:rsid w:val="00B427B8"/>
    <w:rsid w:val="00B53DD7"/>
    <w:rsid w:val="00B54EF4"/>
    <w:rsid w:val="00B56F51"/>
    <w:rsid w:val="00B577E2"/>
    <w:rsid w:val="00B60530"/>
    <w:rsid w:val="00B6210A"/>
    <w:rsid w:val="00B62EF8"/>
    <w:rsid w:val="00B63F34"/>
    <w:rsid w:val="00B66771"/>
    <w:rsid w:val="00B70CFD"/>
    <w:rsid w:val="00B74344"/>
    <w:rsid w:val="00B80B52"/>
    <w:rsid w:val="00B81127"/>
    <w:rsid w:val="00B843D5"/>
    <w:rsid w:val="00B849BA"/>
    <w:rsid w:val="00B84D5A"/>
    <w:rsid w:val="00B93BFC"/>
    <w:rsid w:val="00B93C4B"/>
    <w:rsid w:val="00B93F06"/>
    <w:rsid w:val="00B953E6"/>
    <w:rsid w:val="00BA0E8F"/>
    <w:rsid w:val="00BA119B"/>
    <w:rsid w:val="00BA2A29"/>
    <w:rsid w:val="00BA3003"/>
    <w:rsid w:val="00BB05E4"/>
    <w:rsid w:val="00BB456F"/>
    <w:rsid w:val="00BB4735"/>
    <w:rsid w:val="00BB543D"/>
    <w:rsid w:val="00BB6FAC"/>
    <w:rsid w:val="00BB762D"/>
    <w:rsid w:val="00BC1C45"/>
    <w:rsid w:val="00BC2170"/>
    <w:rsid w:val="00BC3020"/>
    <w:rsid w:val="00BC35DB"/>
    <w:rsid w:val="00BD06E3"/>
    <w:rsid w:val="00BD1B41"/>
    <w:rsid w:val="00BD4139"/>
    <w:rsid w:val="00BD5277"/>
    <w:rsid w:val="00BE1EF5"/>
    <w:rsid w:val="00BE336E"/>
    <w:rsid w:val="00BE387F"/>
    <w:rsid w:val="00BE43DC"/>
    <w:rsid w:val="00BE4489"/>
    <w:rsid w:val="00BE6AC7"/>
    <w:rsid w:val="00BF0B52"/>
    <w:rsid w:val="00BF28ED"/>
    <w:rsid w:val="00BF309C"/>
    <w:rsid w:val="00BF43AC"/>
    <w:rsid w:val="00BF62C0"/>
    <w:rsid w:val="00BF6C2E"/>
    <w:rsid w:val="00BF7225"/>
    <w:rsid w:val="00C01B22"/>
    <w:rsid w:val="00C02944"/>
    <w:rsid w:val="00C05056"/>
    <w:rsid w:val="00C056A1"/>
    <w:rsid w:val="00C06056"/>
    <w:rsid w:val="00C06312"/>
    <w:rsid w:val="00C069FF"/>
    <w:rsid w:val="00C06E18"/>
    <w:rsid w:val="00C12B19"/>
    <w:rsid w:val="00C12D86"/>
    <w:rsid w:val="00C13042"/>
    <w:rsid w:val="00C2193A"/>
    <w:rsid w:val="00C25120"/>
    <w:rsid w:val="00C31EC7"/>
    <w:rsid w:val="00C3671C"/>
    <w:rsid w:val="00C36AD0"/>
    <w:rsid w:val="00C36B15"/>
    <w:rsid w:val="00C37BC0"/>
    <w:rsid w:val="00C43751"/>
    <w:rsid w:val="00C4398E"/>
    <w:rsid w:val="00C46951"/>
    <w:rsid w:val="00C506B3"/>
    <w:rsid w:val="00C507AD"/>
    <w:rsid w:val="00C51BE4"/>
    <w:rsid w:val="00C66483"/>
    <w:rsid w:val="00C67509"/>
    <w:rsid w:val="00C80E7B"/>
    <w:rsid w:val="00C81C48"/>
    <w:rsid w:val="00C82827"/>
    <w:rsid w:val="00C8286F"/>
    <w:rsid w:val="00C82C61"/>
    <w:rsid w:val="00C82C6E"/>
    <w:rsid w:val="00C83338"/>
    <w:rsid w:val="00C836CF"/>
    <w:rsid w:val="00C83C21"/>
    <w:rsid w:val="00C84303"/>
    <w:rsid w:val="00C90693"/>
    <w:rsid w:val="00C9163F"/>
    <w:rsid w:val="00C94274"/>
    <w:rsid w:val="00C95428"/>
    <w:rsid w:val="00C966C5"/>
    <w:rsid w:val="00CA03D2"/>
    <w:rsid w:val="00CA387B"/>
    <w:rsid w:val="00CB1226"/>
    <w:rsid w:val="00CB2196"/>
    <w:rsid w:val="00CB594A"/>
    <w:rsid w:val="00CB673F"/>
    <w:rsid w:val="00CB72F3"/>
    <w:rsid w:val="00CC1DB9"/>
    <w:rsid w:val="00CC485F"/>
    <w:rsid w:val="00CC53E3"/>
    <w:rsid w:val="00CC77F0"/>
    <w:rsid w:val="00CC7DC1"/>
    <w:rsid w:val="00CD338A"/>
    <w:rsid w:val="00CD4FD7"/>
    <w:rsid w:val="00CD70B2"/>
    <w:rsid w:val="00CD7D00"/>
    <w:rsid w:val="00CD7EA4"/>
    <w:rsid w:val="00CE1759"/>
    <w:rsid w:val="00CE58D6"/>
    <w:rsid w:val="00CE5A05"/>
    <w:rsid w:val="00CE7C18"/>
    <w:rsid w:val="00CF25CA"/>
    <w:rsid w:val="00CF2749"/>
    <w:rsid w:val="00CF28DA"/>
    <w:rsid w:val="00CF29ED"/>
    <w:rsid w:val="00CF2F07"/>
    <w:rsid w:val="00CF3F6C"/>
    <w:rsid w:val="00CF60E5"/>
    <w:rsid w:val="00CF66B2"/>
    <w:rsid w:val="00CF75E8"/>
    <w:rsid w:val="00D10355"/>
    <w:rsid w:val="00D118F5"/>
    <w:rsid w:val="00D12080"/>
    <w:rsid w:val="00D12349"/>
    <w:rsid w:val="00D1727F"/>
    <w:rsid w:val="00D35B2E"/>
    <w:rsid w:val="00D4245A"/>
    <w:rsid w:val="00D4676D"/>
    <w:rsid w:val="00D47BA6"/>
    <w:rsid w:val="00D5145C"/>
    <w:rsid w:val="00D521C6"/>
    <w:rsid w:val="00D53628"/>
    <w:rsid w:val="00D536B6"/>
    <w:rsid w:val="00D53CEA"/>
    <w:rsid w:val="00D67EB7"/>
    <w:rsid w:val="00D75894"/>
    <w:rsid w:val="00D7603C"/>
    <w:rsid w:val="00D837F1"/>
    <w:rsid w:val="00D86395"/>
    <w:rsid w:val="00D86F6A"/>
    <w:rsid w:val="00D90FD1"/>
    <w:rsid w:val="00D919CC"/>
    <w:rsid w:val="00D92625"/>
    <w:rsid w:val="00D92E16"/>
    <w:rsid w:val="00D92F05"/>
    <w:rsid w:val="00DA048F"/>
    <w:rsid w:val="00DA1031"/>
    <w:rsid w:val="00DA1AD4"/>
    <w:rsid w:val="00DA581C"/>
    <w:rsid w:val="00DA7DEA"/>
    <w:rsid w:val="00DB0C59"/>
    <w:rsid w:val="00DB28DE"/>
    <w:rsid w:val="00DB2E8D"/>
    <w:rsid w:val="00DC521F"/>
    <w:rsid w:val="00DC60D7"/>
    <w:rsid w:val="00DC70AA"/>
    <w:rsid w:val="00DD1212"/>
    <w:rsid w:val="00DD319E"/>
    <w:rsid w:val="00DD56FB"/>
    <w:rsid w:val="00DD5F0C"/>
    <w:rsid w:val="00DE01CB"/>
    <w:rsid w:val="00DE31E6"/>
    <w:rsid w:val="00DE56BE"/>
    <w:rsid w:val="00DF140D"/>
    <w:rsid w:val="00DF6231"/>
    <w:rsid w:val="00E0029B"/>
    <w:rsid w:val="00E012B4"/>
    <w:rsid w:val="00E022BD"/>
    <w:rsid w:val="00E0515E"/>
    <w:rsid w:val="00E0758C"/>
    <w:rsid w:val="00E07631"/>
    <w:rsid w:val="00E076C1"/>
    <w:rsid w:val="00E077E2"/>
    <w:rsid w:val="00E12D49"/>
    <w:rsid w:val="00E133DE"/>
    <w:rsid w:val="00E14506"/>
    <w:rsid w:val="00E14F0A"/>
    <w:rsid w:val="00E17AE8"/>
    <w:rsid w:val="00E22D64"/>
    <w:rsid w:val="00E24481"/>
    <w:rsid w:val="00E26792"/>
    <w:rsid w:val="00E3056F"/>
    <w:rsid w:val="00E3244B"/>
    <w:rsid w:val="00E34202"/>
    <w:rsid w:val="00E34883"/>
    <w:rsid w:val="00E34AD9"/>
    <w:rsid w:val="00E35AFA"/>
    <w:rsid w:val="00E403B6"/>
    <w:rsid w:val="00E44ED6"/>
    <w:rsid w:val="00E456FD"/>
    <w:rsid w:val="00E55957"/>
    <w:rsid w:val="00E61159"/>
    <w:rsid w:val="00E63956"/>
    <w:rsid w:val="00E6633C"/>
    <w:rsid w:val="00E6658B"/>
    <w:rsid w:val="00E66A69"/>
    <w:rsid w:val="00E672DE"/>
    <w:rsid w:val="00E674E8"/>
    <w:rsid w:val="00E7003F"/>
    <w:rsid w:val="00E704D4"/>
    <w:rsid w:val="00E71967"/>
    <w:rsid w:val="00E71F93"/>
    <w:rsid w:val="00E7596F"/>
    <w:rsid w:val="00E75FBC"/>
    <w:rsid w:val="00E76BB7"/>
    <w:rsid w:val="00E80D78"/>
    <w:rsid w:val="00E84CEA"/>
    <w:rsid w:val="00E855E8"/>
    <w:rsid w:val="00E86550"/>
    <w:rsid w:val="00E91C8C"/>
    <w:rsid w:val="00EA0393"/>
    <w:rsid w:val="00EA153E"/>
    <w:rsid w:val="00EA4189"/>
    <w:rsid w:val="00EA578E"/>
    <w:rsid w:val="00EB08D8"/>
    <w:rsid w:val="00EB0F6A"/>
    <w:rsid w:val="00EB0FED"/>
    <w:rsid w:val="00EB3E96"/>
    <w:rsid w:val="00EB5742"/>
    <w:rsid w:val="00EB5E35"/>
    <w:rsid w:val="00EC0A91"/>
    <w:rsid w:val="00EC1D0E"/>
    <w:rsid w:val="00EC1D13"/>
    <w:rsid w:val="00EC2020"/>
    <w:rsid w:val="00EC3730"/>
    <w:rsid w:val="00EC7CDE"/>
    <w:rsid w:val="00ED4B91"/>
    <w:rsid w:val="00ED71AE"/>
    <w:rsid w:val="00EE2D5D"/>
    <w:rsid w:val="00EE5D6E"/>
    <w:rsid w:val="00EF2EED"/>
    <w:rsid w:val="00EF5B24"/>
    <w:rsid w:val="00EF6C83"/>
    <w:rsid w:val="00F02F68"/>
    <w:rsid w:val="00F05E24"/>
    <w:rsid w:val="00F06000"/>
    <w:rsid w:val="00F10ADA"/>
    <w:rsid w:val="00F138ED"/>
    <w:rsid w:val="00F167F1"/>
    <w:rsid w:val="00F16823"/>
    <w:rsid w:val="00F209BF"/>
    <w:rsid w:val="00F21F03"/>
    <w:rsid w:val="00F2487A"/>
    <w:rsid w:val="00F36CD7"/>
    <w:rsid w:val="00F378CB"/>
    <w:rsid w:val="00F40330"/>
    <w:rsid w:val="00F43102"/>
    <w:rsid w:val="00F4325B"/>
    <w:rsid w:val="00F43A93"/>
    <w:rsid w:val="00F5002D"/>
    <w:rsid w:val="00F50C98"/>
    <w:rsid w:val="00F515D5"/>
    <w:rsid w:val="00F51F4A"/>
    <w:rsid w:val="00F52123"/>
    <w:rsid w:val="00F544AC"/>
    <w:rsid w:val="00F56440"/>
    <w:rsid w:val="00F636FC"/>
    <w:rsid w:val="00F70D1B"/>
    <w:rsid w:val="00F7120E"/>
    <w:rsid w:val="00F73335"/>
    <w:rsid w:val="00F73FFC"/>
    <w:rsid w:val="00F7525F"/>
    <w:rsid w:val="00F754B6"/>
    <w:rsid w:val="00F76AD8"/>
    <w:rsid w:val="00F76FDE"/>
    <w:rsid w:val="00F776E7"/>
    <w:rsid w:val="00F80DC9"/>
    <w:rsid w:val="00F851FE"/>
    <w:rsid w:val="00F86491"/>
    <w:rsid w:val="00F86BCD"/>
    <w:rsid w:val="00F86E63"/>
    <w:rsid w:val="00F87C7D"/>
    <w:rsid w:val="00F9227E"/>
    <w:rsid w:val="00F93689"/>
    <w:rsid w:val="00F96B1A"/>
    <w:rsid w:val="00F97093"/>
    <w:rsid w:val="00FA176D"/>
    <w:rsid w:val="00FA3E8E"/>
    <w:rsid w:val="00FA7568"/>
    <w:rsid w:val="00FB0762"/>
    <w:rsid w:val="00FB188E"/>
    <w:rsid w:val="00FB40B8"/>
    <w:rsid w:val="00FB47AA"/>
    <w:rsid w:val="00FB5B67"/>
    <w:rsid w:val="00FC1570"/>
    <w:rsid w:val="00FC459D"/>
    <w:rsid w:val="00FC65F8"/>
    <w:rsid w:val="00FD0DC0"/>
    <w:rsid w:val="00FD1793"/>
    <w:rsid w:val="00FD2D28"/>
    <w:rsid w:val="00FD370F"/>
    <w:rsid w:val="00FD59BF"/>
    <w:rsid w:val="00FD6552"/>
    <w:rsid w:val="00FD6778"/>
    <w:rsid w:val="00FD7116"/>
    <w:rsid w:val="00FE27F5"/>
    <w:rsid w:val="00FE2CD3"/>
    <w:rsid w:val="00FE57FB"/>
    <w:rsid w:val="00FE6AD8"/>
    <w:rsid w:val="00FF087C"/>
    <w:rsid w:val="00FF12B3"/>
    <w:rsid w:val="00FF155A"/>
    <w:rsid w:val="00FF2CD7"/>
    <w:rsid w:val="00FF7C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19ED3B3"/>
  <w15:chartTrackingRefBased/>
  <w15:docId w15:val="{F2D3730D-F03E-4AA0-AE74-97121022A4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E84CEA"/>
    <w:pPr>
      <w:spacing w:after="0" w:line="280" w:lineRule="exact"/>
    </w:pPr>
  </w:style>
  <w:style w:type="paragraph" w:styleId="berschrift1">
    <w:name w:val="heading 1"/>
    <w:basedOn w:val="Standard"/>
    <w:next w:val="Standard"/>
    <w:link w:val="berschrift1Zchn"/>
    <w:uiPriority w:val="9"/>
    <w:qFormat/>
    <w:rsid w:val="003C3680"/>
    <w:pPr>
      <w:keepNext/>
      <w:keepLines/>
      <w:spacing w:after="120"/>
      <w:outlineLvl w:val="0"/>
    </w:pPr>
    <w:rPr>
      <w:rFonts w:asciiTheme="majorHAnsi" w:eastAsiaTheme="majorEastAsia" w:hAnsiTheme="majorHAnsi" w:cstheme="majorBidi"/>
      <w:b/>
      <w:iCs/>
      <w:color w:val="000000" w:themeColor="text1"/>
      <w:sz w:val="30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3C3680"/>
    <w:pPr>
      <w:keepLines/>
      <w:spacing w:before="240" w:after="240" w:line="240" w:lineRule="auto"/>
      <w:outlineLvl w:val="1"/>
    </w:pPr>
    <w:rPr>
      <w:rFonts w:ascii="Calibri" w:eastAsia="MS Gothic" w:hAnsi="Calibri" w:cs="Times New Roman"/>
      <w:b/>
      <w:bCs/>
      <w:color w:val="327A86" w:themeColor="text2"/>
      <w:sz w:val="28"/>
      <w:szCs w:val="30"/>
      <w:lang w:eastAsia="de-DE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3C3680"/>
    <w:pPr>
      <w:keepLines/>
      <w:spacing w:before="240" w:after="120" w:line="240" w:lineRule="auto"/>
      <w:outlineLvl w:val="2"/>
    </w:pPr>
    <w:rPr>
      <w:rFonts w:ascii="Calibri" w:eastAsia="MS Gothic" w:hAnsi="Calibri" w:cs="Times New Roman"/>
      <w:b/>
      <w:bCs/>
      <w:color w:val="327A86" w:themeColor="text2"/>
      <w:sz w:val="24"/>
      <w:lang w:eastAsia="de-DE"/>
    </w:rPr>
  </w:style>
  <w:style w:type="paragraph" w:styleId="berschrift4">
    <w:name w:val="heading 4"/>
    <w:basedOn w:val="Standard"/>
    <w:next w:val="Standard"/>
    <w:link w:val="berschrift4Zchn"/>
    <w:uiPriority w:val="9"/>
    <w:semiHidden/>
    <w:rsid w:val="00E07631"/>
    <w:pPr>
      <w:keepNext/>
      <w:keepLines/>
      <w:spacing w:after="120"/>
      <w:outlineLvl w:val="3"/>
    </w:pPr>
    <w:rPr>
      <w:rFonts w:asciiTheme="majorHAnsi" w:eastAsiaTheme="majorEastAsia" w:hAnsiTheme="majorHAnsi" w:cstheme="majorBidi"/>
      <w:b/>
      <w:iCs/>
      <w:color w:val="327A86" w:themeColor="accent1"/>
      <w:sz w:val="20"/>
      <w:szCs w:val="32"/>
    </w:rPr>
  </w:style>
  <w:style w:type="paragraph" w:styleId="berschrift5">
    <w:name w:val="heading 5"/>
    <w:basedOn w:val="Standard"/>
    <w:next w:val="Standard"/>
    <w:link w:val="berschrift5Zchn"/>
    <w:uiPriority w:val="9"/>
    <w:semiHidden/>
    <w:rsid w:val="00E07631"/>
    <w:pPr>
      <w:keepNext/>
      <w:keepLines/>
      <w:outlineLvl w:val="4"/>
    </w:pPr>
    <w:rPr>
      <w:rFonts w:asciiTheme="majorHAnsi" w:eastAsiaTheme="majorEastAsia" w:hAnsiTheme="majorHAnsi" w:cstheme="majorBidi"/>
      <w:b/>
      <w:bCs/>
      <w:iCs/>
      <w:color w:val="000000" w:themeColor="text1"/>
      <w:sz w:val="20"/>
      <w:szCs w:val="32"/>
    </w:rPr>
  </w:style>
  <w:style w:type="paragraph" w:styleId="berschrift6">
    <w:name w:val="heading 6"/>
    <w:basedOn w:val="Nummerierung"/>
    <w:next w:val="Standard"/>
    <w:link w:val="berschrift6Zchn"/>
    <w:uiPriority w:val="9"/>
    <w:semiHidden/>
    <w:rsid w:val="00441287"/>
    <w:pPr>
      <w:outlineLvl w:val="5"/>
    </w:pPr>
  </w:style>
  <w:style w:type="paragraph" w:styleId="berschrift9">
    <w:name w:val="heading 9"/>
    <w:basedOn w:val="Standard"/>
    <w:next w:val="Standard"/>
    <w:link w:val="berschrift9Zchn"/>
    <w:uiPriority w:val="9"/>
    <w:semiHidden/>
    <w:rsid w:val="00905B6C"/>
    <w:pPr>
      <w:keepNext/>
      <w:keepLines/>
      <w:spacing w:before="40" w:line="240" w:lineRule="atLeast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3C3680"/>
    <w:rPr>
      <w:rFonts w:asciiTheme="majorHAnsi" w:eastAsiaTheme="majorEastAsia" w:hAnsiTheme="majorHAnsi" w:cstheme="majorBidi"/>
      <w:b/>
      <w:iCs/>
      <w:color w:val="000000" w:themeColor="text1"/>
      <w:sz w:val="30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3C3680"/>
    <w:rPr>
      <w:rFonts w:ascii="Calibri" w:eastAsia="MS Gothic" w:hAnsi="Calibri" w:cs="Times New Roman"/>
      <w:b/>
      <w:bCs/>
      <w:color w:val="327A86" w:themeColor="text2"/>
      <w:sz w:val="28"/>
      <w:szCs w:val="30"/>
      <w:lang w:eastAsia="de-D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3C3680"/>
    <w:rPr>
      <w:rFonts w:ascii="Calibri" w:eastAsia="MS Gothic" w:hAnsi="Calibri" w:cs="Times New Roman"/>
      <w:b/>
      <w:bCs/>
      <w:color w:val="327A86" w:themeColor="text2"/>
      <w:sz w:val="24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1853AA"/>
    <w:rPr>
      <w:rFonts w:asciiTheme="majorHAnsi" w:eastAsiaTheme="majorEastAsia" w:hAnsiTheme="majorHAnsi" w:cstheme="majorBidi"/>
      <w:b/>
      <w:iCs/>
      <w:color w:val="327A86" w:themeColor="accent1"/>
      <w:sz w:val="20"/>
      <w:szCs w:val="32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1853AA"/>
    <w:rPr>
      <w:rFonts w:asciiTheme="majorHAnsi" w:eastAsiaTheme="majorEastAsia" w:hAnsiTheme="majorHAnsi" w:cstheme="majorBidi"/>
      <w:b/>
      <w:bCs/>
      <w:iCs/>
      <w:color w:val="000000" w:themeColor="text1"/>
      <w:sz w:val="20"/>
      <w:szCs w:val="32"/>
    </w:rPr>
  </w:style>
  <w:style w:type="paragraph" w:styleId="Kopfzeile">
    <w:name w:val="header"/>
    <w:basedOn w:val="Standard"/>
    <w:link w:val="KopfzeileZchn"/>
    <w:uiPriority w:val="99"/>
    <w:unhideWhenUsed/>
    <w:rsid w:val="0067534A"/>
    <w:pPr>
      <w:tabs>
        <w:tab w:val="left" w:pos="284"/>
        <w:tab w:val="center" w:pos="4536"/>
        <w:tab w:val="left" w:pos="6120"/>
        <w:tab w:val="right" w:pos="9072"/>
      </w:tabs>
      <w:spacing w:line="276" w:lineRule="auto"/>
    </w:pPr>
    <w:rPr>
      <w:color w:val="706F6F"/>
      <w:sz w:val="20"/>
      <w:szCs w:val="20"/>
    </w:rPr>
  </w:style>
  <w:style w:type="character" w:customStyle="1" w:styleId="KopfzeileZchn">
    <w:name w:val="Kopfzeile Zchn"/>
    <w:basedOn w:val="Absatz-Standardschriftart"/>
    <w:link w:val="Kopfzeile"/>
    <w:uiPriority w:val="99"/>
    <w:rsid w:val="0067534A"/>
    <w:rPr>
      <w:color w:val="706F6F"/>
      <w:sz w:val="20"/>
      <w:szCs w:val="20"/>
    </w:rPr>
  </w:style>
  <w:style w:type="paragraph" w:styleId="Fuzeile">
    <w:name w:val="footer"/>
    <w:basedOn w:val="Standard"/>
    <w:link w:val="FuzeileZchn"/>
    <w:uiPriority w:val="99"/>
    <w:unhideWhenUsed/>
    <w:rsid w:val="00550488"/>
    <w:pPr>
      <w:tabs>
        <w:tab w:val="center" w:pos="4536"/>
        <w:tab w:val="right" w:pos="9072"/>
      </w:tabs>
      <w:spacing w:line="240" w:lineRule="auto"/>
      <w:jc w:val="right"/>
    </w:pPr>
    <w:rPr>
      <w:noProof/>
    </w:rPr>
  </w:style>
  <w:style w:type="character" w:customStyle="1" w:styleId="FuzeileZchn">
    <w:name w:val="Fußzeile Zchn"/>
    <w:basedOn w:val="Absatz-Standardschriftart"/>
    <w:link w:val="Fuzeile"/>
    <w:uiPriority w:val="99"/>
    <w:rsid w:val="00AB041C"/>
    <w:rPr>
      <w:noProof/>
    </w:rPr>
  </w:style>
  <w:style w:type="paragraph" w:customStyle="1" w:styleId="Quelle">
    <w:name w:val="Quelle"/>
    <w:basedOn w:val="Standard"/>
    <w:link w:val="QuelleZchn"/>
    <w:qFormat/>
    <w:rsid w:val="005659A1"/>
    <w:pPr>
      <w:tabs>
        <w:tab w:val="left" w:pos="284"/>
        <w:tab w:val="center" w:pos="4536"/>
        <w:tab w:val="left" w:pos="6120"/>
        <w:tab w:val="right" w:pos="9072"/>
      </w:tabs>
      <w:spacing w:line="276" w:lineRule="auto"/>
    </w:pPr>
    <w:rPr>
      <w:color w:val="808080" w:themeColor="background1" w:themeShade="80"/>
      <w:sz w:val="15"/>
      <w:szCs w:val="15"/>
    </w:rPr>
  </w:style>
  <w:style w:type="paragraph" w:styleId="Listenabsatz">
    <w:name w:val="List Paragraph"/>
    <w:aliases w:val="Aufzählung"/>
    <w:basedOn w:val="Standard"/>
    <w:link w:val="ListenabsatzZchn"/>
    <w:uiPriority w:val="34"/>
    <w:qFormat/>
    <w:rsid w:val="00696ABB"/>
    <w:pPr>
      <w:numPr>
        <w:numId w:val="1"/>
      </w:numPr>
      <w:ind w:left="170" w:hanging="170"/>
      <w:contextualSpacing/>
    </w:pPr>
  </w:style>
  <w:style w:type="character" w:customStyle="1" w:styleId="ListenabsatzZchn">
    <w:name w:val="Listenabsatz Zchn"/>
    <w:aliases w:val="Aufzählung Zchn"/>
    <w:basedOn w:val="Absatz-Standardschriftart"/>
    <w:link w:val="Listenabsatz"/>
    <w:uiPriority w:val="34"/>
    <w:rsid w:val="00696ABB"/>
  </w:style>
  <w:style w:type="paragraph" w:styleId="Zitat">
    <w:name w:val="Quote"/>
    <w:basedOn w:val="Standard"/>
    <w:next w:val="Standard"/>
    <w:link w:val="ZitatZchn"/>
    <w:uiPriority w:val="29"/>
    <w:rsid w:val="00AD027D"/>
    <w:rPr>
      <w:i/>
    </w:rPr>
  </w:style>
  <w:style w:type="character" w:customStyle="1" w:styleId="ZitatZchn">
    <w:name w:val="Zitat Zchn"/>
    <w:basedOn w:val="Absatz-Standardschriftart"/>
    <w:link w:val="Zitat"/>
    <w:uiPriority w:val="29"/>
    <w:rsid w:val="00AD027D"/>
    <w:rPr>
      <w:i/>
    </w:rPr>
  </w:style>
  <w:style w:type="table" w:styleId="EinfacheTabelle4">
    <w:name w:val="Plain Table 4"/>
    <w:basedOn w:val="NormaleTabelle"/>
    <w:uiPriority w:val="44"/>
    <w:rsid w:val="00824E78"/>
    <w:pPr>
      <w:spacing w:after="0" w:line="240" w:lineRule="auto"/>
    </w:pPr>
    <w:rPr>
      <w:rFonts w:asciiTheme="majorHAnsi" w:eastAsiaTheme="majorEastAsia" w:hAnsiTheme="majorHAnsi" w:cstheme="majorBidi"/>
      <w:lang w:eastAsia="de-D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Impressum">
    <w:name w:val="Impressum"/>
    <w:basedOn w:val="Standard"/>
    <w:link w:val="ImpressumZchn"/>
    <w:qFormat/>
    <w:rsid w:val="0084766C"/>
    <w:pPr>
      <w:spacing w:line="220" w:lineRule="exact"/>
      <w:jc w:val="both"/>
    </w:pPr>
    <w:rPr>
      <w:rFonts w:asciiTheme="majorHAnsi" w:eastAsiaTheme="majorEastAsia" w:hAnsiTheme="majorHAnsi" w:cstheme="majorBidi"/>
      <w:color w:val="737373" w:themeColor="accent3"/>
      <w:sz w:val="17"/>
      <w:szCs w:val="18"/>
      <w:lang w:eastAsia="de-DE"/>
    </w:rPr>
  </w:style>
  <w:style w:type="character" w:customStyle="1" w:styleId="ImpressumZchn">
    <w:name w:val="Impressum Zchn"/>
    <w:basedOn w:val="Absatz-Standardschriftart"/>
    <w:link w:val="Impressum"/>
    <w:rsid w:val="0084766C"/>
    <w:rPr>
      <w:rFonts w:asciiTheme="majorHAnsi" w:eastAsiaTheme="majorEastAsia" w:hAnsiTheme="majorHAnsi" w:cstheme="majorBidi"/>
      <w:color w:val="737373" w:themeColor="accent3"/>
      <w:sz w:val="17"/>
      <w:szCs w:val="18"/>
      <w:lang w:eastAsia="de-DE"/>
    </w:rPr>
  </w:style>
  <w:style w:type="paragraph" w:styleId="Titel">
    <w:name w:val="Title"/>
    <w:basedOn w:val="Standard"/>
    <w:next w:val="Standard"/>
    <w:link w:val="TitelZchn"/>
    <w:uiPriority w:val="10"/>
    <w:qFormat/>
    <w:rsid w:val="00AB4734"/>
    <w:pPr>
      <w:spacing w:after="120" w:line="240" w:lineRule="auto"/>
    </w:pPr>
    <w:rPr>
      <w:b/>
      <w:color w:val="327A86" w:themeColor="text2"/>
      <w:sz w:val="56"/>
      <w:szCs w:val="56"/>
      <w:lang w:eastAsia="de-DE"/>
    </w:rPr>
  </w:style>
  <w:style w:type="character" w:customStyle="1" w:styleId="TitelZchn">
    <w:name w:val="Titel Zchn"/>
    <w:basedOn w:val="Absatz-Standardschriftart"/>
    <w:link w:val="Titel"/>
    <w:uiPriority w:val="10"/>
    <w:rsid w:val="00AB4734"/>
    <w:rPr>
      <w:b/>
      <w:color w:val="327A86" w:themeColor="text2"/>
      <w:sz w:val="56"/>
      <w:szCs w:val="56"/>
      <w:lang w:eastAsia="de-DE"/>
    </w:rPr>
  </w:style>
  <w:style w:type="table" w:styleId="Tabellenraster">
    <w:name w:val="Table Grid"/>
    <w:basedOn w:val="NormaleTabelle"/>
    <w:uiPriority w:val="59"/>
    <w:rsid w:val="00AD02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usflltext">
    <w:name w:val="Ausfülltext"/>
    <w:basedOn w:val="Standard"/>
    <w:link w:val="AusflltextZchn"/>
    <w:qFormat/>
    <w:rsid w:val="00AC7674"/>
    <w:pPr>
      <w:spacing w:line="360" w:lineRule="auto"/>
    </w:pPr>
  </w:style>
  <w:style w:type="character" w:customStyle="1" w:styleId="AusflltextZchn">
    <w:name w:val="Ausfülltext Zchn"/>
    <w:basedOn w:val="Absatz-Standardschriftart"/>
    <w:link w:val="Ausflltext"/>
    <w:rsid w:val="00AC7674"/>
  </w:style>
  <w:style w:type="character" w:customStyle="1" w:styleId="QuelleZchn">
    <w:name w:val="Quelle Zchn"/>
    <w:basedOn w:val="Absatz-Standardschriftart"/>
    <w:link w:val="Quelle"/>
    <w:rsid w:val="005659A1"/>
    <w:rPr>
      <w:color w:val="808080" w:themeColor="background1" w:themeShade="80"/>
      <w:sz w:val="15"/>
      <w:szCs w:val="15"/>
    </w:rPr>
  </w:style>
  <w:style w:type="paragraph" w:customStyle="1" w:styleId="Nummerierung">
    <w:name w:val="Nummerierung"/>
    <w:basedOn w:val="Standard"/>
    <w:link w:val="NummerierungZchn"/>
    <w:qFormat/>
    <w:rsid w:val="007A149C"/>
    <w:rPr>
      <w:b/>
      <w:color w:val="327A86" w:themeColor="text2"/>
    </w:rPr>
  </w:style>
  <w:style w:type="character" w:customStyle="1" w:styleId="NummerierungZchn">
    <w:name w:val="Nummerierung Zchn"/>
    <w:basedOn w:val="Absatz-Standardschriftart"/>
    <w:link w:val="Nummerierung"/>
    <w:rsid w:val="007A149C"/>
    <w:rPr>
      <w:b/>
      <w:color w:val="327A86" w:themeColor="text2"/>
    </w:rPr>
  </w:style>
  <w:style w:type="character" w:styleId="Fett">
    <w:name w:val="Strong"/>
    <w:basedOn w:val="Absatz-Standardschriftart"/>
    <w:uiPriority w:val="22"/>
    <w:rsid w:val="0034350A"/>
    <w:rPr>
      <w:b/>
      <w:bCs/>
    </w:rPr>
  </w:style>
  <w:style w:type="paragraph" w:styleId="Funotentext">
    <w:name w:val="footnote text"/>
    <w:basedOn w:val="Standard"/>
    <w:link w:val="FunotentextZchn"/>
    <w:uiPriority w:val="99"/>
    <w:unhideWhenUsed/>
    <w:rsid w:val="005256C6"/>
    <w:pPr>
      <w:tabs>
        <w:tab w:val="left" w:pos="198"/>
      </w:tabs>
      <w:spacing w:line="240" w:lineRule="auto"/>
      <w:ind w:left="198" w:hanging="198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AB041C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3D3CF9"/>
    <w:rPr>
      <w:vertAlign w:val="superscript"/>
    </w:rPr>
  </w:style>
  <w:style w:type="paragraph" w:customStyle="1" w:styleId="SprechbaseBeschreibung">
    <w:name w:val="Sprechbase/Beschreibung"/>
    <w:basedOn w:val="Standard"/>
    <w:link w:val="SprechbaseBeschreibungZchn"/>
    <w:qFormat/>
    <w:rsid w:val="004443AB"/>
    <w:rPr>
      <w:rFonts w:ascii="Comic Sans MS" w:hAnsi="Comic Sans MS"/>
      <w:noProof/>
      <w:color w:val="327A86" w:themeColor="text2"/>
      <w:sz w:val="20"/>
      <w:szCs w:val="20"/>
    </w:rPr>
  </w:style>
  <w:style w:type="character" w:customStyle="1" w:styleId="SprechbaseBeschreibungZchn">
    <w:name w:val="Sprechbase/Beschreibung Zchn"/>
    <w:basedOn w:val="Absatz-Standardschriftart"/>
    <w:link w:val="SprechbaseBeschreibung"/>
    <w:rsid w:val="004443AB"/>
    <w:rPr>
      <w:rFonts w:ascii="Comic Sans MS" w:hAnsi="Comic Sans MS"/>
      <w:noProof/>
      <w:color w:val="327A86" w:themeColor="text2"/>
      <w:sz w:val="20"/>
      <w:szCs w:val="20"/>
    </w:rPr>
  </w:style>
  <w:style w:type="paragraph" w:customStyle="1" w:styleId="bershrift5">
    <w:name w:val="Übershrift 5"/>
    <w:basedOn w:val="berschrift5"/>
    <w:semiHidden/>
    <w:rsid w:val="009A767B"/>
    <w:rPr>
      <w:color w:val="auto"/>
      <w:sz w:val="14"/>
      <w:szCs w:val="14"/>
    </w:rPr>
  </w:style>
  <w:style w:type="paragraph" w:styleId="Verzeichnis1">
    <w:name w:val="toc 1"/>
    <w:basedOn w:val="Standard"/>
    <w:next w:val="Standard"/>
    <w:autoRedefine/>
    <w:uiPriority w:val="39"/>
    <w:unhideWhenUsed/>
    <w:rsid w:val="000F13CD"/>
    <w:pPr>
      <w:numPr>
        <w:numId w:val="2"/>
      </w:numPr>
      <w:tabs>
        <w:tab w:val="left" w:pos="442"/>
        <w:tab w:val="right" w:pos="9072"/>
      </w:tabs>
      <w:spacing w:before="120" w:line="240" w:lineRule="exact"/>
      <w:ind w:left="340" w:hanging="340"/>
    </w:pPr>
    <w:rPr>
      <w:noProof/>
      <w:color w:val="000000" w:themeColor="text1"/>
      <w:sz w:val="20"/>
    </w:rPr>
  </w:style>
  <w:style w:type="paragraph" w:styleId="Verzeichnis2">
    <w:name w:val="toc 2"/>
    <w:basedOn w:val="Standard"/>
    <w:next w:val="Standard"/>
    <w:autoRedefine/>
    <w:uiPriority w:val="39"/>
    <w:semiHidden/>
    <w:rsid w:val="00DB28DE"/>
    <w:pPr>
      <w:tabs>
        <w:tab w:val="left" w:pos="0"/>
        <w:tab w:val="right" w:leader="dot" w:pos="9070"/>
      </w:tabs>
      <w:ind w:left="340" w:hanging="340"/>
    </w:pPr>
    <w:rPr>
      <w:color w:val="000000" w:themeColor="text1"/>
      <w:sz w:val="18"/>
    </w:rPr>
  </w:style>
  <w:style w:type="character" w:styleId="Hyperlink">
    <w:name w:val="Hyperlink"/>
    <w:basedOn w:val="Absatz-Standardschriftart"/>
    <w:uiPriority w:val="99"/>
    <w:unhideWhenUsed/>
    <w:rsid w:val="00206AA9"/>
    <w:rPr>
      <w:color w:val="327A86" w:themeColor="hyperlink"/>
      <w:u w:val="single"/>
    </w:rPr>
  </w:style>
  <w:style w:type="paragraph" w:styleId="Verzeichnis3">
    <w:name w:val="toc 3"/>
    <w:basedOn w:val="Standard"/>
    <w:next w:val="Standard"/>
    <w:autoRedefine/>
    <w:uiPriority w:val="39"/>
    <w:semiHidden/>
    <w:rsid w:val="008C6C14"/>
    <w:pPr>
      <w:tabs>
        <w:tab w:val="left" w:pos="442"/>
        <w:tab w:val="right" w:leader="dot" w:pos="4536"/>
      </w:tabs>
      <w:spacing w:after="120" w:line="240" w:lineRule="exact"/>
      <w:ind w:left="680" w:hanging="340"/>
      <w:contextualSpacing/>
    </w:pPr>
    <w:rPr>
      <w:rFonts w:eastAsiaTheme="minorEastAsia" w:cs="Times New Roman"/>
      <w:sz w:val="18"/>
      <w:lang w:eastAsia="de-DE"/>
    </w:rPr>
  </w:style>
  <w:style w:type="paragraph" w:styleId="Verzeichnis4">
    <w:name w:val="toc 4"/>
    <w:basedOn w:val="Standard"/>
    <w:next w:val="Standard"/>
    <w:autoRedefine/>
    <w:uiPriority w:val="39"/>
    <w:semiHidden/>
    <w:rsid w:val="006A253B"/>
    <w:pPr>
      <w:spacing w:after="100"/>
      <w:ind w:left="66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B66771"/>
    <w:pPr>
      <w:spacing w:after="100"/>
      <w:ind w:left="1760"/>
    </w:pPr>
  </w:style>
  <w:style w:type="character" w:styleId="Kommentarzeichen">
    <w:name w:val="annotation reference"/>
    <w:basedOn w:val="Absatz-Standardschriftart"/>
    <w:uiPriority w:val="99"/>
    <w:semiHidden/>
    <w:unhideWhenUsed/>
    <w:rsid w:val="00A0486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A04869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A0486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A0486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A04869"/>
    <w:rPr>
      <w:b/>
      <w:bCs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04869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04869"/>
    <w:rPr>
      <w:rFonts w:ascii="Segoe UI" w:hAnsi="Segoe UI" w:cs="Segoe UI"/>
      <w:sz w:val="18"/>
      <w:szCs w:val="18"/>
    </w:rPr>
  </w:style>
  <w:style w:type="table" w:customStyle="1" w:styleId="EinfacheTabelle41">
    <w:name w:val="Einfache Tabelle 41"/>
    <w:basedOn w:val="NormaleTabelle"/>
    <w:next w:val="EinfacheTabelle4"/>
    <w:uiPriority w:val="44"/>
    <w:rsid w:val="00387E96"/>
    <w:pPr>
      <w:spacing w:after="0" w:line="240" w:lineRule="auto"/>
    </w:pPr>
    <w:rPr>
      <w:rFonts w:asciiTheme="majorHAnsi" w:eastAsiaTheme="majorEastAsia" w:hAnsiTheme="majorHAnsi" w:cstheme="majorBidi"/>
      <w:lang w:eastAsia="de-D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berarbeitung">
    <w:name w:val="Revision"/>
    <w:hidden/>
    <w:uiPriority w:val="99"/>
    <w:semiHidden/>
    <w:rsid w:val="00EA578E"/>
    <w:pPr>
      <w:spacing w:after="0" w:line="240" w:lineRule="auto"/>
    </w:p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853AA"/>
    <w:rPr>
      <w:b/>
      <w:color w:val="327A86" w:themeColor="text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905B6C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MSKTabelle">
    <w:name w:val="MSK_Tabelle"/>
    <w:basedOn w:val="NormaleTabelle"/>
    <w:uiPriority w:val="99"/>
    <w:rsid w:val="001E402C"/>
    <w:pPr>
      <w:spacing w:after="0" w:line="240" w:lineRule="auto"/>
    </w:pPr>
    <w:tblPr>
      <w:tblBorders>
        <w:top w:val="single" w:sz="4" w:space="0" w:color="A6A6A6" w:themeColor="background1" w:themeShade="A6"/>
        <w:left w:val="single" w:sz="4" w:space="0" w:color="A6A6A6" w:themeColor="background1" w:themeShade="A6"/>
        <w:bottom w:val="single" w:sz="4" w:space="0" w:color="A6A6A6" w:themeColor="background1" w:themeShade="A6"/>
        <w:right w:val="single" w:sz="4" w:space="0" w:color="A6A6A6" w:themeColor="background1" w:themeShade="A6"/>
        <w:insideH w:val="single" w:sz="4" w:space="0" w:color="A6A6A6" w:themeColor="background1" w:themeShade="A6"/>
        <w:insideV w:val="single" w:sz="4" w:space="0" w:color="A6A6A6" w:themeColor="background1" w:themeShade="A6"/>
      </w:tblBorders>
    </w:tblPr>
    <w:tblStylePr w:type="firstRow">
      <w:pPr>
        <w:jc w:val="center"/>
      </w:pPr>
      <w:rPr>
        <w:b/>
      </w:rPr>
      <w:tblPr/>
      <w:tcPr>
        <w:tc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cBorders>
        <w:shd w:val="clear" w:color="auto" w:fill="D9D9D9" w:themeFill="background1" w:themeFillShade="D9"/>
      </w:tcPr>
    </w:tblStylePr>
  </w:style>
  <w:style w:type="paragraph" w:customStyle="1" w:styleId="MittleresRaster1-Akzent21">
    <w:name w:val="Mittleres Raster 1 - Akzent 21"/>
    <w:basedOn w:val="Standard"/>
    <w:uiPriority w:val="34"/>
    <w:qFormat/>
    <w:rsid w:val="00BF28ED"/>
    <w:pPr>
      <w:keepNext/>
      <w:spacing w:line="270" w:lineRule="atLeast"/>
      <w:ind w:left="720"/>
      <w:contextualSpacing/>
    </w:pPr>
    <w:rPr>
      <w:rFonts w:ascii="Cambria" w:eastAsia="Times New Roman" w:hAnsi="Cambria" w:cs="Times New Roman"/>
      <w:color w:val="000000"/>
      <w:szCs w:val="24"/>
      <w:lang w:eastAsia="de-DE"/>
    </w:rPr>
  </w:style>
  <w:style w:type="paragraph" w:customStyle="1" w:styleId="Sprechblase">
    <w:name w:val="Sprechblase"/>
    <w:basedOn w:val="Standard"/>
    <w:qFormat/>
    <w:rsid w:val="00E84CEA"/>
    <w:pPr>
      <w:spacing w:line="240" w:lineRule="auto"/>
    </w:pPr>
    <w:rPr>
      <w:rFonts w:eastAsia="Calibri" w:hAnsi="Calibri"/>
      <w:color w:val="000000"/>
      <w:spacing w:val="-2"/>
      <w:kern w:val="24"/>
      <w:sz w:val="18"/>
      <w:szCs w:val="18"/>
    </w:rPr>
  </w:style>
  <w:style w:type="paragraph" w:customStyle="1" w:styleId="Sprechblasetext">
    <w:name w:val="Sprechblasetext"/>
    <w:basedOn w:val="Standard"/>
    <w:qFormat/>
    <w:rsid w:val="00E84CEA"/>
    <w:pPr>
      <w:spacing w:line="240" w:lineRule="auto"/>
    </w:pPr>
    <w:rPr>
      <w:rFonts w:eastAsia="Calibri" w:hAnsi="Calibri"/>
      <w:color w:val="000000"/>
      <w:spacing w:val="-2"/>
      <w:kern w:val="24"/>
      <w:sz w:val="18"/>
      <w:szCs w:val="18"/>
    </w:rPr>
  </w:style>
  <w:style w:type="paragraph" w:styleId="StandardWeb">
    <w:name w:val="Normal (Web)"/>
    <w:basedOn w:val="Standard"/>
    <w:uiPriority w:val="99"/>
    <w:semiHidden/>
    <w:unhideWhenUsed/>
    <w:rsid w:val="001F5B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customStyle="1" w:styleId="Pseudo-Handschrift">
    <w:name w:val="Pseudo-Handschrift"/>
    <w:basedOn w:val="Standard"/>
    <w:qFormat/>
    <w:rsid w:val="000808B9"/>
    <w:rPr>
      <w:rFonts w:ascii="Comic Sans MS" w:hAnsi="Comic Sans MS"/>
      <w:color w:val="0070C0"/>
      <w:sz w:val="20"/>
      <w:szCs w:val="20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B5742"/>
    <w:rPr>
      <w:color w:val="605E5C"/>
      <w:shd w:val="clear" w:color="auto" w:fill="E1DFDD"/>
    </w:rPr>
  </w:style>
  <w:style w:type="paragraph" w:customStyle="1" w:styleId="Pseydo-Handschrift">
    <w:name w:val="Pseydo-Handschrift"/>
    <w:basedOn w:val="Listenabsatz"/>
    <w:qFormat/>
    <w:rsid w:val="000977A0"/>
    <w:pPr>
      <w:spacing w:line="240" w:lineRule="auto"/>
      <w:ind w:left="993"/>
    </w:pPr>
    <w:rPr>
      <w:rFonts w:ascii="Bradley Hand" w:eastAsiaTheme="majorEastAsia" w:hAnsi="Bradley Hand" w:cstheme="majorBidi"/>
      <w:color w:val="0070C0"/>
      <w:sz w:val="18"/>
      <w:szCs w:val="18"/>
      <w:lang w:eastAsia="de-DE"/>
    </w:rPr>
  </w:style>
  <w:style w:type="table" w:customStyle="1" w:styleId="Tabellenraster1">
    <w:name w:val="Tabellenraster1"/>
    <w:basedOn w:val="NormaleTabelle"/>
    <w:next w:val="Tabellenraster"/>
    <w:uiPriority w:val="59"/>
    <w:rsid w:val="00F87C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eitenzahl">
    <w:name w:val="page number"/>
    <w:basedOn w:val="Absatz-Standardschriftart"/>
    <w:semiHidden/>
    <w:unhideWhenUsed/>
    <w:rsid w:val="00CE7C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027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83154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84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865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944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029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43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7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1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hyperlink" Target="https://pixabay.com/de/photos/baustelle-haus-ger%C3%BCst-wohngebiet-6213732/" TargetMode="External"/><Relationship Id="rId26" Type="http://schemas.openxmlformats.org/officeDocument/2006/relationships/image" Target="media/image140.png"/><Relationship Id="rId39" Type="http://schemas.openxmlformats.org/officeDocument/2006/relationships/image" Target="media/image22.png"/><Relationship Id="rId21" Type="http://schemas.openxmlformats.org/officeDocument/2006/relationships/footer" Target="footer1.xml"/><Relationship Id="rId34" Type="http://schemas.openxmlformats.org/officeDocument/2006/relationships/image" Target="media/image18.jpeg"/><Relationship Id="rId42" Type="http://schemas.openxmlformats.org/officeDocument/2006/relationships/header" Target="header7.xml"/><Relationship Id="rId47" Type="http://schemas.openxmlformats.org/officeDocument/2006/relationships/image" Target="media/image27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5.png"/><Relationship Id="rId11" Type="http://schemas.openxmlformats.org/officeDocument/2006/relationships/image" Target="media/image4.jpeg"/><Relationship Id="rId24" Type="http://schemas.openxmlformats.org/officeDocument/2006/relationships/image" Target="media/image12.jpeg"/><Relationship Id="rId32" Type="http://schemas.openxmlformats.org/officeDocument/2006/relationships/image" Target="media/image17.jpeg"/><Relationship Id="rId37" Type="http://schemas.openxmlformats.org/officeDocument/2006/relationships/header" Target="header5.xml"/><Relationship Id="rId40" Type="http://schemas.openxmlformats.org/officeDocument/2006/relationships/image" Target="media/image23.png"/><Relationship Id="rId45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1.png"/><Relationship Id="rId28" Type="http://schemas.openxmlformats.org/officeDocument/2006/relationships/header" Target="header3.xml"/><Relationship Id="rId36" Type="http://schemas.openxmlformats.org/officeDocument/2006/relationships/image" Target="media/image20.pn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31" Type="http://schemas.openxmlformats.org/officeDocument/2006/relationships/hyperlink" Target="https://pixabay.com/de/photos/baustelle-haus-ger%C3%BCst-wohngebiet-6213732/" TargetMode="External"/><Relationship Id="rId44" Type="http://schemas.openxmlformats.org/officeDocument/2006/relationships/header" Target="header8.xml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jpeg"/><Relationship Id="rId22" Type="http://schemas.openxmlformats.org/officeDocument/2006/relationships/image" Target="media/image10.jpeg"/><Relationship Id="rId27" Type="http://schemas.openxmlformats.org/officeDocument/2006/relationships/hyperlink" Target="http://sima.dzlm.de/um/5-005" TargetMode="External"/><Relationship Id="rId30" Type="http://schemas.openxmlformats.org/officeDocument/2006/relationships/image" Target="media/image16.jpg"/><Relationship Id="rId35" Type="http://schemas.openxmlformats.org/officeDocument/2006/relationships/image" Target="media/image19.jpeg"/><Relationship Id="rId43" Type="http://schemas.openxmlformats.org/officeDocument/2006/relationships/image" Target="media/image24.png"/><Relationship Id="rId48" Type="http://schemas.openxmlformats.org/officeDocument/2006/relationships/header" Target="header9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33" Type="http://schemas.openxmlformats.org/officeDocument/2006/relationships/header" Target="header4.xml"/><Relationship Id="rId38" Type="http://schemas.openxmlformats.org/officeDocument/2006/relationships/image" Target="media/image21.png"/><Relationship Id="rId46" Type="http://schemas.openxmlformats.org/officeDocument/2006/relationships/image" Target="media/image26.png"/><Relationship Id="rId20" Type="http://schemas.openxmlformats.org/officeDocument/2006/relationships/header" Target="header2.xml"/><Relationship Id="rId41" Type="http://schemas.openxmlformats.org/officeDocument/2006/relationships/header" Target="header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14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14.pn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14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14.png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14.png"/></Relationships>
</file>

<file path=word/_rels/header8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14.png"/></Relationships>
</file>

<file path=word/_rels/header9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rlen\Documents\Benutzerdefinierte%20Office-Vorlagen\MSK_Baustein.dotx" TargetMode="External"/></Relationships>
</file>

<file path=word/theme/theme1.xml><?xml version="1.0" encoding="utf-8"?>
<a:theme xmlns:a="http://schemas.openxmlformats.org/drawingml/2006/main" name="Office">
  <a:themeElements>
    <a:clrScheme name="Design_DZLM">
      <a:dk1>
        <a:sysClr val="windowText" lastClr="000000"/>
      </a:dk1>
      <a:lt1>
        <a:srgbClr val="FFFFFF"/>
      </a:lt1>
      <a:dk2>
        <a:srgbClr val="327A86"/>
      </a:dk2>
      <a:lt2>
        <a:srgbClr val="F8B44F"/>
      </a:lt2>
      <a:accent1>
        <a:srgbClr val="327A86"/>
      </a:accent1>
      <a:accent2>
        <a:srgbClr val="F8B44F"/>
      </a:accent2>
      <a:accent3>
        <a:srgbClr val="737373"/>
      </a:accent3>
      <a:accent4>
        <a:srgbClr val="F8B44F"/>
      </a:accent4>
      <a:accent5>
        <a:srgbClr val="A44168"/>
      </a:accent5>
      <a:accent6>
        <a:srgbClr val="FFFFFF"/>
      </a:accent6>
      <a:hlink>
        <a:srgbClr val="327A86"/>
      </a:hlink>
      <a:folHlink>
        <a:srgbClr val="327A86"/>
      </a:folHlink>
    </a:clrScheme>
    <a:fontScheme name="DZLM_Schrift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F4E0FB-ED33-4CC2-AB96-6033B675EB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C:\Users\Marlen\Documents\Benutzerdefinierte Office-Vorlagen\MSK_Baustein.dotx</Template>
  <TotalTime>0</TotalTime>
  <Pages>11</Pages>
  <Words>1478</Words>
  <Characters>9313</Characters>
  <Application>Microsoft Office Word</Application>
  <DocSecurity>0</DocSecurity>
  <Lines>77</Lines>
  <Paragraphs>21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Marlen</dc:creator>
  <cp:keywords/>
  <dc:description/>
  <cp:lastModifiedBy>Susanne Prediger</cp:lastModifiedBy>
  <cp:revision>2</cp:revision>
  <dcterms:created xsi:type="dcterms:W3CDTF">2024-02-27T17:47:00Z</dcterms:created>
  <dcterms:modified xsi:type="dcterms:W3CDTF">2024-02-27T17:47:00Z</dcterms:modified>
</cp:coreProperties>
</file>