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CB50D" w14:textId="77777777" w:rsidR="00F57D9A" w:rsidRDefault="00F57D9A" w:rsidP="00F57D9A"/>
    <w:p w14:paraId="35AA7762" w14:textId="77777777" w:rsidR="00F57D9A" w:rsidRDefault="00F57D9A" w:rsidP="00F57D9A"/>
    <w:p w14:paraId="67B2C543" w14:textId="77777777" w:rsidR="00F57D9A" w:rsidRDefault="00F57D9A" w:rsidP="00F57D9A"/>
    <w:p w14:paraId="5046934D" w14:textId="77777777" w:rsidR="00F57D9A" w:rsidRDefault="00F57D9A" w:rsidP="00F57D9A"/>
    <w:p w14:paraId="3E8DC365" w14:textId="77777777" w:rsidR="00F57D9A" w:rsidRDefault="00F57D9A" w:rsidP="00950A4D">
      <w:pPr>
        <w:pStyle w:val="Titel-Baustein"/>
      </w:pPr>
      <w:r>
        <w:t xml:space="preserve">Mathematik am Sprachanfang – </w:t>
      </w:r>
      <w:r>
        <w:br/>
      </w:r>
      <w:r w:rsidRPr="00950A4D">
        <w:t>Zahlen</w:t>
      </w:r>
      <w:r>
        <w:t xml:space="preserve"> und Operationen </w:t>
      </w:r>
    </w:p>
    <w:p w14:paraId="5F8DCC09" w14:textId="69576F9A" w:rsidR="00F57D9A" w:rsidRDefault="00F57D9A" w:rsidP="00BF6F9E"/>
    <w:p w14:paraId="5DD96702" w14:textId="1A207BDA" w:rsidR="00F57D9A" w:rsidRDefault="00F57D9A" w:rsidP="00950A4D">
      <w:pPr>
        <w:pStyle w:val="berschrift2"/>
        <w:ind w:left="0" w:firstLine="0"/>
        <w:rPr>
          <w:sz w:val="44"/>
        </w:rPr>
      </w:pPr>
      <w:proofErr w:type="spellStart"/>
      <w:r>
        <w:rPr>
          <w:sz w:val="44"/>
        </w:rPr>
        <w:t>SiMa</w:t>
      </w:r>
      <w:proofErr w:type="spellEnd"/>
      <w:r>
        <w:rPr>
          <w:sz w:val="44"/>
        </w:rPr>
        <w:t>-</w:t>
      </w:r>
      <w:r w:rsidRPr="005C6942">
        <w:rPr>
          <w:sz w:val="44"/>
        </w:rPr>
        <w:t xml:space="preserve">Unterrichtsmaterial für </w:t>
      </w:r>
      <w:r>
        <w:rPr>
          <w:sz w:val="44"/>
        </w:rPr>
        <w:t xml:space="preserve">Neugewanderte </w:t>
      </w:r>
      <w:r>
        <w:rPr>
          <w:sz w:val="44"/>
        </w:rPr>
        <w:br/>
      </w:r>
      <w:r w:rsidRPr="005C6942">
        <w:rPr>
          <w:sz w:val="44"/>
        </w:rPr>
        <w:t>in 5 Bausteinen</w:t>
      </w:r>
    </w:p>
    <w:p w14:paraId="6B3C2858" w14:textId="7DE4A31D" w:rsidR="007D2D90" w:rsidRDefault="007D2D90" w:rsidP="007D2D90"/>
    <w:p w14:paraId="47528626" w14:textId="43F127F6" w:rsidR="007D2D90" w:rsidRDefault="007D2D90" w:rsidP="007D2D90"/>
    <w:p w14:paraId="1596DF23" w14:textId="77777777" w:rsidR="007D2D90" w:rsidRPr="007D2D90" w:rsidRDefault="007D2D90" w:rsidP="007D2D90"/>
    <w:p w14:paraId="7851AD96" w14:textId="668EC7F8" w:rsidR="00F57D9A" w:rsidRDefault="00DA26B0" w:rsidP="00F57D9A">
      <w:r w:rsidRPr="00676031">
        <w:rPr>
          <w:noProof/>
          <w:color w:val="FF00FF"/>
        </w:rPr>
        <w:drawing>
          <wp:anchor distT="0" distB="0" distL="114300" distR="114300" simplePos="0" relativeHeight="252837888" behindDoc="0" locked="0" layoutInCell="1" allowOverlap="1" wp14:anchorId="26DF2AAA" wp14:editId="3260E277">
            <wp:simplePos x="0" y="0"/>
            <wp:positionH relativeFrom="column">
              <wp:posOffset>1931035</wp:posOffset>
            </wp:positionH>
            <wp:positionV relativeFrom="paragraph">
              <wp:posOffset>156845</wp:posOffset>
            </wp:positionV>
            <wp:extent cx="1756410" cy="1717040"/>
            <wp:effectExtent l="0" t="0" r="0" b="0"/>
            <wp:wrapNone/>
            <wp:docPr id="7" name="Grafik 7" descr="C:\Users\fspruetten\Desktop\Hilgers\Unterrichtsmaterialien\Dateien_191031\Würfelzeich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pruetten\Desktop\Hilgers\Unterrichtsmaterialien\Dateien_191031\Würfelzeichnu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6857" r="20197" b="5561"/>
                    <a:stretch/>
                  </pic:blipFill>
                  <pic:spPr bwMode="auto">
                    <a:xfrm>
                      <a:off x="0" y="0"/>
                      <a:ext cx="175641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D48FA" w14:textId="1E2E0551" w:rsidR="00F57D9A" w:rsidRDefault="00F57D9A" w:rsidP="00F57D9A"/>
    <w:p w14:paraId="116597D5" w14:textId="036F2ADD" w:rsidR="00F57D9A" w:rsidRDefault="007D2D90" w:rsidP="00F57D9A">
      <w:r w:rsidRPr="00BF6F9E">
        <w:rPr>
          <w:noProof/>
        </w:rPr>
        <w:drawing>
          <wp:anchor distT="0" distB="0" distL="114300" distR="114300" simplePos="0" relativeHeight="252836864" behindDoc="0" locked="0" layoutInCell="1" allowOverlap="1" wp14:anchorId="292175B5" wp14:editId="2E34D3E0">
            <wp:simplePos x="0" y="0"/>
            <wp:positionH relativeFrom="column">
              <wp:posOffset>349294</wp:posOffset>
            </wp:positionH>
            <wp:positionV relativeFrom="paragraph">
              <wp:posOffset>40684</wp:posOffset>
            </wp:positionV>
            <wp:extent cx="1729750" cy="781685"/>
            <wp:effectExtent l="25400" t="381000" r="73660" b="386715"/>
            <wp:wrapNone/>
            <wp:docPr id="8294" name="Grafik 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9800000">
                      <a:off x="0" y="0"/>
                      <a:ext cx="172975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D9A">
        <w:t xml:space="preserve">          </w:t>
      </w:r>
    </w:p>
    <w:p w14:paraId="017E8759" w14:textId="4462F1B0" w:rsidR="00F57D9A" w:rsidRDefault="00F57D9A" w:rsidP="00F57D9A"/>
    <w:p w14:paraId="6E1B00F3" w14:textId="199F30F7" w:rsidR="00F57D9A" w:rsidRDefault="00F57D9A" w:rsidP="00F57D9A"/>
    <w:p w14:paraId="0B263FF0" w14:textId="5F340514" w:rsidR="007D2D90" w:rsidRDefault="007D2D90" w:rsidP="00F57D9A"/>
    <w:p w14:paraId="320AF668" w14:textId="3FD90C3F" w:rsidR="007D2D90" w:rsidRDefault="007D2D90" w:rsidP="00F57D9A">
      <w:r w:rsidRPr="00EC6F93">
        <w:rPr>
          <w:noProof/>
        </w:rPr>
        <w:drawing>
          <wp:anchor distT="0" distB="0" distL="114300" distR="114300" simplePos="0" relativeHeight="252835840" behindDoc="0" locked="0" layoutInCell="1" allowOverlap="1" wp14:anchorId="7F57871F" wp14:editId="50E0AD52">
            <wp:simplePos x="0" y="0"/>
            <wp:positionH relativeFrom="column">
              <wp:posOffset>3404694</wp:posOffset>
            </wp:positionH>
            <wp:positionV relativeFrom="paragraph">
              <wp:posOffset>86515</wp:posOffset>
            </wp:positionV>
            <wp:extent cx="2018665" cy="1233170"/>
            <wp:effectExtent l="165100" t="279400" r="216535" b="341630"/>
            <wp:wrapNone/>
            <wp:docPr id="8288" name="Grafik 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018665" cy="1233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05D25" w14:textId="5E69CA14" w:rsidR="00F57D9A" w:rsidRDefault="00F57D9A" w:rsidP="00F57D9A">
      <w:pPr>
        <w:jc w:val="center"/>
      </w:pPr>
    </w:p>
    <w:p w14:paraId="320224FE" w14:textId="6F0C2991" w:rsidR="00F57D9A" w:rsidRDefault="002257E3" w:rsidP="00F57D9A">
      <w:r>
        <w:rPr>
          <w:noProof/>
          <w:szCs w:val="21"/>
        </w:rPr>
        <w:drawing>
          <wp:inline distT="0" distB="0" distL="0" distR="0" wp14:anchorId="40A3843B" wp14:editId="5C149C48">
            <wp:extent cx="2615029" cy="444500"/>
            <wp:effectExtent l="0" t="635000" r="0" b="635000"/>
            <wp:docPr id="8297" name="Grafik 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" name="Äpfel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800000">
                      <a:off x="0" y="0"/>
                      <a:ext cx="2624245" cy="4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D8E3" w14:textId="773B00D2" w:rsidR="00F57D9A" w:rsidRDefault="00F57D9A" w:rsidP="00F57D9A">
      <w:pPr>
        <w:rPr>
          <w:sz w:val="16"/>
          <w:szCs w:val="16"/>
        </w:rPr>
      </w:pPr>
    </w:p>
    <w:p w14:paraId="2D9B818F" w14:textId="202CFF3E" w:rsidR="007D2D90" w:rsidRDefault="007D2D90" w:rsidP="00F57D9A">
      <w:pPr>
        <w:rPr>
          <w:sz w:val="16"/>
          <w:szCs w:val="16"/>
        </w:rPr>
      </w:pPr>
    </w:p>
    <w:p w14:paraId="34FF8F8D" w14:textId="4B32DEB3" w:rsidR="007D2D90" w:rsidRDefault="007D2D90" w:rsidP="00F57D9A">
      <w:pPr>
        <w:rPr>
          <w:sz w:val="16"/>
          <w:szCs w:val="16"/>
        </w:rPr>
      </w:pPr>
    </w:p>
    <w:p w14:paraId="799667FE" w14:textId="77777777" w:rsidR="007D2D90" w:rsidRPr="0029764F" w:rsidRDefault="007D2D90" w:rsidP="00F57D9A">
      <w:pPr>
        <w:rPr>
          <w:sz w:val="16"/>
          <w:szCs w:val="16"/>
        </w:rPr>
      </w:pPr>
    </w:p>
    <w:p w14:paraId="3DD160B8" w14:textId="77777777" w:rsidR="00F57D9A" w:rsidRPr="0029764F" w:rsidRDefault="00F57D9A" w:rsidP="00F57D9A">
      <w:pPr>
        <w:rPr>
          <w:sz w:val="16"/>
          <w:szCs w:val="16"/>
        </w:rPr>
      </w:pPr>
    </w:p>
    <w:p w14:paraId="24784E09" w14:textId="77777777" w:rsidR="00F57D9A" w:rsidRPr="0029764F" w:rsidRDefault="00F57D9A" w:rsidP="00F57D9A">
      <w:pPr>
        <w:rPr>
          <w:sz w:val="16"/>
          <w:szCs w:val="16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F57D9A" w:rsidRPr="0029764F" w14:paraId="2C0A16AB" w14:textId="77777777" w:rsidTr="00BF6F9E">
        <w:trPr>
          <w:trHeight w:val="622"/>
        </w:trPr>
        <w:tc>
          <w:tcPr>
            <w:tcW w:w="1843" w:type="dxa"/>
          </w:tcPr>
          <w:p w14:paraId="365664EB" w14:textId="77777777" w:rsidR="00F57D9A" w:rsidRPr="0029764F" w:rsidRDefault="00F57D9A" w:rsidP="00136BD4">
            <w:pPr>
              <w:rPr>
                <w:sz w:val="16"/>
                <w:szCs w:val="16"/>
              </w:rPr>
            </w:pPr>
            <w:r w:rsidRPr="0029764F">
              <w:rPr>
                <w:noProof/>
                <w:sz w:val="16"/>
                <w:szCs w:val="16"/>
              </w:rPr>
              <w:drawing>
                <wp:inline distT="0" distB="0" distL="0" distR="0" wp14:anchorId="411B341D" wp14:editId="4BAB18D9">
                  <wp:extent cx="1040130" cy="365125"/>
                  <wp:effectExtent l="0" t="0" r="1270" b="3175"/>
                  <wp:docPr id="50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2B6A674F" w14:textId="77777777" w:rsidR="00F57D9A" w:rsidRPr="0029764F" w:rsidRDefault="00F57D9A" w:rsidP="00136BD4">
            <w:pPr>
              <w:pStyle w:val="Tabelle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F57D9A" w:rsidRPr="0029764F" w14:paraId="6C41381D" w14:textId="77777777" w:rsidTr="00BF6F9E">
        <w:trPr>
          <w:trHeight w:val="174"/>
        </w:trPr>
        <w:tc>
          <w:tcPr>
            <w:tcW w:w="1843" w:type="dxa"/>
          </w:tcPr>
          <w:p w14:paraId="1A147737" w14:textId="77777777" w:rsidR="00F57D9A" w:rsidRPr="0029764F" w:rsidRDefault="00F57D9A" w:rsidP="00136BD4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E2E2B56" w14:textId="6EE2FD81" w:rsidR="00F57D9A" w:rsidRPr="0029764F" w:rsidRDefault="00F57D9A" w:rsidP="00136BD4">
            <w:pPr>
              <w:pStyle w:val="Tabelle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Sprütten, Frank &amp; Prediger, Susanne (2020)</w:t>
            </w:r>
            <w:r w:rsidR="00DA26B0">
              <w:rPr>
                <w:sz w:val="16"/>
                <w:szCs w:val="16"/>
              </w:rPr>
              <w:t>.</w:t>
            </w:r>
            <w:r w:rsidRPr="0029764F">
              <w:rPr>
                <w:sz w:val="16"/>
                <w:szCs w:val="16"/>
              </w:rPr>
              <w:t xml:space="preserve"> Mathematik am Sprachanfang – Zahlen und Operationen. </w:t>
            </w:r>
            <w:proofErr w:type="spellStart"/>
            <w:r w:rsidRPr="0029764F">
              <w:rPr>
                <w:sz w:val="16"/>
                <w:szCs w:val="16"/>
              </w:rPr>
              <w:t>SiMa</w:t>
            </w:r>
            <w:proofErr w:type="spellEnd"/>
            <w:r w:rsidRPr="0029764F">
              <w:rPr>
                <w:sz w:val="16"/>
                <w:szCs w:val="16"/>
              </w:rPr>
              <w:t>-Unterrichtsmaterial für Neuzugewanderte. Open Educational Resources, zugänglich unter sima.dzlm.de/um</w:t>
            </w:r>
          </w:p>
        </w:tc>
      </w:tr>
      <w:tr w:rsidR="00F57D9A" w:rsidRPr="0029764F" w14:paraId="35A2CE6D" w14:textId="77777777" w:rsidTr="00BF6F9E">
        <w:tc>
          <w:tcPr>
            <w:tcW w:w="1843" w:type="dxa"/>
          </w:tcPr>
          <w:p w14:paraId="1D12A161" w14:textId="77777777" w:rsidR="00F57D9A" w:rsidRPr="0029764F" w:rsidRDefault="00F57D9A" w:rsidP="00136BD4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Zielgruppe </w:t>
            </w:r>
          </w:p>
        </w:tc>
        <w:tc>
          <w:tcPr>
            <w:tcW w:w="7443" w:type="dxa"/>
          </w:tcPr>
          <w:p w14:paraId="6EC5CEFE" w14:textId="77777777" w:rsidR="00F57D9A" w:rsidRPr="0029764F" w:rsidRDefault="00F57D9A" w:rsidP="00136BD4">
            <w:pPr>
              <w:pStyle w:val="Tabelle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F57D9A" w:rsidRPr="0029764F" w14:paraId="0ED54EAE" w14:textId="77777777" w:rsidTr="00BF6F9E">
        <w:tc>
          <w:tcPr>
            <w:tcW w:w="1843" w:type="dxa"/>
          </w:tcPr>
          <w:p w14:paraId="41D5F1A8" w14:textId="77777777" w:rsidR="00F57D9A" w:rsidRPr="0029764F" w:rsidRDefault="00F57D9A" w:rsidP="00136BD4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Projektherkunft </w:t>
            </w:r>
          </w:p>
        </w:tc>
        <w:tc>
          <w:tcPr>
            <w:tcW w:w="7443" w:type="dxa"/>
          </w:tcPr>
          <w:p w14:paraId="47A48D80" w14:textId="77777777" w:rsidR="00F57D9A" w:rsidRPr="0029764F" w:rsidRDefault="00F57D9A" w:rsidP="00136BD4">
            <w:pPr>
              <w:pStyle w:val="Tabelle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Sprütten und mit tatkräftiger Hilfe von Emma </w:t>
            </w:r>
            <w:proofErr w:type="spellStart"/>
            <w:r w:rsidRPr="0029764F">
              <w:rPr>
                <w:sz w:val="16"/>
                <w:szCs w:val="16"/>
              </w:rPr>
              <w:t>Beke</w:t>
            </w:r>
            <w:proofErr w:type="spellEnd"/>
            <w:r w:rsidRPr="0029764F">
              <w:rPr>
                <w:sz w:val="16"/>
                <w:szCs w:val="16"/>
              </w:rPr>
              <w:t xml:space="preserve"> </w:t>
            </w:r>
            <w:proofErr w:type="spellStart"/>
            <w:r w:rsidRPr="0029764F">
              <w:rPr>
                <w:sz w:val="16"/>
                <w:szCs w:val="16"/>
              </w:rPr>
              <w:t>Bandmann</w:t>
            </w:r>
            <w:proofErr w:type="spellEnd"/>
            <w:r w:rsidRPr="0029764F">
              <w:rPr>
                <w:sz w:val="16"/>
                <w:szCs w:val="16"/>
              </w:rPr>
              <w:t xml:space="preserve">. </w:t>
            </w:r>
          </w:p>
        </w:tc>
      </w:tr>
      <w:tr w:rsidR="00F57D9A" w:rsidRPr="0029764F" w14:paraId="75283E64" w14:textId="77777777" w:rsidTr="002B671D">
        <w:trPr>
          <w:trHeight w:val="172"/>
        </w:trPr>
        <w:tc>
          <w:tcPr>
            <w:tcW w:w="1843" w:type="dxa"/>
          </w:tcPr>
          <w:p w14:paraId="28382142" w14:textId="77777777" w:rsidR="00F57D9A" w:rsidRPr="0029764F" w:rsidRDefault="00F57D9A" w:rsidP="00136BD4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Bildrechte</w:t>
            </w:r>
          </w:p>
        </w:tc>
        <w:tc>
          <w:tcPr>
            <w:tcW w:w="7443" w:type="dxa"/>
          </w:tcPr>
          <w:p w14:paraId="0C60B5B9" w14:textId="6F73F07B" w:rsidR="00F57D9A" w:rsidRPr="0029764F" w:rsidRDefault="00DA26B0" w:rsidP="00136BD4">
            <w:pPr>
              <w:pStyle w:val="Tabelle"/>
              <w:jc w:val="left"/>
              <w:rPr>
                <w:sz w:val="16"/>
                <w:szCs w:val="16"/>
              </w:rPr>
            </w:pPr>
            <w:r w:rsidRPr="00DA26B0">
              <w:rPr>
                <w:color w:val="000000"/>
                <w:sz w:val="16"/>
              </w:rPr>
              <w:t xml:space="preserve">Die Rechte für alle Bilder liegen bei den </w:t>
            </w:r>
            <w:r w:rsidR="00190C6B" w:rsidRPr="004F0161">
              <w:rPr>
                <w:sz w:val="16"/>
              </w:rPr>
              <w:t>Autorinnen und Autoren.</w:t>
            </w:r>
            <w:r w:rsidR="00190C6B">
              <w:rPr>
                <w:sz w:val="16"/>
              </w:rPr>
              <w:t xml:space="preserve"> </w:t>
            </w:r>
            <w:r w:rsidR="002B671D">
              <w:rPr>
                <w:sz w:val="16"/>
              </w:rPr>
              <w:t>D</w:t>
            </w:r>
            <w:r w:rsidR="00190C6B">
              <w:rPr>
                <w:sz w:val="16"/>
              </w:rPr>
              <w:t xml:space="preserve">ie Kinderköpfe wurden von Andrea </w:t>
            </w:r>
            <w:proofErr w:type="spellStart"/>
            <w:r w:rsidR="00190C6B">
              <w:rPr>
                <w:sz w:val="16"/>
              </w:rPr>
              <w:t>Schink</w:t>
            </w:r>
            <w:proofErr w:type="spellEnd"/>
            <w:r w:rsidR="00190C6B">
              <w:rPr>
                <w:sz w:val="16"/>
              </w:rPr>
              <w:t xml:space="preserve"> gezeichnet, sie dürfen nicht für andere Zwecke verwendet werden.</w:t>
            </w:r>
          </w:p>
        </w:tc>
      </w:tr>
    </w:tbl>
    <w:p w14:paraId="23EE6769" w14:textId="77777777" w:rsidR="00F57D9A" w:rsidRDefault="00F57D9A" w:rsidP="00F57D9A"/>
    <w:p w14:paraId="327041D3" w14:textId="77777777" w:rsidR="00CF48EE" w:rsidRDefault="00CF48EE" w:rsidP="00BF6F9E"/>
    <w:p w14:paraId="3C15D16D" w14:textId="2BCF16E7" w:rsidR="00CF48EE" w:rsidRDefault="00CF48EE" w:rsidP="00CF48EE">
      <w:pPr>
        <w:pStyle w:val="berschrift1"/>
      </w:pPr>
      <w:r>
        <w:lastRenderedPageBreak/>
        <w:t>Inhaltsverzeichnis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861"/>
        <w:gridCol w:w="652"/>
        <w:gridCol w:w="281"/>
      </w:tblGrid>
      <w:tr w:rsidR="00CF48EE" w14:paraId="2510CF10" w14:textId="77777777" w:rsidTr="00D56BD2">
        <w:tc>
          <w:tcPr>
            <w:tcW w:w="1276" w:type="dxa"/>
          </w:tcPr>
          <w:p w14:paraId="60AEA88D" w14:textId="77777777" w:rsidR="00CF48EE" w:rsidRDefault="00CF48EE" w:rsidP="00512EA8">
            <w:pPr>
              <w:pStyle w:val="berschrift2"/>
              <w:ind w:left="0" w:firstLine="0"/>
            </w:pPr>
          </w:p>
        </w:tc>
        <w:tc>
          <w:tcPr>
            <w:tcW w:w="6861" w:type="dxa"/>
          </w:tcPr>
          <w:p w14:paraId="27852229" w14:textId="77777777" w:rsidR="00CF48EE" w:rsidRDefault="00CF48EE" w:rsidP="00512EA8">
            <w:pPr>
              <w:pStyle w:val="berschrift2"/>
              <w:ind w:left="0" w:firstLine="0"/>
            </w:pPr>
          </w:p>
        </w:tc>
        <w:tc>
          <w:tcPr>
            <w:tcW w:w="652" w:type="dxa"/>
          </w:tcPr>
          <w:p w14:paraId="41249E7C" w14:textId="77777777" w:rsidR="00CF48EE" w:rsidRDefault="00CF48EE" w:rsidP="00CF48EE">
            <w:pPr>
              <w:pStyle w:val="berschrift2"/>
            </w:pPr>
            <w:r>
              <w:t>Seite</w:t>
            </w:r>
          </w:p>
          <w:p w14:paraId="397C38D1" w14:textId="7605373A" w:rsidR="00CF48EE" w:rsidRPr="00CF48EE" w:rsidRDefault="00CF48EE" w:rsidP="00CF48EE"/>
        </w:tc>
        <w:tc>
          <w:tcPr>
            <w:tcW w:w="281" w:type="dxa"/>
          </w:tcPr>
          <w:p w14:paraId="6D9C6D0F" w14:textId="77777777" w:rsidR="00CF48EE" w:rsidRPr="00854CBF" w:rsidRDefault="00CF48EE" w:rsidP="00512EA8"/>
        </w:tc>
      </w:tr>
      <w:tr w:rsidR="00CF48EE" w14:paraId="3ECB03A3" w14:textId="77777777" w:rsidTr="00D56BD2">
        <w:tc>
          <w:tcPr>
            <w:tcW w:w="1276" w:type="dxa"/>
          </w:tcPr>
          <w:p w14:paraId="10E460F9" w14:textId="219E36D4" w:rsidR="00CF48EE" w:rsidRPr="004D5435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A:_Zahlen" w:history="1">
              <w:r w:rsidR="00CF48EE" w:rsidRPr="004D5435">
                <w:rPr>
                  <w:rStyle w:val="Hyperlink"/>
                  <w:color w:val="808080"/>
                  <w:u w:val="none"/>
                </w:rPr>
                <w:t>Baustein A:</w:t>
              </w:r>
            </w:hyperlink>
          </w:p>
        </w:tc>
        <w:tc>
          <w:tcPr>
            <w:tcW w:w="6861" w:type="dxa"/>
          </w:tcPr>
          <w:p w14:paraId="2468E0DD" w14:textId="3B09371C" w:rsidR="00CF48EE" w:rsidRPr="004D5435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A:_Zahlen" w:history="1">
              <w:r w:rsidR="00CF48EE" w:rsidRPr="004D5435">
                <w:rPr>
                  <w:rStyle w:val="Hyperlink"/>
                  <w:color w:val="808080"/>
                  <w:u w:val="none"/>
                </w:rPr>
                <w:t>Zahlen und Stellenwerte</w:t>
              </w:r>
            </w:hyperlink>
          </w:p>
          <w:p w14:paraId="66873ECC" w14:textId="77777777" w:rsidR="00CF48EE" w:rsidRDefault="00CF48EE" w:rsidP="00512EA8">
            <w:r w:rsidRPr="00CF48EE">
              <w:rPr>
                <w:rStyle w:val="berschrift2Zchn"/>
              </w:rPr>
              <w:t>A1</w:t>
            </w:r>
            <w:r>
              <w:t xml:space="preserve">    Ziffern und Zahlen: Erarbeiten</w:t>
            </w:r>
          </w:p>
          <w:p w14:paraId="6D810102" w14:textId="77777777" w:rsidR="00CF48EE" w:rsidRDefault="00CF48EE" w:rsidP="00512EA8">
            <w:r w:rsidRPr="00CF48EE">
              <w:rPr>
                <w:rStyle w:val="berschrift2Zchn"/>
              </w:rPr>
              <w:t>A2</w:t>
            </w:r>
            <w:r>
              <w:t xml:space="preserve">    Zahlen verstehen und nutzen: Üben</w:t>
            </w:r>
          </w:p>
          <w:p w14:paraId="09108EF5" w14:textId="77777777" w:rsidR="00CF48EE" w:rsidRDefault="00CF48EE" w:rsidP="00512EA8">
            <w:r w:rsidRPr="00CF48EE">
              <w:rPr>
                <w:rStyle w:val="berschrift2Zchn"/>
              </w:rPr>
              <w:t>A3</w:t>
            </w:r>
            <w:r w:rsidRPr="00F57D9A">
              <w:tab/>
            </w:r>
            <w:r>
              <w:t xml:space="preserve">   </w:t>
            </w:r>
            <w:r w:rsidRPr="00F57D9A">
              <w:t>Vokabeln zu Zahlen</w:t>
            </w:r>
          </w:p>
          <w:p w14:paraId="5B490FC4" w14:textId="77777777" w:rsidR="00CF48EE" w:rsidRPr="00854CBF" w:rsidRDefault="00CF48EE" w:rsidP="00512EA8"/>
        </w:tc>
        <w:tc>
          <w:tcPr>
            <w:tcW w:w="652" w:type="dxa"/>
          </w:tcPr>
          <w:p w14:paraId="1CEEA5FA" w14:textId="18F831DC" w:rsidR="00CF48EE" w:rsidRPr="00D87464" w:rsidRDefault="00407A65" w:rsidP="00CF48EE">
            <w:pPr>
              <w:pStyle w:val="berschrift2"/>
              <w:jc w:val="center"/>
              <w:rPr>
                <w:color w:val="808080"/>
              </w:rPr>
            </w:pPr>
            <w:hyperlink w:anchor="_Baustein_A:_Zahlen" w:history="1">
              <w:r w:rsidR="00CF48EE" w:rsidRPr="00D87464">
                <w:rPr>
                  <w:rStyle w:val="Hyperlink"/>
                  <w:color w:val="808080"/>
                  <w:u w:val="none"/>
                </w:rPr>
                <w:t>3</w:t>
              </w:r>
            </w:hyperlink>
          </w:p>
          <w:p w14:paraId="0A621E26" w14:textId="77777777" w:rsidR="00CF48EE" w:rsidRDefault="00CF48EE" w:rsidP="00CF48EE">
            <w:pPr>
              <w:jc w:val="center"/>
            </w:pPr>
            <w:r>
              <w:t>4</w:t>
            </w:r>
          </w:p>
          <w:p w14:paraId="712B3F5D" w14:textId="77777777" w:rsidR="00CF48EE" w:rsidRDefault="00CF48EE" w:rsidP="00CF48EE">
            <w:pPr>
              <w:jc w:val="center"/>
            </w:pPr>
            <w:r>
              <w:t>7</w:t>
            </w:r>
          </w:p>
          <w:p w14:paraId="232ACF65" w14:textId="77777777" w:rsidR="00CF48EE" w:rsidRDefault="00CF48EE" w:rsidP="00CF48EE">
            <w:pPr>
              <w:jc w:val="center"/>
            </w:pPr>
            <w:r>
              <w:t>9</w:t>
            </w:r>
          </w:p>
        </w:tc>
        <w:tc>
          <w:tcPr>
            <w:tcW w:w="281" w:type="dxa"/>
          </w:tcPr>
          <w:p w14:paraId="3C630BDD" w14:textId="77777777" w:rsidR="00CF48EE" w:rsidRPr="00854CBF" w:rsidRDefault="00CF48EE" w:rsidP="00512EA8"/>
        </w:tc>
      </w:tr>
      <w:tr w:rsidR="00CF48EE" w14:paraId="37701A0D" w14:textId="77777777" w:rsidTr="00D56BD2">
        <w:tc>
          <w:tcPr>
            <w:tcW w:w="1276" w:type="dxa"/>
          </w:tcPr>
          <w:p w14:paraId="0D5762B4" w14:textId="360AE56E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B:_Addition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B:</w:t>
              </w:r>
            </w:hyperlink>
          </w:p>
        </w:tc>
        <w:tc>
          <w:tcPr>
            <w:tcW w:w="6861" w:type="dxa"/>
          </w:tcPr>
          <w:p w14:paraId="6C7248BD" w14:textId="102EA61B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B:_Addition" w:history="1">
              <w:r w:rsidR="00CF48EE" w:rsidRPr="00D87464">
                <w:rPr>
                  <w:rStyle w:val="Hyperlink"/>
                  <w:color w:val="808080"/>
                  <w:u w:val="none"/>
                </w:rPr>
                <w:t>Addition und Subtraktion verstehen</w:t>
              </w:r>
            </w:hyperlink>
          </w:p>
          <w:p w14:paraId="775D6116" w14:textId="77777777" w:rsidR="00CF48EE" w:rsidRPr="00136BD4" w:rsidRDefault="00CF48EE" w:rsidP="00512EA8">
            <w:r w:rsidRPr="00CF48EE">
              <w:rPr>
                <w:rStyle w:val="berschrift2Zchn"/>
              </w:rPr>
              <w:t>B1</w:t>
            </w:r>
            <w:r w:rsidRPr="00724F87">
              <w:t xml:space="preserve"> </w:t>
            </w:r>
            <w:r>
              <w:t xml:space="preserve">   Addition (+) und Subtraktion (-) verstehen: Erarbeiten</w:t>
            </w:r>
          </w:p>
          <w:p w14:paraId="54626E85" w14:textId="77777777" w:rsidR="00CF48EE" w:rsidRPr="00136BD4" w:rsidRDefault="00CF48EE" w:rsidP="00512EA8">
            <w:r w:rsidRPr="00CF48EE">
              <w:rPr>
                <w:rStyle w:val="berschrift2Zchn"/>
              </w:rPr>
              <w:t>B2</w:t>
            </w:r>
            <w:r w:rsidRPr="00724F87">
              <w:t xml:space="preserve"> </w:t>
            </w:r>
            <w:r>
              <w:t xml:space="preserve">   Addition (+) und Subtraktion (-) verstehen: Üben</w:t>
            </w:r>
          </w:p>
          <w:p w14:paraId="5F36C2F3" w14:textId="77777777" w:rsidR="00CF48EE" w:rsidRPr="00F57D9A" w:rsidRDefault="00CF48EE" w:rsidP="00512EA8"/>
        </w:tc>
        <w:tc>
          <w:tcPr>
            <w:tcW w:w="652" w:type="dxa"/>
          </w:tcPr>
          <w:p w14:paraId="52E1CDED" w14:textId="0542D28B" w:rsidR="00CF48EE" w:rsidRPr="00D87464" w:rsidRDefault="00407A65" w:rsidP="00CF48EE">
            <w:pPr>
              <w:pStyle w:val="berschrift2"/>
              <w:jc w:val="center"/>
              <w:rPr>
                <w:color w:val="808080"/>
              </w:rPr>
            </w:pPr>
            <w:hyperlink w:anchor="_Baustein_A:_Zahlen" w:history="1">
              <w:r w:rsidR="00CF48EE" w:rsidRPr="00D87464">
                <w:rPr>
                  <w:rStyle w:val="Hyperlink"/>
                  <w:color w:val="808080"/>
                  <w:u w:val="none"/>
                </w:rPr>
                <w:t>10</w:t>
              </w:r>
            </w:hyperlink>
          </w:p>
          <w:p w14:paraId="3BA5DB48" w14:textId="77777777" w:rsidR="00CF48EE" w:rsidRDefault="00CF48EE" w:rsidP="00CF48EE">
            <w:pPr>
              <w:jc w:val="center"/>
            </w:pPr>
            <w:r>
              <w:t>11</w:t>
            </w:r>
          </w:p>
          <w:p w14:paraId="64DA3F5B" w14:textId="77777777" w:rsidR="00CF48EE" w:rsidRDefault="00CF48EE" w:rsidP="00CF48EE">
            <w:pPr>
              <w:jc w:val="center"/>
            </w:pPr>
            <w:r>
              <w:t>13</w:t>
            </w:r>
          </w:p>
        </w:tc>
        <w:tc>
          <w:tcPr>
            <w:tcW w:w="281" w:type="dxa"/>
          </w:tcPr>
          <w:p w14:paraId="23BD7CF9" w14:textId="77777777" w:rsidR="00CF48EE" w:rsidRDefault="00CF48EE" w:rsidP="00512EA8"/>
        </w:tc>
      </w:tr>
      <w:tr w:rsidR="00CF48EE" w14:paraId="73B5A0B1" w14:textId="77777777" w:rsidTr="00D56BD2">
        <w:tc>
          <w:tcPr>
            <w:tcW w:w="1276" w:type="dxa"/>
          </w:tcPr>
          <w:p w14:paraId="62A42409" w14:textId="0A97369B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C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C:</w:t>
              </w:r>
            </w:hyperlink>
          </w:p>
        </w:tc>
        <w:tc>
          <w:tcPr>
            <w:tcW w:w="6861" w:type="dxa"/>
          </w:tcPr>
          <w:p w14:paraId="4E0759C4" w14:textId="085F8B51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C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Schriftlich Addieren und Subtrahieren</w:t>
              </w:r>
            </w:hyperlink>
          </w:p>
          <w:p w14:paraId="0B0B8EA5" w14:textId="77777777" w:rsidR="00CF48EE" w:rsidRPr="00F55583" w:rsidRDefault="00CF48EE" w:rsidP="00512EA8">
            <w:r w:rsidRPr="00CF48EE">
              <w:rPr>
                <w:rStyle w:val="berschrift2Zchn"/>
              </w:rPr>
              <w:t>C1</w:t>
            </w:r>
            <w:r w:rsidRPr="00F55583">
              <w:t xml:space="preserve"> </w:t>
            </w:r>
            <w:r>
              <w:t xml:space="preserve">  </w:t>
            </w:r>
            <w:r w:rsidRPr="00F55583">
              <w:t xml:space="preserve">Schriftliches Addieren und Subtrahieren: </w:t>
            </w:r>
            <w:r>
              <w:t>Erarbeiten</w:t>
            </w:r>
          </w:p>
          <w:p w14:paraId="556C0CA2" w14:textId="77777777" w:rsidR="00CF48EE" w:rsidRDefault="00CF48EE" w:rsidP="00512EA8">
            <w:r w:rsidRPr="00CF48EE">
              <w:rPr>
                <w:rStyle w:val="berschrift2Zchn"/>
              </w:rPr>
              <w:t>C2</w:t>
            </w:r>
            <w:r>
              <w:t xml:space="preserve">   Schriftliches Addieren und Subtrahieren: Üben</w:t>
            </w:r>
          </w:p>
          <w:p w14:paraId="2D2D81A3" w14:textId="77777777" w:rsidR="00CF48EE" w:rsidRPr="008F3889" w:rsidRDefault="00CF48EE" w:rsidP="00512EA8"/>
        </w:tc>
        <w:tc>
          <w:tcPr>
            <w:tcW w:w="652" w:type="dxa"/>
          </w:tcPr>
          <w:p w14:paraId="45D31B70" w14:textId="424F01BB" w:rsidR="00CF48EE" w:rsidRPr="00D87464" w:rsidRDefault="00407A65" w:rsidP="00CF48EE">
            <w:pPr>
              <w:pStyle w:val="berschrift2"/>
              <w:jc w:val="center"/>
              <w:rPr>
                <w:color w:val="808080"/>
              </w:rPr>
            </w:pPr>
            <w:hyperlink w:anchor="_Baustein_C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27</w:t>
              </w:r>
            </w:hyperlink>
          </w:p>
          <w:p w14:paraId="4ED06DA1" w14:textId="77777777" w:rsidR="00CF48EE" w:rsidRDefault="00CF48EE" w:rsidP="00CF48EE">
            <w:pPr>
              <w:jc w:val="center"/>
            </w:pPr>
            <w:r>
              <w:t>28</w:t>
            </w:r>
          </w:p>
          <w:p w14:paraId="2D0AA071" w14:textId="77777777" w:rsidR="00CF48EE" w:rsidRDefault="00CF48EE" w:rsidP="00CF48EE">
            <w:pPr>
              <w:jc w:val="center"/>
            </w:pPr>
            <w:r>
              <w:t>30</w:t>
            </w:r>
          </w:p>
        </w:tc>
        <w:tc>
          <w:tcPr>
            <w:tcW w:w="281" w:type="dxa"/>
          </w:tcPr>
          <w:p w14:paraId="0BB9D88F" w14:textId="77777777" w:rsidR="00CF48EE" w:rsidRDefault="00CF48EE" w:rsidP="00512EA8"/>
        </w:tc>
      </w:tr>
      <w:tr w:rsidR="00CF48EE" w14:paraId="294B4EF0" w14:textId="77777777" w:rsidTr="00D56BD2">
        <w:tc>
          <w:tcPr>
            <w:tcW w:w="1276" w:type="dxa"/>
          </w:tcPr>
          <w:p w14:paraId="19E28FBA" w14:textId="23711880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D:_Multiplikation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D:</w:t>
              </w:r>
            </w:hyperlink>
          </w:p>
        </w:tc>
        <w:tc>
          <w:tcPr>
            <w:tcW w:w="6861" w:type="dxa"/>
          </w:tcPr>
          <w:p w14:paraId="23B09BED" w14:textId="670785B0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D:_Multiplikation" w:history="1">
              <w:r w:rsidR="00CF48EE" w:rsidRPr="00D87464">
                <w:rPr>
                  <w:rStyle w:val="Hyperlink"/>
                  <w:color w:val="808080"/>
                  <w:u w:val="none"/>
                </w:rPr>
                <w:t>Multiplikation und Division verstehen</w:t>
              </w:r>
            </w:hyperlink>
          </w:p>
          <w:p w14:paraId="495AA645" w14:textId="77777777" w:rsidR="00CF48EE" w:rsidRDefault="00CF48EE" w:rsidP="00512EA8">
            <w:r w:rsidRPr="00CF48EE">
              <w:rPr>
                <w:rStyle w:val="berschrift2Zchn"/>
              </w:rPr>
              <w:t>D1</w:t>
            </w:r>
            <w:r>
              <w:t xml:space="preserve">   </w:t>
            </w:r>
            <w:r w:rsidRPr="0025797F">
              <w:t>Multiplikation (·) und Division (:) verstehen: Erarbeiten</w:t>
            </w:r>
          </w:p>
          <w:p w14:paraId="35A9705F" w14:textId="77777777" w:rsidR="00CF48EE" w:rsidRPr="00950A4D" w:rsidRDefault="00CF48EE" w:rsidP="00512EA8">
            <w:r w:rsidRPr="00CF48EE">
              <w:rPr>
                <w:rStyle w:val="berschrift2Zchn"/>
              </w:rPr>
              <w:t>D2</w:t>
            </w:r>
            <w:r>
              <w:t xml:space="preserve">   </w:t>
            </w:r>
            <w:r w:rsidRPr="0025797F">
              <w:t xml:space="preserve">Multiplikation (·) und Division (:) verstehen: </w:t>
            </w:r>
            <w:r>
              <w:t>Üben</w:t>
            </w:r>
          </w:p>
          <w:p w14:paraId="4048B50B" w14:textId="77777777" w:rsidR="00CF48EE" w:rsidRPr="008F3889" w:rsidRDefault="00CF48EE" w:rsidP="00512EA8"/>
        </w:tc>
        <w:tc>
          <w:tcPr>
            <w:tcW w:w="652" w:type="dxa"/>
          </w:tcPr>
          <w:p w14:paraId="40563A3E" w14:textId="4C6148E9" w:rsidR="00CF48EE" w:rsidRPr="00D87464" w:rsidRDefault="00407A65" w:rsidP="00CF48EE">
            <w:pPr>
              <w:pStyle w:val="berschrift2"/>
              <w:jc w:val="center"/>
              <w:rPr>
                <w:color w:val="808080"/>
              </w:rPr>
            </w:pPr>
            <w:hyperlink w:anchor="_Baustein_D:_Multiplikation" w:history="1">
              <w:r w:rsidR="00CF48EE" w:rsidRPr="00D87464">
                <w:rPr>
                  <w:rStyle w:val="Hyperlink"/>
                  <w:color w:val="808080"/>
                  <w:u w:val="none"/>
                </w:rPr>
                <w:t>44</w:t>
              </w:r>
            </w:hyperlink>
          </w:p>
          <w:p w14:paraId="47052ECB" w14:textId="77777777" w:rsidR="00CF48EE" w:rsidRDefault="00CF48EE" w:rsidP="00CF48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  <w:p w14:paraId="2CE10C85" w14:textId="77777777" w:rsidR="00CF48EE" w:rsidRPr="00797C39" w:rsidRDefault="00CF48EE" w:rsidP="00CF48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81" w:type="dxa"/>
          </w:tcPr>
          <w:p w14:paraId="50AA1DF0" w14:textId="77777777" w:rsidR="00CF48EE" w:rsidRPr="00797C39" w:rsidRDefault="00CF48EE" w:rsidP="00512EA8">
            <w:pPr>
              <w:jc w:val="center"/>
              <w:rPr>
                <w:color w:val="000000"/>
              </w:rPr>
            </w:pPr>
          </w:p>
        </w:tc>
      </w:tr>
      <w:tr w:rsidR="00CF48EE" w14:paraId="1E7867CD" w14:textId="77777777" w:rsidTr="00D56BD2">
        <w:tc>
          <w:tcPr>
            <w:tcW w:w="1276" w:type="dxa"/>
          </w:tcPr>
          <w:p w14:paraId="4920235B" w14:textId="4ED33A5D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E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E:</w:t>
              </w:r>
            </w:hyperlink>
          </w:p>
        </w:tc>
        <w:tc>
          <w:tcPr>
            <w:tcW w:w="6861" w:type="dxa"/>
          </w:tcPr>
          <w:p w14:paraId="70F92F8D" w14:textId="099E1D38" w:rsidR="00CF48EE" w:rsidRPr="00D87464" w:rsidRDefault="00407A65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austein_E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Schriftlich oder flexibel Multiplizieren und Dividieren</w:t>
              </w:r>
            </w:hyperlink>
          </w:p>
          <w:p w14:paraId="22A217BB" w14:textId="77777777" w:rsidR="00CF48EE" w:rsidRDefault="00CF48EE" w:rsidP="00512EA8">
            <w:r w:rsidRPr="00CF48EE">
              <w:rPr>
                <w:rStyle w:val="berschrift2Zchn"/>
              </w:rPr>
              <w:t>E1</w:t>
            </w:r>
            <w:r>
              <w:t xml:space="preserve"> </w:t>
            </w:r>
            <w:r w:rsidRPr="00724F87">
              <w:t xml:space="preserve"> </w:t>
            </w:r>
            <w:r>
              <w:t xml:space="preserve">  Schriftliches Multiplizieren und Dividieren: Erarbeiten</w:t>
            </w:r>
          </w:p>
          <w:p w14:paraId="3F751CCD" w14:textId="77777777" w:rsidR="00CF48EE" w:rsidRDefault="00CF48EE" w:rsidP="00512EA8">
            <w:r w:rsidRPr="00CF48EE">
              <w:rPr>
                <w:rStyle w:val="berschrift2Zchn"/>
              </w:rPr>
              <w:t>E2</w:t>
            </w:r>
            <w:r>
              <w:t xml:space="preserve"> </w:t>
            </w:r>
            <w:r w:rsidRPr="00724F87">
              <w:t xml:space="preserve"> </w:t>
            </w:r>
            <w:r>
              <w:t xml:space="preserve">  Schriftliches Multiplizieren und Dividieren: Üben</w:t>
            </w:r>
          </w:p>
          <w:p w14:paraId="0ADEC356" w14:textId="77777777" w:rsidR="00CF48EE" w:rsidRPr="00F57D9A" w:rsidRDefault="00CF48EE" w:rsidP="00512EA8"/>
        </w:tc>
        <w:tc>
          <w:tcPr>
            <w:tcW w:w="652" w:type="dxa"/>
          </w:tcPr>
          <w:p w14:paraId="1EF86C12" w14:textId="2E1790FF" w:rsidR="00CF48EE" w:rsidRPr="00D87464" w:rsidRDefault="00407A65" w:rsidP="00CF48EE">
            <w:pPr>
              <w:pStyle w:val="berschrift2"/>
              <w:jc w:val="center"/>
              <w:rPr>
                <w:color w:val="808080"/>
              </w:rPr>
            </w:pPr>
            <w:hyperlink w:anchor="_Baustein_E:_Schriftlich" w:history="1">
              <w:r w:rsidR="00CF48EE" w:rsidRPr="00D87464">
                <w:rPr>
                  <w:rStyle w:val="Hyperlink"/>
                  <w:color w:val="808080"/>
                  <w:u w:val="none"/>
                </w:rPr>
                <w:t>65</w:t>
              </w:r>
            </w:hyperlink>
          </w:p>
          <w:p w14:paraId="3B56C05D" w14:textId="77777777" w:rsidR="00CF48EE" w:rsidRDefault="00CF48EE" w:rsidP="00CF48EE">
            <w:pPr>
              <w:jc w:val="center"/>
            </w:pPr>
            <w:r>
              <w:t>66</w:t>
            </w:r>
          </w:p>
          <w:p w14:paraId="0A1E70C0" w14:textId="77777777" w:rsidR="00CF48EE" w:rsidRDefault="00CF48EE" w:rsidP="00CF48EE">
            <w:pPr>
              <w:jc w:val="center"/>
            </w:pPr>
            <w:r>
              <w:t>69</w:t>
            </w:r>
          </w:p>
        </w:tc>
        <w:tc>
          <w:tcPr>
            <w:tcW w:w="281" w:type="dxa"/>
          </w:tcPr>
          <w:p w14:paraId="4CD83BBC" w14:textId="77777777" w:rsidR="00CF48EE" w:rsidRDefault="00CF48EE" w:rsidP="00512EA8"/>
        </w:tc>
      </w:tr>
      <w:tr w:rsidR="00953125" w:rsidRPr="00797C39" w14:paraId="554BCCDC" w14:textId="77777777" w:rsidTr="00557B2D">
        <w:tc>
          <w:tcPr>
            <w:tcW w:w="8137" w:type="dxa"/>
            <w:gridSpan w:val="2"/>
          </w:tcPr>
          <w:p w14:paraId="626F6F4B" w14:textId="77777777" w:rsidR="00953125" w:rsidRDefault="00953125" w:rsidP="00557B2D">
            <w:pPr>
              <w:pStyle w:val="berschrift1"/>
            </w:pPr>
          </w:p>
          <w:p w14:paraId="680D7DB7" w14:textId="77777777" w:rsidR="00953125" w:rsidRDefault="00953125" w:rsidP="00557B2D">
            <w:pPr>
              <w:pStyle w:val="berschrift1"/>
            </w:pPr>
          </w:p>
          <w:p w14:paraId="689CBDC7" w14:textId="77777777" w:rsidR="00953125" w:rsidRDefault="00953125" w:rsidP="00557B2D">
            <w:pPr>
              <w:pStyle w:val="berschrift1"/>
            </w:pPr>
            <w:r>
              <w:t>So arbeitest Du mit jedem Baustein</w:t>
            </w:r>
          </w:p>
          <w:p w14:paraId="60297580" w14:textId="77777777" w:rsidR="00953125" w:rsidRPr="00B603E5" w:rsidRDefault="00953125" w:rsidP="00557B2D"/>
        </w:tc>
        <w:tc>
          <w:tcPr>
            <w:tcW w:w="652" w:type="dxa"/>
          </w:tcPr>
          <w:p w14:paraId="318D9328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1F532F57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43B823A8" w14:textId="77777777" w:rsidTr="00557B2D">
        <w:tc>
          <w:tcPr>
            <w:tcW w:w="1276" w:type="dxa"/>
          </w:tcPr>
          <w:p w14:paraId="57FEECDC" w14:textId="77777777" w:rsidR="00953125" w:rsidRPr="00751DD7" w:rsidRDefault="00953125" w:rsidP="00557B2D">
            <w:pPr>
              <w:pStyle w:val="berschrift2"/>
              <w:rPr>
                <w:noProof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2959B360" wp14:editId="71432956">
                      <wp:simplePos x="0" y="0"/>
                      <wp:positionH relativeFrom="column">
                        <wp:posOffset>122035</wp:posOffset>
                      </wp:positionH>
                      <wp:positionV relativeFrom="paragraph">
                        <wp:posOffset>169083</wp:posOffset>
                      </wp:positionV>
                      <wp:extent cx="0" cy="238991"/>
                      <wp:effectExtent l="50800" t="0" r="50800" b="27940"/>
                      <wp:wrapNone/>
                      <wp:docPr id="8274" name="Gerade Verbindung mit Pfeil 8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6A1D12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274" o:spid="_x0000_s1026" type="#_x0000_t32" style="position:absolute;margin-left:9.6pt;margin-top:13.3pt;width:0;height:18.8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" strokecolor="gray [1629]" strokeweight="2pt">
                      <v:stroke endarrow="block"/>
                    </v:shape>
                  </w:pict>
                </mc:Fallback>
              </mc:AlternateContent>
            </w:r>
            <w:r w:rsidRPr="00B603E5">
              <w:rPr>
                <w:color w:val="000000"/>
              </w:rPr>
              <w:t>Erarbeiten</w:t>
            </w:r>
          </w:p>
        </w:tc>
        <w:tc>
          <w:tcPr>
            <w:tcW w:w="6861" w:type="dxa"/>
          </w:tcPr>
          <w:p w14:paraId="69D1A510" w14:textId="73006C20" w:rsidR="00953125" w:rsidRDefault="00953125" w:rsidP="00557B2D">
            <w:pPr>
              <w:jc w:val="left"/>
            </w:pPr>
            <w:r>
              <w:t xml:space="preserve">Du erinnerst dich an die Mathematik und </w:t>
            </w:r>
            <w:r w:rsidR="00EE477A">
              <w:t xml:space="preserve">du </w:t>
            </w:r>
            <w:r>
              <w:t xml:space="preserve">lernst deutsche Sprache. </w:t>
            </w:r>
            <w:r>
              <w:br/>
              <w:t xml:space="preserve">Sprache ist wichtig zum Erklären! </w:t>
            </w:r>
          </w:p>
          <w:p w14:paraId="2AB63B4B" w14:textId="77777777" w:rsidR="0095312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2C0D75FA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1B73C779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35FF0BF2" w14:textId="77777777" w:rsidTr="00557B2D">
        <w:tc>
          <w:tcPr>
            <w:tcW w:w="1276" w:type="dxa"/>
          </w:tcPr>
          <w:p w14:paraId="0A3CAE70" w14:textId="77777777" w:rsidR="00953125" w:rsidRDefault="00953125" w:rsidP="00557B2D">
            <w:pPr>
              <w:pStyle w:val="berschrift2"/>
              <w:ind w:left="0" w:firstLine="0"/>
              <w:rPr>
                <w:noProof/>
                <w:color w:val="000000"/>
              </w:rPr>
            </w:pPr>
            <w:r w:rsidRPr="00B603E5">
              <w:rPr>
                <w:noProof/>
                <w:color w:val="000000"/>
              </w:rPr>
              <w:t>Üben</w:t>
            </w:r>
          </w:p>
          <w:p w14:paraId="54FCC053" w14:textId="77777777" w:rsidR="00953125" w:rsidRDefault="00953125" w:rsidP="00557B2D"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895C2AD" wp14:editId="645A3931">
                      <wp:simplePos x="0" y="0"/>
                      <wp:positionH relativeFrom="column">
                        <wp:posOffset>244880</wp:posOffset>
                      </wp:positionH>
                      <wp:positionV relativeFrom="paragraph">
                        <wp:posOffset>46471</wp:posOffset>
                      </wp:positionV>
                      <wp:extent cx="0" cy="238760"/>
                      <wp:effectExtent l="38100" t="25400" r="38100" b="2540"/>
                      <wp:wrapNone/>
                      <wp:docPr id="8275" name="Gerade Verbindung mit Pfeil 8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F64E79" id="Gerade Verbindung mit Pfeil 8275" o:spid="_x0000_s1026" type="#_x0000_t32" style="position:absolute;margin-left:19.3pt;margin-top:3.65pt;width:0;height:18.8pt;rotation:180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" strokecolor="gray [1629]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450FE8A" wp14:editId="6241E9FE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35791</wp:posOffset>
                      </wp:positionV>
                      <wp:extent cx="0" cy="238760"/>
                      <wp:effectExtent l="50800" t="0" r="50800" b="27940"/>
                      <wp:wrapNone/>
                      <wp:docPr id="8276" name="Gerade Verbindung mit Pfeil 8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42D061" id="Gerade Verbindung mit Pfeil 8276" o:spid="_x0000_s1026" type="#_x0000_t32" style="position:absolute;margin-left:8.7pt;margin-top:2.8pt;width:0;height:18.8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" strokecolor="gray [1629]" strokeweight="2pt">
                      <v:stroke endarrow="block"/>
                    </v:shape>
                  </w:pict>
                </mc:Fallback>
              </mc:AlternateContent>
            </w:r>
          </w:p>
          <w:p w14:paraId="7F6B0E7C" w14:textId="77777777" w:rsidR="00953125" w:rsidRPr="00362905" w:rsidRDefault="00953125" w:rsidP="00557B2D"/>
        </w:tc>
        <w:tc>
          <w:tcPr>
            <w:tcW w:w="6861" w:type="dxa"/>
          </w:tcPr>
          <w:p w14:paraId="49179F2F" w14:textId="116E8F63" w:rsidR="0095312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 xml:space="preserve">Du übst Mathematik und </w:t>
            </w:r>
            <w:r w:rsidR="00EE477A">
              <w:t xml:space="preserve">du </w:t>
            </w:r>
            <w:r>
              <w:t>übst deutsche Sprache.</w:t>
            </w:r>
            <w:r>
              <w:br/>
              <w:t xml:space="preserve">Du erklärst, was du rechnest und warum. </w:t>
            </w:r>
          </w:p>
          <w:p w14:paraId="2A42BCE5" w14:textId="77777777" w:rsidR="0095312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5D556978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30BBF6FD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1B9925FC" w14:textId="77777777" w:rsidTr="00557B2D">
        <w:tc>
          <w:tcPr>
            <w:tcW w:w="1276" w:type="dxa"/>
          </w:tcPr>
          <w:p w14:paraId="147A1A0F" w14:textId="77777777" w:rsidR="00953125" w:rsidRDefault="00953125" w:rsidP="00557B2D">
            <w:pPr>
              <w:pStyle w:val="berschrift2"/>
              <w:ind w:left="0" w:firstLine="0"/>
              <w:rPr>
                <w:noProof/>
              </w:rPr>
            </w:pPr>
            <w:r w:rsidRPr="00362905">
              <w:rPr>
                <w:noProof/>
                <w:color w:val="000000"/>
              </w:rPr>
              <w:t>Lösungs</w:t>
            </w:r>
            <w:r>
              <w:rPr>
                <w:noProof/>
              </w:rPr>
              <w:t>-</w:t>
            </w:r>
            <w:r>
              <w:rPr>
                <w:noProof/>
              </w:rPr>
              <w:br/>
            </w:r>
            <w:r w:rsidRPr="00CD6412">
              <w:rPr>
                <w:noProof/>
                <w:color w:val="000000"/>
              </w:rPr>
              <w:t>beispiel</w:t>
            </w:r>
          </w:p>
        </w:tc>
        <w:tc>
          <w:tcPr>
            <w:tcW w:w="6861" w:type="dxa"/>
          </w:tcPr>
          <w:p w14:paraId="2B466E71" w14:textId="0E1E8718" w:rsidR="00953125" w:rsidRDefault="00EE477A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>Du kontrollierst deine Lösung n</w:t>
            </w:r>
            <w:r w:rsidR="001C48CA">
              <w:t>ach dem Rechnen und Erklären</w:t>
            </w:r>
            <w:r w:rsidR="001C48CA">
              <w:br/>
            </w:r>
            <w:r>
              <w:t>Du lernst a</w:t>
            </w:r>
            <w:r w:rsidR="001C48CA">
              <w:t>m Sprachvorbild noch besser erklären.</w:t>
            </w:r>
          </w:p>
        </w:tc>
        <w:tc>
          <w:tcPr>
            <w:tcW w:w="652" w:type="dxa"/>
          </w:tcPr>
          <w:p w14:paraId="4807B958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6B5E4C11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33958F21" w14:textId="77777777" w:rsidTr="00557B2D">
        <w:tc>
          <w:tcPr>
            <w:tcW w:w="8137" w:type="dxa"/>
            <w:gridSpan w:val="2"/>
          </w:tcPr>
          <w:p w14:paraId="5D52E71F" w14:textId="77777777" w:rsidR="00953125" w:rsidRDefault="00953125" w:rsidP="00557B2D">
            <w:pPr>
              <w:pStyle w:val="berschrift2"/>
              <w:ind w:left="0" w:firstLine="0"/>
              <w:rPr>
                <w:noProof/>
              </w:rPr>
            </w:pPr>
          </w:p>
          <w:p w14:paraId="50798167" w14:textId="77777777" w:rsidR="00953125" w:rsidRDefault="00953125" w:rsidP="00557B2D"/>
          <w:p w14:paraId="606630E5" w14:textId="77777777" w:rsidR="00953125" w:rsidRDefault="00953125" w:rsidP="00557B2D">
            <w:pPr>
              <w:pStyle w:val="berschrift1"/>
            </w:pPr>
            <w:r>
              <w:t>Das bedeuten die Symbole</w:t>
            </w:r>
          </w:p>
          <w:p w14:paraId="4B6EB149" w14:textId="77777777" w:rsidR="00953125" w:rsidRPr="00B603E5" w:rsidRDefault="00953125" w:rsidP="00557B2D"/>
        </w:tc>
        <w:tc>
          <w:tcPr>
            <w:tcW w:w="652" w:type="dxa"/>
          </w:tcPr>
          <w:p w14:paraId="70940D2A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7ACA07AE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3F14C3FF" w14:textId="77777777" w:rsidTr="00557B2D">
        <w:tc>
          <w:tcPr>
            <w:tcW w:w="1276" w:type="dxa"/>
          </w:tcPr>
          <w:p w14:paraId="0BA0B4A4" w14:textId="77777777" w:rsidR="00953125" w:rsidRDefault="00953125" w:rsidP="00557B2D">
            <w:pPr>
              <w:pStyle w:val="berschrift2"/>
              <w:ind w:left="0" w:firstLine="0"/>
            </w:pPr>
            <w:r w:rsidRPr="00751DD7">
              <w:rPr>
                <w:noProof/>
              </w:rPr>
              <w:drawing>
                <wp:inline distT="0" distB="0" distL="0" distR="0" wp14:anchorId="15BAAAD7" wp14:editId="3538AD5B">
                  <wp:extent cx="255722" cy="235353"/>
                  <wp:effectExtent l="0" t="0" r="0" b="0"/>
                  <wp:docPr id="8277" name="Grafik 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5" cy="23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1" w:type="dxa"/>
          </w:tcPr>
          <w:p w14:paraId="2F3EAE47" w14:textId="4431570B" w:rsidR="0095312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 xml:space="preserve">Bedeutet: Schreibe hier das Wort in </w:t>
            </w:r>
            <w:r w:rsidR="003D30FA">
              <w:t>d</w:t>
            </w:r>
            <w:r>
              <w:t>einer anderen Sprache dazu</w:t>
            </w:r>
          </w:p>
          <w:p w14:paraId="12B0A433" w14:textId="77777777" w:rsidR="00953125" w:rsidRPr="00B603E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1D97FA2B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6A64FB97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090AF2CD" w14:textId="77777777" w:rsidTr="00557B2D">
        <w:tc>
          <w:tcPr>
            <w:tcW w:w="1276" w:type="dxa"/>
          </w:tcPr>
          <w:p w14:paraId="1AAFD5F2" w14:textId="77777777" w:rsidR="00953125" w:rsidRDefault="00953125" w:rsidP="00557B2D">
            <w:pPr>
              <w:pStyle w:val="berschrift2"/>
              <w:ind w:left="0" w:firstLine="0"/>
              <w:rPr>
                <w:color w:val="808080" w:themeColor="background1" w:themeShade="80"/>
                <w:sz w:val="44"/>
              </w:rPr>
            </w:pPr>
            <w:r w:rsidRPr="00DA5430">
              <w:rPr>
                <w:color w:val="808080" w:themeColor="background1" w:themeShade="80"/>
                <w:sz w:val="44"/>
              </w:rPr>
              <w:sym w:font="Wingdings" w:char="F03F"/>
            </w:r>
          </w:p>
          <w:p w14:paraId="66AF6341" w14:textId="77777777" w:rsidR="00953125" w:rsidRPr="00B603E5" w:rsidRDefault="00953125" w:rsidP="00557B2D">
            <w:pPr>
              <w:rPr>
                <w:sz w:val="4"/>
                <w:szCs w:val="4"/>
              </w:rPr>
            </w:pPr>
          </w:p>
        </w:tc>
        <w:tc>
          <w:tcPr>
            <w:tcW w:w="6861" w:type="dxa"/>
          </w:tcPr>
          <w:p w14:paraId="717F933F" w14:textId="77777777" w:rsidR="00953125" w:rsidRDefault="00953125" w:rsidP="00557B2D">
            <w:pPr>
              <w:overflowPunct/>
              <w:autoSpaceDE/>
              <w:autoSpaceDN/>
              <w:adjustRightInd/>
              <w:jc w:val="left"/>
              <w:textAlignment w:val="auto"/>
            </w:pPr>
            <w:r w:rsidRPr="00DA5430">
              <w:t>Bedeutet: Schreibe hier auf.</w:t>
            </w:r>
          </w:p>
          <w:p w14:paraId="4640C189" w14:textId="77777777" w:rsidR="00953125" w:rsidRPr="00151F74" w:rsidRDefault="00953125" w:rsidP="00557B2D">
            <w:pPr>
              <w:rPr>
                <w:rFonts w:eastAsia="Times New Roman" w:cs="Arial"/>
                <w:b/>
                <w:bCs/>
                <w:iCs/>
                <w:color w:val="808080"/>
                <w:szCs w:val="28"/>
              </w:rPr>
            </w:pPr>
          </w:p>
        </w:tc>
        <w:tc>
          <w:tcPr>
            <w:tcW w:w="652" w:type="dxa"/>
          </w:tcPr>
          <w:p w14:paraId="3D4D831B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61AB7095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  <w:tr w:rsidR="00953125" w:rsidRPr="00797C39" w14:paraId="7C9CE066" w14:textId="77777777" w:rsidTr="00557B2D">
        <w:tc>
          <w:tcPr>
            <w:tcW w:w="1276" w:type="dxa"/>
          </w:tcPr>
          <w:p w14:paraId="041160D1" w14:textId="77777777" w:rsidR="00953125" w:rsidRDefault="00953125" w:rsidP="00557B2D">
            <w:pPr>
              <w:pStyle w:val="berschrift2"/>
              <w:ind w:left="0" w:firstLine="0"/>
            </w:pPr>
            <w:r w:rsidRPr="00DA5430">
              <w:rPr>
                <w:sz w:val="36"/>
              </w:rPr>
              <w:sym w:font="Webdings" w:char="F029"/>
            </w:r>
          </w:p>
        </w:tc>
        <w:tc>
          <w:tcPr>
            <w:tcW w:w="6861" w:type="dxa"/>
          </w:tcPr>
          <w:p w14:paraId="29BBEA33" w14:textId="77777777" w:rsidR="00953125" w:rsidRDefault="00953125" w:rsidP="00557B2D">
            <w:pPr>
              <w:rPr>
                <w:szCs w:val="21"/>
              </w:rPr>
            </w:pPr>
            <w:r w:rsidRPr="00DA5430">
              <w:rPr>
                <w:szCs w:val="21"/>
              </w:rPr>
              <w:t>Bedeutet: Spreche hier laut.</w:t>
            </w:r>
          </w:p>
          <w:p w14:paraId="291469D1" w14:textId="77777777" w:rsidR="00953125" w:rsidRPr="00151F74" w:rsidRDefault="00953125" w:rsidP="00557B2D">
            <w:pPr>
              <w:rPr>
                <w:rFonts w:eastAsia="Times New Roman" w:cs="Arial"/>
                <w:b/>
                <w:bCs/>
                <w:iCs/>
                <w:color w:val="808080"/>
                <w:szCs w:val="28"/>
              </w:rPr>
            </w:pPr>
          </w:p>
        </w:tc>
        <w:tc>
          <w:tcPr>
            <w:tcW w:w="652" w:type="dxa"/>
          </w:tcPr>
          <w:p w14:paraId="0F2C2EC0" w14:textId="77777777" w:rsidR="00953125" w:rsidRDefault="00953125" w:rsidP="00557B2D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2D0A3B97" w14:textId="77777777" w:rsidR="00953125" w:rsidRPr="00797C39" w:rsidRDefault="00953125" w:rsidP="00557B2D">
            <w:pPr>
              <w:jc w:val="center"/>
              <w:rPr>
                <w:color w:val="000000"/>
              </w:rPr>
            </w:pPr>
          </w:p>
        </w:tc>
      </w:tr>
    </w:tbl>
    <w:p w14:paraId="3727CEFE" w14:textId="42AE723C" w:rsidR="007644DB" w:rsidRDefault="007644DB" w:rsidP="007644DB"/>
    <w:p w14:paraId="39614B3A" w14:textId="648FCB55" w:rsidR="00953125" w:rsidRDefault="00953125" w:rsidP="007644DB"/>
    <w:p w14:paraId="7B785EDB" w14:textId="77777777" w:rsidR="00953125" w:rsidRDefault="00953125" w:rsidP="007644DB"/>
    <w:p w14:paraId="0D3CB720" w14:textId="77777777" w:rsidR="007644DB" w:rsidRPr="00144641" w:rsidRDefault="007644DB" w:rsidP="007644DB">
      <w:pPr>
        <w:rPr>
          <w:sz w:val="10"/>
        </w:rPr>
      </w:pPr>
    </w:p>
    <w:p w14:paraId="6D49F9B9" w14:textId="77777777" w:rsidR="007644DB" w:rsidRPr="00EE7CD1" w:rsidRDefault="007644DB" w:rsidP="007644DB">
      <w:pPr>
        <w:rPr>
          <w:sz w:val="6"/>
        </w:rPr>
      </w:pPr>
    </w:p>
    <w:p w14:paraId="17D39A31" w14:textId="53DBF5BD" w:rsidR="00953125" w:rsidRDefault="00953125">
      <w:pPr>
        <w:overflowPunct/>
        <w:autoSpaceDE/>
        <w:autoSpaceDN/>
        <w:adjustRightInd/>
        <w:jc w:val="left"/>
        <w:textAlignment w:val="auto"/>
        <w:rPr>
          <w:b/>
          <w:sz w:val="56"/>
        </w:rPr>
      </w:pPr>
    </w:p>
    <w:p w14:paraId="49FE29C3" w14:textId="5A5F5F30" w:rsidR="007644DB" w:rsidRDefault="007644DB" w:rsidP="00950A4D">
      <w:pPr>
        <w:pStyle w:val="Titel-Baustein"/>
      </w:pPr>
      <w:r>
        <w:t xml:space="preserve">Mathematik am Sprachanfang – </w:t>
      </w:r>
      <w:r>
        <w:br/>
        <w:t xml:space="preserve">Zahlen und Operationen </w:t>
      </w:r>
    </w:p>
    <w:p w14:paraId="36950BE9" w14:textId="246D2F76" w:rsidR="007644DB" w:rsidRDefault="007644DB" w:rsidP="00950A4D"/>
    <w:p w14:paraId="0BC29484" w14:textId="42C84CD7" w:rsidR="00950A4D" w:rsidRDefault="00950A4D" w:rsidP="00950A4D"/>
    <w:p w14:paraId="1938B97C" w14:textId="77777777" w:rsidR="00950A4D" w:rsidRDefault="00950A4D" w:rsidP="00950A4D"/>
    <w:p w14:paraId="0F7C98C0" w14:textId="2AD252A1" w:rsidR="007644DB" w:rsidRDefault="007644DB" w:rsidP="00D87464">
      <w:pPr>
        <w:pStyle w:val="berschrift1"/>
        <w:rPr>
          <w:b w:val="0"/>
          <w:bCs w:val="0"/>
          <w:iCs/>
        </w:rPr>
      </w:pPr>
      <w:bookmarkStart w:id="0" w:name="_Baustein_A:_Zahlen"/>
      <w:bookmarkEnd w:id="0"/>
      <w:r w:rsidRPr="00F67684">
        <w:t xml:space="preserve">Baustein </w:t>
      </w:r>
      <w:r>
        <w:t>A</w:t>
      </w:r>
      <w:r w:rsidRPr="00F67684">
        <w:t xml:space="preserve">: </w:t>
      </w:r>
      <w:r>
        <w:t xml:space="preserve">Zahlen und Stellenwerte </w:t>
      </w:r>
      <w:r>
        <w:br/>
      </w:r>
    </w:p>
    <w:p w14:paraId="39FCAB62" w14:textId="77777777" w:rsidR="007644DB" w:rsidRDefault="007644DB" w:rsidP="007644DB">
      <w:pPr>
        <w:rPr>
          <w:b/>
          <w:bCs/>
          <w:iCs/>
        </w:rPr>
      </w:pPr>
    </w:p>
    <w:p w14:paraId="2D4799D5" w14:textId="6D75DE40" w:rsidR="007644DB" w:rsidRDefault="00D87464" w:rsidP="00D87464">
      <w:pPr>
        <w:jc w:val="center"/>
        <w:rPr>
          <w:b/>
          <w:bCs/>
          <w:iCs/>
        </w:rPr>
      </w:pPr>
      <w:r w:rsidRPr="00676031">
        <w:rPr>
          <w:noProof/>
          <w:color w:val="FF00FF"/>
        </w:rPr>
        <w:drawing>
          <wp:inline distT="0" distB="0" distL="0" distR="0" wp14:anchorId="5DDC2A45" wp14:editId="624E7DFE">
            <wp:extent cx="1756881" cy="1717570"/>
            <wp:effectExtent l="0" t="0" r="0" b="0"/>
            <wp:docPr id="8289" name="Grafik 8289" descr="C:\Users\fspruetten\Desktop\Hilgers\Unterrichtsmaterialien\Dateien_191031\Würfelzeich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pruetten\Desktop\Hilgers\Unterrichtsmaterialien\Dateien_191031\Würfelzeichnu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6857" r="20197" b="5561"/>
                    <a:stretch/>
                  </pic:blipFill>
                  <pic:spPr bwMode="auto">
                    <a:xfrm>
                      <a:off x="0" y="0"/>
                      <a:ext cx="1824716" cy="17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41F1" w14:textId="77777777" w:rsidR="007644DB" w:rsidRDefault="007644DB" w:rsidP="007644DB">
      <w:pPr>
        <w:rPr>
          <w:b/>
          <w:bCs/>
          <w:iCs/>
        </w:rPr>
      </w:pPr>
    </w:p>
    <w:p w14:paraId="2C1F91EB" w14:textId="77777777" w:rsidR="007644DB" w:rsidRDefault="007644DB" w:rsidP="007644DB">
      <w:pPr>
        <w:rPr>
          <w:b/>
          <w:bCs/>
          <w:iCs/>
        </w:rPr>
      </w:pPr>
    </w:p>
    <w:p w14:paraId="522DB644" w14:textId="77777777" w:rsidR="007644DB" w:rsidRDefault="007644DB" w:rsidP="007644DB">
      <w:pPr>
        <w:rPr>
          <w:b/>
          <w:bCs/>
          <w:iCs/>
        </w:rPr>
      </w:pPr>
    </w:p>
    <w:p w14:paraId="56DD7C8D" w14:textId="77777777" w:rsidR="007644DB" w:rsidRDefault="007644DB" w:rsidP="007644DB">
      <w:pPr>
        <w:rPr>
          <w:b/>
          <w:bCs/>
          <w:iCs/>
        </w:rPr>
      </w:pPr>
    </w:p>
    <w:p w14:paraId="41EA36A5" w14:textId="77777777" w:rsidR="007644DB" w:rsidRDefault="007644DB" w:rsidP="007644DB">
      <w:pPr>
        <w:rPr>
          <w:b/>
          <w:bCs/>
          <w:iCs/>
        </w:rPr>
      </w:pPr>
    </w:p>
    <w:p w14:paraId="513F215F" w14:textId="77777777" w:rsidR="007644DB" w:rsidRDefault="007644DB" w:rsidP="007644DB">
      <w:pPr>
        <w:rPr>
          <w:b/>
          <w:bCs/>
          <w:iCs/>
        </w:rPr>
      </w:pPr>
    </w:p>
    <w:p w14:paraId="7DF013A6" w14:textId="28FA77C5" w:rsidR="007644DB" w:rsidRDefault="007644DB" w:rsidP="007644DB">
      <w:pPr>
        <w:rPr>
          <w:b/>
          <w:bCs/>
          <w:iCs/>
        </w:rPr>
      </w:pPr>
    </w:p>
    <w:p w14:paraId="2BD18FFE" w14:textId="218DCB6E" w:rsidR="00BF6F9E" w:rsidRDefault="00BF6F9E" w:rsidP="007644DB">
      <w:pPr>
        <w:rPr>
          <w:b/>
          <w:bCs/>
          <w:iCs/>
        </w:rPr>
      </w:pPr>
    </w:p>
    <w:p w14:paraId="57C211BA" w14:textId="02F5129E" w:rsidR="00BF6F9E" w:rsidRDefault="00BF6F9E" w:rsidP="007644DB">
      <w:pPr>
        <w:rPr>
          <w:b/>
          <w:bCs/>
          <w:iCs/>
        </w:rPr>
      </w:pPr>
    </w:p>
    <w:p w14:paraId="0ED7D67F" w14:textId="094C883B" w:rsidR="00222CCE" w:rsidRDefault="00222CCE" w:rsidP="007644DB">
      <w:pPr>
        <w:rPr>
          <w:b/>
          <w:bCs/>
          <w:iCs/>
        </w:rPr>
      </w:pPr>
    </w:p>
    <w:p w14:paraId="5812EB7E" w14:textId="68E1131E" w:rsidR="00222CCE" w:rsidRDefault="00222CCE" w:rsidP="007644DB">
      <w:pPr>
        <w:rPr>
          <w:b/>
          <w:bCs/>
          <w:iCs/>
        </w:rPr>
      </w:pPr>
    </w:p>
    <w:p w14:paraId="1DA757A4" w14:textId="37D9FE14" w:rsidR="00222CCE" w:rsidRDefault="00222CCE" w:rsidP="007644DB">
      <w:pPr>
        <w:rPr>
          <w:b/>
          <w:bCs/>
          <w:iCs/>
        </w:rPr>
      </w:pPr>
    </w:p>
    <w:p w14:paraId="40F51464" w14:textId="77777777" w:rsidR="00222CCE" w:rsidRDefault="00222CCE" w:rsidP="007644DB">
      <w:pPr>
        <w:rPr>
          <w:b/>
          <w:bCs/>
          <w:iCs/>
        </w:rPr>
      </w:pPr>
    </w:p>
    <w:p w14:paraId="633E4550" w14:textId="77777777" w:rsidR="00BF6F9E" w:rsidRDefault="00BF6F9E" w:rsidP="007644DB">
      <w:pPr>
        <w:rPr>
          <w:b/>
          <w:bCs/>
          <w:iCs/>
        </w:rPr>
      </w:pPr>
    </w:p>
    <w:p w14:paraId="7E2EB4D9" w14:textId="77777777" w:rsidR="007644DB" w:rsidRDefault="007644DB" w:rsidP="007644DB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7644DB" w:rsidRPr="00465D39" w14:paraId="0870624E" w14:textId="77777777" w:rsidTr="00BF6F9E">
        <w:trPr>
          <w:trHeight w:val="622"/>
        </w:trPr>
        <w:tc>
          <w:tcPr>
            <w:tcW w:w="1961" w:type="dxa"/>
          </w:tcPr>
          <w:p w14:paraId="60DCD840" w14:textId="77777777" w:rsidR="007644DB" w:rsidRPr="004F0161" w:rsidRDefault="007644DB" w:rsidP="00512EA8">
            <w:pPr>
              <w:rPr>
                <w:sz w:val="16"/>
              </w:rPr>
            </w:pPr>
            <w:r w:rsidRPr="004F0161">
              <w:rPr>
                <w:noProof/>
                <w:sz w:val="16"/>
              </w:rPr>
              <w:drawing>
                <wp:inline distT="0" distB="0" distL="0" distR="0" wp14:anchorId="410FD278" wp14:editId="170A297A">
                  <wp:extent cx="1040130" cy="365125"/>
                  <wp:effectExtent l="0" t="0" r="1270" b="3175"/>
                  <wp:docPr id="6132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1360ECFD" w14:textId="77777777" w:rsidR="007644DB" w:rsidRPr="004F0161" w:rsidRDefault="007644DB" w:rsidP="00512EA8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7644DB" w:rsidRPr="00465D39" w14:paraId="1F469AAA" w14:textId="77777777" w:rsidTr="00222CCE">
        <w:trPr>
          <w:trHeight w:val="431"/>
        </w:trPr>
        <w:tc>
          <w:tcPr>
            <w:tcW w:w="1961" w:type="dxa"/>
          </w:tcPr>
          <w:p w14:paraId="5A780D3F" w14:textId="77777777" w:rsidR="007644DB" w:rsidRPr="004F0161" w:rsidRDefault="007644DB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Zitierbar als</w:t>
            </w:r>
          </w:p>
        </w:tc>
        <w:tc>
          <w:tcPr>
            <w:tcW w:w="7325" w:type="dxa"/>
          </w:tcPr>
          <w:p w14:paraId="4AA10B98" w14:textId="77777777" w:rsidR="007644DB" w:rsidRPr="004F0161" w:rsidRDefault="007644DB" w:rsidP="00512EA8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>Sprütten, Frank &amp; Prediger, Susanne (2020): Mathematik am Sprachanfang – Zahlen und Operationen. Baustein A: Zahlen und Stellenwerte. Open Educational Resources, zugänglich unter sima.dzlm.de/um</w:t>
            </w:r>
          </w:p>
        </w:tc>
      </w:tr>
      <w:tr w:rsidR="007644DB" w:rsidRPr="00465D39" w14:paraId="5280855E" w14:textId="77777777" w:rsidTr="00BF6F9E">
        <w:tc>
          <w:tcPr>
            <w:tcW w:w="1961" w:type="dxa"/>
          </w:tcPr>
          <w:p w14:paraId="72A83A6E" w14:textId="77777777" w:rsidR="007644DB" w:rsidRPr="004F0161" w:rsidRDefault="007644DB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Zielgruppe </w:t>
            </w:r>
          </w:p>
        </w:tc>
        <w:tc>
          <w:tcPr>
            <w:tcW w:w="7325" w:type="dxa"/>
          </w:tcPr>
          <w:p w14:paraId="3AD68386" w14:textId="77777777" w:rsidR="007644DB" w:rsidRPr="004F0161" w:rsidRDefault="007644DB" w:rsidP="00512EA8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7644DB" w:rsidRPr="00465D39" w14:paraId="1D061ECB" w14:textId="77777777" w:rsidTr="00BF6F9E">
        <w:tc>
          <w:tcPr>
            <w:tcW w:w="1961" w:type="dxa"/>
          </w:tcPr>
          <w:p w14:paraId="27895140" w14:textId="77777777" w:rsidR="007644DB" w:rsidRPr="004F0161" w:rsidRDefault="007644DB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Projektherkunft </w:t>
            </w:r>
          </w:p>
        </w:tc>
        <w:tc>
          <w:tcPr>
            <w:tcW w:w="7325" w:type="dxa"/>
          </w:tcPr>
          <w:p w14:paraId="59FEBF84" w14:textId="77777777" w:rsidR="007644DB" w:rsidRPr="004F0161" w:rsidRDefault="007644DB" w:rsidP="00512EA8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 xml:space="preserve"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Sprütten und mit tatkräftiger Hilfe von Emma </w:t>
            </w:r>
            <w:proofErr w:type="spellStart"/>
            <w:r w:rsidRPr="004F0161">
              <w:rPr>
                <w:sz w:val="16"/>
              </w:rPr>
              <w:t>Beke</w:t>
            </w:r>
            <w:proofErr w:type="spellEnd"/>
            <w:r w:rsidRPr="004F0161">
              <w:rPr>
                <w:sz w:val="16"/>
              </w:rPr>
              <w:t xml:space="preserve"> </w:t>
            </w:r>
            <w:proofErr w:type="spellStart"/>
            <w:r w:rsidRPr="004F0161">
              <w:rPr>
                <w:sz w:val="16"/>
              </w:rPr>
              <w:t>Bandmann</w:t>
            </w:r>
            <w:proofErr w:type="spellEnd"/>
            <w:r w:rsidRPr="004F0161">
              <w:rPr>
                <w:sz w:val="16"/>
              </w:rPr>
              <w:t xml:space="preserve">. </w:t>
            </w:r>
          </w:p>
        </w:tc>
      </w:tr>
      <w:tr w:rsidR="00222CCE" w:rsidRPr="003B7294" w14:paraId="0ACBA1EE" w14:textId="77777777" w:rsidTr="00BF6F9E">
        <w:tc>
          <w:tcPr>
            <w:tcW w:w="1961" w:type="dxa"/>
          </w:tcPr>
          <w:p w14:paraId="0ED8248C" w14:textId="77777777" w:rsidR="00222CCE" w:rsidRPr="004F0161" w:rsidRDefault="00222CCE" w:rsidP="00222CCE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Bildrechte</w:t>
            </w:r>
          </w:p>
        </w:tc>
        <w:tc>
          <w:tcPr>
            <w:tcW w:w="7325" w:type="dxa"/>
          </w:tcPr>
          <w:p w14:paraId="14FEB753" w14:textId="64D66A9F" w:rsidR="00222CCE" w:rsidRPr="004F0161" w:rsidRDefault="00222CCE" w:rsidP="00222CCE">
            <w:pPr>
              <w:pStyle w:val="Tabelle"/>
              <w:jc w:val="left"/>
              <w:rPr>
                <w:sz w:val="16"/>
              </w:rPr>
            </w:pPr>
            <w:r w:rsidRPr="00DA26B0">
              <w:rPr>
                <w:color w:val="000000"/>
                <w:sz w:val="16"/>
              </w:rPr>
              <w:t xml:space="preserve">Die Rechte für alle Bilder liegen bei den </w:t>
            </w:r>
            <w:r w:rsidRPr="004F0161">
              <w:rPr>
                <w:sz w:val="16"/>
              </w:rPr>
              <w:t>Autorinnen und Autoren.</w:t>
            </w:r>
            <w:r>
              <w:rPr>
                <w:sz w:val="16"/>
              </w:rPr>
              <w:t xml:space="preserve"> Die Kinderköpfe wurden von Andrea </w:t>
            </w:r>
            <w:proofErr w:type="spellStart"/>
            <w:r>
              <w:rPr>
                <w:sz w:val="16"/>
              </w:rPr>
              <w:t>Schink</w:t>
            </w:r>
            <w:proofErr w:type="spellEnd"/>
            <w:r>
              <w:rPr>
                <w:sz w:val="16"/>
              </w:rPr>
              <w:t xml:space="preserve"> gezeichnet, sie dürfen nicht für andere Zwecke verwendet werden.</w:t>
            </w:r>
          </w:p>
        </w:tc>
      </w:tr>
    </w:tbl>
    <w:p w14:paraId="5E6777D6" w14:textId="77777777" w:rsidR="00953125" w:rsidRDefault="00953125">
      <w:r>
        <w:rPr>
          <w:b/>
          <w:bCs/>
          <w:iCs/>
        </w:rPr>
        <w:br w:type="page"/>
      </w:r>
    </w:p>
    <w:tbl>
      <w:tblPr>
        <w:tblW w:w="4845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49"/>
        <w:gridCol w:w="13"/>
        <w:gridCol w:w="978"/>
        <w:gridCol w:w="415"/>
        <w:gridCol w:w="160"/>
        <w:gridCol w:w="7"/>
        <w:gridCol w:w="329"/>
        <w:gridCol w:w="71"/>
        <w:gridCol w:w="283"/>
        <w:gridCol w:w="285"/>
        <w:gridCol w:w="24"/>
        <w:gridCol w:w="119"/>
        <w:gridCol w:w="113"/>
        <w:gridCol w:w="382"/>
        <w:gridCol w:w="159"/>
        <w:gridCol w:w="77"/>
        <w:gridCol w:w="177"/>
        <w:gridCol w:w="288"/>
        <w:gridCol w:w="86"/>
        <w:gridCol w:w="455"/>
        <w:gridCol w:w="37"/>
        <w:gridCol w:w="218"/>
        <w:gridCol w:w="286"/>
        <w:gridCol w:w="134"/>
        <w:gridCol w:w="407"/>
        <w:gridCol w:w="122"/>
        <w:gridCol w:w="109"/>
        <w:gridCol w:w="71"/>
        <w:gridCol w:w="148"/>
        <w:gridCol w:w="91"/>
        <w:gridCol w:w="45"/>
        <w:gridCol w:w="283"/>
        <w:gridCol w:w="213"/>
        <w:gridCol w:w="427"/>
        <w:gridCol w:w="114"/>
        <w:gridCol w:w="542"/>
      </w:tblGrid>
      <w:tr w:rsidR="000503F3" w14:paraId="218087DB" w14:textId="77777777" w:rsidTr="00325D22">
        <w:trPr>
          <w:trHeight w:val="442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F021C1" w14:textId="6C679FB9" w:rsidR="000503F3" w:rsidRPr="00A37004" w:rsidRDefault="00BF6F9E" w:rsidP="001B4A76">
            <w:pPr>
              <w:pStyle w:val="berschrift2"/>
              <w:rPr>
                <w:color w:val="0D0D0D" w:themeColor="text1" w:themeTint="F2"/>
                <w:sz w:val="28"/>
              </w:rPr>
            </w:pPr>
            <w:r>
              <w:rPr>
                <w:color w:val="0D0D0D" w:themeColor="text1" w:themeTint="F2"/>
                <w:sz w:val="28"/>
              </w:rPr>
              <w:lastRenderedPageBreak/>
              <w:t>A</w:t>
            </w:r>
            <w:r w:rsidR="00636B3E">
              <w:rPr>
                <w:color w:val="0D0D0D" w:themeColor="text1" w:themeTint="F2"/>
                <w:sz w:val="28"/>
              </w:rPr>
              <w:t>1</w:t>
            </w:r>
          </w:p>
        </w:tc>
        <w:tc>
          <w:tcPr>
            <w:tcW w:w="8117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384B9C54" w14:textId="0984898A" w:rsidR="00F00C7F" w:rsidRDefault="000503F3" w:rsidP="00EE7CD1">
            <w:pPr>
              <w:pStyle w:val="berschrift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Ziffern und Zahlen</w:t>
            </w:r>
            <w:r w:rsidR="0090583B">
              <w:rPr>
                <w:color w:val="0D0D0D" w:themeColor="text1" w:themeTint="F2"/>
              </w:rPr>
              <w:t xml:space="preserve">: </w:t>
            </w:r>
            <w:r w:rsidR="00CF48EE">
              <w:rPr>
                <w:color w:val="0D0D0D" w:themeColor="text1" w:themeTint="F2"/>
              </w:rPr>
              <w:t>Erarbeiten</w:t>
            </w:r>
          </w:p>
          <w:p w14:paraId="47B90EFB" w14:textId="77777777" w:rsidR="000503F3" w:rsidRPr="00A37004" w:rsidRDefault="000503F3" w:rsidP="00F00C7F"/>
        </w:tc>
      </w:tr>
      <w:tr w:rsidR="000503F3" w14:paraId="629A8D1C" w14:textId="77777777" w:rsidTr="00192369">
        <w:trPr>
          <w:trHeight w:val="8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AE899C6" w14:textId="77777777" w:rsidR="000503F3" w:rsidRPr="00385928" w:rsidRDefault="000503F3" w:rsidP="001B4A76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602A21" w14:textId="77777777" w:rsidR="000503F3" w:rsidRPr="00385928" w:rsidRDefault="000503F3" w:rsidP="00385928">
            <w:pPr>
              <w:ind w:left="360" w:hanging="360"/>
              <w:rPr>
                <w:color w:val="0D0D0D" w:themeColor="text1" w:themeTint="F2"/>
                <w:sz w:val="1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0C3D0EBB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6ACE23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4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572E304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37BE32D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104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2C6FD35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6EC9526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D22A3CE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14F2EDE1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69C94A0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FFE8754" w14:textId="77777777" w:rsidR="000503F3" w:rsidRPr="00385928" w:rsidRDefault="000503F3" w:rsidP="00385928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</w:tr>
      <w:tr w:rsidR="00192369" w14:paraId="1D9DEF3C" w14:textId="77777777" w:rsidTr="00192369">
        <w:trPr>
          <w:trHeight w:val="368"/>
        </w:trPr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46514" w14:textId="77777777" w:rsidR="00192369" w:rsidRPr="00A37004" w:rsidRDefault="00192369" w:rsidP="001B4A76">
            <w:pPr>
              <w:rPr>
                <w:color w:val="0D0D0D" w:themeColor="text1" w:themeTint="F2"/>
              </w:rPr>
            </w:pPr>
          </w:p>
        </w:tc>
        <w:tc>
          <w:tcPr>
            <w:tcW w:w="2705" w:type="dxa"/>
            <w:gridSpan w:val="9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BB0CAB4" w14:textId="0ACA93BA" w:rsidR="00192369" w:rsidRPr="00A37004" w:rsidRDefault="00192369" w:rsidP="00192369">
            <w:pPr>
              <w:ind w:left="360" w:hanging="360"/>
              <w:jc w:val="left"/>
              <w:rPr>
                <w:color w:val="0D0D0D" w:themeColor="text1" w:themeTint="F2"/>
              </w:rPr>
            </w:pPr>
            <w:r w:rsidRPr="00192369">
              <w:rPr>
                <w:color w:val="0D0D0D" w:themeColor="text1" w:themeTint="F2"/>
              </w:rPr>
              <w:t xml:space="preserve">Die 10 </w:t>
            </w:r>
            <w:r w:rsidRPr="00192369">
              <w:rPr>
                <w:b/>
                <w:color w:val="0D0D0D" w:themeColor="text1" w:themeTint="F2"/>
              </w:rPr>
              <w:t>Ziffern</w:t>
            </w:r>
            <w:r w:rsidRPr="00192369">
              <w:rPr>
                <w:color w:val="0D0D0D" w:themeColor="text1" w:themeTint="F2"/>
              </w:rPr>
              <w:t xml:space="preserve"> sind:</w:t>
            </w:r>
          </w:p>
        </w:tc>
        <w:tc>
          <w:tcPr>
            <w:tcW w:w="541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928D69" w14:textId="4666373A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EEF555" w14:textId="21142AD9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542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EBBA1" w14:textId="5B198254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30EAC7" w14:textId="5D16F3E9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541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9FD104" w14:textId="35D1B1C8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C8393" w14:textId="21E83C7C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541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907A6A" w14:textId="764FA342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541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51073" w14:textId="16316F1E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44BA62" w14:textId="177F34CF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CC992" w14:textId="34DD05CD" w:rsidR="00192369" w:rsidRPr="00A37004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</w:tr>
      <w:tr w:rsidR="00192369" w14:paraId="5958ED1E" w14:textId="77777777" w:rsidTr="00192369">
        <w:trPr>
          <w:trHeight w:val="368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85A24F" w14:textId="77777777" w:rsidR="00192369" w:rsidRPr="00A37004" w:rsidRDefault="00192369" w:rsidP="001B4A76">
            <w:pPr>
              <w:rPr>
                <w:color w:val="0D0D0D" w:themeColor="text1" w:themeTint="F2"/>
              </w:rPr>
            </w:pPr>
          </w:p>
        </w:tc>
        <w:tc>
          <w:tcPr>
            <w:tcW w:w="2705" w:type="dxa"/>
            <w:gridSpan w:val="9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5B0A570" w14:textId="72D4293C" w:rsidR="00192369" w:rsidDel="00700F22" w:rsidRDefault="00192369" w:rsidP="00192369">
            <w:pPr>
              <w:ind w:right="114"/>
              <w:jc w:val="left"/>
              <w:rPr>
                <w:color w:val="0D0D0D" w:themeColor="text1" w:themeTint="F2"/>
              </w:rPr>
            </w:pPr>
            <w:r>
              <w:t xml:space="preserve">Kennst du Ziffern in anderer Schrift? </w:t>
            </w:r>
            <w:r>
              <w:rPr>
                <w:color w:val="0D0D0D" w:themeColor="text1" w:themeTint="F2"/>
              </w:rPr>
              <w:t>Schreibe sie dazu.</w:t>
            </w:r>
            <w:r w:rsidRPr="00751DD7">
              <w:rPr>
                <w:noProof/>
              </w:rPr>
              <w:drawing>
                <wp:inline distT="0" distB="0" distL="0" distR="0" wp14:anchorId="503ECE65" wp14:editId="1480CC3D">
                  <wp:extent cx="156462" cy="144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C79361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DB3F8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2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9E3917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3F00F4E8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22C0420C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44B29110" w14:textId="77777777" w:rsidR="00192369" w:rsidDel="00700F22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1173F054" w14:textId="77777777" w:rsidR="00192369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27D76E01" w14:textId="77777777" w:rsidR="00192369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0EA3EBA4" w14:textId="77777777" w:rsidR="00192369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  <w:tc>
          <w:tcPr>
            <w:tcW w:w="542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</w:tcPr>
          <w:p w14:paraId="4193ACCC" w14:textId="77777777" w:rsidR="00192369" w:rsidRDefault="00192369" w:rsidP="00385928">
            <w:pPr>
              <w:ind w:left="360" w:hanging="360"/>
              <w:jc w:val="center"/>
              <w:rPr>
                <w:color w:val="0D0D0D" w:themeColor="text1" w:themeTint="F2"/>
              </w:rPr>
            </w:pPr>
          </w:p>
        </w:tc>
      </w:tr>
      <w:tr w:rsidR="000503F3" w14:paraId="31721148" w14:textId="77777777" w:rsidTr="00192369">
        <w:trPr>
          <w:trHeight w:val="367"/>
        </w:trPr>
        <w:tc>
          <w:tcPr>
            <w:tcW w:w="672" w:type="dxa"/>
            <w:vMerge/>
            <w:tcBorders>
              <w:left w:val="nil"/>
              <w:bottom w:val="nil"/>
              <w:right w:val="nil"/>
            </w:tcBorders>
          </w:tcPr>
          <w:p w14:paraId="02CAB20A" w14:textId="77777777" w:rsidR="000503F3" w:rsidRPr="00A37004" w:rsidRDefault="000503F3" w:rsidP="001B4A76">
            <w:pPr>
              <w:rPr>
                <w:color w:val="0D0D0D" w:themeColor="text1" w:themeTint="F2"/>
              </w:rPr>
            </w:pPr>
          </w:p>
        </w:tc>
        <w:tc>
          <w:tcPr>
            <w:tcW w:w="3864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CD757" w14:textId="77777777" w:rsidR="000503F3" w:rsidRPr="00A37004" w:rsidRDefault="000503F3" w:rsidP="00921C0D">
            <w:pPr>
              <w:spacing w:before="120"/>
              <w:ind w:left="357" w:hanging="357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Mit den </w:t>
            </w:r>
            <w:r w:rsidR="00073CD4">
              <w:rPr>
                <w:color w:val="0D0D0D" w:themeColor="text1" w:themeTint="F2"/>
              </w:rPr>
              <w:t xml:space="preserve">10 </w:t>
            </w:r>
            <w:r>
              <w:rPr>
                <w:color w:val="0D0D0D" w:themeColor="text1" w:themeTint="F2"/>
              </w:rPr>
              <w:t xml:space="preserve">Ziffern schreibt man </w:t>
            </w:r>
            <w:r w:rsidRPr="00F00C7F">
              <w:rPr>
                <w:b/>
                <w:color w:val="0D0D0D" w:themeColor="text1" w:themeTint="F2"/>
              </w:rPr>
              <w:t>Zahlen</w:t>
            </w:r>
            <w:r>
              <w:rPr>
                <w:color w:val="0D0D0D" w:themeColor="text1" w:themeTint="F2"/>
              </w:rPr>
              <w:t xml:space="preserve">: </w:t>
            </w:r>
          </w:p>
        </w:tc>
        <w:tc>
          <w:tcPr>
            <w:tcW w:w="4253" w:type="dxa"/>
            <w:gridSpan w:val="20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E7DF6CE" w14:textId="77777777" w:rsidR="000503F3" w:rsidRPr="00A37004" w:rsidRDefault="000503F3" w:rsidP="00921C0D">
            <w:pPr>
              <w:spacing w:before="120"/>
              <w:ind w:left="357" w:hanging="357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z.B.   84 </w:t>
            </w:r>
            <w:proofErr w:type="gramStart"/>
            <w:r>
              <w:rPr>
                <w:color w:val="0D0D0D" w:themeColor="text1" w:themeTint="F2"/>
              </w:rPr>
              <w:t>567</w:t>
            </w:r>
            <w:r w:rsidR="00073CD4">
              <w:rPr>
                <w:color w:val="0D0D0D" w:themeColor="text1" w:themeTint="F2"/>
              </w:rPr>
              <w:t xml:space="preserve">  oder</w:t>
            </w:r>
            <w:proofErr w:type="gramEnd"/>
            <w:r w:rsidR="00073CD4">
              <w:rPr>
                <w:color w:val="0D0D0D" w:themeColor="text1" w:themeTint="F2"/>
              </w:rPr>
              <w:t xml:space="preserve"> - 4,67  oder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D0D0D" w:themeColor="text1" w:themeTint="F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D0D0D" w:themeColor="text1" w:themeTint="F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D0D0D" w:themeColor="text1" w:themeTint="F2"/>
                    </w:rPr>
                    <m:t>4</m:t>
                  </m:r>
                </m:den>
              </m:f>
            </m:oMath>
            <w:r>
              <w:rPr>
                <w:color w:val="0D0D0D" w:themeColor="text1" w:themeTint="F2"/>
              </w:rPr>
              <w:t xml:space="preserve"> </w:t>
            </w:r>
          </w:p>
        </w:tc>
      </w:tr>
      <w:tr w:rsidR="000503F3" w14:paraId="6C7BE801" w14:textId="77777777" w:rsidTr="00325D2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00DC5D6" w14:textId="77777777" w:rsidR="000503F3" w:rsidRPr="00385928" w:rsidRDefault="000503F3" w:rsidP="001B4A76">
            <w:pPr>
              <w:rPr>
                <w:color w:val="0D0D0D" w:themeColor="text1" w:themeTint="F2"/>
                <w:sz w:val="8"/>
              </w:rPr>
            </w:pPr>
          </w:p>
        </w:tc>
        <w:tc>
          <w:tcPr>
            <w:tcW w:w="3133" w:type="dxa"/>
            <w:gridSpan w:val="1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B6B4B94" w14:textId="77777777" w:rsidR="000503F3" w:rsidRPr="00385928" w:rsidRDefault="000503F3" w:rsidP="00385928">
            <w:pPr>
              <w:ind w:left="360" w:hanging="360"/>
              <w:rPr>
                <w:color w:val="0D0D0D" w:themeColor="text1" w:themeTint="F2"/>
                <w:sz w:val="8"/>
              </w:rPr>
            </w:pPr>
          </w:p>
        </w:tc>
        <w:tc>
          <w:tcPr>
            <w:tcW w:w="4984" w:type="dxa"/>
            <w:gridSpan w:val="2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E3F4661" w14:textId="77777777" w:rsidR="000503F3" w:rsidRPr="00385928" w:rsidRDefault="000503F3" w:rsidP="00385928">
            <w:pPr>
              <w:ind w:left="360" w:hanging="360"/>
              <w:rPr>
                <w:color w:val="0D0D0D" w:themeColor="text1" w:themeTint="F2"/>
                <w:sz w:val="8"/>
              </w:rPr>
            </w:pPr>
          </w:p>
        </w:tc>
      </w:tr>
      <w:tr w:rsidR="000503F3" w14:paraId="34941EF5" w14:textId="77777777" w:rsidTr="00A43503">
        <w:trPr>
          <w:trHeight w:val="493"/>
        </w:trPr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880565D" w14:textId="77777777" w:rsidR="000503F3" w:rsidRDefault="000503F3" w:rsidP="001B4A76"/>
        </w:tc>
        <w:tc>
          <w:tcPr>
            <w:tcW w:w="2015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1E7E0C1F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21"/>
              </w:rPr>
            </w:pPr>
          </w:p>
        </w:tc>
        <w:tc>
          <w:tcPr>
            <w:tcW w:w="2026" w:type="dxa"/>
            <w:gridSpan w:val="12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64A3CF09" w14:textId="77777777" w:rsidR="000503F3" w:rsidRPr="001B4A76" w:rsidRDefault="00407A65" w:rsidP="001B4A76">
            <w:pPr>
              <w:jc w:val="center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noProof/>
                <w:sz w:val="10"/>
              </w:rPr>
              <w:pict w14:anchorId="0B424D0A">
                <v:shape id="_x0000_i1056" type="#_x0000_t75" alt="" style="width:5.45pt;height:5.45pt;flip:x;visibility:visible;mso-wrap-style:square;mso-width-percent:0;mso-height-percent:0;mso-width-percent:0;mso-height-percent:0">
                  <v:imagedata r:id="rId14" o:title=""/>
                </v:shape>
              </w:pic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2CBC3864" wp14:editId="4BCC0E8C">
                  <wp:extent cx="76200" cy="76200"/>
                  <wp:effectExtent l="0" t="0" r="0" b="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6E56EFDE" wp14:editId="183CFDC7">
                  <wp:extent cx="76200" cy="76200"/>
                  <wp:effectExtent l="0" t="0" r="0" b="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6E084F2" wp14:editId="1E5926F6">
                  <wp:extent cx="76200" cy="76200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5D386656" wp14:editId="57BAC935">
                  <wp:extent cx="76200" cy="76200"/>
                  <wp:effectExtent l="0" t="0" r="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>
              <w:rPr>
                <w:sz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sz w:val="10"/>
                <w:szCs w:val="21"/>
              </w:rPr>
              <w:t xml:space="preserve">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3C5D989" wp14:editId="48372A18">
                  <wp:extent cx="76200" cy="76200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756C5F2" wp14:editId="26F4859F">
                  <wp:extent cx="76200" cy="76200"/>
                  <wp:effectExtent l="0" t="0" r="0" b="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DB6DACA" wp14:editId="3AF42970">
                  <wp:extent cx="76200" cy="76200"/>
                  <wp:effectExtent l="0" t="0" r="0" b="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43E66E0D" wp14:editId="7A18C3AF">
                  <wp:extent cx="76200" cy="76200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2317FE0C" wp14:editId="6A79D45E">
                  <wp:extent cx="76200" cy="76200"/>
                  <wp:effectExtent l="0" t="0" r="0" b="0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7B4A7AEF" w14:textId="77777777" w:rsidR="000503F3" w:rsidRPr="001B4A76" w:rsidRDefault="00407A65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pict w14:anchorId="54A7CFC3">
                <v:shape id="_x0000_i1055" type="#_x0000_t75" alt="" style="width:5.45pt;height:5.45pt;flip:x;visibility:visible;mso-wrap-style:square;mso-width-percent:0;mso-height-percent:0;mso-width-percent:0;mso-height-percent:0">
                  <v:imagedata r:id="rId14" o:title=""/>
                </v:shape>
              </w:pic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861EB0" wp14:editId="2454101E">
                  <wp:extent cx="76200" cy="762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7FB21FE" wp14:editId="0853F7FA">
                  <wp:extent cx="76200" cy="762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5CD81D" wp14:editId="3CDB7D0B">
                  <wp:extent cx="76200" cy="762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B58E4CA" wp14:editId="2C4DF266">
                  <wp:extent cx="76200" cy="762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5904CD" wp14:editId="031A0CD6">
                  <wp:extent cx="76200" cy="762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6B117C" wp14:editId="3B8A8E2D">
                  <wp:extent cx="76200" cy="762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D7D33CE" wp14:editId="57394F69">
                  <wp:extent cx="76200" cy="762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CA8465C" wp14:editId="6EA021BE">
                  <wp:extent cx="76200" cy="762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3B6C90" wp14:editId="52C09193">
                  <wp:extent cx="76200" cy="762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B2DE3" w14:textId="77777777" w:rsidR="000503F3" w:rsidRPr="001B4A76" w:rsidRDefault="00407A65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pict w14:anchorId="393AE9EF">
                <v:shape id="_x0000_i1054" type="#_x0000_t75" alt="" style="width:5.45pt;height:5.45pt;flip:x;visibility:visible;mso-wrap-style:square;mso-width-percent:0;mso-height-percent:0;mso-width-percent:0;mso-height-percent:0">
                  <v:imagedata r:id="rId14" o:title=""/>
                </v:shape>
              </w:pic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89A445B" wp14:editId="513D43DB">
                  <wp:extent cx="76200" cy="762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660F882" wp14:editId="412A65CC">
                  <wp:extent cx="76200" cy="762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2902365" wp14:editId="3EAA9CD4">
                  <wp:extent cx="76200" cy="762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24F4144" wp14:editId="258795C9">
                  <wp:extent cx="76200" cy="762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>
              <w:rPr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D8A0FD1" wp14:editId="148DAFED">
                  <wp:extent cx="76200" cy="762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AA2D943" wp14:editId="7475A1B9">
                  <wp:extent cx="76200" cy="762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CA33DC" wp14:editId="6B347049">
                  <wp:extent cx="76200" cy="7620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C499E7" wp14:editId="725116A5">
                  <wp:extent cx="76200" cy="762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BDEAF14" wp14:editId="18EF64EA">
                  <wp:extent cx="76200" cy="762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0BFC6277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2FF25E6" wp14:editId="015DA793">
                  <wp:extent cx="76200" cy="76200"/>
                  <wp:effectExtent l="0" t="0" r="0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F25CAB" wp14:editId="6CD9AA51">
                  <wp:extent cx="76200" cy="76200"/>
                  <wp:effectExtent l="0" t="0" r="0" b="0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67D27B" wp14:editId="2B029D50">
                  <wp:extent cx="76200" cy="762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E59DDCE" wp14:editId="789EF635">
                  <wp:extent cx="76200" cy="76200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584F4F" wp14:editId="27E74D83">
                  <wp:extent cx="76200" cy="76200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F955CD3" wp14:editId="5016FA5F">
                  <wp:extent cx="76200" cy="762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C8FE1C2" wp14:editId="56D4A1BF">
                  <wp:extent cx="76200" cy="76200"/>
                  <wp:effectExtent l="0" t="0" r="0" b="0"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64E0729" wp14:editId="6A758383">
                  <wp:extent cx="76200" cy="76200"/>
                  <wp:effectExtent l="0" t="0" r="0" b="0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9432DB4" wp14:editId="613D288E">
                  <wp:extent cx="76200" cy="76200"/>
                  <wp:effectExtent l="0" t="0" r="0" b="0"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249CB72" wp14:editId="640E918E">
                  <wp:extent cx="76200" cy="76200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A3297" w14:textId="77777777" w:rsidR="000503F3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DF2D6D2" wp14:editId="082805CB">
                  <wp:extent cx="76200" cy="76200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272E583" wp14:editId="0CDB7EE0">
                  <wp:extent cx="76200" cy="76200"/>
                  <wp:effectExtent l="0" t="0" r="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9F1844" wp14:editId="0172BEB7">
                  <wp:extent cx="76200" cy="76200"/>
                  <wp:effectExtent l="0" t="0" r="0" b="0"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A0B2AC1" wp14:editId="0973F167">
                  <wp:extent cx="76200" cy="76200"/>
                  <wp:effectExtent l="0" t="0" r="0" b="0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000BFBE" wp14:editId="77C8AA82">
                  <wp:extent cx="76200" cy="76200"/>
                  <wp:effectExtent l="0" t="0" r="0" b="0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423483" wp14:editId="4EE56606">
                  <wp:extent cx="76200" cy="76200"/>
                  <wp:effectExtent l="0" t="0" r="0" b="0"/>
                  <wp:docPr id="151" name="Grafi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87C540" wp14:editId="60A7169E">
                  <wp:extent cx="76200" cy="76200"/>
                  <wp:effectExtent l="0" t="0" r="0" b="0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1B9A99" wp14:editId="0F0681FA">
                  <wp:extent cx="76200" cy="76200"/>
                  <wp:effectExtent l="0" t="0" r="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B5159C" wp14:editId="490AC794">
                  <wp:extent cx="76200" cy="76200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D9764AA" wp14:editId="73FD96CF">
                  <wp:extent cx="76200" cy="76200"/>
                  <wp:effectExtent l="0" t="0" r="0" b="0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3B002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28F8739" wp14:editId="374371A5">
                  <wp:extent cx="76200" cy="76200"/>
                  <wp:effectExtent l="0" t="0" r="0" b="0"/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16B9BE9" wp14:editId="084912BD">
                  <wp:extent cx="76200" cy="76200"/>
                  <wp:effectExtent l="0" t="0" r="0" b="0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608F02" wp14:editId="715B4253">
                  <wp:extent cx="76200" cy="7620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0C5B11" wp14:editId="560E9130">
                  <wp:extent cx="76200" cy="76200"/>
                  <wp:effectExtent l="0" t="0" r="0" b="0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E4BB81" wp14:editId="6CF9E7E7">
                  <wp:extent cx="76200" cy="76200"/>
                  <wp:effectExtent l="0" t="0" r="0" b="0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A4270EB" wp14:editId="71F2C5B4">
                  <wp:extent cx="76200" cy="76200"/>
                  <wp:effectExtent l="0" t="0" r="0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977E88" wp14:editId="13DDEFDD">
                  <wp:extent cx="76200" cy="7620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447BD90" wp14:editId="0F4013B5">
                  <wp:extent cx="76200" cy="76200"/>
                  <wp:effectExtent l="0" t="0" r="0" b="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40CACA" wp14:editId="58B07E86">
                  <wp:extent cx="76200" cy="76200"/>
                  <wp:effectExtent l="0" t="0" r="0" b="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F2BE0A" wp14:editId="4C713390">
                  <wp:extent cx="76200" cy="76200"/>
                  <wp:effectExtent l="0" t="0" r="0" b="0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F3" w14:paraId="325B2000" w14:textId="77777777" w:rsidTr="00A43503">
        <w:trPr>
          <w:trHeight w:val="340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31747BDD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CC0A579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0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65990B24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n</w:t>
            </w:r>
            <w:r w:rsidRPr="00A65DAE">
              <w:rPr>
                <w:rFonts w:asciiTheme="majorHAnsi" w:hAnsiTheme="majorHAnsi" w:cstheme="majorHAnsi"/>
                <w:szCs w:val="21"/>
              </w:rPr>
              <w:t>ull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B4D4B68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10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F529AC4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F081DB5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20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35686DB0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244D6FA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30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5F7E6B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1DF8DB3D" w14:textId="77777777" w:rsidTr="00325D22">
        <w:trPr>
          <w:trHeight w:val="567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CE773D8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06540921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pacing w:val="-20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2DD4026A" wp14:editId="396D73F3">
                  <wp:extent cx="76200" cy="76200"/>
                  <wp:effectExtent l="0" t="0" r="0" b="0"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60EEDA94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7060A25" wp14:editId="7DBFF140">
                  <wp:extent cx="76200" cy="76200"/>
                  <wp:effectExtent l="0" t="0" r="0" b="0"/>
                  <wp:docPr id="187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7970CDA" wp14:editId="08D4D08E">
                  <wp:extent cx="76200" cy="76200"/>
                  <wp:effectExtent l="0" t="0" r="0" b="0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7518464" wp14:editId="3D50E1FF">
                  <wp:extent cx="76200" cy="76200"/>
                  <wp:effectExtent l="0" t="0" r="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2FABC2A" wp14:editId="481190DE">
                  <wp:extent cx="76200" cy="76200"/>
                  <wp:effectExtent l="0" t="0" r="0" b="0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EF66EB" wp14:editId="4F4C3025">
                  <wp:extent cx="76200" cy="76200"/>
                  <wp:effectExtent l="0" t="0" r="0" b="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8DFCF10" wp14:editId="7D17678F">
                  <wp:extent cx="76200" cy="76200"/>
                  <wp:effectExtent l="0" t="0" r="0" b="0"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ECD57C" wp14:editId="69C6A553">
                  <wp:extent cx="76200" cy="76200"/>
                  <wp:effectExtent l="0" t="0" r="0" b="0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4C15299" wp14:editId="078A6B36">
                  <wp:extent cx="76200" cy="76200"/>
                  <wp:effectExtent l="0" t="0" r="0" b="0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3FAFDC" wp14:editId="7A4A826E">
                  <wp:extent cx="76200" cy="76200"/>
                  <wp:effectExtent l="0" t="0" r="0" b="0"/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77AAB4D" wp14:editId="580A6DD5">
                  <wp:extent cx="76200" cy="76200"/>
                  <wp:effectExtent l="0" t="0" r="0" b="0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44452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3245B73" wp14:editId="44D500CD">
                  <wp:extent cx="76200" cy="76200"/>
                  <wp:effectExtent l="0" t="0" r="0" b="0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43FDCE7D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A8C90E4" wp14:editId="3D9F3B31">
                  <wp:extent cx="76200" cy="76200"/>
                  <wp:effectExtent l="0" t="0" r="0" b="0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0AEA1C4" wp14:editId="6680A34F">
                  <wp:extent cx="76200" cy="76200"/>
                  <wp:effectExtent l="0" t="0" r="0" b="0"/>
                  <wp:docPr id="320" name="Grafik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05F5FF" wp14:editId="2FBB31D9">
                  <wp:extent cx="76200" cy="76200"/>
                  <wp:effectExtent l="0" t="0" r="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740F33" wp14:editId="6E77E84C">
                  <wp:extent cx="76200" cy="76200"/>
                  <wp:effectExtent l="0" t="0" r="0" b="0"/>
                  <wp:docPr id="322" name="Grafi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17A479" wp14:editId="6B0D68FB">
                  <wp:extent cx="76200" cy="76200"/>
                  <wp:effectExtent l="0" t="0" r="0" b="0"/>
                  <wp:docPr id="323" name="Grafi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8159C5" wp14:editId="095DCCB0">
                  <wp:extent cx="76200" cy="76200"/>
                  <wp:effectExtent l="0" t="0" r="0" b="0"/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E8221A0" wp14:editId="1150DEFB">
                  <wp:extent cx="76200" cy="76200"/>
                  <wp:effectExtent l="0" t="0" r="0" b="0"/>
                  <wp:docPr id="325" name="Grafi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686ED5E" wp14:editId="614D131A">
                  <wp:extent cx="76200" cy="76200"/>
                  <wp:effectExtent l="0" t="0" r="0" b="0"/>
                  <wp:docPr id="326" name="Grafik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E2B21F" wp14:editId="67D83BC1">
                  <wp:extent cx="76200" cy="76200"/>
                  <wp:effectExtent l="0" t="0" r="0" b="0"/>
                  <wp:docPr id="328" name="Grafik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D795BEA" wp14:editId="63C80310">
                  <wp:extent cx="76200" cy="76200"/>
                  <wp:effectExtent l="0" t="0" r="0" b="0"/>
                  <wp:docPr id="329" name="Grafik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75CEF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B2A5BC0" wp14:editId="730E8D8B">
                  <wp:extent cx="76200" cy="76200"/>
                  <wp:effectExtent l="0" t="0" r="0" b="0"/>
                  <wp:docPr id="339" name="Grafik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590190" wp14:editId="419DB2BA">
                  <wp:extent cx="76200" cy="76200"/>
                  <wp:effectExtent l="0" t="0" r="0" b="0"/>
                  <wp:docPr id="330" name="Grafik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9DE5300" wp14:editId="41230124">
                  <wp:extent cx="76200" cy="76200"/>
                  <wp:effectExtent l="0" t="0" r="0" b="0"/>
                  <wp:docPr id="331" name="Grafi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EF8942" wp14:editId="5E71983E">
                  <wp:extent cx="76200" cy="76200"/>
                  <wp:effectExtent l="0" t="0" r="0" b="0"/>
                  <wp:docPr id="332" name="Grafik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6EA78AF" wp14:editId="2C24BC93">
                  <wp:extent cx="76200" cy="76200"/>
                  <wp:effectExtent l="0" t="0" r="0" b="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631591" wp14:editId="2C3F1E10">
                  <wp:extent cx="76200" cy="76200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C71231C" wp14:editId="6B5C8DBC">
                  <wp:extent cx="76200" cy="76200"/>
                  <wp:effectExtent l="0" t="0" r="0" b="0"/>
                  <wp:docPr id="335" name="Grafik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B657B6" wp14:editId="664FC90A">
                  <wp:extent cx="76200" cy="76200"/>
                  <wp:effectExtent l="0" t="0" r="0" b="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DE0825D" wp14:editId="48F5FBAE">
                  <wp:extent cx="76200" cy="76200"/>
                  <wp:effectExtent l="0" t="0" r="0" b="0"/>
                  <wp:docPr id="337" name="Grafik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FC53082" wp14:editId="6AE2AD16">
                  <wp:extent cx="76200" cy="76200"/>
                  <wp:effectExtent l="0" t="0" r="0" b="0"/>
                  <wp:docPr id="338" name="Grafik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540A0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517183C" wp14:editId="3209775C">
                  <wp:extent cx="76200" cy="76200"/>
                  <wp:effectExtent l="0" t="0" r="0" b="0"/>
                  <wp:docPr id="341" name="Grafik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2DED0115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034DBCA" wp14:editId="76E0A647">
                  <wp:extent cx="76200" cy="76200"/>
                  <wp:effectExtent l="0" t="0" r="0" b="0"/>
                  <wp:docPr id="5715" name="Grafik 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357E017" wp14:editId="7D3C9437">
                  <wp:extent cx="76200" cy="76200"/>
                  <wp:effectExtent l="0" t="0" r="0" b="0"/>
                  <wp:docPr id="5716" name="Grafik 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0EF539" wp14:editId="10E24D46">
                  <wp:extent cx="76200" cy="76200"/>
                  <wp:effectExtent l="0" t="0" r="0" b="0"/>
                  <wp:docPr id="5717" name="Grafik 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BB276F" wp14:editId="2AE49F39">
                  <wp:extent cx="76200" cy="76200"/>
                  <wp:effectExtent l="0" t="0" r="0" b="0"/>
                  <wp:docPr id="5718" name="Grafik 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FBD15A4" wp14:editId="33F3F671">
                  <wp:extent cx="76200" cy="76200"/>
                  <wp:effectExtent l="0" t="0" r="0" b="0"/>
                  <wp:docPr id="5719" name="Grafik 5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14219EE" wp14:editId="4FE980DF">
                  <wp:extent cx="76200" cy="76200"/>
                  <wp:effectExtent l="0" t="0" r="0" b="0"/>
                  <wp:docPr id="5720" name="Grafik 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C01DACE" wp14:editId="7E33EAF9">
                  <wp:extent cx="76200" cy="76200"/>
                  <wp:effectExtent l="0" t="0" r="0" b="0"/>
                  <wp:docPr id="5721" name="Grafik 5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CA4001" wp14:editId="72062F6A">
                  <wp:extent cx="76200" cy="76200"/>
                  <wp:effectExtent l="0" t="0" r="0" b="0"/>
                  <wp:docPr id="5722" name="Grafik 5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255F987" wp14:editId="6752B257">
                  <wp:extent cx="76200" cy="76200"/>
                  <wp:effectExtent l="0" t="0" r="0" b="0"/>
                  <wp:docPr id="5723" name="Grafik 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A90AF03" wp14:editId="4B96E626">
                  <wp:extent cx="76200" cy="76200"/>
                  <wp:effectExtent l="0" t="0" r="0" b="0"/>
                  <wp:docPr id="5724" name="Grafik 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F5CFD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7081465" wp14:editId="0C0369AB">
                  <wp:extent cx="76200" cy="76200"/>
                  <wp:effectExtent l="0" t="0" r="0" b="0"/>
                  <wp:docPr id="5725" name="Grafik 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9F98C13" wp14:editId="757FB5A0">
                  <wp:extent cx="76200" cy="76200"/>
                  <wp:effectExtent l="0" t="0" r="0" b="0"/>
                  <wp:docPr id="5726" name="Grafik 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F67BDBA" wp14:editId="09E65321">
                  <wp:extent cx="76200" cy="76200"/>
                  <wp:effectExtent l="0" t="0" r="0" b="0"/>
                  <wp:docPr id="5727" name="Grafik 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0FC232" wp14:editId="4B99F49F">
                  <wp:extent cx="76200" cy="76200"/>
                  <wp:effectExtent l="0" t="0" r="0" b="0"/>
                  <wp:docPr id="5728" name="Grafik 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4A4649" wp14:editId="78774624">
                  <wp:extent cx="76200" cy="76200"/>
                  <wp:effectExtent l="0" t="0" r="0" b="0"/>
                  <wp:docPr id="5729" name="Grafik 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2CADB60" wp14:editId="0B4EB4F0">
                  <wp:extent cx="76200" cy="76200"/>
                  <wp:effectExtent l="0" t="0" r="0" b="0"/>
                  <wp:docPr id="5730" name="Grafik 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802477" wp14:editId="0003DBCD">
                  <wp:extent cx="76200" cy="76200"/>
                  <wp:effectExtent l="0" t="0" r="0" b="0"/>
                  <wp:docPr id="5731" name="Grafik 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F13F089" wp14:editId="2AFF7FEE">
                  <wp:extent cx="76200" cy="76200"/>
                  <wp:effectExtent l="0" t="0" r="0" b="0"/>
                  <wp:docPr id="5732" name="Grafik 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6DB8BB1" wp14:editId="4F8AC64D">
                  <wp:extent cx="76200" cy="76200"/>
                  <wp:effectExtent l="0" t="0" r="0" b="0"/>
                  <wp:docPr id="5733" name="Grafik 5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E654A0" wp14:editId="3449356C">
                  <wp:extent cx="76200" cy="76200"/>
                  <wp:effectExtent l="0" t="0" r="0" b="0"/>
                  <wp:docPr id="5734" name="Grafik 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F585D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7934C05" wp14:editId="68D84936">
                  <wp:extent cx="76200" cy="76200"/>
                  <wp:effectExtent l="0" t="0" r="0" b="0"/>
                  <wp:docPr id="5735" name="Grafik 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C7D7DF3" wp14:editId="0555AB3F">
                  <wp:extent cx="76200" cy="76200"/>
                  <wp:effectExtent l="0" t="0" r="0" b="0"/>
                  <wp:docPr id="5736" name="Grafik 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2974CCE" wp14:editId="416A482A">
                  <wp:extent cx="76200" cy="76200"/>
                  <wp:effectExtent l="0" t="0" r="0" b="0"/>
                  <wp:docPr id="5737" name="Grafik 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5F381E" wp14:editId="50F8ADF7">
                  <wp:extent cx="76200" cy="76200"/>
                  <wp:effectExtent l="0" t="0" r="0" b="0"/>
                  <wp:docPr id="5738" name="Grafik 5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F36B91D" wp14:editId="21688C51">
                  <wp:extent cx="76200" cy="76200"/>
                  <wp:effectExtent l="0" t="0" r="0" b="0"/>
                  <wp:docPr id="5739" name="Grafik 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2DBBFCA" wp14:editId="0359835A">
                  <wp:extent cx="76200" cy="76200"/>
                  <wp:effectExtent l="0" t="0" r="0" b="0"/>
                  <wp:docPr id="5740" name="Grafik 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C10B471" wp14:editId="47E714FD">
                  <wp:extent cx="76200" cy="76200"/>
                  <wp:effectExtent l="0" t="0" r="0" b="0"/>
                  <wp:docPr id="5741" name="Grafik 5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1D01C2" wp14:editId="7ED92CC4">
                  <wp:extent cx="76200" cy="76200"/>
                  <wp:effectExtent l="0" t="0" r="0" b="0"/>
                  <wp:docPr id="5742" name="Grafik 5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974B5E" wp14:editId="03335235">
                  <wp:extent cx="76200" cy="76200"/>
                  <wp:effectExtent l="0" t="0" r="0" b="0"/>
                  <wp:docPr id="5743" name="Grafik 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2E574DF" wp14:editId="17C18301">
                  <wp:extent cx="76200" cy="76200"/>
                  <wp:effectExtent l="0" t="0" r="0" b="0"/>
                  <wp:docPr id="5744" name="Grafik 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DA467" w14:textId="77777777" w:rsidR="000503F3" w:rsidRPr="001B4A76" w:rsidRDefault="000503F3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noProof/>
                <w:spacing w:val="-20"/>
                <w:sz w:val="2"/>
                <w:szCs w:val="10"/>
              </w:rPr>
              <w:t xml:space="preserve">   </w:t>
            </w:r>
            <w:r>
              <w:rPr>
                <w:rFonts w:asciiTheme="majorHAnsi" w:hAnsiTheme="majorHAnsi" w:cstheme="majorHAnsi"/>
                <w:noProof/>
                <w:spacing w:val="-20"/>
                <w:sz w:val="4"/>
                <w:szCs w:val="10"/>
              </w:rPr>
              <w:t xml:space="preserve">   </w:t>
            </w:r>
            <w:r>
              <w:rPr>
                <w:rFonts w:asciiTheme="majorHAnsi" w:hAnsiTheme="majorHAnsi" w:cstheme="majorHAnsi"/>
                <w:noProof/>
                <w:spacing w:val="-20"/>
                <w:sz w:val="2"/>
                <w:szCs w:val="10"/>
              </w:rPr>
              <w:t xml:space="preserve">             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6E5096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CB8EBC" wp14:editId="1D2FA62E">
                  <wp:extent cx="76200" cy="76200"/>
                  <wp:effectExtent l="0" t="0" r="0" b="0"/>
                  <wp:docPr id="6894" name="Grafik 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F3" w14:paraId="7A0E04C4" w14:textId="77777777" w:rsidTr="00A43503">
        <w:trPr>
          <w:trHeight w:val="340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EFF6223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664D4A5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53EA890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eins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FD5885B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11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3DDD0890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elf (!)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39E5FB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1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DCBD74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e</w:t>
            </w: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in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 (!)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00EEE81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1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7E07C50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e</w:t>
            </w: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in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 (!)</w:t>
            </w:r>
          </w:p>
        </w:tc>
      </w:tr>
      <w:tr w:rsidR="000503F3" w14:paraId="765F74AC" w14:textId="77777777" w:rsidTr="00325D22">
        <w:trPr>
          <w:trHeight w:val="567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06D9CF37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6CEF15C5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4806EB22" wp14:editId="4C774893">
                  <wp:extent cx="76200" cy="762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7280559" wp14:editId="7561E7EB">
                  <wp:extent cx="76200" cy="762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2B230786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80B123D" wp14:editId="6BC78F57">
                  <wp:extent cx="76200" cy="76200"/>
                  <wp:effectExtent l="0" t="0" r="0" b="0"/>
                  <wp:docPr id="188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D2ECFF" wp14:editId="73DADE28">
                  <wp:extent cx="76200" cy="76200"/>
                  <wp:effectExtent l="0" t="0" r="0" b="0"/>
                  <wp:docPr id="189" name="Grafi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899779" wp14:editId="6F84C902">
                  <wp:extent cx="76200" cy="76200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203994" wp14:editId="734DB350">
                  <wp:extent cx="76200" cy="76200"/>
                  <wp:effectExtent l="0" t="0" r="0" b="0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6E4E805" wp14:editId="16A5C749">
                  <wp:extent cx="76200" cy="76200"/>
                  <wp:effectExtent l="0" t="0" r="0" b="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DAE939" wp14:editId="19322845">
                  <wp:extent cx="76200" cy="762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3F9C95" wp14:editId="0766DED8">
                  <wp:extent cx="76200" cy="76200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7FA85D" wp14:editId="0C6AAB7D">
                  <wp:extent cx="76200" cy="76200"/>
                  <wp:effectExtent l="0" t="0" r="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419A9F" wp14:editId="36D5B927">
                  <wp:extent cx="76200" cy="76200"/>
                  <wp:effectExtent l="0" t="0" r="0" b="0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02CDC84" wp14:editId="14149B82">
                  <wp:extent cx="76200" cy="76200"/>
                  <wp:effectExtent l="0" t="0" r="0" b="0"/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47B50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59E7EC0" wp14:editId="5C717240">
                  <wp:extent cx="76200" cy="76200"/>
                  <wp:effectExtent l="0" t="0" r="0" b="0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738EDAD" wp14:editId="2E02B2F5">
                  <wp:extent cx="76200" cy="76200"/>
                  <wp:effectExtent l="0" t="0" r="0" b="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4D5BB1E2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89821D1" wp14:editId="3F562D56">
                  <wp:extent cx="76200" cy="76200"/>
                  <wp:effectExtent l="0" t="0" r="0" b="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1610FC" wp14:editId="31967E19">
                  <wp:extent cx="76200" cy="76200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7043CB" wp14:editId="6EE5C438">
                  <wp:extent cx="76200" cy="76200"/>
                  <wp:effectExtent l="0" t="0" r="0" b="0"/>
                  <wp:docPr id="344" name="Grafi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FA593BF" wp14:editId="0E220CE3">
                  <wp:extent cx="76200" cy="76200"/>
                  <wp:effectExtent l="0" t="0" r="0" b="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B5515BD" wp14:editId="1A2FD31F">
                  <wp:extent cx="76200" cy="76200"/>
                  <wp:effectExtent l="0" t="0" r="0" b="0"/>
                  <wp:docPr id="346" name="Grafik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7C30F79" wp14:editId="51356C2C">
                  <wp:extent cx="76200" cy="76200"/>
                  <wp:effectExtent l="0" t="0" r="0" b="0"/>
                  <wp:docPr id="347" name="Grafi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83BE50" wp14:editId="1E28ACE0">
                  <wp:extent cx="76200" cy="76200"/>
                  <wp:effectExtent l="0" t="0" r="0" b="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7CCE7E" wp14:editId="640A6554">
                  <wp:extent cx="76200" cy="76200"/>
                  <wp:effectExtent l="0" t="0" r="0" b="0"/>
                  <wp:docPr id="349" name="Grafik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DDE3223" wp14:editId="503654C3">
                  <wp:extent cx="76200" cy="76200"/>
                  <wp:effectExtent l="0" t="0" r="0" b="0"/>
                  <wp:docPr id="350" name="Grafi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5E93FB" wp14:editId="7A5FE789">
                  <wp:extent cx="76200" cy="76200"/>
                  <wp:effectExtent l="0" t="0" r="0" b="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414D3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C426D6D" wp14:editId="2B6CD5C7">
                  <wp:extent cx="76200" cy="76200"/>
                  <wp:effectExtent l="0" t="0" r="0" b="0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51EB58" wp14:editId="26BE3D5A">
                  <wp:extent cx="76200" cy="76200"/>
                  <wp:effectExtent l="0" t="0" r="0" b="0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B4469E1" wp14:editId="3A9EC1D1">
                  <wp:extent cx="76200" cy="76200"/>
                  <wp:effectExtent l="0" t="0" r="0" b="0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77E4A1C" wp14:editId="42EE168C">
                  <wp:extent cx="76200" cy="76200"/>
                  <wp:effectExtent l="0" t="0" r="0" b="0"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2E3D4CC" wp14:editId="39676B14">
                  <wp:extent cx="76200" cy="76200"/>
                  <wp:effectExtent l="0" t="0" r="0" b="0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83B75B" wp14:editId="0B1DF6C7">
                  <wp:extent cx="76200" cy="76200"/>
                  <wp:effectExtent l="0" t="0" r="0" b="0"/>
                  <wp:docPr id="357" name="Grafik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790E62B" wp14:editId="2CDACA1A">
                  <wp:extent cx="76200" cy="76200"/>
                  <wp:effectExtent l="0" t="0" r="0" b="0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088100D" wp14:editId="5EDC9CEF">
                  <wp:extent cx="76200" cy="76200"/>
                  <wp:effectExtent l="0" t="0" r="0" b="0"/>
                  <wp:docPr id="359" name="Grafik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7D7156" wp14:editId="7771DB63">
                  <wp:extent cx="76200" cy="76200"/>
                  <wp:effectExtent l="0" t="0" r="0" b="0"/>
                  <wp:docPr id="360" name="Grafik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FA5B6D" wp14:editId="5092452E">
                  <wp:extent cx="76200" cy="76200"/>
                  <wp:effectExtent l="0" t="0" r="0" b="0"/>
                  <wp:docPr id="361" name="Grafik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FC7CE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674D4B9" wp14:editId="1B117CF9">
                  <wp:extent cx="76200" cy="76200"/>
                  <wp:effectExtent l="0" t="0" r="0" b="0"/>
                  <wp:docPr id="362" name="Grafi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8F4260A" wp14:editId="19640F59">
                  <wp:extent cx="76200" cy="76200"/>
                  <wp:effectExtent l="0" t="0" r="0" b="0"/>
                  <wp:docPr id="5915" name="Grafik 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77810BEA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EAD8846" wp14:editId="5251AF15">
                  <wp:extent cx="76200" cy="76200"/>
                  <wp:effectExtent l="0" t="0" r="0" b="0"/>
                  <wp:docPr id="5755" name="Grafik 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B6A7AD" wp14:editId="544B52AA">
                  <wp:extent cx="76200" cy="76200"/>
                  <wp:effectExtent l="0" t="0" r="0" b="0"/>
                  <wp:docPr id="5756" name="Grafik 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AF3426" wp14:editId="24708154">
                  <wp:extent cx="76200" cy="76200"/>
                  <wp:effectExtent l="0" t="0" r="0" b="0"/>
                  <wp:docPr id="5757" name="Grafik 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B1E4019" wp14:editId="228DA4A0">
                  <wp:extent cx="76200" cy="76200"/>
                  <wp:effectExtent l="0" t="0" r="0" b="0"/>
                  <wp:docPr id="5758" name="Grafik 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F141AD" wp14:editId="7871627C">
                  <wp:extent cx="76200" cy="76200"/>
                  <wp:effectExtent l="0" t="0" r="0" b="0"/>
                  <wp:docPr id="5759" name="Grafik 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DC2AAE" wp14:editId="095E23F7">
                  <wp:extent cx="76200" cy="76200"/>
                  <wp:effectExtent l="0" t="0" r="0" b="0"/>
                  <wp:docPr id="5760" name="Grafik 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966A88" wp14:editId="5481DF43">
                  <wp:extent cx="76200" cy="76200"/>
                  <wp:effectExtent l="0" t="0" r="0" b="0"/>
                  <wp:docPr id="5761" name="Grafik 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55EF0EC" wp14:editId="764D5091">
                  <wp:extent cx="76200" cy="76200"/>
                  <wp:effectExtent l="0" t="0" r="0" b="0"/>
                  <wp:docPr id="5762" name="Grafik 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F18CBC8" wp14:editId="454E69EF">
                  <wp:extent cx="76200" cy="76200"/>
                  <wp:effectExtent l="0" t="0" r="0" b="0"/>
                  <wp:docPr id="5763" name="Grafik 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42CB17" wp14:editId="59762651">
                  <wp:extent cx="76200" cy="76200"/>
                  <wp:effectExtent l="0" t="0" r="0" b="0"/>
                  <wp:docPr id="5764" name="Grafik 5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3074C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4A8E019" wp14:editId="7DA9DD6B">
                  <wp:extent cx="76200" cy="76200"/>
                  <wp:effectExtent l="0" t="0" r="0" b="0"/>
                  <wp:docPr id="5765" name="Grafik 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8A056DE" wp14:editId="3A316C5F">
                  <wp:extent cx="76200" cy="76200"/>
                  <wp:effectExtent l="0" t="0" r="0" b="0"/>
                  <wp:docPr id="5766" name="Grafik 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5175DBE" wp14:editId="3C7404B6">
                  <wp:extent cx="76200" cy="76200"/>
                  <wp:effectExtent l="0" t="0" r="0" b="0"/>
                  <wp:docPr id="5767" name="Grafik 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9E586EB" wp14:editId="0575C62F">
                  <wp:extent cx="76200" cy="76200"/>
                  <wp:effectExtent l="0" t="0" r="0" b="0"/>
                  <wp:docPr id="5768" name="Grafik 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240A044" wp14:editId="5451041A">
                  <wp:extent cx="76200" cy="76200"/>
                  <wp:effectExtent l="0" t="0" r="0" b="0"/>
                  <wp:docPr id="5769" name="Grafik 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3174A83" wp14:editId="6F926119">
                  <wp:extent cx="76200" cy="76200"/>
                  <wp:effectExtent l="0" t="0" r="0" b="0"/>
                  <wp:docPr id="5770" name="Grafik 5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DA3F04B" wp14:editId="754662F5">
                  <wp:extent cx="76200" cy="76200"/>
                  <wp:effectExtent l="0" t="0" r="0" b="0"/>
                  <wp:docPr id="5771" name="Grafik 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4F388E" wp14:editId="02397AA1">
                  <wp:extent cx="76200" cy="76200"/>
                  <wp:effectExtent l="0" t="0" r="0" b="0"/>
                  <wp:docPr id="5772" name="Grafik 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2221A33" wp14:editId="2153FAB6">
                  <wp:extent cx="76200" cy="76200"/>
                  <wp:effectExtent l="0" t="0" r="0" b="0"/>
                  <wp:docPr id="5773" name="Grafik 5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C5DCFA" wp14:editId="1ABB39E4">
                  <wp:extent cx="76200" cy="76200"/>
                  <wp:effectExtent l="0" t="0" r="0" b="0"/>
                  <wp:docPr id="5774" name="Grafik 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BA8AD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BA895DB" wp14:editId="2D89A49D">
                  <wp:extent cx="76200" cy="76200"/>
                  <wp:effectExtent l="0" t="0" r="0" b="0"/>
                  <wp:docPr id="5775" name="Grafik 5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7CDB67" wp14:editId="14F9B305">
                  <wp:extent cx="76200" cy="76200"/>
                  <wp:effectExtent l="0" t="0" r="0" b="0"/>
                  <wp:docPr id="5776" name="Grafik 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A558DEC" wp14:editId="4F327F09">
                  <wp:extent cx="76200" cy="76200"/>
                  <wp:effectExtent l="0" t="0" r="0" b="0"/>
                  <wp:docPr id="5777" name="Grafik 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40501D" wp14:editId="414E4C31">
                  <wp:extent cx="76200" cy="76200"/>
                  <wp:effectExtent l="0" t="0" r="0" b="0"/>
                  <wp:docPr id="5778" name="Grafik 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CDBD9A" wp14:editId="36EFB9ED">
                  <wp:extent cx="76200" cy="76200"/>
                  <wp:effectExtent l="0" t="0" r="0" b="0"/>
                  <wp:docPr id="5779" name="Grafik 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BC920A" wp14:editId="4E3B5469">
                  <wp:extent cx="76200" cy="76200"/>
                  <wp:effectExtent l="0" t="0" r="0" b="0"/>
                  <wp:docPr id="5780" name="Grafik 5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22249F" wp14:editId="19E3D7DB">
                  <wp:extent cx="76200" cy="76200"/>
                  <wp:effectExtent l="0" t="0" r="0" b="0"/>
                  <wp:docPr id="5781" name="Grafik 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DCBC35" wp14:editId="332D1A51">
                  <wp:extent cx="76200" cy="76200"/>
                  <wp:effectExtent l="0" t="0" r="0" b="0"/>
                  <wp:docPr id="5782" name="Grafik 5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575FD4" wp14:editId="07043005">
                  <wp:extent cx="76200" cy="76200"/>
                  <wp:effectExtent l="0" t="0" r="0" b="0"/>
                  <wp:docPr id="5783" name="Grafik 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6B2E7CA" wp14:editId="5872FE28">
                  <wp:extent cx="76200" cy="76200"/>
                  <wp:effectExtent l="0" t="0" r="0" b="0"/>
                  <wp:docPr id="5784" name="Grafik 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2EC4A" w14:textId="77777777" w:rsidR="000503F3" w:rsidRPr="001B4A76" w:rsidRDefault="000503F3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6E5096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E8D3333" wp14:editId="19F2103C">
                  <wp:extent cx="76200" cy="76200"/>
                  <wp:effectExtent l="0" t="0" r="0" b="0"/>
                  <wp:docPr id="5785" name="Grafik 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658611" wp14:editId="2FD523D3">
                  <wp:extent cx="76200" cy="76200"/>
                  <wp:effectExtent l="0" t="0" r="0" b="0"/>
                  <wp:docPr id="5786" name="Grafik 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</w:p>
        </w:tc>
      </w:tr>
      <w:tr w:rsidR="000503F3" w14:paraId="2E5E78B8" w14:textId="77777777" w:rsidTr="00A43503">
        <w:trPr>
          <w:trHeight w:val="340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70BE79D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EC15910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A828B49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zwei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D264C82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12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151DAAA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zwölf (!)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C3E7185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2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295B2EA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zwei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3FD8C4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2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0FC693F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zwei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406B719E" w14:textId="77777777" w:rsidTr="00325D22">
        <w:trPr>
          <w:trHeight w:val="567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949F4B8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253E3ACB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1ECC33FD" wp14:editId="1AF33EB0">
                  <wp:extent cx="76200" cy="762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0B8AE3F" wp14:editId="4801653A">
                  <wp:extent cx="76200" cy="762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89540B4" wp14:editId="10E02E82">
                  <wp:extent cx="76200" cy="76200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5F6252A3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364E11C" wp14:editId="501CA545">
                  <wp:extent cx="76200" cy="76200"/>
                  <wp:effectExtent l="0" t="0" r="0" b="0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FD2772" wp14:editId="0BDF4963">
                  <wp:extent cx="76200" cy="76200"/>
                  <wp:effectExtent l="0" t="0" r="0" b="0"/>
                  <wp:docPr id="206" name="Grafi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0F0FF1" wp14:editId="2CE35423">
                  <wp:extent cx="76200" cy="76200"/>
                  <wp:effectExtent l="0" t="0" r="0" b="0"/>
                  <wp:docPr id="207" name="Grafi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1F9669" wp14:editId="5EDA0FDC">
                  <wp:extent cx="76200" cy="76200"/>
                  <wp:effectExtent l="0" t="0" r="0" b="0"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E9F6354" wp14:editId="73B289BE">
                  <wp:extent cx="76200" cy="76200"/>
                  <wp:effectExtent l="0" t="0" r="0" b="0"/>
                  <wp:docPr id="209" name="Grafi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35B4486" wp14:editId="7F607DF3">
                  <wp:extent cx="76200" cy="76200"/>
                  <wp:effectExtent l="0" t="0" r="0" b="0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3CCD91A" wp14:editId="54B17DCE">
                  <wp:extent cx="76200" cy="76200"/>
                  <wp:effectExtent l="0" t="0" r="0" b="0"/>
                  <wp:docPr id="211" name="Grafik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8342CFD" wp14:editId="44AEC7FE">
                  <wp:extent cx="76200" cy="76200"/>
                  <wp:effectExtent l="0" t="0" r="0" b="0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3B2C33" wp14:editId="791B5A98">
                  <wp:extent cx="76200" cy="76200"/>
                  <wp:effectExtent l="0" t="0" r="0" b="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96F70A8" wp14:editId="3341B36D">
                  <wp:extent cx="76200" cy="76200"/>
                  <wp:effectExtent l="0" t="0" r="0" b="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92FB3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A8D20A1" wp14:editId="1329BDFF">
                  <wp:extent cx="76200" cy="76200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36A9CB4" wp14:editId="6C0A80A7">
                  <wp:extent cx="76200" cy="76200"/>
                  <wp:effectExtent l="0" t="0" r="0" b="0"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9F669A5" wp14:editId="2D3FDD32">
                  <wp:extent cx="76200" cy="76200"/>
                  <wp:effectExtent l="0" t="0" r="0" b="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2D77C2DD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615A37B" wp14:editId="072D50C5">
                  <wp:extent cx="76200" cy="76200"/>
                  <wp:effectExtent l="0" t="0" r="0" b="0"/>
                  <wp:docPr id="363" name="Grafi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805A0C" wp14:editId="070B7F51">
                  <wp:extent cx="76200" cy="76200"/>
                  <wp:effectExtent l="0" t="0" r="0" b="0"/>
                  <wp:docPr id="364" name="Grafik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1FEAC4" wp14:editId="667E3EB6">
                  <wp:extent cx="76200" cy="76200"/>
                  <wp:effectExtent l="0" t="0" r="0" b="0"/>
                  <wp:docPr id="365" name="Grafi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38C055" wp14:editId="60374C27">
                  <wp:extent cx="76200" cy="76200"/>
                  <wp:effectExtent l="0" t="0" r="0" b="0"/>
                  <wp:docPr id="366" name="Grafi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47154C0" wp14:editId="4ACD28C2">
                  <wp:extent cx="76200" cy="76200"/>
                  <wp:effectExtent l="0" t="0" r="0" b="0"/>
                  <wp:docPr id="367" name="Grafik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A1809B" wp14:editId="3DCF83E3">
                  <wp:extent cx="76200" cy="76200"/>
                  <wp:effectExtent l="0" t="0" r="0" b="0"/>
                  <wp:docPr id="368" name="Grafi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D03838A" wp14:editId="6ADA2A6F">
                  <wp:extent cx="76200" cy="76200"/>
                  <wp:effectExtent l="0" t="0" r="0" b="0"/>
                  <wp:docPr id="369" name="Grafi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E9AD457" wp14:editId="24D0FCBA">
                  <wp:extent cx="76200" cy="76200"/>
                  <wp:effectExtent l="0" t="0" r="0" b="0"/>
                  <wp:docPr id="370" name="Grafik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7C2D5D" wp14:editId="36E4E855">
                  <wp:extent cx="76200" cy="76200"/>
                  <wp:effectExtent l="0" t="0" r="0" b="0"/>
                  <wp:docPr id="371" name="Grafi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6B1CA6B" wp14:editId="6DAF1906">
                  <wp:extent cx="76200" cy="76200"/>
                  <wp:effectExtent l="0" t="0" r="0" b="0"/>
                  <wp:docPr id="372" name="Grafik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B7425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15FF72F" wp14:editId="099AB798">
                  <wp:extent cx="76200" cy="76200"/>
                  <wp:effectExtent l="0" t="0" r="0" b="0"/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F81FCE4" wp14:editId="08CF72ED">
                  <wp:extent cx="76200" cy="76200"/>
                  <wp:effectExtent l="0" t="0" r="0" b="0"/>
                  <wp:docPr id="374" name="Grafik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789523" wp14:editId="41FE2B8B">
                  <wp:extent cx="76200" cy="76200"/>
                  <wp:effectExtent l="0" t="0" r="0" b="0"/>
                  <wp:docPr id="375" name="Grafik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ED94671" wp14:editId="007039D1">
                  <wp:extent cx="76200" cy="76200"/>
                  <wp:effectExtent l="0" t="0" r="0" b="0"/>
                  <wp:docPr id="376" name="Grafik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66B574" wp14:editId="3B4C1BA1">
                  <wp:extent cx="76200" cy="76200"/>
                  <wp:effectExtent l="0" t="0" r="0" b="0"/>
                  <wp:docPr id="377" name="Grafik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1CCB17F" wp14:editId="54C25650">
                  <wp:extent cx="76200" cy="76200"/>
                  <wp:effectExtent l="0" t="0" r="0" b="0"/>
                  <wp:docPr id="378" name="Grafik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E761A99" wp14:editId="53E729C3">
                  <wp:extent cx="76200" cy="76200"/>
                  <wp:effectExtent l="0" t="0" r="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639F0EF" wp14:editId="57DCEB85">
                  <wp:extent cx="76200" cy="76200"/>
                  <wp:effectExtent l="0" t="0" r="0" b="0"/>
                  <wp:docPr id="380" name="Grafi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444055" wp14:editId="4264CFC0">
                  <wp:extent cx="76200" cy="76200"/>
                  <wp:effectExtent l="0" t="0" r="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82CE8B" wp14:editId="253A8383">
                  <wp:extent cx="76200" cy="76200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3A3CF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D40A56" wp14:editId="719D6599">
                  <wp:extent cx="76200" cy="76200"/>
                  <wp:effectExtent l="0" t="0" r="0" b="0"/>
                  <wp:docPr id="383" name="Grafi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E4F8F0D" wp14:editId="0D2FB1EE">
                  <wp:extent cx="76200" cy="76200"/>
                  <wp:effectExtent l="0" t="0" r="0" b="0"/>
                  <wp:docPr id="5916" name="Grafik 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9C9A085" wp14:editId="471FFCD6">
                  <wp:extent cx="76200" cy="76200"/>
                  <wp:effectExtent l="0" t="0" r="0" b="0"/>
                  <wp:docPr id="5917" name="Grafik 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574FF30C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1337496" wp14:editId="1E0C65FA">
                  <wp:extent cx="76200" cy="76200"/>
                  <wp:effectExtent l="0" t="0" r="0" b="0"/>
                  <wp:docPr id="5795" name="Grafik 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B0E63C" wp14:editId="097D7167">
                  <wp:extent cx="76200" cy="76200"/>
                  <wp:effectExtent l="0" t="0" r="0" b="0"/>
                  <wp:docPr id="5796" name="Grafik 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743B96" wp14:editId="021EA1B1">
                  <wp:extent cx="76200" cy="76200"/>
                  <wp:effectExtent l="0" t="0" r="0" b="0"/>
                  <wp:docPr id="5797" name="Grafik 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2DBF9E" wp14:editId="321CF2B5">
                  <wp:extent cx="76200" cy="76200"/>
                  <wp:effectExtent l="0" t="0" r="0" b="0"/>
                  <wp:docPr id="5798" name="Grafik 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B97E04C" wp14:editId="2C849595">
                  <wp:extent cx="76200" cy="76200"/>
                  <wp:effectExtent l="0" t="0" r="0" b="0"/>
                  <wp:docPr id="5799" name="Grafik 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6B4407" wp14:editId="2F1DA4A6">
                  <wp:extent cx="76200" cy="76200"/>
                  <wp:effectExtent l="0" t="0" r="0" b="0"/>
                  <wp:docPr id="5800" name="Grafik 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F42418F" wp14:editId="4BD9C8D7">
                  <wp:extent cx="76200" cy="76200"/>
                  <wp:effectExtent l="0" t="0" r="0" b="0"/>
                  <wp:docPr id="5801" name="Grafik 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FABB4A" wp14:editId="39F00842">
                  <wp:extent cx="76200" cy="76200"/>
                  <wp:effectExtent l="0" t="0" r="0" b="0"/>
                  <wp:docPr id="5802" name="Grafik 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879A7EA" wp14:editId="7E2B90F9">
                  <wp:extent cx="76200" cy="76200"/>
                  <wp:effectExtent l="0" t="0" r="0" b="0"/>
                  <wp:docPr id="5803" name="Grafik 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659FE8" wp14:editId="1DB48670">
                  <wp:extent cx="76200" cy="76200"/>
                  <wp:effectExtent l="0" t="0" r="0" b="0"/>
                  <wp:docPr id="5804" name="Grafik 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BEBB3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1963388" wp14:editId="6A43AEC3">
                  <wp:extent cx="76200" cy="76200"/>
                  <wp:effectExtent l="0" t="0" r="0" b="0"/>
                  <wp:docPr id="5805" name="Grafik 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1945E2F" wp14:editId="73EE07C3">
                  <wp:extent cx="76200" cy="76200"/>
                  <wp:effectExtent l="0" t="0" r="0" b="0"/>
                  <wp:docPr id="5806" name="Grafik 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DACCA1D" wp14:editId="38D28131">
                  <wp:extent cx="76200" cy="76200"/>
                  <wp:effectExtent l="0" t="0" r="0" b="0"/>
                  <wp:docPr id="5807" name="Grafik 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EB319A7" wp14:editId="37EC083D">
                  <wp:extent cx="76200" cy="76200"/>
                  <wp:effectExtent l="0" t="0" r="0" b="0"/>
                  <wp:docPr id="5808" name="Grafik 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04EDA4" wp14:editId="591D927B">
                  <wp:extent cx="76200" cy="76200"/>
                  <wp:effectExtent l="0" t="0" r="0" b="0"/>
                  <wp:docPr id="5809" name="Grafik 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E8953B8" wp14:editId="555DAE48">
                  <wp:extent cx="76200" cy="76200"/>
                  <wp:effectExtent l="0" t="0" r="0" b="0"/>
                  <wp:docPr id="5810" name="Grafik 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F3E457" wp14:editId="788B8B75">
                  <wp:extent cx="76200" cy="76200"/>
                  <wp:effectExtent l="0" t="0" r="0" b="0"/>
                  <wp:docPr id="5811" name="Grafik 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C720E01" wp14:editId="5E8FF1A3">
                  <wp:extent cx="76200" cy="76200"/>
                  <wp:effectExtent l="0" t="0" r="0" b="0"/>
                  <wp:docPr id="5812" name="Grafik 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335D9AC" wp14:editId="53EC850F">
                  <wp:extent cx="76200" cy="76200"/>
                  <wp:effectExtent l="0" t="0" r="0" b="0"/>
                  <wp:docPr id="5813" name="Grafik 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3B967AB" wp14:editId="6ACACF14">
                  <wp:extent cx="76200" cy="76200"/>
                  <wp:effectExtent l="0" t="0" r="0" b="0"/>
                  <wp:docPr id="5814" name="Grafik 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E11C8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17728CE" wp14:editId="53652819">
                  <wp:extent cx="76200" cy="76200"/>
                  <wp:effectExtent l="0" t="0" r="0" b="0"/>
                  <wp:docPr id="5815" name="Grafik 5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AC028F0" wp14:editId="68EF6D08">
                  <wp:extent cx="76200" cy="76200"/>
                  <wp:effectExtent l="0" t="0" r="0" b="0"/>
                  <wp:docPr id="5816" name="Grafik 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436B0AF" wp14:editId="01250F2E">
                  <wp:extent cx="76200" cy="76200"/>
                  <wp:effectExtent l="0" t="0" r="0" b="0"/>
                  <wp:docPr id="5817" name="Grafik 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C416E1" wp14:editId="4EAE6DEF">
                  <wp:extent cx="76200" cy="76200"/>
                  <wp:effectExtent l="0" t="0" r="0" b="0"/>
                  <wp:docPr id="5818" name="Grafik 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BC5801" wp14:editId="1888E15A">
                  <wp:extent cx="76200" cy="76200"/>
                  <wp:effectExtent l="0" t="0" r="0" b="0"/>
                  <wp:docPr id="5819" name="Grafik 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639FC01" wp14:editId="0985A90E">
                  <wp:extent cx="76200" cy="76200"/>
                  <wp:effectExtent l="0" t="0" r="0" b="0"/>
                  <wp:docPr id="5820" name="Grafik 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7B326C5" wp14:editId="5EE3459B">
                  <wp:extent cx="76200" cy="76200"/>
                  <wp:effectExtent l="0" t="0" r="0" b="0"/>
                  <wp:docPr id="5821" name="Grafik 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F236AE" wp14:editId="1A289638">
                  <wp:extent cx="76200" cy="76200"/>
                  <wp:effectExtent l="0" t="0" r="0" b="0"/>
                  <wp:docPr id="5822" name="Grafik 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179021" wp14:editId="7D00F4C9">
                  <wp:extent cx="76200" cy="76200"/>
                  <wp:effectExtent l="0" t="0" r="0" b="0"/>
                  <wp:docPr id="5823" name="Grafik 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BBC911" wp14:editId="471D695E">
                  <wp:extent cx="76200" cy="76200"/>
                  <wp:effectExtent l="0" t="0" r="0" b="0"/>
                  <wp:docPr id="5824" name="Grafik 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D2B1B" w14:textId="77777777" w:rsidR="000503F3" w:rsidRPr="001B4A76" w:rsidRDefault="000503F3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6E5096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E600CF8" wp14:editId="55DE6D6B">
                  <wp:extent cx="76200" cy="76200"/>
                  <wp:effectExtent l="0" t="0" r="0" b="0"/>
                  <wp:docPr id="5825" name="Grafik 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188E37" wp14:editId="3614C6D9">
                  <wp:extent cx="76200" cy="76200"/>
                  <wp:effectExtent l="0" t="0" r="0" b="0"/>
                  <wp:docPr id="5826" name="Grafik 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61D37C4" wp14:editId="39F1383D">
                  <wp:extent cx="76200" cy="76200"/>
                  <wp:effectExtent l="0" t="0" r="0" b="0"/>
                  <wp:docPr id="5829" name="Grafik 5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</w:p>
        </w:tc>
      </w:tr>
      <w:tr w:rsidR="000503F3" w14:paraId="3B202819" w14:textId="77777777" w:rsidTr="00A43503">
        <w:trPr>
          <w:trHeight w:val="340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4F286D3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172B30FC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6F02EF69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drei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EA7945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3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DF3B27D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drei</w:t>
            </w: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913452B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3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35161B5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dre</w:t>
            </w:r>
            <w:r>
              <w:rPr>
                <w:rFonts w:asciiTheme="majorHAnsi" w:hAnsiTheme="majorHAnsi" w:cstheme="majorHAnsi"/>
                <w:szCs w:val="21"/>
              </w:rPr>
              <w:t>i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41E237D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3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34437DF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drei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15C51B38" w14:textId="77777777" w:rsidTr="00325D22">
        <w:trPr>
          <w:trHeight w:val="567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5BAF28DD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69BF81B2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7607546C" wp14:editId="123EB264">
                  <wp:extent cx="76200" cy="7620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A4E6340" wp14:editId="7C423536">
                  <wp:extent cx="76200" cy="76200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30043D8" wp14:editId="0C376640">
                  <wp:extent cx="76200" cy="7620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445A623E" wp14:editId="5A77B8D1">
                  <wp:extent cx="76200" cy="76200"/>
                  <wp:effectExtent l="0" t="0" r="0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72DF7A94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DFA1107" wp14:editId="3D6C10FC">
                  <wp:extent cx="76200" cy="76200"/>
                  <wp:effectExtent l="0" t="0" r="0" b="0"/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D46C69" wp14:editId="714FE251">
                  <wp:extent cx="76200" cy="76200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0AA261A" wp14:editId="3A8483D8">
                  <wp:extent cx="76200" cy="76200"/>
                  <wp:effectExtent l="0" t="0" r="0" b="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8C2CB7D" wp14:editId="340541F8">
                  <wp:extent cx="76200" cy="76200"/>
                  <wp:effectExtent l="0" t="0" r="0" b="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8C08C7A" wp14:editId="1DDA05CE">
                  <wp:extent cx="76200" cy="76200"/>
                  <wp:effectExtent l="0" t="0" r="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1D6F60" wp14:editId="144690EA">
                  <wp:extent cx="76200" cy="762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2322F15" wp14:editId="0A451CD0">
                  <wp:extent cx="76200" cy="76200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6F057F" wp14:editId="763299DF">
                  <wp:extent cx="76200" cy="76200"/>
                  <wp:effectExtent l="0" t="0" r="0" b="0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E45FDD2" wp14:editId="2E2713DE">
                  <wp:extent cx="76200" cy="76200"/>
                  <wp:effectExtent l="0" t="0" r="0" b="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31F66E" wp14:editId="13C79814">
                  <wp:extent cx="76200" cy="76200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E75B5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B2200FE" wp14:editId="128D064A">
                  <wp:extent cx="76200" cy="76200"/>
                  <wp:effectExtent l="0" t="0" r="0" b="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736FBA8" wp14:editId="23612D68">
                  <wp:extent cx="76200" cy="76200"/>
                  <wp:effectExtent l="0" t="0" r="0" b="0"/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217AC4C" wp14:editId="4139BE52">
                  <wp:extent cx="76200" cy="76200"/>
                  <wp:effectExtent l="0" t="0" r="0" b="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F471A0B" wp14:editId="45BEF20F">
                  <wp:extent cx="76200" cy="76200"/>
                  <wp:effectExtent l="0" t="0" r="0" b="0"/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62A650A2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9591007" wp14:editId="78C8A991">
                  <wp:extent cx="76200" cy="76200"/>
                  <wp:effectExtent l="0" t="0" r="0" b="0"/>
                  <wp:docPr id="5568" name="Grafik 5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1E1563" wp14:editId="2E275E98">
                  <wp:extent cx="76200" cy="76200"/>
                  <wp:effectExtent l="0" t="0" r="0" b="0"/>
                  <wp:docPr id="5569" name="Grafik 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764A8B6" wp14:editId="2BA93080">
                  <wp:extent cx="76200" cy="76200"/>
                  <wp:effectExtent l="0" t="0" r="0" b="0"/>
                  <wp:docPr id="5570" name="Grafik 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B664F0" wp14:editId="344AF4C6">
                  <wp:extent cx="76200" cy="76200"/>
                  <wp:effectExtent l="0" t="0" r="0" b="0"/>
                  <wp:docPr id="5571" name="Grafik 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A9D2280" wp14:editId="394168C9">
                  <wp:extent cx="76200" cy="76200"/>
                  <wp:effectExtent l="0" t="0" r="0" b="0"/>
                  <wp:docPr id="5572" name="Grafik 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D5DAA28" wp14:editId="2D5590C8">
                  <wp:extent cx="76200" cy="76200"/>
                  <wp:effectExtent l="0" t="0" r="0" b="0"/>
                  <wp:docPr id="5573" name="Grafik 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6A010BD" wp14:editId="05AEF276">
                  <wp:extent cx="76200" cy="76200"/>
                  <wp:effectExtent l="0" t="0" r="0" b="0"/>
                  <wp:docPr id="5574" name="Grafik 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3985D81" wp14:editId="2747E007">
                  <wp:extent cx="76200" cy="76200"/>
                  <wp:effectExtent l="0" t="0" r="0" b="0"/>
                  <wp:docPr id="5575" name="Grafik 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B6A2EEF" wp14:editId="039737C2">
                  <wp:extent cx="76200" cy="76200"/>
                  <wp:effectExtent l="0" t="0" r="0" b="0"/>
                  <wp:docPr id="5576" name="Grafik 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42B20A" wp14:editId="28B51C0D">
                  <wp:extent cx="76200" cy="76200"/>
                  <wp:effectExtent l="0" t="0" r="0" b="0"/>
                  <wp:docPr id="5577" name="Grafik 5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03351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701E036" wp14:editId="2E034804">
                  <wp:extent cx="76200" cy="76200"/>
                  <wp:effectExtent l="0" t="0" r="0" b="0"/>
                  <wp:docPr id="5578" name="Grafik 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EEE9778" wp14:editId="3235C484">
                  <wp:extent cx="76200" cy="76200"/>
                  <wp:effectExtent l="0" t="0" r="0" b="0"/>
                  <wp:docPr id="5579" name="Grafik 5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3C0C156" wp14:editId="24C5E1BA">
                  <wp:extent cx="76200" cy="76200"/>
                  <wp:effectExtent l="0" t="0" r="0" b="0"/>
                  <wp:docPr id="5580" name="Grafik 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6715C1C" wp14:editId="55E77935">
                  <wp:extent cx="76200" cy="76200"/>
                  <wp:effectExtent l="0" t="0" r="0" b="0"/>
                  <wp:docPr id="5581" name="Grafik 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21DAB2" wp14:editId="29CF9C7B">
                  <wp:extent cx="76200" cy="76200"/>
                  <wp:effectExtent l="0" t="0" r="0" b="0"/>
                  <wp:docPr id="5582" name="Grafik 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CB2EEE8" wp14:editId="1783F40E">
                  <wp:extent cx="76200" cy="76200"/>
                  <wp:effectExtent l="0" t="0" r="0" b="0"/>
                  <wp:docPr id="5583" name="Grafik 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C367249" wp14:editId="0FCB3303">
                  <wp:extent cx="76200" cy="76200"/>
                  <wp:effectExtent l="0" t="0" r="0" b="0"/>
                  <wp:docPr id="5584" name="Grafik 5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170C16D" wp14:editId="5DB92313">
                  <wp:extent cx="76200" cy="76200"/>
                  <wp:effectExtent l="0" t="0" r="0" b="0"/>
                  <wp:docPr id="5585" name="Grafik 5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837DC0" wp14:editId="297BF8A2">
                  <wp:extent cx="76200" cy="76200"/>
                  <wp:effectExtent l="0" t="0" r="0" b="0"/>
                  <wp:docPr id="5586" name="Grafik 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3FE1614" wp14:editId="15A1ABB9">
                  <wp:extent cx="76200" cy="76200"/>
                  <wp:effectExtent l="0" t="0" r="0" b="0"/>
                  <wp:docPr id="5587" name="Grafik 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D7A72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45A35B" wp14:editId="6898E160">
                  <wp:extent cx="76200" cy="76200"/>
                  <wp:effectExtent l="0" t="0" r="0" b="0"/>
                  <wp:docPr id="5588" name="Grafik 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C0B21E0" wp14:editId="621F6DD5">
                  <wp:extent cx="76200" cy="76200"/>
                  <wp:effectExtent l="0" t="0" r="0" b="0"/>
                  <wp:docPr id="5918" name="Grafik 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AC56DF3" wp14:editId="331800DC">
                  <wp:extent cx="76200" cy="76200"/>
                  <wp:effectExtent l="0" t="0" r="0" b="0"/>
                  <wp:docPr id="5919" name="Grafik 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AE5BBE2" wp14:editId="1A659D47">
                  <wp:extent cx="76200" cy="76200"/>
                  <wp:effectExtent l="0" t="0" r="0" b="0"/>
                  <wp:docPr id="5920" name="Grafik 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4AFF6751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74F6DE8" wp14:editId="4D383133">
                  <wp:extent cx="76200" cy="76200"/>
                  <wp:effectExtent l="0" t="0" r="0" b="0"/>
                  <wp:docPr id="5835" name="Grafik 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FC45C26" wp14:editId="2B1009DA">
                  <wp:extent cx="76200" cy="76200"/>
                  <wp:effectExtent l="0" t="0" r="0" b="0"/>
                  <wp:docPr id="5836" name="Grafik 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156C757" wp14:editId="192A119A">
                  <wp:extent cx="76200" cy="76200"/>
                  <wp:effectExtent l="0" t="0" r="0" b="0"/>
                  <wp:docPr id="5837" name="Grafik 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DF1EEDF" wp14:editId="4565EE7A">
                  <wp:extent cx="76200" cy="76200"/>
                  <wp:effectExtent l="0" t="0" r="0" b="0"/>
                  <wp:docPr id="5838" name="Grafik 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27A95C2" wp14:editId="63D032B4">
                  <wp:extent cx="76200" cy="76200"/>
                  <wp:effectExtent l="0" t="0" r="0" b="0"/>
                  <wp:docPr id="5839" name="Grafik 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360DB7" wp14:editId="45B8F5A7">
                  <wp:extent cx="76200" cy="76200"/>
                  <wp:effectExtent l="0" t="0" r="0" b="0"/>
                  <wp:docPr id="5840" name="Grafik 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3B4EF24" wp14:editId="2F47325D">
                  <wp:extent cx="76200" cy="76200"/>
                  <wp:effectExtent l="0" t="0" r="0" b="0"/>
                  <wp:docPr id="5841" name="Grafik 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963DE0B" wp14:editId="674A380A">
                  <wp:extent cx="76200" cy="76200"/>
                  <wp:effectExtent l="0" t="0" r="0" b="0"/>
                  <wp:docPr id="5842" name="Grafik 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54D4FD" wp14:editId="427BC354">
                  <wp:extent cx="76200" cy="76200"/>
                  <wp:effectExtent l="0" t="0" r="0" b="0"/>
                  <wp:docPr id="5843" name="Grafik 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1014A0E" wp14:editId="4982BB13">
                  <wp:extent cx="76200" cy="76200"/>
                  <wp:effectExtent l="0" t="0" r="0" b="0"/>
                  <wp:docPr id="5844" name="Grafik 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B6A96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74FA663" wp14:editId="05AEFFAE">
                  <wp:extent cx="76200" cy="76200"/>
                  <wp:effectExtent l="0" t="0" r="0" b="0"/>
                  <wp:docPr id="5845" name="Grafik 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937647" wp14:editId="252D40E2">
                  <wp:extent cx="76200" cy="76200"/>
                  <wp:effectExtent l="0" t="0" r="0" b="0"/>
                  <wp:docPr id="5846" name="Grafik 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1EF5B1" wp14:editId="42C46E1A">
                  <wp:extent cx="76200" cy="76200"/>
                  <wp:effectExtent l="0" t="0" r="0" b="0"/>
                  <wp:docPr id="5847" name="Grafik 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4C0BD61" wp14:editId="712DF539">
                  <wp:extent cx="76200" cy="76200"/>
                  <wp:effectExtent l="0" t="0" r="0" b="0"/>
                  <wp:docPr id="5848" name="Grafik 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B257463" wp14:editId="36EEA400">
                  <wp:extent cx="76200" cy="76200"/>
                  <wp:effectExtent l="0" t="0" r="0" b="0"/>
                  <wp:docPr id="5849" name="Grafik 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166A04" wp14:editId="02EE0961">
                  <wp:extent cx="76200" cy="76200"/>
                  <wp:effectExtent l="0" t="0" r="0" b="0"/>
                  <wp:docPr id="5850" name="Grafik 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EA6D56" wp14:editId="3C713E55">
                  <wp:extent cx="76200" cy="76200"/>
                  <wp:effectExtent l="0" t="0" r="0" b="0"/>
                  <wp:docPr id="5851" name="Grafik 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71154B" wp14:editId="104AC3DA">
                  <wp:extent cx="76200" cy="76200"/>
                  <wp:effectExtent l="0" t="0" r="0" b="0"/>
                  <wp:docPr id="5852" name="Grafik 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F48415D" wp14:editId="320044FC">
                  <wp:extent cx="76200" cy="76200"/>
                  <wp:effectExtent l="0" t="0" r="0" b="0"/>
                  <wp:docPr id="5853" name="Grafik 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6333DD" wp14:editId="2BC98798">
                  <wp:extent cx="76200" cy="76200"/>
                  <wp:effectExtent l="0" t="0" r="0" b="0"/>
                  <wp:docPr id="5854" name="Grafik 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4E65D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D6391AE" wp14:editId="1FD8BAA5">
                  <wp:extent cx="76200" cy="76200"/>
                  <wp:effectExtent l="0" t="0" r="0" b="0"/>
                  <wp:docPr id="5855" name="Grafik 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7D1E49" wp14:editId="52FFC843">
                  <wp:extent cx="76200" cy="76200"/>
                  <wp:effectExtent l="0" t="0" r="0" b="0"/>
                  <wp:docPr id="5856" name="Grafik 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9B281D7" wp14:editId="102BE43C">
                  <wp:extent cx="76200" cy="76200"/>
                  <wp:effectExtent l="0" t="0" r="0" b="0"/>
                  <wp:docPr id="5857" name="Grafik 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EDF7E13" wp14:editId="5EF4AC84">
                  <wp:extent cx="76200" cy="76200"/>
                  <wp:effectExtent l="0" t="0" r="0" b="0"/>
                  <wp:docPr id="5858" name="Grafik 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B8B297B" wp14:editId="54C3323E">
                  <wp:extent cx="76200" cy="76200"/>
                  <wp:effectExtent l="0" t="0" r="0" b="0"/>
                  <wp:docPr id="5859" name="Grafik 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6B575A" wp14:editId="340307F0">
                  <wp:extent cx="76200" cy="76200"/>
                  <wp:effectExtent l="0" t="0" r="0" b="0"/>
                  <wp:docPr id="5860" name="Grafik 5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545FC5" wp14:editId="06EB03C1">
                  <wp:extent cx="76200" cy="76200"/>
                  <wp:effectExtent l="0" t="0" r="0" b="0"/>
                  <wp:docPr id="5861" name="Grafik 5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FBA7E8" wp14:editId="516529E0">
                  <wp:extent cx="76200" cy="76200"/>
                  <wp:effectExtent l="0" t="0" r="0" b="0"/>
                  <wp:docPr id="5862" name="Grafik 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10451DD" wp14:editId="0DC56846">
                  <wp:extent cx="76200" cy="76200"/>
                  <wp:effectExtent l="0" t="0" r="0" b="0"/>
                  <wp:docPr id="5863" name="Grafik 5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93E08DD" wp14:editId="0BE6F269">
                  <wp:extent cx="76200" cy="76200"/>
                  <wp:effectExtent l="0" t="0" r="0" b="0"/>
                  <wp:docPr id="5864" name="Grafik 5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670E1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35EE5DBE" wp14:editId="148F1353">
                  <wp:extent cx="76200" cy="76200"/>
                  <wp:effectExtent l="0" t="0" r="0" b="0"/>
                  <wp:docPr id="5865" name="Grafik 5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E50DB3" wp14:editId="214B6EDC">
                  <wp:extent cx="76200" cy="76200"/>
                  <wp:effectExtent l="0" t="0" r="0" b="0"/>
                  <wp:docPr id="5866" name="Grafik 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E8B7CD" wp14:editId="2BE0110F">
                  <wp:extent cx="76200" cy="76200"/>
                  <wp:effectExtent l="0" t="0" r="0" b="0"/>
                  <wp:docPr id="5867" name="Grafik 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DFB4144" wp14:editId="3B03BF38">
                  <wp:extent cx="76200" cy="76200"/>
                  <wp:effectExtent l="0" t="0" r="0" b="0"/>
                  <wp:docPr id="5868" name="Grafik 5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</w:p>
        </w:tc>
      </w:tr>
      <w:tr w:rsidR="000503F3" w14:paraId="5CF8A965" w14:textId="77777777" w:rsidTr="00A43503">
        <w:trPr>
          <w:trHeight w:val="340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5B1DEA7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3B7860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4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29EBBAD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vier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E92A799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4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3B348AEC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vier</w:t>
            </w: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9C2609D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4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610161EA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vier</w:t>
            </w:r>
            <w:r>
              <w:rPr>
                <w:rFonts w:asciiTheme="majorHAnsi" w:hAnsiTheme="majorHAnsi" w:cstheme="majorHAnsi"/>
                <w:szCs w:val="21"/>
              </w:rPr>
              <w:t>u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D164A04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4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B224688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vier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08D635E0" w14:textId="77777777" w:rsidTr="00325D22">
        <w:trPr>
          <w:trHeight w:val="567"/>
        </w:trPr>
        <w:tc>
          <w:tcPr>
            <w:tcW w:w="672" w:type="dxa"/>
            <w:vMerge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A87674D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4792C61F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19CBA84E" wp14:editId="35046D76">
                  <wp:extent cx="76200" cy="762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5E81965" wp14:editId="3422DCC8">
                  <wp:extent cx="76200" cy="76200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87CBB20" wp14:editId="242385A1">
                  <wp:extent cx="76200" cy="762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1CA4483" wp14:editId="47B312F5">
                  <wp:extent cx="76200" cy="76200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BEB11C8" wp14:editId="4415E8CB">
                  <wp:extent cx="76200" cy="7620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64C7623C" w14:textId="77777777" w:rsidR="000503F3" w:rsidRPr="001B4A76" w:rsidRDefault="000503F3" w:rsidP="001B4A76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79083FF" wp14:editId="1E2495B8">
                  <wp:extent cx="76200" cy="76200"/>
                  <wp:effectExtent l="0" t="0" r="0" b="0"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9083A4" wp14:editId="4F171593">
                  <wp:extent cx="76200" cy="76200"/>
                  <wp:effectExtent l="0" t="0" r="0" b="0"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3A390ED" wp14:editId="74FBBCD8">
                  <wp:extent cx="76200" cy="76200"/>
                  <wp:effectExtent l="0" t="0" r="0" b="0"/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888A81F" wp14:editId="2DA69EA1">
                  <wp:extent cx="76200" cy="76200"/>
                  <wp:effectExtent l="0" t="0" r="0" b="0"/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205995" wp14:editId="301993D4">
                  <wp:extent cx="76200" cy="76200"/>
                  <wp:effectExtent l="0" t="0" r="0" b="0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048F8AA" wp14:editId="6A788AFD">
                  <wp:extent cx="76200" cy="76200"/>
                  <wp:effectExtent l="0" t="0" r="0" b="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790811" wp14:editId="17374D32">
                  <wp:extent cx="76200" cy="76200"/>
                  <wp:effectExtent l="0" t="0" r="0" b="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F99228C" wp14:editId="70CF3537">
                  <wp:extent cx="76200" cy="76200"/>
                  <wp:effectExtent l="0" t="0" r="0" b="0"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396F72" wp14:editId="2E755AFB">
                  <wp:extent cx="76200" cy="76200"/>
                  <wp:effectExtent l="0" t="0" r="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7301E9B" wp14:editId="3C130ED4">
                  <wp:extent cx="76200" cy="76200"/>
                  <wp:effectExtent l="0" t="0" r="0" b="0"/>
                  <wp:docPr id="241" name="Grafi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082DE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22CB1C8" wp14:editId="47AD2C88">
                  <wp:extent cx="76200" cy="76200"/>
                  <wp:effectExtent l="0" t="0" r="0" b="0"/>
                  <wp:docPr id="242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992464E" wp14:editId="5BA00390">
                  <wp:extent cx="76200" cy="762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4B5945D" wp14:editId="65098096">
                  <wp:extent cx="76200" cy="76200"/>
                  <wp:effectExtent l="0" t="0" r="0" b="0"/>
                  <wp:docPr id="244" name="Grafi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896DB4D" wp14:editId="0E67E687">
                  <wp:extent cx="76200" cy="76200"/>
                  <wp:effectExtent l="0" t="0" r="0" b="0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3037C72" wp14:editId="77C9EC1D">
                  <wp:extent cx="76200" cy="76200"/>
                  <wp:effectExtent l="0" t="0" r="0" b="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24796E25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8741869" wp14:editId="38D941FF">
                  <wp:extent cx="76200" cy="76200"/>
                  <wp:effectExtent l="0" t="0" r="0" b="0"/>
                  <wp:docPr id="5589" name="Grafik 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1C5A2EA" wp14:editId="1607A53B">
                  <wp:extent cx="76200" cy="76200"/>
                  <wp:effectExtent l="0" t="0" r="0" b="0"/>
                  <wp:docPr id="5590" name="Grafik 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E5A8115" wp14:editId="3116D966">
                  <wp:extent cx="76200" cy="76200"/>
                  <wp:effectExtent l="0" t="0" r="0" b="0"/>
                  <wp:docPr id="5591" name="Grafik 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9EDE91" wp14:editId="6DCD4993">
                  <wp:extent cx="76200" cy="76200"/>
                  <wp:effectExtent l="0" t="0" r="0" b="0"/>
                  <wp:docPr id="5592" name="Grafik 5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78C71A1" wp14:editId="61F0169C">
                  <wp:extent cx="76200" cy="76200"/>
                  <wp:effectExtent l="0" t="0" r="0" b="0"/>
                  <wp:docPr id="5593" name="Grafik 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2A058E1" wp14:editId="6C7E9364">
                  <wp:extent cx="76200" cy="76200"/>
                  <wp:effectExtent l="0" t="0" r="0" b="0"/>
                  <wp:docPr id="5594" name="Grafik 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EE9537F" wp14:editId="683505D4">
                  <wp:extent cx="76200" cy="76200"/>
                  <wp:effectExtent l="0" t="0" r="0" b="0"/>
                  <wp:docPr id="5595" name="Grafik 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2D75EC" wp14:editId="4C11CBC1">
                  <wp:extent cx="76200" cy="76200"/>
                  <wp:effectExtent l="0" t="0" r="0" b="0"/>
                  <wp:docPr id="5596" name="Grafik 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C28FF7" wp14:editId="0019E34E">
                  <wp:extent cx="76200" cy="76200"/>
                  <wp:effectExtent l="0" t="0" r="0" b="0"/>
                  <wp:docPr id="5597" name="Grafik 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31E260" wp14:editId="20C6822D">
                  <wp:extent cx="76200" cy="76200"/>
                  <wp:effectExtent l="0" t="0" r="0" b="0"/>
                  <wp:docPr id="5598" name="Grafik 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33FB5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A7CBEDA" wp14:editId="1EB2AE7A">
                  <wp:extent cx="76200" cy="76200"/>
                  <wp:effectExtent l="0" t="0" r="0" b="0"/>
                  <wp:docPr id="5599" name="Grafik 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7DC4CC5" wp14:editId="697A0239">
                  <wp:extent cx="76200" cy="76200"/>
                  <wp:effectExtent l="0" t="0" r="0" b="0"/>
                  <wp:docPr id="5600" name="Grafik 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8B42AB0" wp14:editId="02D65D96">
                  <wp:extent cx="76200" cy="76200"/>
                  <wp:effectExtent l="0" t="0" r="0" b="0"/>
                  <wp:docPr id="5601" name="Grafik 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4D0E715" wp14:editId="0D3DF530">
                  <wp:extent cx="76200" cy="76200"/>
                  <wp:effectExtent l="0" t="0" r="0" b="0"/>
                  <wp:docPr id="5602" name="Grafik 5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CF3F3DA" wp14:editId="55DEBBA0">
                  <wp:extent cx="76200" cy="76200"/>
                  <wp:effectExtent l="0" t="0" r="0" b="0"/>
                  <wp:docPr id="5603" name="Grafik 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D0C343" wp14:editId="4FDFCEE2">
                  <wp:extent cx="76200" cy="76200"/>
                  <wp:effectExtent l="0" t="0" r="0" b="0"/>
                  <wp:docPr id="5604" name="Grafik 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10A35E" wp14:editId="1158433D">
                  <wp:extent cx="76200" cy="76200"/>
                  <wp:effectExtent l="0" t="0" r="0" b="0"/>
                  <wp:docPr id="5605" name="Grafik 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21838D5" wp14:editId="7648E34C">
                  <wp:extent cx="76200" cy="76200"/>
                  <wp:effectExtent l="0" t="0" r="0" b="0"/>
                  <wp:docPr id="5606" name="Grafik 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44C2FC" wp14:editId="19F92F5E">
                  <wp:extent cx="76200" cy="76200"/>
                  <wp:effectExtent l="0" t="0" r="0" b="0"/>
                  <wp:docPr id="5607" name="Grafik 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9AD942" wp14:editId="5A8D5D9D">
                  <wp:extent cx="76200" cy="76200"/>
                  <wp:effectExtent l="0" t="0" r="0" b="0"/>
                  <wp:docPr id="5608" name="Grafik 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FDA6D" w14:textId="77777777" w:rsidR="000503F3" w:rsidRPr="001B4A76" w:rsidRDefault="000503F3" w:rsidP="007D696A">
            <w:pPr>
              <w:spacing w:before="40"/>
              <w:ind w:left="363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4D496A" wp14:editId="3C06719A">
                  <wp:extent cx="76200" cy="76200"/>
                  <wp:effectExtent l="0" t="0" r="0" b="0"/>
                  <wp:docPr id="5609" name="Grafik 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E40F1CB" wp14:editId="7C88D235">
                  <wp:extent cx="76200" cy="76200"/>
                  <wp:effectExtent l="0" t="0" r="0" b="0"/>
                  <wp:docPr id="5922" name="Grafik 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7F536D0" wp14:editId="05449146">
                  <wp:extent cx="76200" cy="76200"/>
                  <wp:effectExtent l="0" t="0" r="0" b="0"/>
                  <wp:docPr id="5923" name="Grafik 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285D763" wp14:editId="53A4CA34">
                  <wp:extent cx="76200" cy="76200"/>
                  <wp:effectExtent l="0" t="0" r="0" b="0"/>
                  <wp:docPr id="5924" name="Grafik 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EE138A" wp14:editId="0F708F7E">
                  <wp:extent cx="76200" cy="76200"/>
                  <wp:effectExtent l="0" t="0" r="0" b="0"/>
                  <wp:docPr id="5925" name="Grafik 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5DDB28A4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C3DA013" wp14:editId="1332E7CD">
                  <wp:extent cx="76200" cy="76200"/>
                  <wp:effectExtent l="0" t="0" r="0" b="0"/>
                  <wp:docPr id="5875" name="Grafik 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F3505B" wp14:editId="6B5E8554">
                  <wp:extent cx="76200" cy="76200"/>
                  <wp:effectExtent l="0" t="0" r="0" b="0"/>
                  <wp:docPr id="5876" name="Grafik 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42DD24A" wp14:editId="0CE93495">
                  <wp:extent cx="76200" cy="76200"/>
                  <wp:effectExtent l="0" t="0" r="0" b="0"/>
                  <wp:docPr id="5877" name="Grafik 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992E77B" wp14:editId="43C75218">
                  <wp:extent cx="76200" cy="76200"/>
                  <wp:effectExtent l="0" t="0" r="0" b="0"/>
                  <wp:docPr id="5878" name="Grafik 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A53896" wp14:editId="6D78B279">
                  <wp:extent cx="76200" cy="76200"/>
                  <wp:effectExtent l="0" t="0" r="0" b="0"/>
                  <wp:docPr id="5879" name="Grafik 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A63BFF2" wp14:editId="6FC787A5">
                  <wp:extent cx="76200" cy="76200"/>
                  <wp:effectExtent l="0" t="0" r="0" b="0"/>
                  <wp:docPr id="5880" name="Grafik 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ABB1E3" wp14:editId="59D42F80">
                  <wp:extent cx="76200" cy="76200"/>
                  <wp:effectExtent l="0" t="0" r="0" b="0"/>
                  <wp:docPr id="5881" name="Grafik 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C2F19C4" wp14:editId="75FC4CFD">
                  <wp:extent cx="76200" cy="76200"/>
                  <wp:effectExtent l="0" t="0" r="0" b="0"/>
                  <wp:docPr id="5882" name="Grafik 5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B228F7A" wp14:editId="27E7280B">
                  <wp:extent cx="76200" cy="76200"/>
                  <wp:effectExtent l="0" t="0" r="0" b="0"/>
                  <wp:docPr id="5883" name="Grafik 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9F7F70D" wp14:editId="68CD8B61">
                  <wp:extent cx="76200" cy="76200"/>
                  <wp:effectExtent l="0" t="0" r="0" b="0"/>
                  <wp:docPr id="5884" name="Grafik 5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2F964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0690A64" wp14:editId="48C0655C">
                  <wp:extent cx="76200" cy="76200"/>
                  <wp:effectExtent l="0" t="0" r="0" b="0"/>
                  <wp:docPr id="5885" name="Grafik 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7FD5BC2" wp14:editId="6DB5D314">
                  <wp:extent cx="76200" cy="76200"/>
                  <wp:effectExtent l="0" t="0" r="0" b="0"/>
                  <wp:docPr id="5886" name="Grafik 5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6F898B" wp14:editId="18FC8D43">
                  <wp:extent cx="76200" cy="76200"/>
                  <wp:effectExtent l="0" t="0" r="0" b="0"/>
                  <wp:docPr id="5887" name="Grafik 5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BC40F3E" wp14:editId="1B899771">
                  <wp:extent cx="76200" cy="76200"/>
                  <wp:effectExtent l="0" t="0" r="0" b="0"/>
                  <wp:docPr id="5888" name="Grafik 5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8837C55" wp14:editId="374577C9">
                  <wp:extent cx="76200" cy="76200"/>
                  <wp:effectExtent l="0" t="0" r="0" b="0"/>
                  <wp:docPr id="5889" name="Grafik 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F11289E" wp14:editId="505023FE">
                  <wp:extent cx="76200" cy="76200"/>
                  <wp:effectExtent l="0" t="0" r="0" b="0"/>
                  <wp:docPr id="5890" name="Grafik 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81A503" wp14:editId="61A4207B">
                  <wp:extent cx="76200" cy="76200"/>
                  <wp:effectExtent l="0" t="0" r="0" b="0"/>
                  <wp:docPr id="5891" name="Grafik 5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7EF7F5" wp14:editId="51FB53B6">
                  <wp:extent cx="76200" cy="76200"/>
                  <wp:effectExtent l="0" t="0" r="0" b="0"/>
                  <wp:docPr id="5892" name="Grafik 5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1C74190" wp14:editId="442AFFFD">
                  <wp:extent cx="76200" cy="76200"/>
                  <wp:effectExtent l="0" t="0" r="0" b="0"/>
                  <wp:docPr id="5893" name="Grafik 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0AB5C1C" wp14:editId="08F977CA">
                  <wp:extent cx="76200" cy="76200"/>
                  <wp:effectExtent l="0" t="0" r="0" b="0"/>
                  <wp:docPr id="5894" name="Grafik 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64BB1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5753D26" wp14:editId="5DB7C08E">
                  <wp:extent cx="76200" cy="76200"/>
                  <wp:effectExtent l="0" t="0" r="0" b="0"/>
                  <wp:docPr id="5895" name="Grafik 5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D62FB0C" wp14:editId="0945F80B">
                  <wp:extent cx="76200" cy="76200"/>
                  <wp:effectExtent l="0" t="0" r="0" b="0"/>
                  <wp:docPr id="5896" name="Grafik 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497B10" wp14:editId="0A02F014">
                  <wp:extent cx="76200" cy="76200"/>
                  <wp:effectExtent l="0" t="0" r="0" b="0"/>
                  <wp:docPr id="5897" name="Grafik 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C0EBE2" wp14:editId="5D2614EB">
                  <wp:extent cx="76200" cy="76200"/>
                  <wp:effectExtent l="0" t="0" r="0" b="0"/>
                  <wp:docPr id="5898" name="Grafik 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FD50B8" wp14:editId="490E520C">
                  <wp:extent cx="76200" cy="76200"/>
                  <wp:effectExtent l="0" t="0" r="0" b="0"/>
                  <wp:docPr id="5899" name="Grafik 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6E80D5" wp14:editId="3B51497D">
                  <wp:extent cx="76200" cy="76200"/>
                  <wp:effectExtent l="0" t="0" r="0" b="0"/>
                  <wp:docPr id="5900" name="Grafik 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87D1FA5" wp14:editId="3333D19D">
                  <wp:extent cx="76200" cy="76200"/>
                  <wp:effectExtent l="0" t="0" r="0" b="0"/>
                  <wp:docPr id="5901" name="Grafik 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FD3140" wp14:editId="3D574D73">
                  <wp:extent cx="76200" cy="76200"/>
                  <wp:effectExtent l="0" t="0" r="0" b="0"/>
                  <wp:docPr id="5902" name="Grafik 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9430F84" wp14:editId="7CB71384">
                  <wp:extent cx="76200" cy="76200"/>
                  <wp:effectExtent l="0" t="0" r="0" b="0"/>
                  <wp:docPr id="5903" name="Grafik 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674A39F" wp14:editId="13B5B732">
                  <wp:extent cx="76200" cy="76200"/>
                  <wp:effectExtent l="0" t="0" r="0" b="0"/>
                  <wp:docPr id="5904" name="Grafik 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2A163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3D41C7FD" wp14:editId="1FA2120C">
                  <wp:extent cx="76200" cy="76200"/>
                  <wp:effectExtent l="0" t="0" r="0" b="0"/>
                  <wp:docPr id="5905" name="Grafik 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79B27BC" wp14:editId="065014D1">
                  <wp:extent cx="76200" cy="76200"/>
                  <wp:effectExtent l="0" t="0" r="0" b="0"/>
                  <wp:docPr id="5906" name="Grafik 5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93B4E46" wp14:editId="03369DB0">
                  <wp:extent cx="76200" cy="76200"/>
                  <wp:effectExtent l="0" t="0" r="0" b="0"/>
                  <wp:docPr id="5907" name="Grafik 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4C1CA3" wp14:editId="3FF37FCB">
                  <wp:extent cx="76200" cy="76200"/>
                  <wp:effectExtent l="0" t="0" r="0" b="0"/>
                  <wp:docPr id="5908" name="Grafik 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7A72C6" wp14:editId="23920294">
                  <wp:extent cx="76200" cy="76200"/>
                  <wp:effectExtent l="0" t="0" r="0" b="0"/>
                  <wp:docPr id="5909" name="Grafik 5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</w:p>
        </w:tc>
      </w:tr>
      <w:tr w:rsidR="000503F3" w14:paraId="76B7015F" w14:textId="77777777" w:rsidTr="00A43503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1CDD7CDD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80BDD62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5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A38F428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fünf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5FB9099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5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EE73757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fünf</w:t>
            </w: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742E4E4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5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C53C1F6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fünf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444F0FB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5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3DD9557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fünf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1BFE7F5A" w14:textId="77777777" w:rsidTr="00325D22">
        <w:trPr>
          <w:trHeight w:val="56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5BC8063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0B963EF1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3379A9EE" wp14:editId="5D78D1D9">
                  <wp:extent cx="76200" cy="7620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F17491F" wp14:editId="3B5D1B8E">
                  <wp:extent cx="76200" cy="76200"/>
                  <wp:effectExtent l="0" t="0" r="0" b="0"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DF6E2A2" wp14:editId="03616F12">
                  <wp:extent cx="76200" cy="76200"/>
                  <wp:effectExtent l="0" t="0" r="0" b="0"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4BEEAFB9" wp14:editId="1ED8302A">
                  <wp:extent cx="76200" cy="76200"/>
                  <wp:effectExtent l="0" t="0" r="0" b="0"/>
                  <wp:docPr id="506" name="Grafik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66BC7A92" wp14:editId="67B71F88">
                  <wp:extent cx="76200" cy="76200"/>
                  <wp:effectExtent l="0" t="0" r="0" b="0"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741A534" wp14:editId="2C6BC550">
                  <wp:extent cx="76200" cy="76200"/>
                  <wp:effectExtent l="0" t="0" r="0" b="0"/>
                  <wp:docPr id="508" name="Grafik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1DF96963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D7D46A2" wp14:editId="0A0B9404">
                  <wp:extent cx="76200" cy="76200"/>
                  <wp:effectExtent l="0" t="0" r="0" b="0"/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93A04CA" wp14:editId="41D6A115">
                  <wp:extent cx="76200" cy="76200"/>
                  <wp:effectExtent l="0" t="0" r="0" b="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EE8B74" wp14:editId="1768BF67">
                  <wp:extent cx="76200" cy="76200"/>
                  <wp:effectExtent l="0" t="0" r="0" b="0"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83993A" wp14:editId="5B9A127F">
                  <wp:extent cx="76200" cy="76200"/>
                  <wp:effectExtent l="0" t="0" r="0" b="0"/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0C47677" wp14:editId="4C019563">
                  <wp:extent cx="76200" cy="76200"/>
                  <wp:effectExtent l="0" t="0" r="0" b="0"/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CCCEDA" wp14:editId="132883E0">
                  <wp:extent cx="76200" cy="76200"/>
                  <wp:effectExtent l="0" t="0" r="0" b="0"/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57D376" wp14:editId="08581A5B">
                  <wp:extent cx="76200" cy="76200"/>
                  <wp:effectExtent l="0" t="0" r="0" b="0"/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6F7C949" wp14:editId="5AF1C026">
                  <wp:extent cx="76200" cy="76200"/>
                  <wp:effectExtent l="0" t="0" r="0" b="0"/>
                  <wp:docPr id="254" name="Grafi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65485A" wp14:editId="5395504D">
                  <wp:extent cx="76200" cy="762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368F3D" wp14:editId="2221D4E7">
                  <wp:extent cx="76200" cy="762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CB989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6F16F2C" wp14:editId="7742A8DF">
                  <wp:extent cx="76200" cy="76200"/>
                  <wp:effectExtent l="0" t="0" r="0" b="0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3557490" wp14:editId="10659467">
                  <wp:extent cx="76200" cy="76200"/>
                  <wp:effectExtent l="0" t="0" r="0" b="0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3FAEFF6" wp14:editId="6CD48136">
                  <wp:extent cx="76200" cy="76200"/>
                  <wp:effectExtent l="0" t="0" r="0" b="0"/>
                  <wp:docPr id="259" name="Grafi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F6DF472" wp14:editId="28478EC2">
                  <wp:extent cx="76200" cy="76200"/>
                  <wp:effectExtent l="0" t="0" r="0" b="0"/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C3C7E0B" wp14:editId="17BC5679">
                  <wp:extent cx="76200" cy="76200"/>
                  <wp:effectExtent l="0" t="0" r="0" b="0"/>
                  <wp:docPr id="261" name="Grafik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F4E17B4" wp14:editId="61F0339F">
                  <wp:extent cx="76200" cy="76200"/>
                  <wp:effectExtent l="0" t="0" r="0" b="0"/>
                  <wp:docPr id="262" name="Grafi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0E766396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6F955CB" wp14:editId="365D3054">
                  <wp:extent cx="76200" cy="76200"/>
                  <wp:effectExtent l="0" t="0" r="0" b="0"/>
                  <wp:docPr id="5610" name="Grafik 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13C95A" wp14:editId="02205C70">
                  <wp:extent cx="76200" cy="76200"/>
                  <wp:effectExtent l="0" t="0" r="0" b="0"/>
                  <wp:docPr id="5611" name="Grafik 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86E6E4" wp14:editId="08548722">
                  <wp:extent cx="76200" cy="76200"/>
                  <wp:effectExtent l="0" t="0" r="0" b="0"/>
                  <wp:docPr id="5612" name="Grafik 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D0E6B7" wp14:editId="422FB945">
                  <wp:extent cx="76200" cy="76200"/>
                  <wp:effectExtent l="0" t="0" r="0" b="0"/>
                  <wp:docPr id="5613" name="Grafik 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E36E26" wp14:editId="1F0578BB">
                  <wp:extent cx="76200" cy="76200"/>
                  <wp:effectExtent l="0" t="0" r="0" b="0"/>
                  <wp:docPr id="5614" name="Grafik 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FF55801" wp14:editId="723DEF6F">
                  <wp:extent cx="76200" cy="76200"/>
                  <wp:effectExtent l="0" t="0" r="0" b="0"/>
                  <wp:docPr id="5615" name="Grafik 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D1763B1" wp14:editId="15586C92">
                  <wp:extent cx="76200" cy="76200"/>
                  <wp:effectExtent l="0" t="0" r="0" b="0"/>
                  <wp:docPr id="5616" name="Grafik 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49ECC2" wp14:editId="3B0CD8DF">
                  <wp:extent cx="76200" cy="76200"/>
                  <wp:effectExtent l="0" t="0" r="0" b="0"/>
                  <wp:docPr id="5617" name="Grafik 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E8A95E" wp14:editId="56B66A7E">
                  <wp:extent cx="76200" cy="76200"/>
                  <wp:effectExtent l="0" t="0" r="0" b="0"/>
                  <wp:docPr id="5618" name="Grafik 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F203A9E" wp14:editId="027586E2">
                  <wp:extent cx="76200" cy="76200"/>
                  <wp:effectExtent l="0" t="0" r="0" b="0"/>
                  <wp:docPr id="5619" name="Grafik 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72869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1C44A84" wp14:editId="126B8F90">
                  <wp:extent cx="76200" cy="76200"/>
                  <wp:effectExtent l="0" t="0" r="0" b="0"/>
                  <wp:docPr id="5620" name="Grafik 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36F3731" wp14:editId="1CA52F44">
                  <wp:extent cx="76200" cy="76200"/>
                  <wp:effectExtent l="0" t="0" r="0" b="0"/>
                  <wp:docPr id="5621" name="Grafik 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812FCBA" wp14:editId="5B7627D0">
                  <wp:extent cx="76200" cy="76200"/>
                  <wp:effectExtent l="0" t="0" r="0" b="0"/>
                  <wp:docPr id="5622" name="Grafik 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EE231E6" wp14:editId="26A12E81">
                  <wp:extent cx="76200" cy="76200"/>
                  <wp:effectExtent l="0" t="0" r="0" b="0"/>
                  <wp:docPr id="5623" name="Grafik 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81DE90" wp14:editId="6143E9AA">
                  <wp:extent cx="76200" cy="76200"/>
                  <wp:effectExtent l="0" t="0" r="0" b="0"/>
                  <wp:docPr id="5624" name="Grafik 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68172C" wp14:editId="054DA27E">
                  <wp:extent cx="76200" cy="76200"/>
                  <wp:effectExtent l="0" t="0" r="0" b="0"/>
                  <wp:docPr id="5625" name="Grafik 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E5F7566" wp14:editId="7F277150">
                  <wp:extent cx="76200" cy="76200"/>
                  <wp:effectExtent l="0" t="0" r="0" b="0"/>
                  <wp:docPr id="5626" name="Grafik 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7331129" wp14:editId="6D26188D">
                  <wp:extent cx="76200" cy="76200"/>
                  <wp:effectExtent l="0" t="0" r="0" b="0"/>
                  <wp:docPr id="5627" name="Grafik 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988BE13" wp14:editId="3DF0CBA0">
                  <wp:extent cx="76200" cy="76200"/>
                  <wp:effectExtent l="0" t="0" r="0" b="0"/>
                  <wp:docPr id="5628" name="Grafik 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9C0821B" wp14:editId="494C1C80">
                  <wp:extent cx="76200" cy="76200"/>
                  <wp:effectExtent l="0" t="0" r="0" b="0"/>
                  <wp:docPr id="5629" name="Grafik 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649D1" w14:textId="77777777" w:rsidR="000503F3" w:rsidRPr="00C24EC2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7EE3A69" wp14:editId="594394CD">
                  <wp:extent cx="76200" cy="76200"/>
                  <wp:effectExtent l="0" t="0" r="0" b="0"/>
                  <wp:docPr id="5930" name="Grafik 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B06154" wp14:editId="599299B9">
                  <wp:extent cx="76200" cy="76200"/>
                  <wp:effectExtent l="0" t="0" r="0" b="0"/>
                  <wp:docPr id="5931" name="Grafik 5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202F9D" wp14:editId="35CF78F8">
                  <wp:extent cx="76200" cy="76200"/>
                  <wp:effectExtent l="0" t="0" r="0" b="0"/>
                  <wp:docPr id="5932" name="Grafik 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60A140" wp14:editId="5D170850">
                  <wp:extent cx="76200" cy="76200"/>
                  <wp:effectExtent l="0" t="0" r="0" b="0"/>
                  <wp:docPr id="5933" name="Grafik 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7A6CCD6" wp14:editId="350D1D89">
                  <wp:extent cx="76200" cy="76200"/>
                  <wp:effectExtent l="0" t="0" r="0" b="0"/>
                  <wp:docPr id="5934" name="Grafik 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sz w:val="4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332EAE8" wp14:editId="636AB3D3">
                  <wp:extent cx="76200" cy="76200"/>
                  <wp:effectExtent l="0" t="0" r="0" b="0"/>
                  <wp:docPr id="5935" name="Grafik 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70BAB28F" w14:textId="77777777" w:rsidR="000503F3" w:rsidRPr="001B4A76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F8194ED" wp14:editId="793AF174">
                  <wp:extent cx="76200" cy="76200"/>
                  <wp:effectExtent l="0" t="0" r="0" b="0"/>
                  <wp:docPr id="5964" name="Grafik 5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4DF988" wp14:editId="7B6AC320">
                  <wp:extent cx="76200" cy="76200"/>
                  <wp:effectExtent l="0" t="0" r="0" b="0"/>
                  <wp:docPr id="5965" name="Grafik 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9CC91F8" wp14:editId="4808ADEF">
                  <wp:extent cx="76200" cy="76200"/>
                  <wp:effectExtent l="0" t="0" r="0" b="0"/>
                  <wp:docPr id="5966" name="Grafik 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0597AC" wp14:editId="41985FE6">
                  <wp:extent cx="76200" cy="76200"/>
                  <wp:effectExtent l="0" t="0" r="0" b="0"/>
                  <wp:docPr id="5967" name="Grafik 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DA3E029" wp14:editId="62DB440F">
                  <wp:extent cx="76200" cy="76200"/>
                  <wp:effectExtent l="0" t="0" r="0" b="0"/>
                  <wp:docPr id="5968" name="Grafik 5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CED203" wp14:editId="695B7968">
                  <wp:extent cx="76200" cy="76200"/>
                  <wp:effectExtent l="0" t="0" r="0" b="0"/>
                  <wp:docPr id="5969" name="Grafik 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54D6D16" wp14:editId="365ECAD2">
                  <wp:extent cx="76200" cy="76200"/>
                  <wp:effectExtent l="0" t="0" r="0" b="0"/>
                  <wp:docPr id="5970" name="Grafik 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D97AE6E" wp14:editId="6F0BB17D">
                  <wp:extent cx="76200" cy="76200"/>
                  <wp:effectExtent l="0" t="0" r="0" b="0"/>
                  <wp:docPr id="5971" name="Grafik 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A4E83F" wp14:editId="076E78A8">
                  <wp:extent cx="76200" cy="76200"/>
                  <wp:effectExtent l="0" t="0" r="0" b="0"/>
                  <wp:docPr id="5972" name="Grafik 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176840" wp14:editId="010720F7">
                  <wp:extent cx="76200" cy="76200"/>
                  <wp:effectExtent l="0" t="0" r="0" b="0"/>
                  <wp:docPr id="5973" name="Grafik 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11DC5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98862AD" wp14:editId="503E2A24">
                  <wp:extent cx="76200" cy="76200"/>
                  <wp:effectExtent l="0" t="0" r="0" b="0"/>
                  <wp:docPr id="5974" name="Grafik 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E37B42" wp14:editId="60FC82C5">
                  <wp:extent cx="76200" cy="76200"/>
                  <wp:effectExtent l="0" t="0" r="0" b="0"/>
                  <wp:docPr id="5975" name="Grafik 5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23199B4" wp14:editId="53E27BEF">
                  <wp:extent cx="76200" cy="76200"/>
                  <wp:effectExtent l="0" t="0" r="0" b="0"/>
                  <wp:docPr id="5976" name="Grafik 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2B96F18" wp14:editId="0EE7BB72">
                  <wp:extent cx="76200" cy="76200"/>
                  <wp:effectExtent l="0" t="0" r="0" b="0"/>
                  <wp:docPr id="5977" name="Grafik 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B0EC214" wp14:editId="303865EA">
                  <wp:extent cx="76200" cy="76200"/>
                  <wp:effectExtent l="0" t="0" r="0" b="0"/>
                  <wp:docPr id="5978" name="Grafik 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EAA842A" wp14:editId="6E9D4E5E">
                  <wp:extent cx="76200" cy="76200"/>
                  <wp:effectExtent l="0" t="0" r="0" b="0"/>
                  <wp:docPr id="5979" name="Grafik 5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3D469F5" wp14:editId="26F18E95">
                  <wp:extent cx="76200" cy="76200"/>
                  <wp:effectExtent l="0" t="0" r="0" b="0"/>
                  <wp:docPr id="5980" name="Grafik 5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BF7B4E9" wp14:editId="08E40CC4">
                  <wp:extent cx="76200" cy="76200"/>
                  <wp:effectExtent l="0" t="0" r="0" b="0"/>
                  <wp:docPr id="5981" name="Grafik 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FCA5E92" wp14:editId="019AD6B1">
                  <wp:extent cx="76200" cy="76200"/>
                  <wp:effectExtent l="0" t="0" r="0" b="0"/>
                  <wp:docPr id="5982" name="Grafik 5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2AFB00" wp14:editId="07EBF969">
                  <wp:extent cx="76200" cy="76200"/>
                  <wp:effectExtent l="0" t="0" r="0" b="0"/>
                  <wp:docPr id="5983" name="Grafik 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FF84A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2CBD7ED" wp14:editId="61273F5A">
                  <wp:extent cx="76200" cy="76200"/>
                  <wp:effectExtent l="0" t="0" r="0" b="0"/>
                  <wp:docPr id="5984" name="Grafik 5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9B65440" wp14:editId="22CAE74E">
                  <wp:extent cx="76200" cy="76200"/>
                  <wp:effectExtent l="0" t="0" r="0" b="0"/>
                  <wp:docPr id="5985" name="Grafik 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D185CD2" wp14:editId="0AADDB0E">
                  <wp:extent cx="76200" cy="76200"/>
                  <wp:effectExtent l="0" t="0" r="0" b="0"/>
                  <wp:docPr id="5986" name="Grafik 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AB957BD" wp14:editId="4367DB94">
                  <wp:extent cx="76200" cy="76200"/>
                  <wp:effectExtent l="0" t="0" r="0" b="0"/>
                  <wp:docPr id="5987" name="Grafik 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25FA884" wp14:editId="2AD08B13">
                  <wp:extent cx="76200" cy="76200"/>
                  <wp:effectExtent l="0" t="0" r="0" b="0"/>
                  <wp:docPr id="5988" name="Grafik 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D741772" wp14:editId="09B43C18">
                  <wp:extent cx="76200" cy="76200"/>
                  <wp:effectExtent l="0" t="0" r="0" b="0"/>
                  <wp:docPr id="5989" name="Grafik 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27229BA" wp14:editId="50B7A993">
                  <wp:extent cx="76200" cy="76200"/>
                  <wp:effectExtent l="0" t="0" r="0" b="0"/>
                  <wp:docPr id="5990" name="Grafik 5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F1408C" wp14:editId="32461406">
                  <wp:extent cx="76200" cy="76200"/>
                  <wp:effectExtent l="0" t="0" r="0" b="0"/>
                  <wp:docPr id="5991" name="Grafik 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7B09DD" wp14:editId="1C363B67">
                  <wp:extent cx="76200" cy="76200"/>
                  <wp:effectExtent l="0" t="0" r="0" b="0"/>
                  <wp:docPr id="5992" name="Grafik 5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791A945" wp14:editId="5A17A783">
                  <wp:extent cx="76200" cy="76200"/>
                  <wp:effectExtent l="0" t="0" r="0" b="0"/>
                  <wp:docPr id="5993" name="Grafik 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5140A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5882388F" wp14:editId="16C0BC57">
                  <wp:extent cx="76200" cy="76200"/>
                  <wp:effectExtent l="0" t="0" r="0" b="0"/>
                  <wp:docPr id="5994" name="Grafik 5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0608C7" wp14:editId="318BBCD2">
                  <wp:extent cx="76200" cy="76200"/>
                  <wp:effectExtent l="0" t="0" r="0" b="0"/>
                  <wp:docPr id="5995" name="Grafik 5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D787F3" wp14:editId="5F874FF0">
                  <wp:extent cx="76200" cy="76200"/>
                  <wp:effectExtent l="0" t="0" r="0" b="0"/>
                  <wp:docPr id="5996" name="Grafik 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12A225" wp14:editId="16E35E3B">
                  <wp:extent cx="76200" cy="76200"/>
                  <wp:effectExtent l="0" t="0" r="0" b="0"/>
                  <wp:docPr id="5997" name="Grafik 5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BA2A96B" wp14:editId="1A4A3940">
                  <wp:extent cx="76200" cy="76200"/>
                  <wp:effectExtent l="0" t="0" r="0" b="0"/>
                  <wp:docPr id="5998" name="Grafik 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831BC0" wp14:editId="3CCC63E0">
                  <wp:extent cx="76200" cy="76200"/>
                  <wp:effectExtent l="0" t="0" r="0" b="0"/>
                  <wp:docPr id="5999" name="Grafik 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</w:p>
        </w:tc>
      </w:tr>
      <w:tr w:rsidR="000503F3" w14:paraId="6DEE582C" w14:textId="77777777" w:rsidTr="00A43503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0D68709F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AB53DD4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6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611E574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sechs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79C5B4C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6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4674960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sech</w:t>
            </w:r>
            <w:r>
              <w:rPr>
                <w:rFonts w:asciiTheme="majorHAnsi" w:hAnsiTheme="majorHAnsi" w:cstheme="majorHAnsi"/>
                <w:szCs w:val="21"/>
              </w:rPr>
              <w:t>zehn (!)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976CEC1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6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DE684A5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sechs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F7BB989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6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8897F8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sechs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2E64B1FB" w14:textId="77777777" w:rsidTr="00325D22">
        <w:trPr>
          <w:trHeight w:val="56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BB99308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494A8E45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08205B06" wp14:editId="5C50B611">
                  <wp:extent cx="76200" cy="76200"/>
                  <wp:effectExtent l="0" t="0" r="0" b="0"/>
                  <wp:docPr id="503" name="Grafik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F658F8E" wp14:editId="16410B36">
                  <wp:extent cx="76200" cy="76200"/>
                  <wp:effectExtent l="0" t="0" r="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5857DB2D" wp14:editId="3D802EE8">
                  <wp:extent cx="76200" cy="76200"/>
                  <wp:effectExtent l="0" t="0" r="0" b="0"/>
                  <wp:docPr id="496" name="Grafik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99440C9" wp14:editId="47865C4D">
                  <wp:extent cx="76200" cy="76200"/>
                  <wp:effectExtent l="0" t="0" r="0" b="0"/>
                  <wp:docPr id="497" name="Grafik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88FC46D" wp14:editId="0E6F43E5">
                  <wp:extent cx="76200" cy="76200"/>
                  <wp:effectExtent l="0" t="0" r="0" b="0"/>
                  <wp:docPr id="498" name="Grafik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5D8C67CE" wp14:editId="6E772BD7">
                  <wp:extent cx="76200" cy="76200"/>
                  <wp:effectExtent l="0" t="0" r="0" b="0"/>
                  <wp:docPr id="499" name="Grafik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6CD9C76C" wp14:editId="79C45EDC">
                  <wp:extent cx="76200" cy="76200"/>
                  <wp:effectExtent l="0" t="0" r="0" b="0"/>
                  <wp:docPr id="500" name="Grafik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4C40CA5A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D781C06" wp14:editId="03D806FF">
                  <wp:extent cx="76200" cy="76200"/>
                  <wp:effectExtent l="0" t="0" r="0" b="0"/>
                  <wp:docPr id="264" name="Grafik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1911F02" wp14:editId="075F5650">
                  <wp:extent cx="76200" cy="76200"/>
                  <wp:effectExtent l="0" t="0" r="0" b="0"/>
                  <wp:docPr id="265" name="Grafik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F7EF295" wp14:editId="742D2ED1">
                  <wp:extent cx="76200" cy="76200"/>
                  <wp:effectExtent l="0" t="0" r="0" b="0"/>
                  <wp:docPr id="266" name="Grafik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46A0F53" wp14:editId="73DA9F51">
                  <wp:extent cx="76200" cy="76200"/>
                  <wp:effectExtent l="0" t="0" r="0" b="0"/>
                  <wp:docPr id="267" name="Grafik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1EE129" wp14:editId="2CB0A9C1">
                  <wp:extent cx="76200" cy="76200"/>
                  <wp:effectExtent l="0" t="0" r="0" b="0"/>
                  <wp:docPr id="268" name="Grafi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6D0C03" wp14:editId="427279B9">
                  <wp:extent cx="76200" cy="76200"/>
                  <wp:effectExtent l="0" t="0" r="0" b="0"/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CB4959C" wp14:editId="76DC4E9F">
                  <wp:extent cx="76200" cy="76200"/>
                  <wp:effectExtent l="0" t="0" r="0" b="0"/>
                  <wp:docPr id="270" name="Grafik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CC11881" wp14:editId="16D5F8B0">
                  <wp:extent cx="76200" cy="76200"/>
                  <wp:effectExtent l="0" t="0" r="0" b="0"/>
                  <wp:docPr id="271" name="Grafik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9B23A1A" wp14:editId="356BB9D5">
                  <wp:extent cx="76200" cy="76200"/>
                  <wp:effectExtent l="0" t="0" r="0" b="0"/>
                  <wp:docPr id="272" name="Grafik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0C4F7AD" wp14:editId="1F5E4C6A">
                  <wp:extent cx="76200" cy="76200"/>
                  <wp:effectExtent l="0" t="0" r="0" b="0"/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FBE00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FA64A8F" wp14:editId="2987434E">
                  <wp:extent cx="76200" cy="76200"/>
                  <wp:effectExtent l="0" t="0" r="0" b="0"/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52DC00F" wp14:editId="072DC62F">
                  <wp:extent cx="76200" cy="76200"/>
                  <wp:effectExtent l="0" t="0" r="0" b="0"/>
                  <wp:docPr id="275" name="Grafik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218BE89" wp14:editId="0A524FDC">
                  <wp:extent cx="76200" cy="76200"/>
                  <wp:effectExtent l="0" t="0" r="0" b="0"/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2CE6658" wp14:editId="13390A04">
                  <wp:extent cx="76200" cy="76200"/>
                  <wp:effectExtent l="0" t="0" r="0" b="0"/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E41EDB2" wp14:editId="12488445">
                  <wp:extent cx="76200" cy="76200"/>
                  <wp:effectExtent l="0" t="0" r="0" b="0"/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307088D" wp14:editId="3FDFAAE7">
                  <wp:extent cx="76200" cy="76200"/>
                  <wp:effectExtent l="0" t="0" r="0" b="0"/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2AC3F6C" wp14:editId="2509B65A">
                  <wp:extent cx="76200" cy="76200"/>
                  <wp:effectExtent l="0" t="0" r="0" b="0"/>
                  <wp:docPr id="280" name="Grafi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47490800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0A5634F" wp14:editId="63DF7230">
                  <wp:extent cx="76200" cy="76200"/>
                  <wp:effectExtent l="0" t="0" r="0" b="0"/>
                  <wp:docPr id="5631" name="Grafik 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E2C86E4" wp14:editId="5D3F8389">
                  <wp:extent cx="76200" cy="76200"/>
                  <wp:effectExtent l="0" t="0" r="0" b="0"/>
                  <wp:docPr id="5632" name="Grafik 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A60D23" wp14:editId="4552E6E9">
                  <wp:extent cx="76200" cy="76200"/>
                  <wp:effectExtent l="0" t="0" r="0" b="0"/>
                  <wp:docPr id="5633" name="Grafik 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714167" wp14:editId="4BE6CE34">
                  <wp:extent cx="76200" cy="76200"/>
                  <wp:effectExtent l="0" t="0" r="0" b="0"/>
                  <wp:docPr id="5634" name="Grafik 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818D29" wp14:editId="351149CB">
                  <wp:extent cx="76200" cy="76200"/>
                  <wp:effectExtent l="0" t="0" r="0" b="0"/>
                  <wp:docPr id="5635" name="Grafik 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48B9CC" wp14:editId="480CCB22">
                  <wp:extent cx="76200" cy="76200"/>
                  <wp:effectExtent l="0" t="0" r="0" b="0"/>
                  <wp:docPr id="5636" name="Grafik 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D9B34A" wp14:editId="13BFF2DB">
                  <wp:extent cx="76200" cy="76200"/>
                  <wp:effectExtent l="0" t="0" r="0" b="0"/>
                  <wp:docPr id="5637" name="Grafik 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D46E49" wp14:editId="0197BF3D">
                  <wp:extent cx="76200" cy="76200"/>
                  <wp:effectExtent l="0" t="0" r="0" b="0"/>
                  <wp:docPr id="5638" name="Grafik 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903D09" wp14:editId="79824CBF">
                  <wp:extent cx="76200" cy="76200"/>
                  <wp:effectExtent l="0" t="0" r="0" b="0"/>
                  <wp:docPr id="5639" name="Grafik 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6C735D3" wp14:editId="73688BA2">
                  <wp:extent cx="76200" cy="76200"/>
                  <wp:effectExtent l="0" t="0" r="0" b="0"/>
                  <wp:docPr id="5640" name="Grafik 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4C788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CC1B799" wp14:editId="7EAD11DD">
                  <wp:extent cx="76200" cy="76200"/>
                  <wp:effectExtent l="0" t="0" r="0" b="0"/>
                  <wp:docPr id="5641" name="Grafik 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934EB5" wp14:editId="3E3F66AC">
                  <wp:extent cx="76200" cy="76200"/>
                  <wp:effectExtent l="0" t="0" r="0" b="0"/>
                  <wp:docPr id="5642" name="Grafik 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152A40F" wp14:editId="7A6CA98A">
                  <wp:extent cx="76200" cy="76200"/>
                  <wp:effectExtent l="0" t="0" r="0" b="0"/>
                  <wp:docPr id="5643" name="Grafik 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B10806" wp14:editId="638D8F71">
                  <wp:extent cx="76200" cy="76200"/>
                  <wp:effectExtent l="0" t="0" r="0" b="0"/>
                  <wp:docPr id="5644" name="Grafik 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8C4C3E8" wp14:editId="3F9C7DAA">
                  <wp:extent cx="76200" cy="76200"/>
                  <wp:effectExtent l="0" t="0" r="0" b="0"/>
                  <wp:docPr id="5645" name="Grafik 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18DA930" wp14:editId="62A08CBF">
                  <wp:extent cx="76200" cy="76200"/>
                  <wp:effectExtent l="0" t="0" r="0" b="0"/>
                  <wp:docPr id="5646" name="Grafik 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4447465" wp14:editId="11322DF2">
                  <wp:extent cx="76200" cy="76200"/>
                  <wp:effectExtent l="0" t="0" r="0" b="0"/>
                  <wp:docPr id="5647" name="Grafik 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D195BEE" wp14:editId="60E88A15">
                  <wp:extent cx="76200" cy="76200"/>
                  <wp:effectExtent l="0" t="0" r="0" b="0"/>
                  <wp:docPr id="5648" name="Grafik 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406328D" wp14:editId="0CCE2CC8">
                  <wp:extent cx="76200" cy="76200"/>
                  <wp:effectExtent l="0" t="0" r="0" b="0"/>
                  <wp:docPr id="5649" name="Grafik 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98BB2A" wp14:editId="6A51112C">
                  <wp:extent cx="76200" cy="76200"/>
                  <wp:effectExtent l="0" t="0" r="0" b="0"/>
                  <wp:docPr id="5650" name="Grafik 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79CF3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30CB9CC" wp14:editId="5A40A7C4">
                  <wp:extent cx="76200" cy="76200"/>
                  <wp:effectExtent l="0" t="0" r="0" b="0"/>
                  <wp:docPr id="5940" name="Grafik 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D70F02D" wp14:editId="70BAF6B7">
                  <wp:extent cx="76200" cy="76200"/>
                  <wp:effectExtent l="0" t="0" r="0" b="0"/>
                  <wp:docPr id="5941" name="Grafik 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F97BACC" wp14:editId="0AE608BE">
                  <wp:extent cx="76200" cy="76200"/>
                  <wp:effectExtent l="0" t="0" r="0" b="0"/>
                  <wp:docPr id="5942" name="Grafik 5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EA1254" wp14:editId="6FCDE7EB">
                  <wp:extent cx="76200" cy="76200"/>
                  <wp:effectExtent l="0" t="0" r="0" b="0"/>
                  <wp:docPr id="5943" name="Grafik 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947268B" wp14:editId="499E8C38">
                  <wp:extent cx="76200" cy="76200"/>
                  <wp:effectExtent l="0" t="0" r="0" b="0"/>
                  <wp:docPr id="5944" name="Grafik 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276257F" wp14:editId="69895B37">
                  <wp:extent cx="76200" cy="76200"/>
                  <wp:effectExtent l="0" t="0" r="0" b="0"/>
                  <wp:docPr id="5945" name="Grafik 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7D4444" wp14:editId="41B0C523">
                  <wp:extent cx="76200" cy="76200"/>
                  <wp:effectExtent l="0" t="0" r="0" b="0"/>
                  <wp:docPr id="5651" name="Grafik 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11BCE960" w14:textId="77777777" w:rsidR="000503F3" w:rsidRPr="001B4A76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587A0CA" wp14:editId="2F302D64">
                  <wp:extent cx="76200" cy="76200"/>
                  <wp:effectExtent l="0" t="0" r="0" b="0"/>
                  <wp:docPr id="6000" name="Grafik 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64A1E28" wp14:editId="4473D3A6">
                  <wp:extent cx="76200" cy="76200"/>
                  <wp:effectExtent l="0" t="0" r="0" b="0"/>
                  <wp:docPr id="6001" name="Grafik 6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A8B6F75" wp14:editId="423FA16A">
                  <wp:extent cx="76200" cy="76200"/>
                  <wp:effectExtent l="0" t="0" r="0" b="0"/>
                  <wp:docPr id="6002" name="Grafik 6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E20250B" wp14:editId="5239E00D">
                  <wp:extent cx="76200" cy="76200"/>
                  <wp:effectExtent l="0" t="0" r="0" b="0"/>
                  <wp:docPr id="6003" name="Grafik 6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1553063" wp14:editId="0C2DFB64">
                  <wp:extent cx="76200" cy="76200"/>
                  <wp:effectExtent l="0" t="0" r="0" b="0"/>
                  <wp:docPr id="6004" name="Grafik 6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11F25C" wp14:editId="5A8B94C1">
                  <wp:extent cx="76200" cy="76200"/>
                  <wp:effectExtent l="0" t="0" r="0" b="0"/>
                  <wp:docPr id="6005" name="Grafik 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7D68814" wp14:editId="3C2F4A8C">
                  <wp:extent cx="76200" cy="76200"/>
                  <wp:effectExtent l="0" t="0" r="0" b="0"/>
                  <wp:docPr id="6006" name="Grafik 6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D4BAA2F" wp14:editId="5ACCB84C">
                  <wp:extent cx="76200" cy="76200"/>
                  <wp:effectExtent l="0" t="0" r="0" b="0"/>
                  <wp:docPr id="6007" name="Grafik 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AC712BF" wp14:editId="4227331B">
                  <wp:extent cx="76200" cy="76200"/>
                  <wp:effectExtent l="0" t="0" r="0" b="0"/>
                  <wp:docPr id="6008" name="Grafik 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4E06740" wp14:editId="5FE5F749">
                  <wp:extent cx="76200" cy="76200"/>
                  <wp:effectExtent l="0" t="0" r="0" b="0"/>
                  <wp:docPr id="6009" name="Grafik 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1CC36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44CA13C" wp14:editId="5AD23BFC">
                  <wp:extent cx="76200" cy="76200"/>
                  <wp:effectExtent l="0" t="0" r="0" b="0"/>
                  <wp:docPr id="6010" name="Grafik 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E540D6F" wp14:editId="099441D4">
                  <wp:extent cx="76200" cy="76200"/>
                  <wp:effectExtent l="0" t="0" r="0" b="0"/>
                  <wp:docPr id="6011" name="Grafik 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7AE2814" wp14:editId="0F443460">
                  <wp:extent cx="76200" cy="76200"/>
                  <wp:effectExtent l="0" t="0" r="0" b="0"/>
                  <wp:docPr id="6012" name="Grafik 6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69A07B0" wp14:editId="1E25C959">
                  <wp:extent cx="76200" cy="76200"/>
                  <wp:effectExtent l="0" t="0" r="0" b="0"/>
                  <wp:docPr id="6013" name="Grafik 6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AAA3014" wp14:editId="5E033373">
                  <wp:extent cx="76200" cy="76200"/>
                  <wp:effectExtent l="0" t="0" r="0" b="0"/>
                  <wp:docPr id="6014" name="Grafik 6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D9A7DB" wp14:editId="280957AC">
                  <wp:extent cx="76200" cy="76200"/>
                  <wp:effectExtent l="0" t="0" r="0" b="0"/>
                  <wp:docPr id="6015" name="Grafik 6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753688" wp14:editId="70B9B919">
                  <wp:extent cx="76200" cy="76200"/>
                  <wp:effectExtent l="0" t="0" r="0" b="0"/>
                  <wp:docPr id="6016" name="Grafik 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FFEEF0B" wp14:editId="12252F52">
                  <wp:extent cx="76200" cy="76200"/>
                  <wp:effectExtent l="0" t="0" r="0" b="0"/>
                  <wp:docPr id="6017" name="Grafik 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7952AB7" wp14:editId="709484B8">
                  <wp:extent cx="76200" cy="76200"/>
                  <wp:effectExtent l="0" t="0" r="0" b="0"/>
                  <wp:docPr id="6018" name="Grafik 6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CB489AC" wp14:editId="051244A9">
                  <wp:extent cx="76200" cy="76200"/>
                  <wp:effectExtent l="0" t="0" r="0" b="0"/>
                  <wp:docPr id="6019" name="Grafik 6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40045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8E0AB36" wp14:editId="4E1509B6">
                  <wp:extent cx="76200" cy="76200"/>
                  <wp:effectExtent l="0" t="0" r="0" b="0"/>
                  <wp:docPr id="6020" name="Grafik 6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82275D1" wp14:editId="7D0E9F93">
                  <wp:extent cx="76200" cy="76200"/>
                  <wp:effectExtent l="0" t="0" r="0" b="0"/>
                  <wp:docPr id="6021" name="Grafik 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0CC3A3" wp14:editId="45BA1A28">
                  <wp:extent cx="76200" cy="76200"/>
                  <wp:effectExtent l="0" t="0" r="0" b="0"/>
                  <wp:docPr id="6022" name="Grafik 6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F8A577C" wp14:editId="494AF98D">
                  <wp:extent cx="76200" cy="76200"/>
                  <wp:effectExtent l="0" t="0" r="0" b="0"/>
                  <wp:docPr id="6023" name="Grafik 6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547754" wp14:editId="2F72BAF1">
                  <wp:extent cx="76200" cy="76200"/>
                  <wp:effectExtent l="0" t="0" r="0" b="0"/>
                  <wp:docPr id="6024" name="Grafik 6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7A78D4" wp14:editId="787A4F94">
                  <wp:extent cx="76200" cy="76200"/>
                  <wp:effectExtent l="0" t="0" r="0" b="0"/>
                  <wp:docPr id="6025" name="Grafik 6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4BD68F" wp14:editId="0372CDBF">
                  <wp:extent cx="76200" cy="76200"/>
                  <wp:effectExtent l="0" t="0" r="0" b="0"/>
                  <wp:docPr id="6026" name="Grafik 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64BC8CA" wp14:editId="0462D443">
                  <wp:extent cx="76200" cy="76200"/>
                  <wp:effectExtent l="0" t="0" r="0" b="0"/>
                  <wp:docPr id="6027" name="Grafik 6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E75D0E0" wp14:editId="68DB069A">
                  <wp:extent cx="76200" cy="76200"/>
                  <wp:effectExtent l="0" t="0" r="0" b="0"/>
                  <wp:docPr id="6028" name="Grafik 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992AFF" wp14:editId="50134570">
                  <wp:extent cx="76200" cy="76200"/>
                  <wp:effectExtent l="0" t="0" r="0" b="0"/>
                  <wp:docPr id="6029" name="Grafik 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29EF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0E5BBA80" wp14:editId="700E67AF">
                  <wp:extent cx="76200" cy="76200"/>
                  <wp:effectExtent l="0" t="0" r="0" b="0"/>
                  <wp:docPr id="6030" name="Grafik 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3ACA4B3" wp14:editId="4137583F">
                  <wp:extent cx="76200" cy="76200"/>
                  <wp:effectExtent l="0" t="0" r="0" b="0"/>
                  <wp:docPr id="6031" name="Grafik 6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3412E0D" wp14:editId="76904EEF">
                  <wp:extent cx="76200" cy="76200"/>
                  <wp:effectExtent l="0" t="0" r="0" b="0"/>
                  <wp:docPr id="6032" name="Grafik 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311918" wp14:editId="0B9C7847">
                  <wp:extent cx="76200" cy="76200"/>
                  <wp:effectExtent l="0" t="0" r="0" b="0"/>
                  <wp:docPr id="6033" name="Grafik 6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CBEE502" wp14:editId="12642D76">
                  <wp:extent cx="76200" cy="76200"/>
                  <wp:effectExtent l="0" t="0" r="0" b="0"/>
                  <wp:docPr id="6034" name="Grafik 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30B008" wp14:editId="6EDDE42B">
                  <wp:extent cx="76200" cy="76200"/>
                  <wp:effectExtent l="0" t="0" r="0" b="0"/>
                  <wp:docPr id="6035" name="Grafik 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87277A" wp14:editId="490255DA">
                  <wp:extent cx="76200" cy="76200"/>
                  <wp:effectExtent l="0" t="0" r="0" b="0"/>
                  <wp:docPr id="6036" name="Grafik 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F3" w14:paraId="5F3008BE" w14:textId="77777777" w:rsidTr="00A43503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80CC345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4CAC2D25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7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44CC0AF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sieben</w:t>
            </w:r>
            <w:r w:rsidR="00A43503">
              <w:rPr>
                <w:rFonts w:asciiTheme="majorHAnsi" w:hAnsiTheme="majorHAnsi" w:cstheme="majorHAnsi"/>
                <w:szCs w:val="21"/>
              </w:rPr>
              <w:t xml:space="preserve"> 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F889DB1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7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71657E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s</w:t>
            </w: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ieb</w:t>
            </w:r>
            <w:r>
              <w:rPr>
                <w:rFonts w:asciiTheme="majorHAnsi" w:hAnsiTheme="majorHAnsi" w:cstheme="majorHAnsi"/>
                <w:szCs w:val="21"/>
              </w:rPr>
              <w:t>zehn (!)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F37397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7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4A58B4A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sieben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DDD5ABE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7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FEF0218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sieben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28EB0323" w14:textId="77777777" w:rsidTr="00325D22">
        <w:trPr>
          <w:trHeight w:val="56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50CC3970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45C4646A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79A46090" wp14:editId="32196262">
                  <wp:extent cx="76200" cy="76200"/>
                  <wp:effectExtent l="0" t="0" r="0" b="0"/>
                  <wp:docPr id="494" name="Grafik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2E01D00" wp14:editId="3AC542D8">
                  <wp:extent cx="76200" cy="76200"/>
                  <wp:effectExtent l="0" t="0" r="0" b="0"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CA23B00" wp14:editId="36BE435F">
                  <wp:extent cx="76200" cy="76200"/>
                  <wp:effectExtent l="0" t="0" r="0" b="0"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C2B5B38" wp14:editId="665746A9">
                  <wp:extent cx="76200" cy="76200"/>
                  <wp:effectExtent l="0" t="0" r="0" b="0"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D3EC0FF" wp14:editId="2B7EDD4A">
                  <wp:extent cx="76200" cy="76200"/>
                  <wp:effectExtent l="0" t="0" r="0" b="0"/>
                  <wp:docPr id="489" name="Grafi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21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CFC33E1" wp14:editId="325F09F8">
                  <wp:extent cx="76200" cy="76200"/>
                  <wp:effectExtent l="0" t="0" r="0" b="0"/>
                  <wp:docPr id="490" name="Grafik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030E30A9" wp14:editId="526D7466">
                  <wp:extent cx="76200" cy="76200"/>
                  <wp:effectExtent l="0" t="0" r="0" b="0"/>
                  <wp:docPr id="491" name="Grafik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4C173EF4" wp14:editId="32D6F593">
                  <wp:extent cx="76200" cy="76200"/>
                  <wp:effectExtent l="0" t="0" r="0" b="0"/>
                  <wp:docPr id="492" name="Grafik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1A4D1179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B97E78F" wp14:editId="0D9B4D04">
                  <wp:extent cx="76200" cy="76200"/>
                  <wp:effectExtent l="0" t="0" r="0" b="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E653DE" wp14:editId="342C3514">
                  <wp:extent cx="76200" cy="76200"/>
                  <wp:effectExtent l="0" t="0" r="0" b="0"/>
                  <wp:docPr id="282" name="Grafik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EFD1A68" wp14:editId="6EEACEF6">
                  <wp:extent cx="76200" cy="76200"/>
                  <wp:effectExtent l="0" t="0" r="0" b="0"/>
                  <wp:docPr id="283" name="Grafi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112A2A3" wp14:editId="02F61704">
                  <wp:extent cx="76200" cy="76200"/>
                  <wp:effectExtent l="0" t="0" r="0" b="0"/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DDB917" wp14:editId="16126986">
                  <wp:extent cx="76200" cy="76200"/>
                  <wp:effectExtent l="0" t="0" r="0" b="0"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66ECB4" wp14:editId="1693A9FB">
                  <wp:extent cx="76200" cy="76200"/>
                  <wp:effectExtent l="0" t="0" r="0" b="0"/>
                  <wp:docPr id="286" name="Grafik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9ECCDF0" wp14:editId="4CA53C2A">
                  <wp:extent cx="76200" cy="76200"/>
                  <wp:effectExtent l="0" t="0" r="0" b="0"/>
                  <wp:docPr id="287" name="Grafik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A01F823" wp14:editId="38995199">
                  <wp:extent cx="76200" cy="76200"/>
                  <wp:effectExtent l="0" t="0" r="0" b="0"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CDC3039" wp14:editId="5632EC26">
                  <wp:extent cx="76200" cy="76200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A9A47F1" wp14:editId="0BC6D619">
                  <wp:extent cx="76200" cy="76200"/>
                  <wp:effectExtent l="0" t="0" r="0" b="0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41611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6104623" wp14:editId="195F8A61">
                  <wp:extent cx="76200" cy="76200"/>
                  <wp:effectExtent l="0" t="0" r="0" b="0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14C60AB" wp14:editId="6A2520CA">
                  <wp:extent cx="76200" cy="76200"/>
                  <wp:effectExtent l="0" t="0" r="0" b="0"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D67C6B8" wp14:editId="013F3DEA">
                  <wp:extent cx="76200" cy="76200"/>
                  <wp:effectExtent l="0" t="0" r="0" b="0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236EEE8" wp14:editId="40781D43">
                  <wp:extent cx="76200" cy="76200"/>
                  <wp:effectExtent l="0" t="0" r="0" b="0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B0776C5" wp14:editId="48643ED4">
                  <wp:extent cx="76200" cy="76200"/>
                  <wp:effectExtent l="0" t="0" r="0" b="0"/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8CB2DFF" wp14:editId="35B06774">
                  <wp:extent cx="76200" cy="76200"/>
                  <wp:effectExtent l="0" t="0" r="0" b="0"/>
                  <wp:docPr id="296" name="Grafi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B7DA27C" wp14:editId="2DCF449E">
                  <wp:extent cx="76200" cy="76200"/>
                  <wp:effectExtent l="0" t="0" r="0" b="0"/>
                  <wp:docPr id="263" name="Grafik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3882583" wp14:editId="1913CA57">
                  <wp:extent cx="76200" cy="76200"/>
                  <wp:effectExtent l="0" t="0" r="0" b="0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46EF4C1D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746247A" wp14:editId="48F230FD">
                  <wp:extent cx="76200" cy="76200"/>
                  <wp:effectExtent l="0" t="0" r="0" b="0"/>
                  <wp:docPr id="5652" name="Grafik 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E4E3D7E" wp14:editId="6A99CD9B">
                  <wp:extent cx="76200" cy="76200"/>
                  <wp:effectExtent l="0" t="0" r="0" b="0"/>
                  <wp:docPr id="5653" name="Grafik 5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971B469" wp14:editId="0A22F8B7">
                  <wp:extent cx="76200" cy="76200"/>
                  <wp:effectExtent l="0" t="0" r="0" b="0"/>
                  <wp:docPr id="5654" name="Grafik 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AAC2C6A" wp14:editId="3A30D798">
                  <wp:extent cx="76200" cy="76200"/>
                  <wp:effectExtent l="0" t="0" r="0" b="0"/>
                  <wp:docPr id="5655" name="Grafik 5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ECBAA12" wp14:editId="66487C28">
                  <wp:extent cx="76200" cy="76200"/>
                  <wp:effectExtent l="0" t="0" r="0" b="0"/>
                  <wp:docPr id="5656" name="Grafik 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5D0020C" wp14:editId="17EB2EF9">
                  <wp:extent cx="76200" cy="76200"/>
                  <wp:effectExtent l="0" t="0" r="0" b="0"/>
                  <wp:docPr id="5657" name="Grafik 5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75CB2B" wp14:editId="25FFF9C1">
                  <wp:extent cx="76200" cy="76200"/>
                  <wp:effectExtent l="0" t="0" r="0" b="0"/>
                  <wp:docPr id="5658" name="Grafik 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81D1F60" wp14:editId="4049A3E8">
                  <wp:extent cx="76200" cy="76200"/>
                  <wp:effectExtent l="0" t="0" r="0" b="0"/>
                  <wp:docPr id="5659" name="Grafik 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21C2B0" wp14:editId="7E36B7BF">
                  <wp:extent cx="76200" cy="76200"/>
                  <wp:effectExtent l="0" t="0" r="0" b="0"/>
                  <wp:docPr id="5660" name="Grafik 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34041D" wp14:editId="2A8E8B67">
                  <wp:extent cx="76200" cy="76200"/>
                  <wp:effectExtent l="0" t="0" r="0" b="0"/>
                  <wp:docPr id="5661" name="Grafik 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7C861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986B11B" wp14:editId="7F45259B">
                  <wp:extent cx="76200" cy="76200"/>
                  <wp:effectExtent l="0" t="0" r="0" b="0"/>
                  <wp:docPr id="5662" name="Grafik 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AC0B27B" wp14:editId="6D8BE63B">
                  <wp:extent cx="76200" cy="76200"/>
                  <wp:effectExtent l="0" t="0" r="0" b="0"/>
                  <wp:docPr id="5663" name="Grafik 5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B0C6590" wp14:editId="15A1102B">
                  <wp:extent cx="76200" cy="76200"/>
                  <wp:effectExtent l="0" t="0" r="0" b="0"/>
                  <wp:docPr id="5664" name="Grafik 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EF606B4" wp14:editId="1F6C135D">
                  <wp:extent cx="76200" cy="76200"/>
                  <wp:effectExtent l="0" t="0" r="0" b="0"/>
                  <wp:docPr id="5665" name="Grafik 5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02FA6D0" wp14:editId="0F1F2CBE">
                  <wp:extent cx="76200" cy="76200"/>
                  <wp:effectExtent l="0" t="0" r="0" b="0"/>
                  <wp:docPr id="5666" name="Grafik 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A042AD3" wp14:editId="4CEBA42A">
                  <wp:extent cx="76200" cy="76200"/>
                  <wp:effectExtent l="0" t="0" r="0" b="0"/>
                  <wp:docPr id="5667" name="Grafik 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05ABFD" wp14:editId="7FA3BC62">
                  <wp:extent cx="76200" cy="76200"/>
                  <wp:effectExtent l="0" t="0" r="0" b="0"/>
                  <wp:docPr id="5668" name="Grafik 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77EF3A3" wp14:editId="6C558DC0">
                  <wp:extent cx="76200" cy="76200"/>
                  <wp:effectExtent l="0" t="0" r="0" b="0"/>
                  <wp:docPr id="5669" name="Grafik 5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92C0147" wp14:editId="1839C475">
                  <wp:extent cx="76200" cy="76200"/>
                  <wp:effectExtent l="0" t="0" r="0" b="0"/>
                  <wp:docPr id="5670" name="Grafik 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3270CD" wp14:editId="591E606F">
                  <wp:extent cx="76200" cy="76200"/>
                  <wp:effectExtent l="0" t="0" r="0" b="0"/>
                  <wp:docPr id="5671" name="Grafik 5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F14E5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7D6654D1" wp14:editId="59D0D59A">
                  <wp:extent cx="76200" cy="76200"/>
                  <wp:effectExtent l="0" t="0" r="0" b="0"/>
                  <wp:docPr id="5946" name="Grafik 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9F6291" wp14:editId="6C95248C">
                  <wp:extent cx="76200" cy="76200"/>
                  <wp:effectExtent l="0" t="0" r="0" b="0"/>
                  <wp:docPr id="5947" name="Grafik 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A800D4" wp14:editId="38348322">
                  <wp:extent cx="76200" cy="76200"/>
                  <wp:effectExtent l="0" t="0" r="0" b="0"/>
                  <wp:docPr id="5948" name="Grafik 5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977915" wp14:editId="3B0CEA47">
                  <wp:extent cx="76200" cy="76200"/>
                  <wp:effectExtent l="0" t="0" r="0" b="0"/>
                  <wp:docPr id="5949" name="Grafik 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98482DA" wp14:editId="6B9CD5F6">
                  <wp:extent cx="76200" cy="76200"/>
                  <wp:effectExtent l="0" t="0" r="0" b="0"/>
                  <wp:docPr id="5950" name="Grafik 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AC92670" wp14:editId="11D4A26F">
                  <wp:extent cx="76200" cy="76200"/>
                  <wp:effectExtent l="0" t="0" r="0" b="0"/>
                  <wp:docPr id="5951" name="Grafik 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6826A9" wp14:editId="279FECED">
                  <wp:extent cx="76200" cy="76200"/>
                  <wp:effectExtent l="0" t="0" r="0" b="0"/>
                  <wp:docPr id="5952" name="Grafik 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D50F72C" wp14:editId="662719DD">
                  <wp:extent cx="76200" cy="76200"/>
                  <wp:effectExtent l="0" t="0" r="0" b="0"/>
                  <wp:docPr id="5953" name="Grafik 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42315EFF" w14:textId="77777777" w:rsidR="000503F3" w:rsidRPr="001B4A76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5182D0C" wp14:editId="0B84DF35">
                  <wp:extent cx="76200" cy="76200"/>
                  <wp:effectExtent l="0" t="0" r="0" b="0"/>
                  <wp:docPr id="6037" name="Grafik 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373B06D" wp14:editId="0843F39B">
                  <wp:extent cx="76200" cy="76200"/>
                  <wp:effectExtent l="0" t="0" r="0" b="0"/>
                  <wp:docPr id="6038" name="Grafik 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1E54904" wp14:editId="442EF1C6">
                  <wp:extent cx="76200" cy="76200"/>
                  <wp:effectExtent l="0" t="0" r="0" b="0"/>
                  <wp:docPr id="6039" name="Grafik 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7FE122B" wp14:editId="490BE246">
                  <wp:extent cx="76200" cy="76200"/>
                  <wp:effectExtent l="0" t="0" r="0" b="0"/>
                  <wp:docPr id="6040" name="Grafik 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7F46B6C" wp14:editId="26C9FFD4">
                  <wp:extent cx="76200" cy="76200"/>
                  <wp:effectExtent l="0" t="0" r="0" b="0"/>
                  <wp:docPr id="6041" name="Grafik 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682994" wp14:editId="6D0FEA21">
                  <wp:extent cx="76200" cy="76200"/>
                  <wp:effectExtent l="0" t="0" r="0" b="0"/>
                  <wp:docPr id="6042" name="Grafik 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695EC40" wp14:editId="10951B42">
                  <wp:extent cx="76200" cy="76200"/>
                  <wp:effectExtent l="0" t="0" r="0" b="0"/>
                  <wp:docPr id="6043" name="Grafik 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3437BCF" wp14:editId="0EF17CF5">
                  <wp:extent cx="76200" cy="76200"/>
                  <wp:effectExtent l="0" t="0" r="0" b="0"/>
                  <wp:docPr id="6044" name="Grafik 6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5384CA" wp14:editId="5C1A25A7">
                  <wp:extent cx="76200" cy="76200"/>
                  <wp:effectExtent l="0" t="0" r="0" b="0"/>
                  <wp:docPr id="6045" name="Grafik 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2236390" wp14:editId="52AF7ABB">
                  <wp:extent cx="76200" cy="76200"/>
                  <wp:effectExtent l="0" t="0" r="0" b="0"/>
                  <wp:docPr id="6046" name="Grafik 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63340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10435AC" wp14:editId="098BC3E1">
                  <wp:extent cx="76200" cy="76200"/>
                  <wp:effectExtent l="0" t="0" r="0" b="0"/>
                  <wp:docPr id="6047" name="Grafik 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E651A6" wp14:editId="0BD72F04">
                  <wp:extent cx="76200" cy="76200"/>
                  <wp:effectExtent l="0" t="0" r="0" b="0"/>
                  <wp:docPr id="6048" name="Grafik 6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9335A88" wp14:editId="22250872">
                  <wp:extent cx="76200" cy="76200"/>
                  <wp:effectExtent l="0" t="0" r="0" b="0"/>
                  <wp:docPr id="6049" name="Grafik 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1C1CC9E" wp14:editId="02D37CA7">
                  <wp:extent cx="76200" cy="76200"/>
                  <wp:effectExtent l="0" t="0" r="0" b="0"/>
                  <wp:docPr id="6050" name="Grafik 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661CF71" wp14:editId="715FD213">
                  <wp:extent cx="76200" cy="76200"/>
                  <wp:effectExtent l="0" t="0" r="0" b="0"/>
                  <wp:docPr id="6051" name="Grafik 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40B05AD" wp14:editId="35E57153">
                  <wp:extent cx="76200" cy="76200"/>
                  <wp:effectExtent l="0" t="0" r="0" b="0"/>
                  <wp:docPr id="6052" name="Grafik 6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E394ED3" wp14:editId="3791CE0B">
                  <wp:extent cx="76200" cy="76200"/>
                  <wp:effectExtent l="0" t="0" r="0" b="0"/>
                  <wp:docPr id="6053" name="Grafik 6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F9A4A38" wp14:editId="0D1E3877">
                  <wp:extent cx="76200" cy="76200"/>
                  <wp:effectExtent l="0" t="0" r="0" b="0"/>
                  <wp:docPr id="6054" name="Grafik 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68D2EB" wp14:editId="5F706938">
                  <wp:extent cx="76200" cy="76200"/>
                  <wp:effectExtent l="0" t="0" r="0" b="0"/>
                  <wp:docPr id="6055" name="Grafik 6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81801A" wp14:editId="611C61D3">
                  <wp:extent cx="76200" cy="76200"/>
                  <wp:effectExtent l="0" t="0" r="0" b="0"/>
                  <wp:docPr id="6056" name="Grafik 6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91D8E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8E1C993" wp14:editId="28FED1CA">
                  <wp:extent cx="76200" cy="76200"/>
                  <wp:effectExtent l="0" t="0" r="0" b="0"/>
                  <wp:docPr id="6057" name="Grafik 6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2C2ED80" wp14:editId="1B1E2D68">
                  <wp:extent cx="76200" cy="76200"/>
                  <wp:effectExtent l="0" t="0" r="0" b="0"/>
                  <wp:docPr id="6058" name="Grafik 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FC0A374" wp14:editId="4C4B8D94">
                  <wp:extent cx="76200" cy="76200"/>
                  <wp:effectExtent l="0" t="0" r="0" b="0"/>
                  <wp:docPr id="6059" name="Grafik 6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834B19" wp14:editId="0CE4B9E1">
                  <wp:extent cx="76200" cy="76200"/>
                  <wp:effectExtent l="0" t="0" r="0" b="0"/>
                  <wp:docPr id="6060" name="Grafik 6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DBB9E44" wp14:editId="61B37303">
                  <wp:extent cx="76200" cy="76200"/>
                  <wp:effectExtent l="0" t="0" r="0" b="0"/>
                  <wp:docPr id="6061" name="Grafik 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C5031E7" wp14:editId="6B972F66">
                  <wp:extent cx="76200" cy="76200"/>
                  <wp:effectExtent l="0" t="0" r="0" b="0"/>
                  <wp:docPr id="6062" name="Grafik 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2025D02" wp14:editId="4FB6E06E">
                  <wp:extent cx="76200" cy="76200"/>
                  <wp:effectExtent l="0" t="0" r="0" b="0"/>
                  <wp:docPr id="6063" name="Grafik 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CCB979" wp14:editId="09F424D0">
                  <wp:extent cx="76200" cy="76200"/>
                  <wp:effectExtent l="0" t="0" r="0" b="0"/>
                  <wp:docPr id="6064" name="Grafik 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34E878" wp14:editId="66C74A8A">
                  <wp:extent cx="76200" cy="76200"/>
                  <wp:effectExtent l="0" t="0" r="0" b="0"/>
                  <wp:docPr id="6065" name="Grafik 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6836F38" wp14:editId="7B4E7E13">
                  <wp:extent cx="76200" cy="76200"/>
                  <wp:effectExtent l="0" t="0" r="0" b="0"/>
                  <wp:docPr id="6066" name="Grafik 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F9B70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0D478ABA" wp14:editId="0CA1C3BC">
                  <wp:extent cx="76200" cy="76200"/>
                  <wp:effectExtent l="0" t="0" r="0" b="0"/>
                  <wp:docPr id="6067" name="Grafik 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DEC5AF" wp14:editId="6152A1DD">
                  <wp:extent cx="76200" cy="76200"/>
                  <wp:effectExtent l="0" t="0" r="0" b="0"/>
                  <wp:docPr id="6068" name="Grafik 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A188C94" wp14:editId="5AD5D5D1">
                  <wp:extent cx="76200" cy="76200"/>
                  <wp:effectExtent l="0" t="0" r="0" b="0"/>
                  <wp:docPr id="6069" name="Grafik 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8789AC6" wp14:editId="25D694B1">
                  <wp:extent cx="76200" cy="76200"/>
                  <wp:effectExtent l="0" t="0" r="0" b="0"/>
                  <wp:docPr id="6070" name="Grafik 6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132052" wp14:editId="5CCBB158">
                  <wp:extent cx="76200" cy="76200"/>
                  <wp:effectExtent l="0" t="0" r="0" b="0"/>
                  <wp:docPr id="6071" name="Grafik 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D5F68B8" wp14:editId="204115F7">
                  <wp:extent cx="76200" cy="76200"/>
                  <wp:effectExtent l="0" t="0" r="0" b="0"/>
                  <wp:docPr id="6072" name="Grafik 6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F46444" wp14:editId="69B7861A">
                  <wp:extent cx="76200" cy="76200"/>
                  <wp:effectExtent l="0" t="0" r="0" b="0"/>
                  <wp:docPr id="6073" name="Grafik 6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0A087F6" wp14:editId="698CAD26">
                  <wp:extent cx="76200" cy="76200"/>
                  <wp:effectExtent l="0" t="0" r="0" b="0"/>
                  <wp:docPr id="6074" name="Grafik 6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F3" w14:paraId="08A30BD0" w14:textId="77777777" w:rsidTr="00A43503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5AE41B52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BF90F2C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8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CC80AE4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acht</w:t>
            </w:r>
            <w:r w:rsidR="00A43503">
              <w:rPr>
                <w:rFonts w:asciiTheme="majorHAnsi" w:hAnsiTheme="majorHAnsi" w:cstheme="majorHAnsi"/>
                <w:szCs w:val="21"/>
              </w:rPr>
              <w:t xml:space="preserve"> 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15682B4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8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EE0FDDF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8781C9F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8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2EEB39E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A6D5C30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8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076623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3675DFCF" w14:textId="77777777" w:rsidTr="00325D22">
        <w:trPr>
          <w:trHeight w:val="56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208DBA3" w14:textId="77777777" w:rsidR="000503F3" w:rsidRDefault="000503F3" w:rsidP="001B4A76"/>
        </w:tc>
        <w:tc>
          <w:tcPr>
            <w:tcW w:w="2015" w:type="dxa"/>
            <w:gridSpan w:val="5"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58DEFB71" w14:textId="77777777" w:rsidR="000503F3" w:rsidRPr="001B4A76" w:rsidRDefault="000503F3" w:rsidP="00C63073">
            <w:pPr>
              <w:ind w:left="459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 w:rsidRPr="001B4A76">
              <w:rPr>
                <w:noProof/>
                <w:sz w:val="10"/>
              </w:rPr>
              <w:drawing>
                <wp:inline distT="0" distB="0" distL="0" distR="0" wp14:anchorId="54DB8144" wp14:editId="03FAEE37">
                  <wp:extent cx="76200" cy="76200"/>
                  <wp:effectExtent l="0" t="0" r="0" b="0"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4C9165A8" wp14:editId="00F5C849">
                  <wp:extent cx="76200" cy="762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70113B5C" wp14:editId="601F2405">
                  <wp:extent cx="76200" cy="762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25B5B2E7" wp14:editId="469D0EA6">
                  <wp:extent cx="76200" cy="762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247E221" wp14:editId="6ABACE13">
                  <wp:extent cx="76200" cy="762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1B8090B0" wp14:editId="2E3B64FD">
                  <wp:extent cx="76200" cy="762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79E0877" wp14:editId="44B78CCE">
                  <wp:extent cx="76200" cy="7620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50A190EE" wp14:editId="6141C8FC">
                  <wp:extent cx="76200" cy="7620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21"/>
              </w:rPr>
              <w:drawing>
                <wp:inline distT="0" distB="0" distL="0" distR="0" wp14:anchorId="33C8532C" wp14:editId="272BA0D8">
                  <wp:extent cx="76200" cy="76200"/>
                  <wp:effectExtent l="0" t="0" r="0" b="0"/>
                  <wp:docPr id="484" name="Grafik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12"/>
            <w:tcBorders>
              <w:bottom w:val="nil"/>
            </w:tcBorders>
            <w:vAlign w:val="center"/>
          </w:tcPr>
          <w:p w14:paraId="7D61085F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FC63A7C" wp14:editId="02BE93D9">
                  <wp:extent cx="76200" cy="76200"/>
                  <wp:effectExtent l="0" t="0" r="0" b="0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3A956A" wp14:editId="3682FC72">
                  <wp:extent cx="76200" cy="76200"/>
                  <wp:effectExtent l="0" t="0" r="0" b="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A1B7256" wp14:editId="69FE2DAC">
                  <wp:extent cx="76200" cy="76200"/>
                  <wp:effectExtent l="0" t="0" r="0" b="0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72B16EB" wp14:editId="2B1B23BE">
                  <wp:extent cx="76200" cy="76200"/>
                  <wp:effectExtent l="0" t="0" r="0" b="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B36F8DA" wp14:editId="16F5B251">
                  <wp:extent cx="76200" cy="76200"/>
                  <wp:effectExtent l="0" t="0" r="0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AC68F36" wp14:editId="5E70F6E3">
                  <wp:extent cx="76200" cy="76200"/>
                  <wp:effectExtent l="0" t="0" r="0" b="0"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EBC4E70" wp14:editId="0919EEB7">
                  <wp:extent cx="76200" cy="76200"/>
                  <wp:effectExtent l="0" t="0" r="0" b="0"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2E795A8" wp14:editId="49652A31">
                  <wp:extent cx="76200" cy="76200"/>
                  <wp:effectExtent l="0" t="0" r="0" b="0"/>
                  <wp:docPr id="306" name="Grafi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91083AD" wp14:editId="19985094">
                  <wp:extent cx="76200" cy="76200"/>
                  <wp:effectExtent l="0" t="0" r="0" b="0"/>
                  <wp:docPr id="307" name="Grafi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357F13F" wp14:editId="5FCEA932">
                  <wp:extent cx="76200" cy="76200"/>
                  <wp:effectExtent l="0" t="0" r="0" b="0"/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B1B0D" w14:textId="77777777" w:rsidR="000503F3" w:rsidRPr="001B4A76" w:rsidRDefault="000503F3" w:rsidP="007D696A">
            <w:pPr>
              <w:spacing w:before="40"/>
              <w:ind w:left="261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63DBC8E" wp14:editId="597761CF">
                  <wp:extent cx="76200" cy="76200"/>
                  <wp:effectExtent l="0" t="0" r="0" b="0"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53F03450" wp14:editId="4113D367">
                  <wp:extent cx="76200" cy="76200"/>
                  <wp:effectExtent l="0" t="0" r="0" b="0"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30A1F74D" wp14:editId="5099197E">
                  <wp:extent cx="76200" cy="76200"/>
                  <wp:effectExtent l="0" t="0" r="0" b="0"/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C73CC6B" wp14:editId="2175EFF4">
                  <wp:extent cx="76200" cy="76200"/>
                  <wp:effectExtent l="0" t="0" r="0" b="0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4831744" wp14:editId="74206B4F">
                  <wp:extent cx="76200" cy="76200"/>
                  <wp:effectExtent l="0" t="0" r="0" b="0"/>
                  <wp:docPr id="315" name="Grafik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21"/>
              </w:rPr>
              <w:t xml:space="preserve">  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AC1AD36" wp14:editId="131EBFAB">
                  <wp:extent cx="76200" cy="76200"/>
                  <wp:effectExtent l="0" t="0" r="0" b="0"/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DABCECD" wp14:editId="6329537B">
                  <wp:extent cx="76200" cy="76200"/>
                  <wp:effectExtent l="0" t="0" r="0" b="0"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3747AB0" wp14:editId="66938614">
                  <wp:extent cx="76200" cy="76200"/>
                  <wp:effectExtent l="0" t="0" r="0" b="0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448BACCB" wp14:editId="3D70C76E">
                  <wp:extent cx="76200" cy="76200"/>
                  <wp:effectExtent l="0" t="0" r="0" b="0"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gridSpan w:val="9"/>
            <w:tcBorders>
              <w:bottom w:val="nil"/>
            </w:tcBorders>
            <w:vAlign w:val="center"/>
          </w:tcPr>
          <w:p w14:paraId="099982FD" w14:textId="77777777" w:rsidR="000503F3" w:rsidRPr="001B4A76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2A9F9F14" wp14:editId="48A68D1E">
                  <wp:extent cx="76200" cy="76200"/>
                  <wp:effectExtent l="0" t="0" r="0" b="0"/>
                  <wp:docPr id="5673" name="Grafik 5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880A359" wp14:editId="3A0752F1">
                  <wp:extent cx="76200" cy="76200"/>
                  <wp:effectExtent l="0" t="0" r="0" b="0"/>
                  <wp:docPr id="5674" name="Grafik 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605B793" wp14:editId="64605BF1">
                  <wp:extent cx="76200" cy="76200"/>
                  <wp:effectExtent l="0" t="0" r="0" b="0"/>
                  <wp:docPr id="5675" name="Grafik 5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FB408B6" wp14:editId="18BF17FE">
                  <wp:extent cx="76200" cy="76200"/>
                  <wp:effectExtent l="0" t="0" r="0" b="0"/>
                  <wp:docPr id="5676" name="Grafik 5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60837FF" wp14:editId="345931D7">
                  <wp:extent cx="76200" cy="76200"/>
                  <wp:effectExtent l="0" t="0" r="0" b="0"/>
                  <wp:docPr id="5677" name="Grafik 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D9D6DA" wp14:editId="2C14498E">
                  <wp:extent cx="76200" cy="76200"/>
                  <wp:effectExtent l="0" t="0" r="0" b="0"/>
                  <wp:docPr id="5678" name="Grafik 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15696B1" wp14:editId="11DFD06E">
                  <wp:extent cx="76200" cy="76200"/>
                  <wp:effectExtent l="0" t="0" r="0" b="0"/>
                  <wp:docPr id="5679" name="Grafik 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24BD46A" wp14:editId="4220D926">
                  <wp:extent cx="76200" cy="76200"/>
                  <wp:effectExtent l="0" t="0" r="0" b="0"/>
                  <wp:docPr id="5680" name="Grafik 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1375D33" wp14:editId="43FF3190">
                  <wp:extent cx="76200" cy="76200"/>
                  <wp:effectExtent l="0" t="0" r="0" b="0"/>
                  <wp:docPr id="5681" name="Grafik 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1D3875" wp14:editId="6C0BA8F5">
                  <wp:extent cx="76200" cy="76200"/>
                  <wp:effectExtent l="0" t="0" r="0" b="0"/>
                  <wp:docPr id="5682" name="Grafik 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2DF67" w14:textId="77777777" w:rsidR="000503F3" w:rsidRDefault="000503F3" w:rsidP="00D2171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65DB1A6" wp14:editId="2374DD7C">
                  <wp:extent cx="76200" cy="76200"/>
                  <wp:effectExtent l="0" t="0" r="0" b="0"/>
                  <wp:docPr id="5683" name="Grafik 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561B004" wp14:editId="1FAA7EB8">
                  <wp:extent cx="76200" cy="76200"/>
                  <wp:effectExtent l="0" t="0" r="0" b="0"/>
                  <wp:docPr id="5684" name="Grafik 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ACC1695" wp14:editId="328B45BF">
                  <wp:extent cx="76200" cy="76200"/>
                  <wp:effectExtent l="0" t="0" r="0" b="0"/>
                  <wp:docPr id="5685" name="Grafik 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3FF6E5B" wp14:editId="193954DB">
                  <wp:extent cx="76200" cy="76200"/>
                  <wp:effectExtent l="0" t="0" r="0" b="0"/>
                  <wp:docPr id="5686" name="Grafik 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7790716" wp14:editId="0911B34F">
                  <wp:extent cx="76200" cy="76200"/>
                  <wp:effectExtent l="0" t="0" r="0" b="0"/>
                  <wp:docPr id="5687" name="Grafik 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71888C9" wp14:editId="53444B81">
                  <wp:extent cx="76200" cy="76200"/>
                  <wp:effectExtent l="0" t="0" r="0" b="0"/>
                  <wp:docPr id="5688" name="Grafik 5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E116E73" wp14:editId="7DC722C4">
                  <wp:extent cx="76200" cy="76200"/>
                  <wp:effectExtent l="0" t="0" r="0" b="0"/>
                  <wp:docPr id="5689" name="Grafik 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B8DB61B" wp14:editId="66902237">
                  <wp:extent cx="76200" cy="76200"/>
                  <wp:effectExtent l="0" t="0" r="0" b="0"/>
                  <wp:docPr id="5690" name="Grafik 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27D9436" wp14:editId="66ABBB99">
                  <wp:extent cx="76200" cy="76200"/>
                  <wp:effectExtent l="0" t="0" r="0" b="0"/>
                  <wp:docPr id="5691" name="Grafik 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548D092" wp14:editId="357651C6">
                  <wp:extent cx="76200" cy="76200"/>
                  <wp:effectExtent l="0" t="0" r="0" b="0"/>
                  <wp:docPr id="5692" name="Grafik 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154CC" w14:textId="77777777" w:rsidR="000503F3" w:rsidRPr="001B4A76" w:rsidRDefault="000503F3" w:rsidP="007D696A">
            <w:pPr>
              <w:spacing w:before="40"/>
              <w:ind w:left="36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72BDF84" wp14:editId="092A827B">
                  <wp:extent cx="76200" cy="76200"/>
                  <wp:effectExtent l="0" t="0" r="0" b="0"/>
                  <wp:docPr id="5954" name="Grafik 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EDC4CA6" wp14:editId="24755D57">
                  <wp:extent cx="76200" cy="76200"/>
                  <wp:effectExtent l="0" t="0" r="0" b="0"/>
                  <wp:docPr id="5955" name="Grafik 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458A8EB3" wp14:editId="6F91366D">
                  <wp:extent cx="76200" cy="76200"/>
                  <wp:effectExtent l="0" t="0" r="0" b="0"/>
                  <wp:docPr id="5956" name="Grafik 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E1E5CA" wp14:editId="65394954">
                  <wp:extent cx="76200" cy="76200"/>
                  <wp:effectExtent l="0" t="0" r="0" b="0"/>
                  <wp:docPr id="5957" name="Grafik 5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BEF846" wp14:editId="764790AF">
                  <wp:extent cx="76200" cy="76200"/>
                  <wp:effectExtent l="0" t="0" r="0" b="0"/>
                  <wp:docPr id="5958" name="Grafik 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</w:t>
            </w:r>
            <w:r>
              <w:rPr>
                <w:sz w:val="4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286820F" wp14:editId="6D385648">
                  <wp:extent cx="76200" cy="76200"/>
                  <wp:effectExtent l="0" t="0" r="0" b="0"/>
                  <wp:docPr id="5959" name="Grafik 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5530A62" wp14:editId="7DC21FC0">
                  <wp:extent cx="76200" cy="76200"/>
                  <wp:effectExtent l="0" t="0" r="0" b="0"/>
                  <wp:docPr id="5960" name="Grafik 5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B48F3E6" wp14:editId="58C18ECD">
                  <wp:extent cx="76200" cy="76200"/>
                  <wp:effectExtent l="0" t="0" r="0" b="0"/>
                  <wp:docPr id="5961" name="Grafik 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4903CEC" wp14:editId="7C7DD32B">
                  <wp:extent cx="76200" cy="76200"/>
                  <wp:effectExtent l="0" t="0" r="0" b="0"/>
                  <wp:docPr id="5962" name="Grafik 5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gridSpan w:val="10"/>
            <w:tcBorders>
              <w:bottom w:val="nil"/>
            </w:tcBorders>
            <w:vAlign w:val="center"/>
          </w:tcPr>
          <w:p w14:paraId="459F02E8" w14:textId="77777777" w:rsidR="000503F3" w:rsidRPr="001B4A76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021B039F" wp14:editId="6166ACEC">
                  <wp:extent cx="76200" cy="76200"/>
                  <wp:effectExtent l="0" t="0" r="0" b="0"/>
                  <wp:docPr id="6075" name="Grafik 6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B04C27D" wp14:editId="40A5FD57">
                  <wp:extent cx="76200" cy="76200"/>
                  <wp:effectExtent l="0" t="0" r="0" b="0"/>
                  <wp:docPr id="6076" name="Grafik 6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AF4DAD5" wp14:editId="5E7BEA41">
                  <wp:extent cx="76200" cy="76200"/>
                  <wp:effectExtent l="0" t="0" r="0" b="0"/>
                  <wp:docPr id="6077" name="Grafik 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2D6A763" wp14:editId="0FE070C3">
                  <wp:extent cx="76200" cy="76200"/>
                  <wp:effectExtent l="0" t="0" r="0" b="0"/>
                  <wp:docPr id="6078" name="Grafik 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0529C9E" wp14:editId="6C4F2094">
                  <wp:extent cx="76200" cy="76200"/>
                  <wp:effectExtent l="0" t="0" r="0" b="0"/>
                  <wp:docPr id="6079" name="Grafik 6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2A1BD09" wp14:editId="01DDD213">
                  <wp:extent cx="76200" cy="76200"/>
                  <wp:effectExtent l="0" t="0" r="0" b="0"/>
                  <wp:docPr id="6080" name="Grafik 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5D0C12D" wp14:editId="248F9D84">
                  <wp:extent cx="76200" cy="76200"/>
                  <wp:effectExtent l="0" t="0" r="0" b="0"/>
                  <wp:docPr id="6081" name="Grafik 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9A83FB" wp14:editId="26C60269">
                  <wp:extent cx="76200" cy="76200"/>
                  <wp:effectExtent l="0" t="0" r="0" b="0"/>
                  <wp:docPr id="6082" name="Grafik 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55741E6" wp14:editId="4F87E088">
                  <wp:extent cx="76200" cy="76200"/>
                  <wp:effectExtent l="0" t="0" r="0" b="0"/>
                  <wp:docPr id="6083" name="Grafik 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ABDA24A" wp14:editId="4807C567">
                  <wp:extent cx="76200" cy="76200"/>
                  <wp:effectExtent l="0" t="0" r="0" b="0"/>
                  <wp:docPr id="6084" name="Grafik 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F4E3C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6D2CD60F" wp14:editId="6C1CEEE3">
                  <wp:extent cx="76200" cy="76200"/>
                  <wp:effectExtent l="0" t="0" r="0" b="0"/>
                  <wp:docPr id="6085" name="Grafik 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D057AF8" wp14:editId="464B435A">
                  <wp:extent cx="76200" cy="76200"/>
                  <wp:effectExtent l="0" t="0" r="0" b="0"/>
                  <wp:docPr id="6086" name="Grafik 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063A391" wp14:editId="1986E3A5">
                  <wp:extent cx="76200" cy="76200"/>
                  <wp:effectExtent l="0" t="0" r="0" b="0"/>
                  <wp:docPr id="6087" name="Grafik 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6D7EEFB" wp14:editId="04F7FC50">
                  <wp:extent cx="76200" cy="76200"/>
                  <wp:effectExtent l="0" t="0" r="0" b="0"/>
                  <wp:docPr id="6088" name="Grafik 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8973678" wp14:editId="1C117648">
                  <wp:extent cx="76200" cy="76200"/>
                  <wp:effectExtent l="0" t="0" r="0" b="0"/>
                  <wp:docPr id="6089" name="Grafik 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F37614" wp14:editId="6B05D9DE">
                  <wp:extent cx="76200" cy="76200"/>
                  <wp:effectExtent l="0" t="0" r="0" b="0"/>
                  <wp:docPr id="6090" name="Grafik 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A841C79" wp14:editId="19452D7E">
                  <wp:extent cx="76200" cy="76200"/>
                  <wp:effectExtent l="0" t="0" r="0" b="0"/>
                  <wp:docPr id="6091" name="Grafik 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DEF04F5" wp14:editId="259DD7BD">
                  <wp:extent cx="76200" cy="76200"/>
                  <wp:effectExtent l="0" t="0" r="0" b="0"/>
                  <wp:docPr id="6092" name="Grafik 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36A31FF" wp14:editId="0C0CD04B">
                  <wp:extent cx="76200" cy="76200"/>
                  <wp:effectExtent l="0" t="0" r="0" b="0"/>
                  <wp:docPr id="6093" name="Grafik 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29F79C0" wp14:editId="1B0EB6E9">
                  <wp:extent cx="76200" cy="76200"/>
                  <wp:effectExtent l="0" t="0" r="0" b="0"/>
                  <wp:docPr id="6094" name="Grafik 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90002" w14:textId="77777777" w:rsidR="000503F3" w:rsidRDefault="000503F3" w:rsidP="00B95A79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1B4A76">
              <w:rPr>
                <w:noProof/>
                <w:sz w:val="10"/>
                <w:szCs w:val="10"/>
              </w:rPr>
              <w:drawing>
                <wp:inline distT="0" distB="0" distL="0" distR="0" wp14:anchorId="1E8BBB4C" wp14:editId="719D245A">
                  <wp:extent cx="76200" cy="76200"/>
                  <wp:effectExtent l="0" t="0" r="0" b="0"/>
                  <wp:docPr id="6095" name="Grafik 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3488976B" wp14:editId="7725AE1F">
                  <wp:extent cx="76200" cy="76200"/>
                  <wp:effectExtent l="0" t="0" r="0" b="0"/>
                  <wp:docPr id="6096" name="Grafik 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B95DBAF" wp14:editId="3F19D5AA">
                  <wp:extent cx="76200" cy="76200"/>
                  <wp:effectExtent l="0" t="0" r="0" b="0"/>
                  <wp:docPr id="6097" name="Grafik 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D26B5CB" wp14:editId="31192130">
                  <wp:extent cx="76200" cy="76200"/>
                  <wp:effectExtent l="0" t="0" r="0" b="0"/>
                  <wp:docPr id="6098" name="Grafik 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C1AEC41" wp14:editId="1FE64DD6">
                  <wp:extent cx="76200" cy="76200"/>
                  <wp:effectExtent l="0" t="0" r="0" b="0"/>
                  <wp:docPr id="6099" name="Grafik 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144C483" wp14:editId="2633B127">
                  <wp:extent cx="76200" cy="76200"/>
                  <wp:effectExtent l="0" t="0" r="0" b="0"/>
                  <wp:docPr id="6100" name="Grafik 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81FFDA9" wp14:editId="6E5303B9">
                  <wp:extent cx="76200" cy="76200"/>
                  <wp:effectExtent l="0" t="0" r="0" b="0"/>
                  <wp:docPr id="6101" name="Grafik 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1C2CD6B" wp14:editId="294F2311">
                  <wp:extent cx="76200" cy="76200"/>
                  <wp:effectExtent l="0" t="0" r="0" b="0"/>
                  <wp:docPr id="6102" name="Grafik 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C01088F" wp14:editId="2EB24E6F">
                  <wp:extent cx="76200" cy="76200"/>
                  <wp:effectExtent l="0" t="0" r="0" b="0"/>
                  <wp:docPr id="6103" name="Grafik 6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977D52A" wp14:editId="553961C1">
                  <wp:extent cx="76200" cy="76200"/>
                  <wp:effectExtent l="0" t="0" r="0" b="0"/>
                  <wp:docPr id="6104" name="Grafik 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206A6" w14:textId="77777777" w:rsidR="000503F3" w:rsidRPr="001B4A76" w:rsidRDefault="006E5096" w:rsidP="007D696A">
            <w:pPr>
              <w:spacing w:before="40"/>
              <w:ind w:left="323"/>
              <w:jc w:val="left"/>
              <w:rPr>
                <w:rFonts w:asciiTheme="majorHAnsi" w:hAnsiTheme="majorHAnsi" w:cstheme="majorHAnsi"/>
                <w:sz w:val="10"/>
                <w:szCs w:val="21"/>
              </w:rPr>
            </w:pPr>
            <w:r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4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noProof/>
                <w:sz w:val="10"/>
                <w:szCs w:val="10"/>
              </w:rPr>
              <w:drawing>
                <wp:inline distT="0" distB="0" distL="0" distR="0" wp14:anchorId="15681D7B" wp14:editId="563FAE88">
                  <wp:extent cx="76200" cy="76200"/>
                  <wp:effectExtent l="0" t="0" r="0" b="0"/>
                  <wp:docPr id="6105" name="Grafik 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4176FBF" wp14:editId="7226D224">
                  <wp:extent cx="76200" cy="76200"/>
                  <wp:effectExtent l="0" t="0" r="0" b="0"/>
                  <wp:docPr id="6106" name="Grafik 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658B486" wp14:editId="241265DA">
                  <wp:extent cx="76200" cy="76200"/>
                  <wp:effectExtent l="0" t="0" r="0" b="0"/>
                  <wp:docPr id="6107" name="Grafik 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0DA289F" wp14:editId="7C554016">
                  <wp:extent cx="76200" cy="76200"/>
                  <wp:effectExtent l="0" t="0" r="0" b="0"/>
                  <wp:docPr id="6108" name="Grafik 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6D889496" wp14:editId="2BB91D6E">
                  <wp:extent cx="76200" cy="76200"/>
                  <wp:effectExtent l="0" t="0" r="0" b="0"/>
                  <wp:docPr id="6109" name="Grafik 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sz w:val="10"/>
                <w:szCs w:val="10"/>
              </w:rPr>
              <w:t xml:space="preserve"> </w:t>
            </w:r>
            <w:r w:rsidR="000503F3">
              <w:rPr>
                <w:rFonts w:asciiTheme="majorHAnsi" w:hAnsiTheme="majorHAnsi" w:cstheme="majorHAnsi"/>
                <w:sz w:val="10"/>
                <w:szCs w:val="10"/>
              </w:rPr>
              <w:t xml:space="preserve">  </w:t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77AABDD4" wp14:editId="6C41690C">
                  <wp:extent cx="76200" cy="76200"/>
                  <wp:effectExtent l="0" t="0" r="0" b="0"/>
                  <wp:docPr id="6110" name="Grafik 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2467D517" wp14:editId="3E66A434">
                  <wp:extent cx="76200" cy="76200"/>
                  <wp:effectExtent l="0" t="0" r="0" b="0"/>
                  <wp:docPr id="6111" name="Grafik 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02B6385C" wp14:editId="239CD041">
                  <wp:extent cx="76200" cy="76200"/>
                  <wp:effectExtent l="0" t="0" r="0" b="0"/>
                  <wp:docPr id="6112" name="Grafik 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3F3"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51EE153F" wp14:editId="35B1F53E">
                  <wp:extent cx="76200" cy="76200"/>
                  <wp:effectExtent l="0" t="0" r="0" b="0"/>
                  <wp:docPr id="6113" name="Grafik 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F3" w14:paraId="07392634" w14:textId="77777777" w:rsidTr="00A43503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317DB85" w14:textId="77777777" w:rsidR="000503F3" w:rsidRDefault="000503F3" w:rsidP="001B4A76"/>
        </w:tc>
        <w:tc>
          <w:tcPr>
            <w:tcW w:w="46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54D568F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9</w:t>
            </w:r>
          </w:p>
        </w:tc>
        <w:tc>
          <w:tcPr>
            <w:tcW w:w="1553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2FE6C3D" w14:textId="77777777" w:rsidR="000503F3" w:rsidRPr="00A65DAE" w:rsidRDefault="000503F3" w:rsidP="00A43503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neun</w:t>
            </w:r>
          </w:p>
        </w:tc>
        <w:tc>
          <w:tcPr>
            <w:tcW w:w="407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58B3428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1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9</w:t>
            </w:r>
          </w:p>
        </w:tc>
        <w:tc>
          <w:tcPr>
            <w:tcW w:w="1619" w:type="dxa"/>
            <w:gridSpan w:val="9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185CADC3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>
              <w:rPr>
                <w:rFonts w:asciiTheme="majorHAnsi" w:hAnsiTheme="majorHAnsi" w:cstheme="majorHAnsi"/>
                <w:szCs w:val="21"/>
              </w:rPr>
              <w:t>zehn</w:t>
            </w:r>
          </w:p>
        </w:tc>
        <w:tc>
          <w:tcPr>
            <w:tcW w:w="374" w:type="dxa"/>
            <w:gridSpan w:val="2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682D367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2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9</w:t>
            </w:r>
          </w:p>
        </w:tc>
        <w:tc>
          <w:tcPr>
            <w:tcW w:w="1659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3F4EDC9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zwanzig</w:t>
            </w:r>
          </w:p>
        </w:tc>
        <w:tc>
          <w:tcPr>
            <w:tcW w:w="328" w:type="dxa"/>
            <w:gridSpan w:val="3"/>
            <w:tcBorders>
              <w:top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65309EA" w14:textId="77777777" w:rsidR="000503F3" w:rsidRPr="0058025D" w:rsidRDefault="000503F3" w:rsidP="001B4A76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58025D">
              <w:rPr>
                <w:rFonts w:asciiTheme="majorHAnsi" w:hAnsiTheme="majorHAnsi" w:cstheme="majorHAnsi"/>
                <w:b/>
                <w:sz w:val="24"/>
                <w:szCs w:val="21"/>
              </w:rPr>
              <w:t>3</w:t>
            </w:r>
            <w:r w:rsidRPr="00B56801">
              <w:rPr>
                <w:rFonts w:asciiTheme="majorHAnsi" w:hAnsiTheme="majorHAnsi" w:cstheme="majorHAnsi"/>
                <w:b/>
                <w:sz w:val="24"/>
                <w:szCs w:val="21"/>
                <w:u w:val="single"/>
              </w:rPr>
              <w:t>9</w:t>
            </w:r>
          </w:p>
        </w:tc>
        <w:tc>
          <w:tcPr>
            <w:tcW w:w="1715" w:type="dxa"/>
            <w:gridSpan w:val="7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6AB0444D" w14:textId="77777777" w:rsidR="000503F3" w:rsidRPr="00A65DAE" w:rsidRDefault="000503F3" w:rsidP="001B4A76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B56801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 w:rsidRPr="00B56801">
              <w:rPr>
                <w:rFonts w:asciiTheme="majorHAnsi" w:hAnsiTheme="majorHAnsi" w:cstheme="majorHAnsi"/>
                <w:i/>
                <w:szCs w:val="21"/>
              </w:rPr>
              <w:t>und</w:t>
            </w:r>
            <w:r>
              <w:rPr>
                <w:rFonts w:asciiTheme="majorHAnsi" w:hAnsiTheme="majorHAnsi" w:cstheme="majorHAnsi"/>
                <w:szCs w:val="21"/>
              </w:rPr>
              <w:t>dreißig</w:t>
            </w:r>
          </w:p>
        </w:tc>
      </w:tr>
      <w:tr w:rsidR="000503F3" w14:paraId="07119A3E" w14:textId="77777777" w:rsidTr="00A43503">
        <w:trPr>
          <w:trHeight w:val="113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367B3F68" w14:textId="77777777" w:rsidR="000503F3" w:rsidRPr="00C65A97" w:rsidRDefault="000503F3" w:rsidP="001B4A76">
            <w:pPr>
              <w:rPr>
                <w:sz w:val="12"/>
              </w:rPr>
            </w:pPr>
          </w:p>
        </w:tc>
        <w:tc>
          <w:tcPr>
            <w:tcW w:w="462" w:type="dxa"/>
            <w:gridSpan w:val="2"/>
            <w:tcBorders>
              <w:left w:val="nil"/>
              <w:right w:val="nil"/>
            </w:tcBorders>
          </w:tcPr>
          <w:p w14:paraId="313C3A32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1553" w:type="dxa"/>
            <w:gridSpan w:val="3"/>
            <w:tcBorders>
              <w:left w:val="nil"/>
              <w:right w:val="nil"/>
            </w:tcBorders>
          </w:tcPr>
          <w:p w14:paraId="6E915997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407" w:type="dxa"/>
            <w:gridSpan w:val="3"/>
            <w:tcBorders>
              <w:left w:val="nil"/>
              <w:right w:val="nil"/>
            </w:tcBorders>
          </w:tcPr>
          <w:p w14:paraId="5926F65B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1619" w:type="dxa"/>
            <w:gridSpan w:val="9"/>
            <w:tcBorders>
              <w:left w:val="nil"/>
              <w:right w:val="nil"/>
            </w:tcBorders>
          </w:tcPr>
          <w:p w14:paraId="46C5EEAE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374" w:type="dxa"/>
            <w:gridSpan w:val="2"/>
            <w:tcBorders>
              <w:left w:val="nil"/>
              <w:right w:val="nil"/>
            </w:tcBorders>
          </w:tcPr>
          <w:p w14:paraId="32625916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1659" w:type="dxa"/>
            <w:gridSpan w:val="7"/>
            <w:tcBorders>
              <w:left w:val="nil"/>
              <w:right w:val="nil"/>
            </w:tcBorders>
          </w:tcPr>
          <w:p w14:paraId="02006C99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328" w:type="dxa"/>
            <w:gridSpan w:val="3"/>
            <w:tcBorders>
              <w:left w:val="nil"/>
              <w:right w:val="nil"/>
            </w:tcBorders>
          </w:tcPr>
          <w:p w14:paraId="6552E79F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  <w:tc>
          <w:tcPr>
            <w:tcW w:w="1715" w:type="dxa"/>
            <w:gridSpan w:val="7"/>
            <w:tcBorders>
              <w:left w:val="nil"/>
              <w:right w:val="nil"/>
            </w:tcBorders>
          </w:tcPr>
          <w:p w14:paraId="388CA7E4" w14:textId="77777777" w:rsidR="000503F3" w:rsidRPr="00C65A97" w:rsidRDefault="000503F3" w:rsidP="001B4A76">
            <w:pPr>
              <w:jc w:val="center"/>
              <w:rPr>
                <w:rFonts w:asciiTheme="majorHAnsi" w:hAnsiTheme="majorHAnsi" w:cstheme="majorHAnsi"/>
                <w:sz w:val="12"/>
                <w:szCs w:val="21"/>
              </w:rPr>
            </w:pPr>
          </w:p>
        </w:tc>
      </w:tr>
      <w:tr w:rsidR="000503F3" w14:paraId="4BCE3937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956E9C8" w14:textId="77777777" w:rsidR="000503F3" w:rsidRDefault="000503F3" w:rsidP="00F00C7F"/>
        </w:tc>
        <w:tc>
          <w:tcPr>
            <w:tcW w:w="449" w:type="dxa"/>
            <w:tcBorders>
              <w:left w:val="single" w:sz="4" w:space="0" w:color="7F7F7F" w:themeColor="text1" w:themeTint="80"/>
              <w:bottom w:val="nil"/>
              <w:right w:val="nil"/>
            </w:tcBorders>
          </w:tcPr>
          <w:p w14:paraId="26536C68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4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left w:val="nil"/>
              <w:bottom w:val="nil"/>
            </w:tcBorders>
          </w:tcPr>
          <w:p w14:paraId="6972A7F2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vier</w:t>
            </w:r>
            <w:r>
              <w:rPr>
                <w:rFonts w:asciiTheme="majorHAnsi" w:hAnsiTheme="majorHAnsi" w:cstheme="majorHAnsi"/>
                <w:szCs w:val="21"/>
              </w:rPr>
              <w:t>zig</w:t>
            </w:r>
          </w:p>
        </w:tc>
        <w:tc>
          <w:tcPr>
            <w:tcW w:w="415" w:type="dxa"/>
            <w:tcBorders>
              <w:bottom w:val="nil"/>
              <w:right w:val="nil"/>
            </w:tcBorders>
          </w:tcPr>
          <w:p w14:paraId="6EA1EAC5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00</w:t>
            </w:r>
          </w:p>
        </w:tc>
        <w:tc>
          <w:tcPr>
            <w:tcW w:w="1159" w:type="dxa"/>
            <w:gridSpan w:val="7"/>
            <w:tcBorders>
              <w:left w:val="nil"/>
              <w:bottom w:val="nil"/>
            </w:tcBorders>
          </w:tcPr>
          <w:p w14:paraId="54B86B12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(ein)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</w:p>
        </w:tc>
        <w:tc>
          <w:tcPr>
            <w:tcW w:w="850" w:type="dxa"/>
            <w:gridSpan w:val="5"/>
            <w:tcBorders>
              <w:bottom w:val="nil"/>
              <w:right w:val="nil"/>
            </w:tcBorders>
          </w:tcPr>
          <w:p w14:paraId="41F073C5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261" w:type="dxa"/>
            <w:gridSpan w:val="6"/>
            <w:tcBorders>
              <w:left w:val="nil"/>
              <w:bottom w:val="nil"/>
            </w:tcBorders>
          </w:tcPr>
          <w:p w14:paraId="40962B6D" w14:textId="77777777" w:rsidR="000503F3" w:rsidRPr="00B176C4" w:rsidRDefault="000503F3" w:rsidP="00F00C7F">
            <w:pPr>
              <w:jc w:val="left"/>
              <w:rPr>
                <w:rFonts w:asciiTheme="majorHAnsi" w:hAnsiTheme="majorHAnsi" w:cstheme="majorHAnsi"/>
                <w:sz w:val="23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(ein)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  <w:tc>
          <w:tcPr>
            <w:tcW w:w="1129" w:type="dxa"/>
            <w:gridSpan w:val="6"/>
            <w:tcBorders>
              <w:bottom w:val="nil"/>
              <w:right w:val="nil"/>
            </w:tcBorders>
          </w:tcPr>
          <w:p w14:paraId="5C0CCCC9" w14:textId="77777777" w:rsidR="000503F3" w:rsidRPr="00C65A97" w:rsidRDefault="0072255C" w:rsidP="00F00C7F">
            <w:pPr>
              <w:jc w:val="left"/>
              <w:rPr>
                <w:rFonts w:asciiTheme="majorHAnsi" w:hAnsiTheme="majorHAnsi" w:cstheme="majorHAnsi"/>
                <w:b/>
                <w:szCs w:val="21"/>
              </w:rPr>
            </w:pPr>
            <w:r w:rsidRPr="0072255C">
              <w:t xml:space="preserve"> 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10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863" w:type="dxa"/>
            <w:gridSpan w:val="8"/>
            <w:tcBorders>
              <w:left w:val="nil"/>
              <w:bottom w:val="nil"/>
            </w:tcBorders>
          </w:tcPr>
          <w:p w14:paraId="72193334" w14:textId="77777777" w:rsidR="000503F3" w:rsidRPr="00A65DAE" w:rsidRDefault="000503F3" w:rsidP="00F00C7F">
            <w:pPr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zehn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</w:tr>
      <w:tr w:rsidR="000503F3" w14:paraId="39F4C44F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175DF67" w14:textId="77777777" w:rsidR="000503F3" w:rsidRDefault="000503F3" w:rsidP="00F00C7F"/>
        </w:tc>
        <w:tc>
          <w:tcPr>
            <w:tcW w:w="44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620845E3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5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</w:tcBorders>
          </w:tcPr>
          <w:p w14:paraId="726DFCA3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fünf</w:t>
            </w:r>
            <w:r>
              <w:rPr>
                <w:rFonts w:asciiTheme="majorHAnsi" w:hAnsiTheme="majorHAnsi" w:cstheme="majorHAnsi"/>
                <w:szCs w:val="21"/>
              </w:rPr>
              <w:t>zig</w:t>
            </w:r>
          </w:p>
        </w:tc>
        <w:tc>
          <w:tcPr>
            <w:tcW w:w="415" w:type="dxa"/>
            <w:tcBorders>
              <w:top w:val="nil"/>
              <w:bottom w:val="nil"/>
              <w:right w:val="nil"/>
            </w:tcBorders>
          </w:tcPr>
          <w:p w14:paraId="0081FDFE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2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00</w:t>
            </w:r>
          </w:p>
        </w:tc>
        <w:tc>
          <w:tcPr>
            <w:tcW w:w="1159" w:type="dxa"/>
            <w:gridSpan w:val="7"/>
            <w:tcBorders>
              <w:top w:val="nil"/>
              <w:left w:val="nil"/>
              <w:bottom w:val="nil"/>
            </w:tcBorders>
          </w:tcPr>
          <w:p w14:paraId="15F9A7A8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zwei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</w:p>
        </w:tc>
        <w:tc>
          <w:tcPr>
            <w:tcW w:w="850" w:type="dxa"/>
            <w:gridSpan w:val="5"/>
            <w:tcBorders>
              <w:top w:val="nil"/>
              <w:bottom w:val="nil"/>
              <w:right w:val="nil"/>
            </w:tcBorders>
          </w:tcPr>
          <w:p w14:paraId="25A19C38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2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261" w:type="dxa"/>
            <w:gridSpan w:val="6"/>
            <w:tcBorders>
              <w:top w:val="nil"/>
              <w:left w:val="nil"/>
              <w:bottom w:val="nil"/>
            </w:tcBorders>
          </w:tcPr>
          <w:p w14:paraId="43F2DA8F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zwei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  <w:tc>
          <w:tcPr>
            <w:tcW w:w="1129" w:type="dxa"/>
            <w:gridSpan w:val="6"/>
            <w:tcBorders>
              <w:top w:val="nil"/>
              <w:bottom w:val="nil"/>
              <w:right w:val="nil"/>
            </w:tcBorders>
          </w:tcPr>
          <w:p w14:paraId="56B789B6" w14:textId="77777777" w:rsidR="000503F3" w:rsidRPr="00C65A97" w:rsidRDefault="0072255C" w:rsidP="00F00C7F">
            <w:pPr>
              <w:jc w:val="left"/>
              <w:rPr>
                <w:rFonts w:asciiTheme="majorHAnsi" w:hAnsiTheme="majorHAnsi" w:cstheme="majorHAnsi"/>
                <w:b/>
                <w:szCs w:val="21"/>
              </w:rPr>
            </w:pPr>
            <w:r w:rsidRPr="0072255C">
              <w:t xml:space="preserve"> 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100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863" w:type="dxa"/>
            <w:gridSpan w:val="8"/>
            <w:tcBorders>
              <w:top w:val="nil"/>
              <w:left w:val="nil"/>
              <w:bottom w:val="nil"/>
            </w:tcBorders>
          </w:tcPr>
          <w:p w14:paraId="5A2AE089" w14:textId="77777777" w:rsidR="000503F3" w:rsidRPr="00A65DAE" w:rsidRDefault="000503F3" w:rsidP="00F00C7F">
            <w:pPr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(ein)hundert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</w:tr>
      <w:tr w:rsidR="000503F3" w14:paraId="4356DBCC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E1BCAAF" w14:textId="77777777" w:rsidR="000503F3" w:rsidRDefault="000503F3" w:rsidP="00F00C7F"/>
        </w:tc>
        <w:tc>
          <w:tcPr>
            <w:tcW w:w="44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0B3BA06D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6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</w:tcBorders>
          </w:tcPr>
          <w:p w14:paraId="09862B06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s</w:t>
            </w: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ech</w:t>
            </w:r>
            <w:r>
              <w:rPr>
                <w:rFonts w:asciiTheme="majorHAnsi" w:hAnsiTheme="majorHAnsi" w:cstheme="majorHAnsi"/>
                <w:szCs w:val="21"/>
              </w:rPr>
              <w:t>zig (!)</w:t>
            </w:r>
          </w:p>
        </w:tc>
        <w:tc>
          <w:tcPr>
            <w:tcW w:w="415" w:type="dxa"/>
            <w:tcBorders>
              <w:top w:val="nil"/>
              <w:bottom w:val="nil"/>
              <w:right w:val="nil"/>
            </w:tcBorders>
          </w:tcPr>
          <w:p w14:paraId="7B2D4C35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3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00</w:t>
            </w:r>
          </w:p>
        </w:tc>
        <w:tc>
          <w:tcPr>
            <w:tcW w:w="1159" w:type="dxa"/>
            <w:gridSpan w:val="7"/>
            <w:tcBorders>
              <w:top w:val="nil"/>
              <w:left w:val="nil"/>
              <w:bottom w:val="nil"/>
            </w:tcBorders>
          </w:tcPr>
          <w:p w14:paraId="13D194F4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drei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</w:p>
        </w:tc>
        <w:tc>
          <w:tcPr>
            <w:tcW w:w="850" w:type="dxa"/>
            <w:gridSpan w:val="5"/>
            <w:tcBorders>
              <w:top w:val="nil"/>
              <w:bottom w:val="nil"/>
              <w:right w:val="nil"/>
            </w:tcBorders>
          </w:tcPr>
          <w:p w14:paraId="6A4C0651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3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261" w:type="dxa"/>
            <w:gridSpan w:val="6"/>
            <w:tcBorders>
              <w:top w:val="nil"/>
              <w:left w:val="nil"/>
              <w:bottom w:val="nil"/>
            </w:tcBorders>
          </w:tcPr>
          <w:p w14:paraId="019B3BAE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drei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  <w:tc>
          <w:tcPr>
            <w:tcW w:w="1129" w:type="dxa"/>
            <w:gridSpan w:val="6"/>
            <w:tcBorders>
              <w:top w:val="nil"/>
              <w:bottom w:val="nil"/>
              <w:right w:val="nil"/>
            </w:tcBorders>
          </w:tcPr>
          <w:p w14:paraId="3B4D250E" w14:textId="77777777" w:rsidR="000503F3" w:rsidRPr="00C65A97" w:rsidRDefault="0072255C" w:rsidP="00F00C7F">
            <w:pPr>
              <w:jc w:val="left"/>
              <w:rPr>
                <w:rFonts w:asciiTheme="majorHAnsi" w:hAnsiTheme="majorHAnsi" w:cstheme="majorHAnsi"/>
                <w:b/>
                <w:szCs w:val="21"/>
              </w:rPr>
            </w:pPr>
            <w:r w:rsidRPr="0072255C">
              <w:t xml:space="preserve"> 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</w:rPr>
              <w:t xml:space="preserve"> 000 000</w:t>
            </w:r>
          </w:p>
        </w:tc>
        <w:tc>
          <w:tcPr>
            <w:tcW w:w="1863" w:type="dxa"/>
            <w:gridSpan w:val="8"/>
            <w:tcBorders>
              <w:top w:val="nil"/>
              <w:left w:val="nil"/>
              <w:bottom w:val="nil"/>
            </w:tcBorders>
          </w:tcPr>
          <w:p w14:paraId="19934F53" w14:textId="77777777" w:rsidR="000503F3" w:rsidRPr="00A65DAE" w:rsidRDefault="000503F3" w:rsidP="00F00C7F">
            <w:pPr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eine</w:t>
            </w:r>
            <w:r w:rsidR="00754A2C">
              <w:rPr>
                <w:rFonts w:asciiTheme="majorHAnsi" w:hAnsiTheme="majorHAnsi" w:cstheme="majorHAnsi"/>
                <w:szCs w:val="21"/>
              </w:rPr>
              <w:t xml:space="preserve"> Million</w:t>
            </w:r>
          </w:p>
        </w:tc>
      </w:tr>
      <w:tr w:rsidR="000503F3" w14:paraId="168A7D25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63B073C" w14:textId="77777777" w:rsidR="000503F3" w:rsidRDefault="000503F3" w:rsidP="00F00C7F"/>
        </w:tc>
        <w:tc>
          <w:tcPr>
            <w:tcW w:w="44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519178BD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7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</w:tcBorders>
          </w:tcPr>
          <w:p w14:paraId="54D1D2E2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  <w:u w:val="single"/>
              </w:rPr>
              <w:t>s</w:t>
            </w: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ieb</w:t>
            </w:r>
            <w:r>
              <w:rPr>
                <w:rFonts w:asciiTheme="majorHAnsi" w:hAnsiTheme="majorHAnsi" w:cstheme="majorHAnsi"/>
                <w:szCs w:val="21"/>
              </w:rPr>
              <w:t>zig (!)</w:t>
            </w:r>
          </w:p>
        </w:tc>
        <w:tc>
          <w:tcPr>
            <w:tcW w:w="415" w:type="dxa"/>
            <w:tcBorders>
              <w:top w:val="nil"/>
              <w:bottom w:val="nil"/>
              <w:right w:val="nil"/>
            </w:tcBorders>
          </w:tcPr>
          <w:p w14:paraId="10941B58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</w:rPr>
              <w:t>…</w:t>
            </w:r>
          </w:p>
        </w:tc>
        <w:tc>
          <w:tcPr>
            <w:tcW w:w="1159" w:type="dxa"/>
            <w:gridSpan w:val="7"/>
            <w:tcBorders>
              <w:top w:val="nil"/>
              <w:left w:val="nil"/>
              <w:bottom w:val="nil"/>
            </w:tcBorders>
          </w:tcPr>
          <w:p w14:paraId="1CE9C062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850" w:type="dxa"/>
            <w:gridSpan w:val="5"/>
            <w:tcBorders>
              <w:top w:val="nil"/>
              <w:bottom w:val="nil"/>
              <w:right w:val="nil"/>
            </w:tcBorders>
          </w:tcPr>
          <w:p w14:paraId="4E863908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</w:rPr>
              <w:t>…</w:t>
            </w:r>
          </w:p>
        </w:tc>
        <w:tc>
          <w:tcPr>
            <w:tcW w:w="1261" w:type="dxa"/>
            <w:gridSpan w:val="6"/>
            <w:tcBorders>
              <w:top w:val="nil"/>
              <w:left w:val="nil"/>
              <w:bottom w:val="nil"/>
            </w:tcBorders>
          </w:tcPr>
          <w:p w14:paraId="0E46C20C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413" w:type="dxa"/>
            <w:gridSpan w:val="9"/>
            <w:tcBorders>
              <w:top w:val="nil"/>
              <w:bottom w:val="nil"/>
              <w:right w:val="nil"/>
            </w:tcBorders>
          </w:tcPr>
          <w:p w14:paraId="4B8F0D8A" w14:textId="77777777" w:rsidR="000503F3" w:rsidRPr="00C65A97" w:rsidRDefault="0072255C" w:rsidP="00F00C7F">
            <w:pPr>
              <w:jc w:val="left"/>
              <w:rPr>
                <w:rFonts w:asciiTheme="majorHAnsi" w:hAnsiTheme="majorHAnsi" w:cstheme="majorHAnsi"/>
                <w:b/>
                <w:szCs w:val="21"/>
              </w:rPr>
            </w:pPr>
            <w:r w:rsidRPr="0072255C">
              <w:t xml:space="preserve"> 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</w:rPr>
              <w:t xml:space="preserve"> 000 000 000</w:t>
            </w:r>
          </w:p>
        </w:tc>
        <w:tc>
          <w:tcPr>
            <w:tcW w:w="1579" w:type="dxa"/>
            <w:gridSpan w:val="5"/>
            <w:tcBorders>
              <w:top w:val="nil"/>
              <w:left w:val="nil"/>
              <w:bottom w:val="nil"/>
            </w:tcBorders>
          </w:tcPr>
          <w:p w14:paraId="4A075667" w14:textId="77777777" w:rsidR="000503F3" w:rsidRPr="00A65DAE" w:rsidRDefault="000503F3" w:rsidP="00F00C7F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eine</w:t>
            </w:r>
            <w:r w:rsidR="00754A2C">
              <w:rPr>
                <w:rFonts w:asciiTheme="majorHAnsi" w:hAnsiTheme="majorHAnsi" w:cstheme="majorHAnsi"/>
                <w:szCs w:val="21"/>
              </w:rPr>
              <w:t xml:space="preserve"> Milliarde</w:t>
            </w:r>
          </w:p>
        </w:tc>
      </w:tr>
      <w:tr w:rsidR="000503F3" w14:paraId="6C1175D0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59EFB21B" w14:textId="77777777" w:rsidR="000503F3" w:rsidRDefault="000503F3" w:rsidP="00F00C7F"/>
        </w:tc>
        <w:tc>
          <w:tcPr>
            <w:tcW w:w="44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5B90A274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8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</w:tcBorders>
          </w:tcPr>
          <w:p w14:paraId="56B52484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>
              <w:rPr>
                <w:rFonts w:asciiTheme="majorHAnsi" w:hAnsiTheme="majorHAnsi" w:cstheme="majorHAnsi"/>
                <w:szCs w:val="21"/>
              </w:rPr>
              <w:t>zig</w:t>
            </w:r>
          </w:p>
        </w:tc>
        <w:tc>
          <w:tcPr>
            <w:tcW w:w="415" w:type="dxa"/>
            <w:tcBorders>
              <w:top w:val="nil"/>
              <w:bottom w:val="nil"/>
              <w:right w:val="nil"/>
            </w:tcBorders>
          </w:tcPr>
          <w:p w14:paraId="7E46B6C3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8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00</w:t>
            </w:r>
          </w:p>
        </w:tc>
        <w:tc>
          <w:tcPr>
            <w:tcW w:w="1159" w:type="dxa"/>
            <w:gridSpan w:val="7"/>
            <w:tcBorders>
              <w:top w:val="nil"/>
              <w:left w:val="nil"/>
              <w:bottom w:val="nil"/>
            </w:tcBorders>
          </w:tcPr>
          <w:p w14:paraId="79DE5CBC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</w:p>
        </w:tc>
        <w:tc>
          <w:tcPr>
            <w:tcW w:w="850" w:type="dxa"/>
            <w:gridSpan w:val="5"/>
            <w:tcBorders>
              <w:top w:val="nil"/>
              <w:bottom w:val="nil"/>
              <w:right w:val="nil"/>
            </w:tcBorders>
          </w:tcPr>
          <w:p w14:paraId="629888EA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8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261" w:type="dxa"/>
            <w:gridSpan w:val="6"/>
            <w:tcBorders>
              <w:top w:val="nil"/>
              <w:left w:val="nil"/>
              <w:bottom w:val="nil"/>
            </w:tcBorders>
          </w:tcPr>
          <w:p w14:paraId="10C95326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acht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  <w:tc>
          <w:tcPr>
            <w:tcW w:w="2992" w:type="dxa"/>
            <w:gridSpan w:val="14"/>
            <w:tcBorders>
              <w:top w:val="nil"/>
              <w:bottom w:val="nil"/>
            </w:tcBorders>
          </w:tcPr>
          <w:p w14:paraId="16879FFD" w14:textId="77777777" w:rsidR="000503F3" w:rsidRPr="00A65DAE" w:rsidRDefault="0072255C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72255C">
              <w:t xml:space="preserve"> 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1</w:t>
            </w:r>
            <w:r w:rsidR="000503F3" w:rsidRPr="00C65A97">
              <w:rPr>
                <w:rFonts w:asciiTheme="majorHAnsi" w:hAnsiTheme="majorHAnsi" w:cstheme="majorHAnsi"/>
                <w:b/>
                <w:szCs w:val="21"/>
              </w:rPr>
              <w:t xml:space="preserve"> 000 000 000 000</w:t>
            </w:r>
            <w:r w:rsidR="000503F3">
              <w:rPr>
                <w:rFonts w:asciiTheme="majorHAnsi" w:hAnsiTheme="majorHAnsi" w:cstheme="majorHAnsi"/>
                <w:szCs w:val="21"/>
              </w:rPr>
              <w:t xml:space="preserve"> </w:t>
            </w:r>
            <w:r w:rsidR="00754A2C">
              <w:rPr>
                <w:rFonts w:asciiTheme="majorHAnsi" w:hAnsiTheme="majorHAnsi" w:cstheme="majorHAnsi"/>
                <w:szCs w:val="21"/>
              </w:rPr>
              <w:t xml:space="preserve">   </w:t>
            </w:r>
            <w:r w:rsidR="000503F3" w:rsidRPr="00C65A97">
              <w:rPr>
                <w:rFonts w:asciiTheme="majorHAnsi" w:hAnsiTheme="majorHAnsi" w:cstheme="majorHAnsi"/>
                <w:szCs w:val="21"/>
                <w:u w:val="single"/>
              </w:rPr>
              <w:t>eine</w:t>
            </w:r>
            <w:r w:rsidR="00754A2C">
              <w:rPr>
                <w:rFonts w:asciiTheme="majorHAnsi" w:hAnsiTheme="majorHAnsi" w:cstheme="majorHAnsi"/>
                <w:szCs w:val="21"/>
              </w:rPr>
              <w:t xml:space="preserve"> Billion</w:t>
            </w:r>
          </w:p>
        </w:tc>
      </w:tr>
      <w:tr w:rsidR="000503F3" w14:paraId="47F95D24" w14:textId="77777777" w:rsidTr="0089390C">
        <w:trPr>
          <w:trHeight w:val="340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4E1A2A6" w14:textId="77777777" w:rsidR="000503F3" w:rsidRDefault="000503F3" w:rsidP="00F00C7F"/>
        </w:tc>
        <w:tc>
          <w:tcPr>
            <w:tcW w:w="449" w:type="dxa"/>
            <w:tcBorders>
              <w:top w:val="nil"/>
              <w:left w:val="single" w:sz="4" w:space="0" w:color="7F7F7F" w:themeColor="text1" w:themeTint="80"/>
              <w:right w:val="nil"/>
            </w:tcBorders>
          </w:tcPr>
          <w:p w14:paraId="0F299E56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9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</w:tcBorders>
          </w:tcPr>
          <w:p w14:paraId="4AAC0F99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>
              <w:rPr>
                <w:rFonts w:asciiTheme="majorHAnsi" w:hAnsiTheme="majorHAnsi" w:cstheme="majorHAnsi"/>
                <w:szCs w:val="21"/>
              </w:rPr>
              <w:t>zig</w:t>
            </w:r>
          </w:p>
        </w:tc>
        <w:tc>
          <w:tcPr>
            <w:tcW w:w="415" w:type="dxa"/>
            <w:tcBorders>
              <w:top w:val="nil"/>
              <w:right w:val="nil"/>
            </w:tcBorders>
          </w:tcPr>
          <w:p w14:paraId="45DF4FED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9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>00</w:t>
            </w:r>
          </w:p>
        </w:tc>
        <w:tc>
          <w:tcPr>
            <w:tcW w:w="1159" w:type="dxa"/>
            <w:gridSpan w:val="7"/>
            <w:tcBorders>
              <w:top w:val="nil"/>
              <w:left w:val="nil"/>
            </w:tcBorders>
          </w:tcPr>
          <w:p w14:paraId="230A0DCB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</w:p>
        </w:tc>
        <w:tc>
          <w:tcPr>
            <w:tcW w:w="850" w:type="dxa"/>
            <w:gridSpan w:val="5"/>
            <w:tcBorders>
              <w:top w:val="nil"/>
              <w:right w:val="nil"/>
            </w:tcBorders>
          </w:tcPr>
          <w:p w14:paraId="53BFDE4A" w14:textId="77777777" w:rsidR="000503F3" w:rsidRPr="00C65A97" w:rsidRDefault="000503F3" w:rsidP="00F00C7F">
            <w:pPr>
              <w:jc w:val="center"/>
              <w:rPr>
                <w:rFonts w:asciiTheme="majorHAnsi" w:hAnsiTheme="majorHAnsi" w:cstheme="majorHAnsi"/>
                <w:b/>
                <w:szCs w:val="21"/>
              </w:rPr>
            </w:pPr>
            <w:r w:rsidRPr="00C65A97">
              <w:rPr>
                <w:rFonts w:asciiTheme="majorHAnsi" w:hAnsiTheme="majorHAnsi" w:cstheme="majorHAnsi"/>
                <w:b/>
                <w:szCs w:val="21"/>
                <w:u w:val="single"/>
              </w:rPr>
              <w:t>9</w:t>
            </w:r>
            <w:r w:rsidRPr="00C65A97">
              <w:rPr>
                <w:rFonts w:asciiTheme="majorHAnsi" w:hAnsiTheme="majorHAnsi" w:cstheme="majorHAnsi"/>
                <w:b/>
                <w:szCs w:val="21"/>
              </w:rPr>
              <w:t xml:space="preserve"> 000</w:t>
            </w:r>
          </w:p>
        </w:tc>
        <w:tc>
          <w:tcPr>
            <w:tcW w:w="1261" w:type="dxa"/>
            <w:gridSpan w:val="6"/>
            <w:tcBorders>
              <w:top w:val="nil"/>
              <w:left w:val="nil"/>
            </w:tcBorders>
          </w:tcPr>
          <w:p w14:paraId="02BFA9E8" w14:textId="77777777" w:rsidR="000503F3" w:rsidRPr="00A65DAE" w:rsidRDefault="000503F3" w:rsidP="00F00C7F">
            <w:pPr>
              <w:jc w:val="left"/>
              <w:rPr>
                <w:rFonts w:asciiTheme="majorHAnsi" w:hAnsiTheme="majorHAnsi" w:cstheme="majorHAnsi"/>
                <w:szCs w:val="21"/>
              </w:rPr>
            </w:pPr>
            <w:r w:rsidRPr="00C65A97">
              <w:rPr>
                <w:rFonts w:asciiTheme="majorHAnsi" w:hAnsiTheme="majorHAnsi" w:cstheme="majorHAnsi"/>
                <w:szCs w:val="21"/>
                <w:u w:val="single"/>
              </w:rPr>
              <w:t>neun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</w:p>
        </w:tc>
        <w:tc>
          <w:tcPr>
            <w:tcW w:w="2992" w:type="dxa"/>
            <w:gridSpan w:val="14"/>
            <w:tcBorders>
              <w:top w:val="nil"/>
            </w:tcBorders>
          </w:tcPr>
          <w:p w14:paraId="0DE5E7C6" w14:textId="77777777" w:rsidR="000503F3" w:rsidRPr="00A65DAE" w:rsidRDefault="000503F3" w:rsidP="00F00C7F">
            <w:pPr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…</w:t>
            </w:r>
          </w:p>
        </w:tc>
      </w:tr>
    </w:tbl>
    <w:p w14:paraId="44770020" w14:textId="77777777" w:rsidR="00907CDD" w:rsidRPr="0020587D" w:rsidRDefault="00907CDD">
      <w:pPr>
        <w:rPr>
          <w:sz w:val="10"/>
        </w:rPr>
      </w:pPr>
    </w:p>
    <w:tbl>
      <w:tblPr>
        <w:tblStyle w:val="Tabellenraster"/>
        <w:tblW w:w="5006" w:type="pct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"/>
        <w:gridCol w:w="41"/>
        <w:gridCol w:w="112"/>
        <w:gridCol w:w="957"/>
        <w:gridCol w:w="50"/>
        <w:gridCol w:w="50"/>
        <w:gridCol w:w="77"/>
        <w:gridCol w:w="1008"/>
        <w:gridCol w:w="50"/>
        <w:gridCol w:w="50"/>
        <w:gridCol w:w="232"/>
        <w:gridCol w:w="78"/>
        <w:gridCol w:w="707"/>
        <w:gridCol w:w="93"/>
        <w:gridCol w:w="617"/>
        <w:gridCol w:w="426"/>
        <w:gridCol w:w="709"/>
        <w:gridCol w:w="3694"/>
      </w:tblGrid>
      <w:tr w:rsidR="0020587D" w:rsidRPr="009216C2" w14:paraId="4C8DAF4B" w14:textId="77777777" w:rsidTr="003F49F9">
        <w:tc>
          <w:tcPr>
            <w:tcW w:w="9081" w:type="dxa"/>
            <w:gridSpan w:val="18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339D42E" w14:textId="16B8A21D" w:rsidR="0020587D" w:rsidRPr="004F45C4" w:rsidRDefault="0090583B" w:rsidP="00871300">
            <w:pPr>
              <w:pStyle w:val="berschrift2"/>
            </w:pPr>
            <w:proofErr w:type="gramStart"/>
            <w:r>
              <w:lastRenderedPageBreak/>
              <w:t>2</w:t>
            </w:r>
            <w:r w:rsidR="007345AB">
              <w:t xml:space="preserve">  </w:t>
            </w:r>
            <w:r w:rsidR="009658D5">
              <w:t>Was</w:t>
            </w:r>
            <w:proofErr w:type="gramEnd"/>
            <w:r w:rsidR="009658D5">
              <w:t xml:space="preserve"> bedeutet die Zahlen</w:t>
            </w:r>
            <w:r w:rsidR="009658D5" w:rsidRPr="000E78B5">
              <w:t xml:space="preserve">? </w:t>
            </w:r>
            <w:r w:rsidR="009658D5">
              <w:t xml:space="preserve"> </w:t>
            </w:r>
            <w:r w:rsidR="007345AB">
              <w:t xml:space="preserve">Wie lese ich Zahlen? </w:t>
            </w:r>
            <w:r w:rsidR="001A119F">
              <w:t xml:space="preserve">  </w:t>
            </w:r>
            <w:r w:rsidR="0020587D" w:rsidRPr="000B4522">
              <w:rPr>
                <w:b w:val="0"/>
                <w:color w:val="000000"/>
              </w:rPr>
              <w:t xml:space="preserve">Schreibe </w:t>
            </w:r>
            <w:r w:rsidR="0020587D">
              <w:rPr>
                <w:b w:val="0"/>
                <w:color w:val="000000"/>
              </w:rPr>
              <w:t>zu</w:t>
            </w:r>
            <w:r w:rsidR="00871300">
              <w:rPr>
                <w:b w:val="0"/>
                <w:color w:val="000000"/>
              </w:rPr>
              <w:t>m S</w:t>
            </w:r>
            <w:r w:rsidR="0020587D">
              <w:rPr>
                <w:b w:val="0"/>
                <w:color w:val="000000"/>
              </w:rPr>
              <w:t xml:space="preserve">ymbol </w:t>
            </w:r>
            <w:r w:rsidR="0020587D" w:rsidRPr="00751DD7">
              <w:rPr>
                <w:noProof/>
              </w:rPr>
              <w:drawing>
                <wp:inline distT="0" distB="0" distL="0" distR="0" wp14:anchorId="071A1FD2" wp14:editId="10437C08">
                  <wp:extent cx="156462" cy="144000"/>
                  <wp:effectExtent l="0" t="0" r="0" b="0"/>
                  <wp:docPr id="7412" name="Grafik 7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587D">
              <w:rPr>
                <w:b w:val="0"/>
                <w:color w:val="000000"/>
              </w:rPr>
              <w:t xml:space="preserve"> immer deine Übersetzung.</w:t>
            </w:r>
            <w:r w:rsidR="00871300">
              <w:rPr>
                <w:b w:val="0"/>
                <w:color w:val="000000"/>
              </w:rPr>
              <w:br/>
            </w:r>
          </w:p>
        </w:tc>
      </w:tr>
      <w:tr w:rsidR="000219FE" w:rsidRPr="009216C2" w14:paraId="51FEA8FA" w14:textId="77777777" w:rsidTr="00930C1D">
        <w:tc>
          <w:tcPr>
            <w:tcW w:w="4252" w:type="dxa"/>
            <w:gridSpan w:val="1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728AAE21" w14:textId="77777777" w:rsidR="0020587D" w:rsidRPr="0001285C" w:rsidRDefault="0020587D" w:rsidP="003F49F9">
            <w:pPr>
              <w:pStyle w:val="berschrift3"/>
              <w:spacing w:before="60"/>
            </w:pPr>
            <w:r>
              <w:t xml:space="preserve">    </w:t>
            </w:r>
            <w:r w:rsidRPr="0001285C">
              <w:t xml:space="preserve">Wir </w:t>
            </w:r>
            <w:r w:rsidR="00BC5D44">
              <w:t>wissen</w:t>
            </w:r>
            <w:r w:rsidR="00380012">
              <w:t>:</w:t>
            </w:r>
            <w:r w:rsidR="00871300">
              <w:t xml:space="preserve"> </w:t>
            </w:r>
            <w:r w:rsidR="00871300" w:rsidRPr="00871300">
              <w:rPr>
                <w:b w:val="0"/>
              </w:rPr>
              <w:t>368 = 300 + 60 + 8</w:t>
            </w:r>
            <w:r w:rsidR="003F49F9">
              <w:rPr>
                <w:b w:val="0"/>
              </w:rPr>
              <w:t>, denn</w:t>
            </w: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</w:tcPr>
          <w:p w14:paraId="4D4718AE" w14:textId="77777777" w:rsidR="0020587D" w:rsidRPr="000E78B5" w:rsidRDefault="0020587D" w:rsidP="000219FE"/>
        </w:tc>
        <w:tc>
          <w:tcPr>
            <w:tcW w:w="4403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</w:tcPr>
          <w:p w14:paraId="3B8AAC3E" w14:textId="77777777" w:rsidR="0020587D" w:rsidRPr="00696215" w:rsidRDefault="0020587D" w:rsidP="003F49F9">
            <w:pPr>
              <w:pStyle w:val="berschrift3"/>
              <w:spacing w:before="60"/>
            </w:pPr>
            <w:r w:rsidRPr="00C71350">
              <w:t>Das bedeutet</w:t>
            </w:r>
            <w:r>
              <w:t>:</w:t>
            </w:r>
          </w:p>
        </w:tc>
      </w:tr>
      <w:tr w:rsidR="00E3368D" w:rsidRPr="009216C2" w14:paraId="44472E01" w14:textId="77777777" w:rsidTr="00930C1D">
        <w:trPr>
          <w:trHeight w:val="53"/>
        </w:trPr>
        <w:tc>
          <w:tcPr>
            <w:tcW w:w="130" w:type="dxa"/>
            <w:vMerge w:val="restart"/>
            <w:tcBorders>
              <w:top w:val="nil"/>
              <w:left w:val="single" w:sz="4" w:space="0" w:color="BFBFBF" w:themeColor="background1" w:themeShade="BF"/>
              <w:bottom w:val="single" w:sz="4" w:space="0" w:color="0D0D0D" w:themeColor="text1" w:themeTint="F2"/>
              <w:right w:val="nil"/>
            </w:tcBorders>
          </w:tcPr>
          <w:p w14:paraId="31A57296" w14:textId="77777777" w:rsidR="00E3368D" w:rsidRPr="0001285C" w:rsidRDefault="00E3368D" w:rsidP="000219FE"/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</w:tcPr>
          <w:p w14:paraId="3329B052" w14:textId="77777777" w:rsidR="00E3368D" w:rsidRPr="00AE7868" w:rsidRDefault="00E3368D" w:rsidP="00BF1039">
            <w:pPr>
              <w:jc w:val="center"/>
              <w:rPr>
                <w:rFonts w:asciiTheme="majorHAnsi" w:hAnsiTheme="majorHAnsi" w:cstheme="majorHAnsi"/>
                <w:sz w:val="2"/>
                <w:szCs w:val="10"/>
              </w:rPr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E0CBC" w14:textId="77777777" w:rsidR="00E3368D" w:rsidRPr="00BF1039" w:rsidRDefault="00E3368D" w:rsidP="00BF1039">
            <w:pPr>
              <w:jc w:val="center"/>
              <w:rPr>
                <w:rFonts w:asciiTheme="majorHAnsi" w:hAnsiTheme="majorHAnsi" w:cstheme="majorHAnsi"/>
                <w:sz w:val="2"/>
                <w:szCs w:val="10"/>
              </w:rPr>
            </w:pPr>
            <w:r w:rsidRPr="00BF1039">
              <w:rPr>
                <w:rFonts w:asciiTheme="majorHAnsi" w:hAnsiTheme="majorHAnsi" w:cstheme="majorHAnsi"/>
                <w:sz w:val="8"/>
                <w:szCs w:val="10"/>
              </w:rPr>
              <w:t xml:space="preserve">  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14:paraId="701B650E" w14:textId="77777777" w:rsidR="00E3368D" w:rsidRPr="00BF1039" w:rsidRDefault="00E3368D" w:rsidP="00BF1039">
            <w:pPr>
              <w:rPr>
                <w:sz w:val="4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14:paraId="6600C557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F932A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14:paraId="72DD960F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</w:tcPr>
          <w:p w14:paraId="39D2BB8E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14:paraId="64720509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80AEE" w14:textId="77777777" w:rsidR="00E3368D" w:rsidRPr="000219FE" w:rsidRDefault="00E3368D" w:rsidP="000219FE">
            <w:pPr>
              <w:rPr>
                <w:sz w:val="8"/>
                <w:szCs w:val="8"/>
              </w:rPr>
            </w:pPr>
          </w:p>
        </w:tc>
        <w:tc>
          <w:tcPr>
            <w:tcW w:w="617" w:type="dxa"/>
            <w:vMerge w:val="restar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2080C13" w14:textId="77777777" w:rsidR="00E3368D" w:rsidRPr="0001285C" w:rsidRDefault="00E3368D" w:rsidP="000219FE"/>
        </w:tc>
        <w:tc>
          <w:tcPr>
            <w:tcW w:w="426" w:type="dxa"/>
            <w:vMerge w:val="restart"/>
            <w:tcBorders>
              <w:top w:val="nil"/>
              <w:left w:val="single" w:sz="4" w:space="0" w:color="BFBFBF" w:themeColor="background1" w:themeShade="BF"/>
              <w:right w:val="nil"/>
            </w:tcBorders>
          </w:tcPr>
          <w:p w14:paraId="19C416E9" w14:textId="77777777" w:rsidR="00E3368D" w:rsidRPr="0001285C" w:rsidRDefault="00E3368D" w:rsidP="000219FE"/>
        </w:tc>
        <w:tc>
          <w:tcPr>
            <w:tcW w:w="4403" w:type="dxa"/>
            <w:gridSpan w:val="2"/>
            <w:vMerge w:val="restart"/>
            <w:tcBorders>
              <w:top w:val="nil"/>
              <w:left w:val="nil"/>
              <w:right w:val="single" w:sz="4" w:space="0" w:color="BFBFBF" w:themeColor="background1" w:themeShade="BF"/>
            </w:tcBorders>
          </w:tcPr>
          <w:p w14:paraId="12AFB29A" w14:textId="77777777" w:rsidR="0041657C" w:rsidRDefault="0041657C" w:rsidP="0041657C"/>
          <w:p w14:paraId="79637C22" w14:textId="77777777" w:rsidR="0041657C" w:rsidRDefault="0041657C" w:rsidP="0041657C">
            <w:r>
              <w:t>Ich zerlege 368:</w:t>
            </w:r>
          </w:p>
          <w:p w14:paraId="789E1B69" w14:textId="77777777" w:rsidR="00E3368D" w:rsidRDefault="00E3368D" w:rsidP="001B7956">
            <w:pPr>
              <w:pStyle w:val="Listenabsatz"/>
              <w:numPr>
                <w:ilvl w:val="0"/>
                <w:numId w:val="16"/>
              </w:numPr>
              <w:spacing w:after="120"/>
              <w:ind w:left="288" w:hanging="288"/>
            </w:pPr>
            <w:r>
              <w:t xml:space="preserve">Ich habe 3 </w:t>
            </w:r>
            <w:r w:rsidRPr="001A119F">
              <w:rPr>
                <w:b/>
              </w:rPr>
              <w:t>Hunderter</w:t>
            </w:r>
            <w:r>
              <w:t xml:space="preserve"> (H): </w:t>
            </w:r>
            <w:r w:rsidRPr="00751DD7">
              <w:rPr>
                <w:noProof/>
              </w:rPr>
              <w:drawing>
                <wp:inline distT="0" distB="0" distL="0" distR="0" wp14:anchorId="07F9EFFD" wp14:editId="1A786F6A">
                  <wp:extent cx="156462" cy="144000"/>
                  <wp:effectExtent l="0" t="0" r="0" b="0"/>
                  <wp:docPr id="7706" name="Grafik 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E7D1C" w14:textId="77777777" w:rsidR="00E3368D" w:rsidRDefault="00E3368D" w:rsidP="003F49F9">
            <w:pPr>
              <w:ind w:left="288" w:hanging="288"/>
            </w:pPr>
            <w:r>
              <w:t xml:space="preserve">                 </w:t>
            </w:r>
            <w:r w:rsidRPr="00E049E0">
              <w:rPr>
                <w:noProof/>
              </w:rPr>
              <w:drawing>
                <wp:inline distT="0" distB="0" distL="0" distR="0" wp14:anchorId="1956F952" wp14:editId="38A78107">
                  <wp:extent cx="217947" cy="236628"/>
                  <wp:effectExtent l="0" t="0" r="0" b="0"/>
                  <wp:docPr id="7712" name="Grafik 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0D0DB2E7" wp14:editId="6194F4B9">
                  <wp:extent cx="217947" cy="236628"/>
                  <wp:effectExtent l="0" t="0" r="0" b="0"/>
                  <wp:docPr id="7741" name="Grafik 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2A7D4EE0" wp14:editId="2447AFE8">
                  <wp:extent cx="217947" cy="236628"/>
                  <wp:effectExtent l="0" t="0" r="0" b="0"/>
                  <wp:docPr id="7742" name="Grafik 7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Style w:val="Seitenzahl"/>
              </w:rPr>
              <w:fldChar w:fldCharType="begin"/>
            </w:r>
            <w:r>
              <w:rPr>
                <w:rStyle w:val="Seitenzahl"/>
              </w:rPr>
              <w:instrText xml:space="preserve"> PAGE </w:instrText>
            </w:r>
            <w:r>
              <w:rPr>
                <w:rStyle w:val="Seitenzahl"/>
              </w:rPr>
              <w:fldChar w:fldCharType="separate"/>
            </w:r>
            <w:r>
              <w:rPr>
                <w:rStyle w:val="Seitenzahl"/>
                <w:noProof/>
              </w:rPr>
              <w:t>9</w:t>
            </w:r>
            <w:r>
              <w:rPr>
                <w:rStyle w:val="Seitenzahl"/>
              </w:rPr>
              <w:fldChar w:fldCharType="end"/>
            </w:r>
          </w:p>
          <w:p w14:paraId="49627FA7" w14:textId="77777777" w:rsidR="00E3368D" w:rsidRDefault="00E3368D" w:rsidP="003F49F9">
            <w:pPr>
              <w:pStyle w:val="Listenabsatz"/>
              <w:numPr>
                <w:ilvl w:val="0"/>
                <w:numId w:val="0"/>
              </w:numPr>
              <w:ind w:left="288"/>
            </w:pPr>
            <w:r>
              <w:t xml:space="preserve">3 Hunderter sind </w:t>
            </w:r>
            <w:r w:rsidRPr="00380012">
              <w:rPr>
                <w:b/>
              </w:rPr>
              <w:t>zusammen</w:t>
            </w:r>
            <w:r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6D342A86" wp14:editId="05504F51">
                  <wp:extent cx="156462" cy="144000"/>
                  <wp:effectExtent l="0" t="0" r="0" b="0"/>
                  <wp:docPr id="7838" name="Grafik 7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41657C">
              <w:br/>
            </w:r>
            <w:r>
              <w:t xml:space="preserve">3 </w:t>
            </w:r>
            <w:r>
              <w:sym w:font="Symbol" w:char="F0D7"/>
            </w:r>
            <w:r>
              <w:t xml:space="preserve"> 100 = 300.</w:t>
            </w:r>
          </w:p>
          <w:p w14:paraId="62C7F365" w14:textId="77777777" w:rsidR="00E3368D" w:rsidRDefault="00E3368D" w:rsidP="001B7956">
            <w:pPr>
              <w:pStyle w:val="Listenabsatz"/>
              <w:numPr>
                <w:ilvl w:val="0"/>
                <w:numId w:val="16"/>
              </w:numPr>
              <w:spacing w:before="80" w:after="40"/>
              <w:ind w:left="289" w:hanging="289"/>
            </w:pPr>
            <w:r>
              <w:t xml:space="preserve">Ich habe 6 </w:t>
            </w:r>
            <w:r w:rsidRPr="001A119F">
              <w:rPr>
                <w:b/>
              </w:rPr>
              <w:t>Zehner</w:t>
            </w:r>
            <w:r>
              <w:t xml:space="preserve"> (Z).</w:t>
            </w:r>
            <w:r w:rsidRPr="00E049E0"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74FF9AFB" wp14:editId="0CE9971B">
                  <wp:extent cx="156462" cy="144000"/>
                  <wp:effectExtent l="0" t="0" r="0" b="0"/>
                  <wp:docPr id="7839" name="Grafik 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15FB4" w14:textId="77777777" w:rsidR="00E3368D" w:rsidRPr="009658D5" w:rsidRDefault="00E3368D" w:rsidP="003F49F9">
            <w:pPr>
              <w:ind w:left="288" w:hanging="288"/>
              <w:rPr>
                <w:sz w:val="8"/>
              </w:rPr>
            </w:pPr>
          </w:p>
          <w:tbl>
            <w:tblPr>
              <w:tblStyle w:val="Tabellenraster"/>
              <w:tblpPr w:leftFromText="141" w:rightFromText="141" w:vertAnchor="text" w:horzAnchor="page" w:tblpX="1075" w:tblpY="-5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"/>
            </w:tblGrid>
            <w:tr w:rsidR="00E3368D" w14:paraId="3DE1818B" w14:textId="77777777" w:rsidTr="00480C75">
              <w:trPr>
                <w:trHeight w:val="53"/>
              </w:trPr>
              <w:tc>
                <w:tcPr>
                  <w:tcW w:w="817" w:type="dxa"/>
                  <w:vAlign w:val="center"/>
                </w:tcPr>
                <w:p w14:paraId="1A515974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0256" behindDoc="0" locked="0" layoutInCell="1" allowOverlap="1" wp14:anchorId="7856AD76" wp14:editId="3F74D648">
                        <wp:simplePos x="0" y="0"/>
                        <wp:positionH relativeFrom="column">
                          <wp:posOffset>-23495</wp:posOffset>
                        </wp:positionH>
                        <wp:positionV relativeFrom="paragraph">
                          <wp:posOffset>-38735</wp:posOffset>
                        </wp:positionV>
                        <wp:extent cx="429895" cy="88900"/>
                        <wp:effectExtent l="0" t="0" r="8255" b="6350"/>
                        <wp:wrapTopAndBottom/>
                        <wp:docPr id="7743" name="Grafik 77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368D" w14:paraId="49947B79" w14:textId="77777777" w:rsidTr="00480C75">
              <w:trPr>
                <w:trHeight w:val="57"/>
              </w:trPr>
              <w:tc>
                <w:tcPr>
                  <w:tcW w:w="817" w:type="dxa"/>
                  <w:vAlign w:val="center"/>
                </w:tcPr>
                <w:p w14:paraId="0F339980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1280" behindDoc="0" locked="0" layoutInCell="1" allowOverlap="1" wp14:anchorId="119C795A" wp14:editId="004D4D65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-156845</wp:posOffset>
                        </wp:positionV>
                        <wp:extent cx="429895" cy="88900"/>
                        <wp:effectExtent l="0" t="0" r="8255" b="6350"/>
                        <wp:wrapTopAndBottom/>
                        <wp:docPr id="7744" name="Grafik 77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368D" w14:paraId="36435A9B" w14:textId="77777777" w:rsidTr="00480C75">
              <w:trPr>
                <w:trHeight w:val="57"/>
              </w:trPr>
              <w:tc>
                <w:tcPr>
                  <w:tcW w:w="817" w:type="dxa"/>
                  <w:vAlign w:val="center"/>
                </w:tcPr>
                <w:p w14:paraId="60519EBB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2304" behindDoc="0" locked="0" layoutInCell="1" allowOverlap="1" wp14:anchorId="7A1FD589" wp14:editId="309EC8E0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3175</wp:posOffset>
                        </wp:positionV>
                        <wp:extent cx="429895" cy="88900"/>
                        <wp:effectExtent l="0" t="0" r="8255" b="6350"/>
                        <wp:wrapTopAndBottom/>
                        <wp:docPr id="7745" name="Grafik 77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368D" w14:paraId="485A80F0" w14:textId="77777777" w:rsidTr="00480C75">
              <w:trPr>
                <w:trHeight w:val="57"/>
              </w:trPr>
              <w:tc>
                <w:tcPr>
                  <w:tcW w:w="817" w:type="dxa"/>
                  <w:vAlign w:val="center"/>
                </w:tcPr>
                <w:p w14:paraId="50F7AAA6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3328" behindDoc="0" locked="0" layoutInCell="1" allowOverlap="1" wp14:anchorId="3F923FA7" wp14:editId="568D0128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-99695</wp:posOffset>
                        </wp:positionV>
                        <wp:extent cx="429895" cy="88900"/>
                        <wp:effectExtent l="0" t="0" r="8255" b="6350"/>
                        <wp:wrapTopAndBottom/>
                        <wp:docPr id="7746" name="Grafik 77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368D" w14:paraId="5CBCCFED" w14:textId="77777777" w:rsidTr="00480C75">
              <w:trPr>
                <w:trHeight w:val="57"/>
              </w:trPr>
              <w:tc>
                <w:tcPr>
                  <w:tcW w:w="817" w:type="dxa"/>
                  <w:vAlign w:val="center"/>
                </w:tcPr>
                <w:p w14:paraId="531160D6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4352" behindDoc="0" locked="0" layoutInCell="1" allowOverlap="1" wp14:anchorId="7C1FB0E2" wp14:editId="7A724434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-140970</wp:posOffset>
                        </wp:positionV>
                        <wp:extent cx="429895" cy="88900"/>
                        <wp:effectExtent l="0" t="0" r="8255" b="6350"/>
                        <wp:wrapTopAndBottom/>
                        <wp:docPr id="7747" name="Grafik 7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3368D" w14:paraId="517C6385" w14:textId="77777777" w:rsidTr="00480C75">
              <w:trPr>
                <w:trHeight w:val="57"/>
              </w:trPr>
              <w:tc>
                <w:tcPr>
                  <w:tcW w:w="817" w:type="dxa"/>
                  <w:vAlign w:val="center"/>
                </w:tcPr>
                <w:p w14:paraId="52819D4D" w14:textId="77777777" w:rsidR="00E3368D" w:rsidRPr="00940840" w:rsidRDefault="00E3368D" w:rsidP="003F49F9">
                  <w:pPr>
                    <w:ind w:left="288" w:hanging="288"/>
                    <w:rPr>
                      <w:sz w:val="2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5376" behindDoc="0" locked="0" layoutInCell="1" allowOverlap="1" wp14:anchorId="1B06AAF3" wp14:editId="0CAF7595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-113030</wp:posOffset>
                        </wp:positionV>
                        <wp:extent cx="429895" cy="88900"/>
                        <wp:effectExtent l="0" t="0" r="8255" b="6350"/>
                        <wp:wrapTopAndBottom/>
                        <wp:docPr id="7748" name="Grafik 7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C02C946" w14:textId="77777777" w:rsidR="00E3368D" w:rsidRDefault="00E3368D" w:rsidP="003F49F9">
            <w:pPr>
              <w:spacing w:before="120"/>
              <w:ind w:left="288" w:hanging="288"/>
            </w:pPr>
          </w:p>
          <w:p w14:paraId="01F041C0" w14:textId="77777777" w:rsidR="00E3368D" w:rsidRDefault="00E3368D" w:rsidP="003F49F9">
            <w:pPr>
              <w:spacing w:before="120"/>
              <w:ind w:left="288" w:hanging="288"/>
            </w:pPr>
            <w:r>
              <w:t xml:space="preserve"> </w:t>
            </w:r>
          </w:p>
          <w:p w14:paraId="79170284" w14:textId="77777777" w:rsidR="00E3368D" w:rsidRPr="009658D5" w:rsidRDefault="00E3368D" w:rsidP="003F49F9">
            <w:pPr>
              <w:spacing w:before="120"/>
              <w:ind w:left="288" w:hanging="288"/>
              <w:rPr>
                <w:sz w:val="12"/>
              </w:rPr>
            </w:pPr>
          </w:p>
          <w:p w14:paraId="02C882C3" w14:textId="77777777" w:rsidR="00E3368D" w:rsidRDefault="00E3368D" w:rsidP="003F49F9">
            <w:pPr>
              <w:pStyle w:val="Listenabsatz"/>
              <w:numPr>
                <w:ilvl w:val="0"/>
                <w:numId w:val="0"/>
              </w:numPr>
              <w:ind w:left="288"/>
            </w:pPr>
            <w:r>
              <w:t xml:space="preserve">6 Zehner sind zusammen 6 </w:t>
            </w:r>
            <w:r>
              <w:sym w:font="Symbol" w:char="F0D7"/>
            </w:r>
            <w:r>
              <w:t xml:space="preserve"> 10 = 60. </w:t>
            </w:r>
          </w:p>
          <w:p w14:paraId="614D202B" w14:textId="77777777" w:rsidR="00E3368D" w:rsidRDefault="00E3368D" w:rsidP="001B7956">
            <w:pPr>
              <w:pStyle w:val="Listenabsatz"/>
              <w:numPr>
                <w:ilvl w:val="0"/>
                <w:numId w:val="16"/>
              </w:numPr>
              <w:spacing w:before="80"/>
              <w:ind w:left="289" w:hanging="289"/>
            </w:pPr>
            <w:r>
              <w:t xml:space="preserve">Ich habe 8 </w:t>
            </w:r>
            <w:r w:rsidRPr="001A119F">
              <w:rPr>
                <w:b/>
              </w:rPr>
              <w:t>Einer</w:t>
            </w:r>
            <w:r>
              <w:t xml:space="preserve"> (E). </w:t>
            </w:r>
            <w:r w:rsidRPr="00751DD7">
              <w:rPr>
                <w:noProof/>
              </w:rPr>
              <w:drawing>
                <wp:inline distT="0" distB="0" distL="0" distR="0" wp14:anchorId="40D8D79A" wp14:editId="423E7DD1">
                  <wp:extent cx="156462" cy="144000"/>
                  <wp:effectExtent l="0" t="0" r="0" b="0"/>
                  <wp:docPr id="7708" name="Grafik 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80DB4" w14:textId="77777777" w:rsidR="00E3368D" w:rsidRPr="00940840" w:rsidRDefault="00E3368D" w:rsidP="003F49F9">
            <w:pPr>
              <w:pStyle w:val="Listenabsatz"/>
              <w:numPr>
                <w:ilvl w:val="0"/>
                <w:numId w:val="0"/>
              </w:numPr>
              <w:spacing w:before="120" w:after="120"/>
              <w:ind w:left="288" w:firstLine="850"/>
              <w:rPr>
                <w:sz w:val="8"/>
              </w:rPr>
            </w:pP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3875A0C4" wp14:editId="726D869A">
                  <wp:extent cx="45719" cy="45719"/>
                  <wp:effectExtent l="0" t="0" r="0" b="0"/>
                  <wp:docPr id="7749" name="Grafik 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49FF650A" wp14:editId="6ED1AD51">
                  <wp:extent cx="45719" cy="45719"/>
                  <wp:effectExtent l="0" t="0" r="0" b="0"/>
                  <wp:docPr id="7750" name="Grafik 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10A00CC8" wp14:editId="7CF2E180">
                  <wp:extent cx="45719" cy="45719"/>
                  <wp:effectExtent l="0" t="0" r="0" b="0"/>
                  <wp:docPr id="7751" name="Grafik 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7ADEE3AA" wp14:editId="0CC1ED0E">
                  <wp:extent cx="45719" cy="45719"/>
                  <wp:effectExtent l="0" t="0" r="0" b="0"/>
                  <wp:docPr id="7752" name="Grafik 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1217BAC6" wp14:editId="06AFE7D0">
                  <wp:extent cx="45719" cy="45719"/>
                  <wp:effectExtent l="0" t="0" r="0" b="0"/>
                  <wp:docPr id="7753" name="Grafik 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 </w:t>
            </w:r>
            <w:r>
              <w:rPr>
                <w:sz w:val="8"/>
              </w:rPr>
              <w:t xml:space="preserve">  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451A7719" wp14:editId="255CD31B">
                  <wp:extent cx="45719" cy="45719"/>
                  <wp:effectExtent l="0" t="0" r="0" b="0"/>
                  <wp:docPr id="7754" name="Grafik 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792250A8" wp14:editId="751B83A7">
                  <wp:extent cx="45719" cy="45719"/>
                  <wp:effectExtent l="0" t="0" r="0" b="0"/>
                  <wp:docPr id="7755" name="Grafik 7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42752633" wp14:editId="3B969D7F">
                  <wp:extent cx="45719" cy="45719"/>
                  <wp:effectExtent l="0" t="0" r="0" b="0"/>
                  <wp:docPr id="7756" name="Grafik 7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sz w:val="8"/>
              </w:rPr>
              <w:t xml:space="preserve"> </w:t>
            </w:r>
          </w:p>
          <w:p w14:paraId="09929B72" w14:textId="77777777" w:rsidR="00E3368D" w:rsidRDefault="00E3368D" w:rsidP="003F49F9">
            <w:pPr>
              <w:pStyle w:val="Listenabsatz"/>
              <w:numPr>
                <w:ilvl w:val="0"/>
                <w:numId w:val="0"/>
              </w:numPr>
              <w:ind w:left="288"/>
            </w:pPr>
            <w:r>
              <w:t xml:space="preserve">8 Einer sind zusammen 8 </w:t>
            </w:r>
            <w:r>
              <w:sym w:font="Symbol" w:char="F0D7"/>
            </w:r>
            <w:r>
              <w:t xml:space="preserve"> 1 = 8. </w:t>
            </w:r>
          </w:p>
          <w:p w14:paraId="58620ADA" w14:textId="77777777" w:rsidR="00E3368D" w:rsidRPr="0030593F" w:rsidRDefault="00E3368D" w:rsidP="001B7956">
            <w:pPr>
              <w:pStyle w:val="Listenabsatz"/>
              <w:numPr>
                <w:ilvl w:val="0"/>
                <w:numId w:val="16"/>
              </w:numPr>
              <w:spacing w:before="80"/>
              <w:ind w:left="289" w:hanging="289"/>
            </w:pPr>
            <w:r>
              <w:t>Also: In 368 sind 3 Hunderter, 6 Zehner</w:t>
            </w:r>
            <w:r w:rsidR="00671217">
              <w:t>,</w:t>
            </w:r>
            <w:r>
              <w:t xml:space="preserve"> 8 Einer: </w:t>
            </w:r>
            <w:r>
              <w:br/>
              <w:t xml:space="preserve">368 = 300 + 60 + 8 </w:t>
            </w:r>
          </w:p>
        </w:tc>
      </w:tr>
      <w:tr w:rsidR="00E3368D" w:rsidRPr="009216C2" w14:paraId="3EAFC614" w14:textId="77777777" w:rsidTr="00930C1D">
        <w:trPr>
          <w:trHeight w:val="968"/>
        </w:trPr>
        <w:tc>
          <w:tcPr>
            <w:tcW w:w="130" w:type="dxa"/>
            <w:vMerge/>
            <w:tcBorders>
              <w:left w:val="single" w:sz="4" w:space="0" w:color="BFBFBF" w:themeColor="background1" w:themeShade="BF"/>
              <w:bottom w:val="single" w:sz="4" w:space="0" w:color="0D0D0D" w:themeColor="text1" w:themeTint="F2"/>
              <w:right w:val="nil"/>
            </w:tcBorders>
          </w:tcPr>
          <w:p w14:paraId="79BCA9E9" w14:textId="77777777" w:rsidR="00E3368D" w:rsidRPr="0001285C" w:rsidRDefault="00E3368D" w:rsidP="000219FE"/>
        </w:tc>
        <w:tc>
          <w:tcPr>
            <w:tcW w:w="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CF4FC5" w14:textId="77777777" w:rsidR="00E3368D" w:rsidRPr="00BF1039" w:rsidRDefault="00E3368D" w:rsidP="00BF1039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3429C9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F2A3C42" wp14:editId="1C24E67C">
                  <wp:extent cx="45719" cy="45719"/>
                  <wp:effectExtent l="0" t="0" r="0" b="0"/>
                  <wp:docPr id="7655" name="Grafik 7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45DF31E" wp14:editId="4EAAD240">
                  <wp:extent cx="45719" cy="45719"/>
                  <wp:effectExtent l="0" t="0" r="0" b="0"/>
                  <wp:docPr id="7656" name="Grafik 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4D74AB6" wp14:editId="0A50CBBA">
                  <wp:extent cx="45719" cy="45719"/>
                  <wp:effectExtent l="0" t="0" r="0" b="0"/>
                  <wp:docPr id="7657" name="Grafik 7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1C7C8A7" wp14:editId="58A45651">
                  <wp:extent cx="45719" cy="45719"/>
                  <wp:effectExtent l="0" t="0" r="0" b="0"/>
                  <wp:docPr id="7658" name="Grafik 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08A78B9" wp14:editId="339040A9">
                  <wp:extent cx="45719" cy="45719"/>
                  <wp:effectExtent l="0" t="0" r="0" b="0"/>
                  <wp:docPr id="7659" name="Grafik 7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C75ADF8" wp14:editId="400D6810">
                  <wp:extent cx="45719" cy="45719"/>
                  <wp:effectExtent l="0" t="0" r="0" b="0"/>
                  <wp:docPr id="7660" name="Grafik 7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B04686D" wp14:editId="5D5E1164">
                  <wp:extent cx="45719" cy="45719"/>
                  <wp:effectExtent l="0" t="0" r="0" b="0"/>
                  <wp:docPr id="7661" name="Grafik 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3521606" wp14:editId="7CCE1286">
                  <wp:extent cx="45719" cy="45719"/>
                  <wp:effectExtent l="0" t="0" r="0" b="0"/>
                  <wp:docPr id="7662" name="Grafik 7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782EB67" wp14:editId="08A99FC9">
                  <wp:extent cx="45719" cy="45719"/>
                  <wp:effectExtent l="0" t="0" r="0" b="0"/>
                  <wp:docPr id="7663" name="Grafik 7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C8A9A78" wp14:editId="6E63944B">
                  <wp:extent cx="45719" cy="45719"/>
                  <wp:effectExtent l="0" t="0" r="0" b="0"/>
                  <wp:docPr id="7664" name="Grafik 7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3C91B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FE04C0A" wp14:editId="7D3CFCE0">
                  <wp:extent cx="45719" cy="45719"/>
                  <wp:effectExtent l="0" t="0" r="0" b="0"/>
                  <wp:docPr id="7665" name="Grafik 7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79448BC" wp14:editId="27BE127D">
                  <wp:extent cx="45719" cy="45719"/>
                  <wp:effectExtent l="0" t="0" r="0" b="0"/>
                  <wp:docPr id="7666" name="Grafik 7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2697DCB" wp14:editId="41D81BA7">
                  <wp:extent cx="45719" cy="45719"/>
                  <wp:effectExtent l="0" t="0" r="0" b="0"/>
                  <wp:docPr id="7667" name="Grafik 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1B0C595" wp14:editId="1AA9B222">
                  <wp:extent cx="45719" cy="45719"/>
                  <wp:effectExtent l="0" t="0" r="0" b="0"/>
                  <wp:docPr id="7668" name="Grafik 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1501157" wp14:editId="7B237B5E">
                  <wp:extent cx="45719" cy="45719"/>
                  <wp:effectExtent l="0" t="0" r="0" b="0"/>
                  <wp:docPr id="7669" name="Grafik 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09E8031" wp14:editId="1B40CE1F">
                  <wp:extent cx="45719" cy="45719"/>
                  <wp:effectExtent l="0" t="0" r="0" b="0"/>
                  <wp:docPr id="7670" name="Grafik 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74E11DD" wp14:editId="2030303D">
                  <wp:extent cx="45719" cy="45719"/>
                  <wp:effectExtent l="0" t="0" r="0" b="0"/>
                  <wp:docPr id="7671" name="Grafik 7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FB9FCC4" wp14:editId="73B757BE">
                  <wp:extent cx="45719" cy="45719"/>
                  <wp:effectExtent l="0" t="0" r="0" b="0"/>
                  <wp:docPr id="7672" name="Grafik 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90AF2E3" wp14:editId="5BAE0E15">
                  <wp:extent cx="45719" cy="45719"/>
                  <wp:effectExtent l="0" t="0" r="0" b="0"/>
                  <wp:docPr id="7673" name="Grafik 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94FECCC" wp14:editId="3F5F116C">
                  <wp:extent cx="45719" cy="45719"/>
                  <wp:effectExtent l="0" t="0" r="0" b="0"/>
                  <wp:docPr id="7674" name="Grafik 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6D66B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02BCE95" wp14:editId="3D2C3540">
                  <wp:extent cx="45719" cy="45719"/>
                  <wp:effectExtent l="0" t="0" r="0" b="0"/>
                  <wp:docPr id="7675" name="Grafik 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7425F62" wp14:editId="6403A9FF">
                  <wp:extent cx="45719" cy="45719"/>
                  <wp:effectExtent l="0" t="0" r="0" b="0"/>
                  <wp:docPr id="7676" name="Grafik 7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123E0A8" wp14:editId="7B9D7BFE">
                  <wp:extent cx="45719" cy="45719"/>
                  <wp:effectExtent l="0" t="0" r="0" b="0"/>
                  <wp:docPr id="7677" name="Grafik 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252BDF6" wp14:editId="63AAAFBD">
                  <wp:extent cx="45719" cy="45719"/>
                  <wp:effectExtent l="0" t="0" r="0" b="0"/>
                  <wp:docPr id="7678" name="Grafik 7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37E0019" wp14:editId="2624D83A">
                  <wp:extent cx="45719" cy="45719"/>
                  <wp:effectExtent l="0" t="0" r="0" b="0"/>
                  <wp:docPr id="7679" name="Grafik 7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98D54B9" wp14:editId="6E87F87E">
                  <wp:extent cx="45719" cy="45719"/>
                  <wp:effectExtent l="0" t="0" r="0" b="0"/>
                  <wp:docPr id="7680" name="Grafik 7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7A65379" wp14:editId="7154E84A">
                  <wp:extent cx="45719" cy="45719"/>
                  <wp:effectExtent l="0" t="0" r="0" b="0"/>
                  <wp:docPr id="7681" name="Grafik 7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B24C00F" wp14:editId="61605C16">
                  <wp:extent cx="45719" cy="45719"/>
                  <wp:effectExtent l="0" t="0" r="0" b="0"/>
                  <wp:docPr id="7682" name="Grafik 7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C3B7C34" wp14:editId="48B9A5E9">
                  <wp:extent cx="45719" cy="45719"/>
                  <wp:effectExtent l="0" t="0" r="0" b="0"/>
                  <wp:docPr id="7683" name="Grafik 7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DD309FD" wp14:editId="151EC765">
                  <wp:extent cx="45719" cy="45719"/>
                  <wp:effectExtent l="0" t="0" r="0" b="0"/>
                  <wp:docPr id="7684" name="Grafik 7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C96E5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71F85D6" wp14:editId="58D428CF">
                  <wp:extent cx="45719" cy="45719"/>
                  <wp:effectExtent l="0" t="0" r="0" b="0"/>
                  <wp:docPr id="7685" name="Grafik 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D21937C" wp14:editId="5E2E731A">
                  <wp:extent cx="45719" cy="45719"/>
                  <wp:effectExtent l="0" t="0" r="0" b="0"/>
                  <wp:docPr id="7686" name="Grafik 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24A9FBE" wp14:editId="3702877C">
                  <wp:extent cx="45719" cy="45719"/>
                  <wp:effectExtent l="0" t="0" r="0" b="0"/>
                  <wp:docPr id="7687" name="Grafik 7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478615E" wp14:editId="77146E1E">
                  <wp:extent cx="45719" cy="45719"/>
                  <wp:effectExtent l="0" t="0" r="0" b="0"/>
                  <wp:docPr id="7688" name="Grafik 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1779B89" wp14:editId="65D17F70">
                  <wp:extent cx="45719" cy="45719"/>
                  <wp:effectExtent l="0" t="0" r="0" b="0"/>
                  <wp:docPr id="7689" name="Grafik 7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327AC2C" wp14:editId="3112E659">
                  <wp:extent cx="45719" cy="45719"/>
                  <wp:effectExtent l="0" t="0" r="0" b="0"/>
                  <wp:docPr id="7690" name="Grafik 7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D04BF3D" wp14:editId="3D1BA512">
                  <wp:extent cx="45719" cy="45719"/>
                  <wp:effectExtent l="0" t="0" r="0" b="0"/>
                  <wp:docPr id="7691" name="Grafik 7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E3C2889" wp14:editId="68987AFA">
                  <wp:extent cx="45719" cy="45719"/>
                  <wp:effectExtent l="0" t="0" r="0" b="0"/>
                  <wp:docPr id="7692" name="Grafik 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C25781F" wp14:editId="3CB2C80D">
                  <wp:extent cx="45719" cy="45719"/>
                  <wp:effectExtent l="0" t="0" r="0" b="0"/>
                  <wp:docPr id="7693" name="Grafik 7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548E69C" wp14:editId="31B15E89">
                  <wp:extent cx="45719" cy="45719"/>
                  <wp:effectExtent l="0" t="0" r="0" b="0"/>
                  <wp:docPr id="7694" name="Grafik 7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5A8BB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6A5E127" wp14:editId="7C847001">
                  <wp:extent cx="45719" cy="45719"/>
                  <wp:effectExtent l="0" t="0" r="0" b="0"/>
                  <wp:docPr id="7595" name="Grafik 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847B2C0" wp14:editId="7FC9C614">
                  <wp:extent cx="45719" cy="45719"/>
                  <wp:effectExtent l="0" t="0" r="0" b="0"/>
                  <wp:docPr id="7695" name="Grafik 7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0DC36B3" wp14:editId="7AC0E6DF">
                  <wp:extent cx="45719" cy="45719"/>
                  <wp:effectExtent l="0" t="0" r="0" b="0"/>
                  <wp:docPr id="7696" name="Grafik 7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06F22AF" wp14:editId="5565F1B8">
                  <wp:extent cx="45719" cy="45719"/>
                  <wp:effectExtent l="0" t="0" r="0" b="0"/>
                  <wp:docPr id="7697" name="Grafik 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6CE3974" wp14:editId="42F711A9">
                  <wp:extent cx="45719" cy="45719"/>
                  <wp:effectExtent l="0" t="0" r="0" b="0"/>
                  <wp:docPr id="7698" name="Grafik 7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5BDE780" wp14:editId="1B6D56DD">
                  <wp:extent cx="45719" cy="45719"/>
                  <wp:effectExtent l="0" t="0" r="0" b="0"/>
                  <wp:docPr id="7699" name="Grafik 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B631F5D" wp14:editId="4CAA274A">
                  <wp:extent cx="45719" cy="45719"/>
                  <wp:effectExtent l="0" t="0" r="0" b="0"/>
                  <wp:docPr id="7700" name="Grafik 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AB1A739" wp14:editId="36B214E7">
                  <wp:extent cx="45719" cy="45719"/>
                  <wp:effectExtent l="0" t="0" r="0" b="0"/>
                  <wp:docPr id="7701" name="Grafik 7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60D5975" wp14:editId="68D8C5A5">
                  <wp:extent cx="45719" cy="45719"/>
                  <wp:effectExtent l="0" t="0" r="0" b="0"/>
                  <wp:docPr id="7702" name="Grafik 7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3C982BD" wp14:editId="5F234213">
                  <wp:extent cx="45719" cy="45719"/>
                  <wp:effectExtent l="0" t="0" r="0" b="0"/>
                  <wp:docPr id="7703" name="Grafik 7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6EA18" w14:textId="77777777" w:rsidR="00E3368D" w:rsidRPr="000D51BB" w:rsidRDefault="00E3368D" w:rsidP="000D51BB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  <w:p w14:paraId="362F8498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D44C26B" wp14:editId="66AACBC2">
                  <wp:extent cx="45719" cy="45719"/>
                  <wp:effectExtent l="0" t="0" r="0" b="0"/>
                  <wp:docPr id="7605" name="Grafik 7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CA1AA2E" wp14:editId="4157D128">
                  <wp:extent cx="45719" cy="45719"/>
                  <wp:effectExtent l="0" t="0" r="0" b="0"/>
                  <wp:docPr id="7606" name="Grafik 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F144360" wp14:editId="60FFB2C9">
                  <wp:extent cx="45719" cy="45719"/>
                  <wp:effectExtent l="0" t="0" r="0" b="0"/>
                  <wp:docPr id="7607" name="Grafik 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C009ADE" wp14:editId="4C7ABF42">
                  <wp:extent cx="45719" cy="45719"/>
                  <wp:effectExtent l="0" t="0" r="0" b="0"/>
                  <wp:docPr id="7608" name="Grafik 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0F3887B" wp14:editId="1C081295">
                  <wp:extent cx="45719" cy="45719"/>
                  <wp:effectExtent l="0" t="0" r="0" b="0"/>
                  <wp:docPr id="7609" name="Grafik 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A958FD4" wp14:editId="7CBD9C2B">
                  <wp:extent cx="45719" cy="45719"/>
                  <wp:effectExtent l="0" t="0" r="0" b="0"/>
                  <wp:docPr id="7610" name="Grafik 7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5B4A646" wp14:editId="111D06C0">
                  <wp:extent cx="45719" cy="45719"/>
                  <wp:effectExtent l="0" t="0" r="0" b="0"/>
                  <wp:docPr id="7611" name="Grafik 7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B3F4C7D" wp14:editId="2198A13C">
                  <wp:extent cx="45719" cy="45719"/>
                  <wp:effectExtent l="0" t="0" r="0" b="0"/>
                  <wp:docPr id="7612" name="Grafik 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CBDD06B" wp14:editId="776E3816">
                  <wp:extent cx="45719" cy="45719"/>
                  <wp:effectExtent l="0" t="0" r="0" b="0"/>
                  <wp:docPr id="7613" name="Grafik 7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0D90CA7" wp14:editId="5A6A9429">
                  <wp:extent cx="45719" cy="45719"/>
                  <wp:effectExtent l="0" t="0" r="0" b="0"/>
                  <wp:docPr id="7614" name="Grafik 7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E8805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37A5820" wp14:editId="45C2BF96">
                  <wp:extent cx="45719" cy="45719"/>
                  <wp:effectExtent l="0" t="0" r="0" b="0"/>
                  <wp:docPr id="7615" name="Grafik 7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146DB5B" wp14:editId="5B3CBD66">
                  <wp:extent cx="45719" cy="45719"/>
                  <wp:effectExtent l="0" t="0" r="0" b="0"/>
                  <wp:docPr id="7616" name="Grafik 7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80002CB" wp14:editId="443ADF13">
                  <wp:extent cx="45719" cy="45719"/>
                  <wp:effectExtent l="0" t="0" r="0" b="0"/>
                  <wp:docPr id="7617" name="Grafik 7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0524FB0" wp14:editId="218CC0C2">
                  <wp:extent cx="45719" cy="45719"/>
                  <wp:effectExtent l="0" t="0" r="0" b="0"/>
                  <wp:docPr id="7618" name="Grafik 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AD744E5" wp14:editId="2FCB98B0">
                  <wp:extent cx="45719" cy="45719"/>
                  <wp:effectExtent l="0" t="0" r="0" b="0"/>
                  <wp:docPr id="7619" name="Grafik 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9325769" wp14:editId="30AD52FB">
                  <wp:extent cx="45719" cy="45719"/>
                  <wp:effectExtent l="0" t="0" r="0" b="0"/>
                  <wp:docPr id="7620" name="Grafik 7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1AD0040" wp14:editId="0455461F">
                  <wp:extent cx="45719" cy="45719"/>
                  <wp:effectExtent l="0" t="0" r="0" b="0"/>
                  <wp:docPr id="7621" name="Grafik 7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3D1CEA6" wp14:editId="566FCC0E">
                  <wp:extent cx="45719" cy="45719"/>
                  <wp:effectExtent l="0" t="0" r="0" b="0"/>
                  <wp:docPr id="7622" name="Grafik 7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64DE2F8" wp14:editId="19F42927">
                  <wp:extent cx="45719" cy="45719"/>
                  <wp:effectExtent l="0" t="0" r="0" b="0"/>
                  <wp:docPr id="7623" name="Grafik 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AA0020E" wp14:editId="46DB7E81">
                  <wp:extent cx="45719" cy="45719"/>
                  <wp:effectExtent l="0" t="0" r="0" b="0"/>
                  <wp:docPr id="7624" name="Grafik 7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5089F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F7D6811" wp14:editId="6D9103AF">
                  <wp:extent cx="45719" cy="45719"/>
                  <wp:effectExtent l="0" t="0" r="0" b="0"/>
                  <wp:docPr id="7625" name="Grafik 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563436F" wp14:editId="6F475532">
                  <wp:extent cx="45719" cy="45719"/>
                  <wp:effectExtent l="0" t="0" r="0" b="0"/>
                  <wp:docPr id="7626" name="Grafik 7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9E4B28C" wp14:editId="1E9C4C7D">
                  <wp:extent cx="45719" cy="45719"/>
                  <wp:effectExtent l="0" t="0" r="0" b="0"/>
                  <wp:docPr id="7627" name="Grafik 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719DCBC" wp14:editId="6D2F0B7C">
                  <wp:extent cx="45719" cy="45719"/>
                  <wp:effectExtent l="0" t="0" r="0" b="0"/>
                  <wp:docPr id="7628" name="Grafik 7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B1062FE" wp14:editId="40D8771A">
                  <wp:extent cx="45719" cy="45719"/>
                  <wp:effectExtent l="0" t="0" r="0" b="0"/>
                  <wp:docPr id="7629" name="Grafik 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5A4EEB0" wp14:editId="4B5DFF61">
                  <wp:extent cx="45719" cy="45719"/>
                  <wp:effectExtent l="0" t="0" r="0" b="0"/>
                  <wp:docPr id="7630" name="Grafik 7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2C12CAC" wp14:editId="701B0B65">
                  <wp:extent cx="45719" cy="45719"/>
                  <wp:effectExtent l="0" t="0" r="0" b="0"/>
                  <wp:docPr id="7631" name="Grafik 7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3FC94CB" wp14:editId="589115C1">
                  <wp:extent cx="45719" cy="45719"/>
                  <wp:effectExtent l="0" t="0" r="0" b="0"/>
                  <wp:docPr id="7632" name="Grafik 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A7A2A83" wp14:editId="50FC74E3">
                  <wp:extent cx="45719" cy="45719"/>
                  <wp:effectExtent l="0" t="0" r="0" b="0"/>
                  <wp:docPr id="7633" name="Grafik 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95833CA" wp14:editId="001D1843">
                  <wp:extent cx="45719" cy="45719"/>
                  <wp:effectExtent l="0" t="0" r="0" b="0"/>
                  <wp:docPr id="7634" name="Grafik 7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8AFAC" w14:textId="77777777" w:rsidR="00E3368D" w:rsidRDefault="00E3368D" w:rsidP="000D51B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F18C335" wp14:editId="7738761D">
                  <wp:extent cx="45719" cy="45719"/>
                  <wp:effectExtent l="0" t="0" r="0" b="0"/>
                  <wp:docPr id="7635" name="Grafik 7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AAEDBDC" wp14:editId="4C182415">
                  <wp:extent cx="45719" cy="45719"/>
                  <wp:effectExtent l="0" t="0" r="0" b="0"/>
                  <wp:docPr id="7636" name="Grafik 7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497CF80" wp14:editId="552D10EB">
                  <wp:extent cx="45719" cy="45719"/>
                  <wp:effectExtent l="0" t="0" r="0" b="0"/>
                  <wp:docPr id="7637" name="Grafik 7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547DD6C" wp14:editId="3CEEF8AA">
                  <wp:extent cx="45719" cy="45719"/>
                  <wp:effectExtent l="0" t="0" r="0" b="0"/>
                  <wp:docPr id="7638" name="Grafik 7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420FE4A" wp14:editId="36C65DD0">
                  <wp:extent cx="45719" cy="45719"/>
                  <wp:effectExtent l="0" t="0" r="0" b="0"/>
                  <wp:docPr id="7639" name="Grafik 7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D2A1A64" wp14:editId="7309B60C">
                  <wp:extent cx="45719" cy="45719"/>
                  <wp:effectExtent l="0" t="0" r="0" b="0"/>
                  <wp:docPr id="7640" name="Grafik 7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CB4EBFF" wp14:editId="5699E11F">
                  <wp:extent cx="45719" cy="45719"/>
                  <wp:effectExtent l="0" t="0" r="0" b="0"/>
                  <wp:docPr id="7641" name="Grafik 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4A840B1" wp14:editId="685E385A">
                  <wp:extent cx="45719" cy="45719"/>
                  <wp:effectExtent l="0" t="0" r="0" b="0"/>
                  <wp:docPr id="7642" name="Grafik 7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CAD3CC6" wp14:editId="01A4C996">
                  <wp:extent cx="45719" cy="45719"/>
                  <wp:effectExtent l="0" t="0" r="0" b="0"/>
                  <wp:docPr id="7643" name="Grafik 7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43260B0" wp14:editId="29D640C2">
                  <wp:extent cx="45719" cy="45719"/>
                  <wp:effectExtent l="0" t="0" r="0" b="0"/>
                  <wp:docPr id="7644" name="Grafik 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8599D" w14:textId="77777777" w:rsidR="00E3368D" w:rsidRPr="00BF1039" w:rsidRDefault="00E3368D" w:rsidP="00AE7868">
            <w:pPr>
              <w:spacing w:after="20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ADFCFEA" wp14:editId="1B7F0DF9">
                  <wp:extent cx="45719" cy="45719"/>
                  <wp:effectExtent l="0" t="0" r="0" b="0"/>
                  <wp:docPr id="7645" name="Grafik 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EEC3EDC" wp14:editId="7447D0F9">
                  <wp:extent cx="45719" cy="45719"/>
                  <wp:effectExtent l="0" t="0" r="0" b="0"/>
                  <wp:docPr id="7646" name="Grafik 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7EFE9DA" wp14:editId="0228DBE8">
                  <wp:extent cx="45719" cy="45719"/>
                  <wp:effectExtent l="0" t="0" r="0" b="0"/>
                  <wp:docPr id="7647" name="Grafik 7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EB8416F" wp14:editId="7488FD50">
                  <wp:extent cx="45719" cy="45719"/>
                  <wp:effectExtent l="0" t="0" r="0" b="0"/>
                  <wp:docPr id="7648" name="Grafik 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78EF7D2" wp14:editId="466AE272">
                  <wp:extent cx="45719" cy="45719"/>
                  <wp:effectExtent l="0" t="0" r="0" b="0"/>
                  <wp:docPr id="7649" name="Grafik 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59BBE03" wp14:editId="0D7E0E0D">
                  <wp:extent cx="45719" cy="45719"/>
                  <wp:effectExtent l="0" t="0" r="0" b="0"/>
                  <wp:docPr id="7650" name="Grafik 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A26854D" wp14:editId="37EDCC02">
                  <wp:extent cx="45719" cy="45719"/>
                  <wp:effectExtent l="0" t="0" r="0" b="0"/>
                  <wp:docPr id="7651" name="Grafik 7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4746062" wp14:editId="38B846EA">
                  <wp:extent cx="45719" cy="45719"/>
                  <wp:effectExtent l="0" t="0" r="0" b="0"/>
                  <wp:docPr id="7652" name="Grafik 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7B08367" wp14:editId="10853EDA">
                  <wp:extent cx="45719" cy="45719"/>
                  <wp:effectExtent l="0" t="0" r="0" b="0"/>
                  <wp:docPr id="7653" name="Grafik 7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66E52A2" wp14:editId="62C8DB61">
                  <wp:extent cx="45719" cy="45719"/>
                  <wp:effectExtent l="0" t="0" r="0" b="0"/>
                  <wp:docPr id="7654" name="Grafik 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32A6E3" w14:textId="77777777" w:rsidR="00E3368D" w:rsidRPr="00BF1039" w:rsidRDefault="00E3368D" w:rsidP="00BF1039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393DEA" w14:textId="77777777" w:rsidR="00E3368D" w:rsidRPr="0001285C" w:rsidRDefault="00E3368D" w:rsidP="000219FE"/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08FFC4" w14:textId="77777777" w:rsidR="00E3368D" w:rsidRPr="000219FE" w:rsidRDefault="00E3368D" w:rsidP="000219FE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48E02B" w14:textId="77777777" w:rsidR="00E3368D" w:rsidRPr="00AE7868" w:rsidRDefault="00E3368D" w:rsidP="000219FE">
            <w:pPr>
              <w:rPr>
                <w:sz w:val="18"/>
              </w:rPr>
            </w:pP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CC7C8F" w14:textId="77777777" w:rsidR="00E3368D" w:rsidRPr="00AE7868" w:rsidRDefault="00E3368D" w:rsidP="000219FE">
            <w:pPr>
              <w:rPr>
                <w:sz w:val="18"/>
              </w:rPr>
            </w:pPr>
          </w:p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33080" w14:textId="77777777" w:rsidR="00E3368D" w:rsidRPr="00AE7868" w:rsidRDefault="00E3368D" w:rsidP="000219FE">
            <w:pPr>
              <w:rPr>
                <w:sz w:val="18"/>
              </w:rPr>
            </w:pPr>
          </w:p>
        </w:tc>
        <w:tc>
          <w:tcPr>
            <w:tcW w:w="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F85AF8" w14:textId="77777777" w:rsidR="00E3368D" w:rsidRPr="00AE7868" w:rsidRDefault="00E3368D" w:rsidP="000219FE">
            <w:pPr>
              <w:rPr>
                <w:sz w:val="18"/>
              </w:rPr>
            </w:pPr>
          </w:p>
        </w:tc>
        <w:tc>
          <w:tcPr>
            <w:tcW w:w="617" w:type="dxa"/>
            <w:vMerge/>
            <w:tcBorders>
              <w:top w:val="single" w:sz="4" w:space="0" w:color="0D0D0D" w:themeColor="text1" w:themeTint="F2"/>
              <w:left w:val="nil"/>
              <w:bottom w:val="nil"/>
              <w:right w:val="single" w:sz="4" w:space="0" w:color="BFBFBF" w:themeColor="background1" w:themeShade="BF"/>
            </w:tcBorders>
          </w:tcPr>
          <w:p w14:paraId="59C6A5F9" w14:textId="77777777" w:rsidR="00E3368D" w:rsidRPr="0001285C" w:rsidRDefault="00E3368D" w:rsidP="000219FE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34DA1F0B" w14:textId="77777777" w:rsidR="00E3368D" w:rsidRPr="0001285C" w:rsidRDefault="00E3368D" w:rsidP="000219FE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2EE5BDD1" w14:textId="77777777" w:rsidR="00E3368D" w:rsidRPr="0030593F" w:rsidRDefault="00E3368D" w:rsidP="000219FE"/>
        </w:tc>
      </w:tr>
      <w:tr w:rsidR="00E3368D" w:rsidRPr="009216C2" w14:paraId="6F1F9C18" w14:textId="77777777" w:rsidTr="00930C1D">
        <w:trPr>
          <w:trHeight w:val="33"/>
        </w:trPr>
        <w:tc>
          <w:tcPr>
            <w:tcW w:w="130" w:type="dxa"/>
            <w:vMerge/>
            <w:tcBorders>
              <w:left w:val="single" w:sz="4" w:space="0" w:color="BFBFBF" w:themeColor="background1" w:themeShade="BF"/>
              <w:bottom w:val="single" w:sz="4" w:space="0" w:color="0D0D0D" w:themeColor="text1" w:themeTint="F2"/>
              <w:right w:val="nil"/>
            </w:tcBorders>
          </w:tcPr>
          <w:p w14:paraId="784ECE38" w14:textId="77777777" w:rsidR="00E3368D" w:rsidRPr="0001285C" w:rsidRDefault="00E3368D" w:rsidP="00192DCB"/>
        </w:tc>
        <w:tc>
          <w:tcPr>
            <w:tcW w:w="41" w:type="dxa"/>
            <w:vMerge/>
            <w:tcBorders>
              <w:left w:val="nil"/>
              <w:bottom w:val="nil"/>
              <w:right w:val="nil"/>
            </w:tcBorders>
          </w:tcPr>
          <w:p w14:paraId="024A3C33" w14:textId="77777777" w:rsidR="00E3368D" w:rsidRPr="00BF1039" w:rsidRDefault="00E3368D" w:rsidP="00192DC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F41BC2" w14:textId="77777777" w:rsidR="00E3368D" w:rsidRPr="00BF1039" w:rsidRDefault="00E3368D" w:rsidP="00192DCB">
            <w:pPr>
              <w:jc w:val="center"/>
              <w:rPr>
                <w:noProof/>
                <w:sz w:val="8"/>
                <w:szCs w:val="10"/>
              </w:rPr>
            </w:pPr>
          </w:p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D9DA43" w14:textId="77777777" w:rsidR="00E3368D" w:rsidRPr="00BF1039" w:rsidRDefault="00E3368D" w:rsidP="00192DC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9725C3" w14:textId="77777777" w:rsidR="00E3368D" w:rsidRPr="0001285C" w:rsidRDefault="00E3368D" w:rsidP="00192DCB"/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0997C" w14:textId="3DF3FBD4" w:rsidR="00E3368D" w:rsidRPr="000219FE" w:rsidRDefault="00192369" w:rsidP="00192DCB">
            <w:pPr>
              <w:spacing w:after="40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  <w:r>
              <w:rPr>
                <w:rFonts w:asciiTheme="majorHAnsi" w:hAnsiTheme="majorHAnsi" w:cstheme="majorHAnsi"/>
                <w:sz w:val="8"/>
                <w:szCs w:val="10"/>
              </w:rPr>
              <w:t xml:space="preserve">      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58D6EB19" wp14:editId="4E94FC31">
                  <wp:extent cx="45719" cy="45719"/>
                  <wp:effectExtent l="0" t="0" r="0" b="0"/>
                  <wp:docPr id="7536" name="Grafik 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2BAB2060" wp14:editId="449BC97B">
                  <wp:extent cx="45719" cy="45719"/>
                  <wp:effectExtent l="0" t="0" r="0" b="0"/>
                  <wp:docPr id="7537" name="Grafik 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7F61451B" wp14:editId="278D39D1">
                  <wp:extent cx="45719" cy="45719"/>
                  <wp:effectExtent l="0" t="0" r="0" b="0"/>
                  <wp:docPr id="7538" name="Grafik 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452EBB15" wp14:editId="6FEFE15D">
                  <wp:extent cx="45719" cy="45719"/>
                  <wp:effectExtent l="0" t="0" r="0" b="0"/>
                  <wp:docPr id="7539" name="Grafik 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26D5DFC7" wp14:editId="60A58FD7">
                  <wp:extent cx="45719" cy="45719"/>
                  <wp:effectExtent l="0" t="0" r="0" b="0"/>
                  <wp:docPr id="7540" name="Grafik 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  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0E6B196C" wp14:editId="4A8C0A0A">
                  <wp:extent cx="45719" cy="45719"/>
                  <wp:effectExtent l="0" t="0" r="0" b="0"/>
                  <wp:docPr id="7541" name="Grafik 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49A3C871" wp14:editId="796A00CA">
                  <wp:extent cx="45719" cy="45719"/>
                  <wp:effectExtent l="0" t="0" r="0" b="0"/>
                  <wp:docPr id="7542" name="Grafik 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57355260" wp14:editId="72AD3972">
                  <wp:extent cx="45719" cy="45719"/>
                  <wp:effectExtent l="0" t="0" r="0" b="0"/>
                  <wp:docPr id="7543" name="Grafik 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rFonts w:asciiTheme="majorHAnsi" w:hAnsiTheme="majorHAnsi" w:cstheme="majorHAnsi"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0505D904" wp14:editId="7A81B230">
                  <wp:extent cx="45719" cy="45719"/>
                  <wp:effectExtent l="0" t="0" r="0" b="0"/>
                  <wp:docPr id="7544" name="Grafik 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68D">
              <w:rPr>
                <w:noProof/>
                <w:sz w:val="8"/>
                <w:szCs w:val="10"/>
              </w:rPr>
              <w:t xml:space="preserve"> </w:t>
            </w:r>
            <w:r w:rsidR="00E3368D" w:rsidRPr="00BF1039">
              <w:rPr>
                <w:noProof/>
                <w:sz w:val="8"/>
                <w:szCs w:val="10"/>
              </w:rPr>
              <w:drawing>
                <wp:inline distT="0" distB="0" distL="0" distR="0" wp14:anchorId="129DB330" wp14:editId="5C9DCB4E">
                  <wp:extent cx="45719" cy="45719"/>
                  <wp:effectExtent l="0" t="0" r="0" b="0"/>
                  <wp:docPr id="7545" name="Grafik 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5CF640" w14:textId="77777777" w:rsidR="00E3368D" w:rsidRPr="0001285C" w:rsidRDefault="00E3368D" w:rsidP="00192DCB"/>
        </w:tc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5FC4AE" w14:textId="77777777" w:rsidR="00E3368D" w:rsidRPr="0001285C" w:rsidRDefault="00E3368D" w:rsidP="00192DCB"/>
        </w:tc>
        <w:tc>
          <w:tcPr>
            <w:tcW w:w="10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08E902" w14:textId="72A1CC62" w:rsidR="00E3368D" w:rsidRPr="007345AB" w:rsidRDefault="00E3368D" w:rsidP="00480C75">
            <w:pPr>
              <w:jc w:val="center"/>
              <w:rPr>
                <w:sz w:val="2"/>
              </w:rPr>
            </w:pP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D7F3E93" wp14:editId="2C8D5085">
                  <wp:extent cx="45719" cy="45719"/>
                  <wp:effectExtent l="0" t="0" r="0" b="0"/>
                  <wp:docPr id="7726" name="Grafik 7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DFA221" w14:textId="77777777" w:rsidR="00E3368D" w:rsidRPr="0001285C" w:rsidRDefault="00E3368D" w:rsidP="00192DCB"/>
        </w:tc>
        <w:tc>
          <w:tcPr>
            <w:tcW w:w="617" w:type="dxa"/>
            <w:vMerge/>
            <w:tcBorders>
              <w:top w:val="single" w:sz="4" w:space="0" w:color="0D0D0D" w:themeColor="text1" w:themeTint="F2"/>
              <w:left w:val="nil"/>
              <w:bottom w:val="nil"/>
              <w:right w:val="single" w:sz="4" w:space="0" w:color="BFBFBF" w:themeColor="background1" w:themeShade="BF"/>
            </w:tcBorders>
          </w:tcPr>
          <w:p w14:paraId="3A5BB2DE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6AE9B12F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223F3D4E" w14:textId="77777777" w:rsidR="00E3368D" w:rsidRPr="0030593F" w:rsidRDefault="00E3368D" w:rsidP="00192DCB"/>
        </w:tc>
      </w:tr>
      <w:tr w:rsidR="00E3368D" w:rsidRPr="009216C2" w14:paraId="41D64965" w14:textId="77777777" w:rsidTr="00820E4D">
        <w:trPr>
          <w:trHeight w:val="33"/>
        </w:trPr>
        <w:tc>
          <w:tcPr>
            <w:tcW w:w="130" w:type="dxa"/>
            <w:vMerge/>
            <w:tcBorders>
              <w:left w:val="single" w:sz="4" w:space="0" w:color="BFBFBF" w:themeColor="background1" w:themeShade="BF"/>
              <w:bottom w:val="nil"/>
              <w:right w:val="nil"/>
            </w:tcBorders>
          </w:tcPr>
          <w:p w14:paraId="2AB43EDA" w14:textId="77777777" w:rsidR="00E3368D" w:rsidRPr="0001285C" w:rsidRDefault="00E3368D" w:rsidP="00192DCB"/>
        </w:tc>
        <w:tc>
          <w:tcPr>
            <w:tcW w:w="4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FDC0E08" w14:textId="77777777" w:rsidR="00E3368D" w:rsidRPr="00BF1039" w:rsidRDefault="00E3368D" w:rsidP="00192DCB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81324C5" w14:textId="77777777" w:rsidR="00E3368D" w:rsidRPr="000219FE" w:rsidRDefault="00E3368D" w:rsidP="00192DCB">
            <w:pPr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1766791" w14:textId="77777777" w:rsidR="00E3368D" w:rsidRPr="000219FE" w:rsidRDefault="00E3368D" w:rsidP="00192DCB">
            <w:pPr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67002E3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22B96CE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D453C98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432724D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E57E111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878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C623500" w14:textId="77777777" w:rsidR="00E3368D" w:rsidRPr="000219FE" w:rsidRDefault="00E3368D" w:rsidP="00192DCB">
            <w:pPr>
              <w:rPr>
                <w:sz w:val="8"/>
                <w:szCs w:val="8"/>
              </w:rPr>
            </w:pPr>
          </w:p>
        </w:tc>
        <w:tc>
          <w:tcPr>
            <w:tcW w:w="617" w:type="dxa"/>
            <w:vMerge/>
            <w:tcBorders>
              <w:top w:val="single" w:sz="4" w:space="0" w:color="0D0D0D" w:themeColor="text1" w:themeTint="F2"/>
              <w:left w:val="nil"/>
              <w:bottom w:val="nil"/>
              <w:right w:val="single" w:sz="4" w:space="0" w:color="BFBFBF" w:themeColor="background1" w:themeShade="BF"/>
            </w:tcBorders>
          </w:tcPr>
          <w:p w14:paraId="7E980315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28BB44C6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334A3B6B" w14:textId="77777777" w:rsidR="00E3368D" w:rsidRPr="0030593F" w:rsidRDefault="00E3368D" w:rsidP="00192DCB"/>
        </w:tc>
      </w:tr>
      <w:tr w:rsidR="00E3368D" w:rsidRPr="009216C2" w14:paraId="51D5E821" w14:textId="77777777" w:rsidTr="00820E4D">
        <w:trPr>
          <w:trHeight w:val="420"/>
        </w:trPr>
        <w:tc>
          <w:tcPr>
            <w:tcW w:w="1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6A6A6" w:themeColor="background1" w:themeShade="A6"/>
            </w:tcBorders>
          </w:tcPr>
          <w:p w14:paraId="54CA7325" w14:textId="77777777" w:rsidR="00E3368D" w:rsidRPr="0001285C" w:rsidRDefault="00E3368D" w:rsidP="00192DCB"/>
        </w:tc>
        <w:tc>
          <w:tcPr>
            <w:tcW w:w="128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B028E8" w14:textId="77777777" w:rsidR="00E3368D" w:rsidRPr="00BF1039" w:rsidRDefault="00E3368D" w:rsidP="003F49F9">
            <w:pPr>
              <w:jc w:val="center"/>
            </w:pPr>
            <w:r>
              <w:t>H (H</w:t>
            </w:r>
            <w:r w:rsidRPr="00BF1039">
              <w:t>underter</w:t>
            </w:r>
            <w:r>
              <w:t>)</w:t>
            </w:r>
          </w:p>
        </w:tc>
        <w:tc>
          <w:tcPr>
            <w:tcW w:w="105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1E3DA7" w14:textId="77777777" w:rsidR="00E3368D" w:rsidRPr="00BF1039" w:rsidRDefault="00E3368D" w:rsidP="003F49F9">
            <w:pPr>
              <w:jc w:val="center"/>
            </w:pPr>
            <w:r>
              <w:t>Z (</w:t>
            </w:r>
            <w:r w:rsidRPr="00BF1039">
              <w:t>Zehner</w:t>
            </w:r>
            <w:r>
              <w:t>)</w:t>
            </w:r>
          </w:p>
        </w:tc>
        <w:tc>
          <w:tcPr>
            <w:tcW w:w="116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2FDC66" w14:textId="77777777" w:rsidR="00E3368D" w:rsidRPr="00BF1039" w:rsidRDefault="00E3368D" w:rsidP="003F49F9">
            <w:pPr>
              <w:jc w:val="center"/>
            </w:pPr>
            <w:r>
              <w:t>E (</w:t>
            </w:r>
            <w:r w:rsidRPr="00BF1039">
              <w:t>Einer</w:t>
            </w:r>
            <w:r>
              <w:t>)</w:t>
            </w:r>
          </w:p>
        </w:tc>
        <w:tc>
          <w:tcPr>
            <w:tcW w:w="61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</w:tcPr>
          <w:p w14:paraId="10271FC2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47FA12C5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5FAED95F" w14:textId="77777777" w:rsidR="00E3368D" w:rsidRDefault="00E3368D" w:rsidP="00192DCB">
            <w:pPr>
              <w:pStyle w:val="Listenabsatz"/>
            </w:pPr>
          </w:p>
        </w:tc>
      </w:tr>
      <w:tr w:rsidR="00E3368D" w:rsidRPr="009216C2" w14:paraId="731D889B" w14:textId="77777777" w:rsidTr="00820E4D">
        <w:trPr>
          <w:trHeight w:val="453"/>
        </w:trPr>
        <w:tc>
          <w:tcPr>
            <w:tcW w:w="1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A6A6A6" w:themeColor="background1" w:themeShade="A6"/>
            </w:tcBorders>
          </w:tcPr>
          <w:p w14:paraId="163712EE" w14:textId="77777777" w:rsidR="00E3368D" w:rsidRPr="0001285C" w:rsidRDefault="00E3368D" w:rsidP="00192DCB"/>
        </w:tc>
        <w:tc>
          <w:tcPr>
            <w:tcW w:w="128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DDFF3D" w14:textId="77777777" w:rsidR="00E3368D" w:rsidRPr="005E2FE1" w:rsidRDefault="00E3368D" w:rsidP="003F49F9">
            <w:pPr>
              <w:jc w:val="center"/>
              <w:rPr>
                <w:b/>
              </w:rPr>
            </w:pPr>
            <w:r w:rsidRPr="005E2FE1">
              <w:rPr>
                <w:b/>
              </w:rPr>
              <w:t>3</w:t>
            </w:r>
          </w:p>
        </w:tc>
        <w:tc>
          <w:tcPr>
            <w:tcW w:w="105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95ABA4" w14:textId="77777777" w:rsidR="00E3368D" w:rsidRPr="005E2FE1" w:rsidRDefault="00E3368D" w:rsidP="003F49F9">
            <w:pPr>
              <w:jc w:val="center"/>
              <w:rPr>
                <w:b/>
              </w:rPr>
            </w:pPr>
            <w:r w:rsidRPr="005E2FE1">
              <w:rPr>
                <w:b/>
              </w:rPr>
              <w:t>6</w:t>
            </w:r>
          </w:p>
        </w:tc>
        <w:tc>
          <w:tcPr>
            <w:tcW w:w="116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E67C4E" w14:textId="77777777" w:rsidR="00E3368D" w:rsidRPr="005E2FE1" w:rsidRDefault="00E3368D" w:rsidP="003F49F9">
            <w:pPr>
              <w:jc w:val="center"/>
              <w:rPr>
                <w:b/>
              </w:rPr>
            </w:pPr>
            <w:r w:rsidRPr="005E2FE1">
              <w:rPr>
                <w:b/>
              </w:rPr>
              <w:t>8</w:t>
            </w:r>
          </w:p>
        </w:tc>
        <w:tc>
          <w:tcPr>
            <w:tcW w:w="617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BFBFBF" w:themeColor="background1" w:themeShade="BF"/>
            </w:tcBorders>
          </w:tcPr>
          <w:p w14:paraId="613BB259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4A35DD78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0F7E15F8" w14:textId="77777777" w:rsidR="00E3368D" w:rsidRDefault="00E3368D" w:rsidP="00192DCB">
            <w:pPr>
              <w:pStyle w:val="Listenabsatz"/>
            </w:pPr>
          </w:p>
        </w:tc>
      </w:tr>
      <w:tr w:rsidR="00E3368D" w:rsidRPr="009216C2" w14:paraId="6CE0DBDD" w14:textId="77777777" w:rsidTr="00820E4D">
        <w:trPr>
          <w:trHeight w:val="462"/>
        </w:trPr>
        <w:tc>
          <w:tcPr>
            <w:tcW w:w="130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4F0EA761" w14:textId="77777777" w:rsidR="00E3368D" w:rsidRPr="0001285C" w:rsidRDefault="00E3368D" w:rsidP="00192DCB"/>
        </w:tc>
        <w:tc>
          <w:tcPr>
            <w:tcW w:w="1287" w:type="dxa"/>
            <w:gridSpan w:val="6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3824DC" w14:textId="77777777" w:rsidR="00E3368D" w:rsidRDefault="00E3368D" w:rsidP="003F49F9">
            <w:pPr>
              <w:ind w:left="9"/>
              <w:jc w:val="center"/>
            </w:pPr>
            <w:r>
              <w:sym w:font="Wingdings" w:char="F0F4"/>
            </w:r>
          </w:p>
          <w:p w14:paraId="04EABFA0" w14:textId="77777777" w:rsidR="00E3368D" w:rsidRDefault="00E3368D" w:rsidP="003F49F9">
            <w:pPr>
              <w:ind w:left="9"/>
              <w:jc w:val="center"/>
            </w:pPr>
            <w:r>
              <w:t>3 Hunderter:</w:t>
            </w:r>
          </w:p>
        </w:tc>
        <w:tc>
          <w:tcPr>
            <w:tcW w:w="1058" w:type="dxa"/>
            <w:gridSpan w:val="2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C61D57" w14:textId="77777777" w:rsidR="00E3368D" w:rsidRDefault="00E3368D" w:rsidP="003F49F9">
            <w:pPr>
              <w:ind w:left="9"/>
              <w:jc w:val="center"/>
            </w:pPr>
            <w:r>
              <w:sym w:font="Wingdings" w:char="F0F4"/>
            </w:r>
          </w:p>
          <w:p w14:paraId="17606E02" w14:textId="77777777" w:rsidR="00E3368D" w:rsidRDefault="00E3368D" w:rsidP="003F49F9">
            <w:pPr>
              <w:jc w:val="center"/>
            </w:pPr>
            <w:r>
              <w:t>6 Zehner:</w:t>
            </w:r>
          </w:p>
        </w:tc>
        <w:tc>
          <w:tcPr>
            <w:tcW w:w="1160" w:type="dxa"/>
            <w:gridSpan w:val="5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68F66D" w14:textId="77777777" w:rsidR="00E3368D" w:rsidRDefault="00E3368D" w:rsidP="003F49F9">
            <w:pPr>
              <w:ind w:left="9"/>
              <w:jc w:val="center"/>
            </w:pPr>
            <w:r>
              <w:sym w:font="Wingdings" w:char="F0F4"/>
            </w:r>
          </w:p>
          <w:p w14:paraId="7AC29A2C" w14:textId="77777777" w:rsidR="00E3368D" w:rsidRDefault="00E3368D" w:rsidP="003F49F9">
            <w:pPr>
              <w:jc w:val="center"/>
            </w:pPr>
            <w:r>
              <w:t>8 Einer:</w:t>
            </w:r>
          </w:p>
        </w:tc>
        <w:tc>
          <w:tcPr>
            <w:tcW w:w="6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16A17D60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4C539B39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3E76C142" w14:textId="77777777" w:rsidR="00E3368D" w:rsidRDefault="00E3368D" w:rsidP="00192DCB">
            <w:pPr>
              <w:pStyle w:val="Listenabsatz"/>
            </w:pPr>
          </w:p>
        </w:tc>
      </w:tr>
      <w:tr w:rsidR="00E3368D" w:rsidRPr="009216C2" w14:paraId="5A1E9B50" w14:textId="77777777" w:rsidTr="00930C1D">
        <w:trPr>
          <w:trHeight w:val="462"/>
        </w:trPr>
        <w:tc>
          <w:tcPr>
            <w:tcW w:w="130" w:type="dxa"/>
            <w:vMerge w:val="restart"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5F93CA" w14:textId="77777777" w:rsidR="00E3368D" w:rsidRPr="0001285C" w:rsidRDefault="00E3368D" w:rsidP="00192DCB"/>
        </w:tc>
        <w:tc>
          <w:tcPr>
            <w:tcW w:w="1287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B57271" w14:textId="77777777" w:rsidR="00E3368D" w:rsidRPr="0001285C" w:rsidRDefault="00E3368D" w:rsidP="0041657C">
            <w:pPr>
              <w:spacing w:before="60"/>
              <w:ind w:left="155"/>
              <w:jc w:val="left"/>
            </w:pPr>
            <w:r>
              <w:t xml:space="preserve">3 </w:t>
            </w:r>
            <w:r>
              <w:sym w:font="Symbol" w:char="F0D7"/>
            </w:r>
            <w:r>
              <w:t xml:space="preserve"> 100</w:t>
            </w:r>
            <w:r w:rsidR="0041657C">
              <w:br/>
            </w:r>
            <w:r>
              <w:t>=   300</w:t>
            </w:r>
          </w:p>
        </w:tc>
        <w:tc>
          <w:tcPr>
            <w:tcW w:w="105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F42C85" w14:textId="77777777" w:rsidR="00E3368D" w:rsidRPr="0001285C" w:rsidRDefault="00E3368D" w:rsidP="0041657C">
            <w:pPr>
              <w:spacing w:before="60"/>
              <w:ind w:left="270"/>
              <w:jc w:val="left"/>
            </w:pPr>
            <w:r>
              <w:t xml:space="preserve"> 6 </w:t>
            </w:r>
            <w:r>
              <w:sym w:font="Symbol" w:char="F0D7"/>
            </w:r>
            <w:r>
              <w:t xml:space="preserve"> 10</w:t>
            </w:r>
            <w:r w:rsidR="0041657C">
              <w:br/>
            </w:r>
            <w:r>
              <w:t>= 60</w:t>
            </w:r>
          </w:p>
        </w:tc>
        <w:tc>
          <w:tcPr>
            <w:tcW w:w="116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5CD17E" w14:textId="77777777" w:rsidR="00E3368D" w:rsidRPr="0001285C" w:rsidRDefault="00E3368D" w:rsidP="0041657C">
            <w:pPr>
              <w:spacing w:before="60"/>
              <w:ind w:left="222"/>
              <w:jc w:val="left"/>
            </w:pPr>
            <w:r>
              <w:t xml:space="preserve"> 8 </w:t>
            </w:r>
            <w:r>
              <w:sym w:font="Symbol" w:char="F0D7"/>
            </w:r>
            <w:r>
              <w:t xml:space="preserve"> 1</w:t>
            </w:r>
            <w:r w:rsidR="0041657C">
              <w:br/>
            </w:r>
            <w:r>
              <w:t>= 8</w:t>
            </w:r>
          </w:p>
        </w:tc>
        <w:tc>
          <w:tcPr>
            <w:tcW w:w="6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0ADDAD43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right w:val="nil"/>
            </w:tcBorders>
          </w:tcPr>
          <w:p w14:paraId="754C98B0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right w:val="single" w:sz="4" w:space="0" w:color="BFBFBF" w:themeColor="background1" w:themeShade="BF"/>
            </w:tcBorders>
          </w:tcPr>
          <w:p w14:paraId="168A7E5E" w14:textId="77777777" w:rsidR="00E3368D" w:rsidRDefault="00E3368D" w:rsidP="00192DCB">
            <w:pPr>
              <w:pStyle w:val="Listenabsatz"/>
            </w:pPr>
          </w:p>
        </w:tc>
      </w:tr>
      <w:tr w:rsidR="00E3368D" w:rsidRPr="009216C2" w14:paraId="6C4626F7" w14:textId="77777777" w:rsidTr="00930C1D">
        <w:trPr>
          <w:trHeight w:val="346"/>
        </w:trPr>
        <w:tc>
          <w:tcPr>
            <w:tcW w:w="130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392A9F" w14:textId="77777777" w:rsidR="00E3368D" w:rsidRPr="0001285C" w:rsidRDefault="00E3368D" w:rsidP="00192DCB"/>
        </w:tc>
        <w:tc>
          <w:tcPr>
            <w:tcW w:w="3505" w:type="dxa"/>
            <w:gridSpan w:val="1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24F872" w14:textId="77777777" w:rsidR="00E3368D" w:rsidRPr="005739AE" w:rsidRDefault="00E3368D" w:rsidP="0041657C">
            <w:pPr>
              <w:spacing w:before="60"/>
              <w:jc w:val="left"/>
            </w:pPr>
            <w:r>
              <w:t xml:space="preserve">   </w:t>
            </w:r>
            <w:r w:rsidRPr="005739AE">
              <w:t xml:space="preserve">= </w:t>
            </w:r>
            <w:r>
              <w:t xml:space="preserve">  </w:t>
            </w:r>
            <w:r w:rsidRPr="005739AE">
              <w:t>300</w:t>
            </w:r>
            <w:r>
              <w:t xml:space="preserve">  </w:t>
            </w:r>
            <w:r w:rsidR="0041657C">
              <w:t xml:space="preserve">       </w:t>
            </w:r>
            <w:r>
              <w:t xml:space="preserve"> </w:t>
            </w:r>
            <w:r w:rsidRPr="005739AE">
              <w:t xml:space="preserve"> + </w:t>
            </w:r>
            <w:r>
              <w:t xml:space="preserve">       </w:t>
            </w:r>
            <w:r w:rsidRPr="005739AE">
              <w:t xml:space="preserve">60 </w:t>
            </w:r>
            <w:r>
              <w:t xml:space="preserve">          </w:t>
            </w:r>
            <w:r w:rsidRPr="005739AE">
              <w:t xml:space="preserve">+ </w:t>
            </w:r>
            <w:r>
              <w:t xml:space="preserve">      </w:t>
            </w:r>
            <w:r w:rsidRPr="005739AE">
              <w:t>8</w:t>
            </w:r>
            <w:r>
              <w:t xml:space="preserve"> </w:t>
            </w:r>
            <w:r>
              <w:br/>
              <w:t xml:space="preserve">   =   368</w:t>
            </w:r>
          </w:p>
        </w:tc>
        <w:tc>
          <w:tcPr>
            <w:tcW w:w="617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5C5BE95B" w14:textId="77777777" w:rsidR="00E3368D" w:rsidRPr="0001285C" w:rsidRDefault="00E3368D" w:rsidP="00192DCB"/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D142DE3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313189" w14:textId="77777777" w:rsidR="00E3368D" w:rsidRDefault="00E3368D" w:rsidP="00192DCB">
            <w:pPr>
              <w:pStyle w:val="Listenabsatz"/>
            </w:pPr>
          </w:p>
        </w:tc>
      </w:tr>
      <w:tr w:rsidR="00E3368D" w:rsidRPr="009216C2" w14:paraId="20303E5C" w14:textId="77777777" w:rsidTr="00930C1D">
        <w:trPr>
          <w:trHeight w:val="345"/>
        </w:trPr>
        <w:tc>
          <w:tcPr>
            <w:tcW w:w="130" w:type="dxa"/>
            <w:vMerge/>
            <w:tcBorders>
              <w:left w:val="single" w:sz="4" w:space="0" w:color="BFBFBF" w:themeColor="background1" w:themeShade="BF"/>
              <w:bottom w:val="nil"/>
              <w:right w:val="nil"/>
            </w:tcBorders>
          </w:tcPr>
          <w:p w14:paraId="5A51B589" w14:textId="77777777" w:rsidR="00E3368D" w:rsidRPr="0001285C" w:rsidRDefault="00E3368D" w:rsidP="00192DCB"/>
        </w:tc>
        <w:tc>
          <w:tcPr>
            <w:tcW w:w="4122" w:type="dxa"/>
            <w:gridSpan w:val="14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BAE2084" w14:textId="77777777" w:rsidR="0041657C" w:rsidRPr="00921C0D" w:rsidRDefault="0041657C" w:rsidP="00E3368D">
            <w:pPr>
              <w:spacing w:before="60"/>
              <w:jc w:val="left"/>
              <w:rPr>
                <w:b/>
                <w:sz w:val="6"/>
              </w:rPr>
            </w:pPr>
          </w:p>
          <w:p w14:paraId="32220FF7" w14:textId="77777777" w:rsidR="00E3368D" w:rsidRDefault="00E3368D" w:rsidP="00E3368D">
            <w:pPr>
              <w:spacing w:before="60"/>
              <w:jc w:val="left"/>
            </w:pPr>
            <w:r>
              <w:rPr>
                <w:b/>
              </w:rPr>
              <w:t xml:space="preserve"> Wir lesen</w:t>
            </w:r>
            <w:r w:rsidR="0041657C">
              <w:rPr>
                <w:b/>
              </w:rPr>
              <w:t xml:space="preserve"> in Deutsch</w:t>
            </w:r>
            <w:r>
              <w:rPr>
                <w:b/>
              </w:rPr>
              <w:t xml:space="preserve">: </w:t>
            </w:r>
            <w:r>
              <w:t>erst Einer</w:t>
            </w:r>
            <w:r w:rsidR="0041657C">
              <w:t>,</w:t>
            </w:r>
            <w:r>
              <w:t xml:space="preserve"> dann Zehner: </w:t>
            </w:r>
          </w:p>
          <w:p w14:paraId="5FCB506B" w14:textId="77777777" w:rsidR="00E3368D" w:rsidRPr="00E3368D" w:rsidRDefault="0041657C" w:rsidP="00921C0D">
            <w:pPr>
              <w:pStyle w:val="Listenabsatz"/>
              <w:numPr>
                <w:ilvl w:val="0"/>
                <w:numId w:val="0"/>
              </w:numPr>
              <w:spacing w:before="120"/>
              <w:ind w:left="386"/>
              <w:rPr>
                <w:i/>
              </w:rPr>
            </w:pPr>
            <w:r>
              <w:rPr>
                <w:i/>
              </w:rPr>
              <w:t>„</w:t>
            </w:r>
            <w:r w:rsidR="00E3368D" w:rsidRPr="00E3368D">
              <w:rPr>
                <w:i/>
              </w:rPr>
              <w:t>dreihundert</w:t>
            </w:r>
            <w:r w:rsidR="00E3368D" w:rsidRPr="00E3368D">
              <w:rPr>
                <w:i/>
                <w:u w:val="single"/>
              </w:rPr>
              <w:t>acht</w:t>
            </w:r>
            <w:r w:rsidR="00E3368D" w:rsidRPr="00E3368D">
              <w:rPr>
                <w:i/>
              </w:rPr>
              <w:t>und</w:t>
            </w:r>
            <w:r w:rsidR="00E3368D" w:rsidRPr="00E3368D">
              <w:rPr>
                <w:i/>
                <w:u w:val="single"/>
              </w:rPr>
              <w:t>sech</w:t>
            </w:r>
            <w:r w:rsidR="00E3368D" w:rsidRPr="00E3368D">
              <w:rPr>
                <w:i/>
              </w:rPr>
              <w:t>zig</w:t>
            </w:r>
            <w:r>
              <w:rPr>
                <w:i/>
              </w:rPr>
              <w:t>“</w:t>
            </w:r>
          </w:p>
          <w:p w14:paraId="15D902F9" w14:textId="5922447B" w:rsidR="00E3368D" w:rsidRDefault="00E3368D" w:rsidP="00E3368D">
            <w:pPr>
              <w:pStyle w:val="Listenabsatz"/>
              <w:numPr>
                <w:ilvl w:val="0"/>
                <w:numId w:val="0"/>
              </w:numPr>
              <w:ind w:left="387"/>
            </w:pPr>
            <w:r>
              <w:t xml:space="preserve">            </w:t>
            </w:r>
            <w:r>
              <w:sym w:font="Wingdings" w:char="F0F4"/>
            </w:r>
            <w:r>
              <w:t xml:space="preserve">         </w:t>
            </w:r>
            <w:r>
              <w:sym w:font="Wingdings" w:char="F0F4"/>
            </w:r>
            <w:r>
              <w:t xml:space="preserve">        </w:t>
            </w:r>
            <w:r w:rsidR="00ED4081">
              <w:t xml:space="preserve">  </w:t>
            </w:r>
            <w:r>
              <w:sym w:font="Wingdings" w:char="F0F4"/>
            </w:r>
          </w:p>
          <w:p w14:paraId="4153C5BA" w14:textId="14ED0CD1" w:rsidR="00E3368D" w:rsidRPr="0001285C" w:rsidRDefault="00E3368D" w:rsidP="00E3368D">
            <w:pPr>
              <w:jc w:val="left"/>
            </w:pPr>
            <w:r>
              <w:t xml:space="preserve">                  </w:t>
            </w:r>
            <w:proofErr w:type="gramStart"/>
            <w:r>
              <w:rPr>
                <w:i/>
              </w:rPr>
              <w:t>3</w:t>
            </w:r>
            <w:r w:rsidRPr="001A119F">
              <w:rPr>
                <w:i/>
              </w:rPr>
              <w:t>00</w:t>
            </w:r>
            <w:r>
              <w:rPr>
                <w:i/>
              </w:rPr>
              <w:t xml:space="preserve">  </w:t>
            </w:r>
            <w:r>
              <w:t>+</w:t>
            </w:r>
            <w:proofErr w:type="gramEnd"/>
            <w:r>
              <w:t xml:space="preserve">    8  </w:t>
            </w:r>
            <w:r w:rsidR="00ED4081">
              <w:t xml:space="preserve">   +  </w:t>
            </w:r>
            <w:r>
              <w:t xml:space="preserve"> </w:t>
            </w:r>
            <w:r w:rsidR="00ED4081">
              <w:t xml:space="preserve"> </w:t>
            </w:r>
            <w:r>
              <w:t>60</w:t>
            </w:r>
          </w:p>
        </w:tc>
        <w:tc>
          <w:tcPr>
            <w:tcW w:w="426" w:type="dxa"/>
            <w:vMerge/>
            <w:tcBorders>
              <w:left w:val="single" w:sz="4" w:space="0" w:color="BFBFBF" w:themeColor="background1" w:themeShade="BF"/>
              <w:bottom w:val="nil"/>
              <w:right w:val="nil"/>
            </w:tcBorders>
          </w:tcPr>
          <w:p w14:paraId="45D53E0C" w14:textId="77777777" w:rsidR="00E3368D" w:rsidRPr="0001285C" w:rsidRDefault="00E3368D" w:rsidP="00192DCB"/>
        </w:tc>
        <w:tc>
          <w:tcPr>
            <w:tcW w:w="4403" w:type="dxa"/>
            <w:gridSpan w:val="2"/>
            <w:vMerge/>
            <w:tcBorders>
              <w:left w:val="nil"/>
              <w:bottom w:val="nil"/>
              <w:right w:val="single" w:sz="4" w:space="0" w:color="BFBFBF" w:themeColor="background1" w:themeShade="BF"/>
            </w:tcBorders>
          </w:tcPr>
          <w:p w14:paraId="20BA2528" w14:textId="77777777" w:rsidR="00E3368D" w:rsidRDefault="00E3368D" w:rsidP="00192DCB">
            <w:pPr>
              <w:pStyle w:val="Listenabsatz"/>
            </w:pPr>
          </w:p>
        </w:tc>
      </w:tr>
      <w:tr w:rsidR="005E2FE1" w:rsidRPr="005E2FE1" w14:paraId="3830AC39" w14:textId="77777777" w:rsidTr="00930C1D">
        <w:trPr>
          <w:trHeight w:val="113"/>
        </w:trPr>
        <w:tc>
          <w:tcPr>
            <w:tcW w:w="13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5D50631" w14:textId="77777777" w:rsidR="005E2FE1" w:rsidRPr="00733DEE" w:rsidRDefault="005E2FE1" w:rsidP="00192DCB">
            <w:pPr>
              <w:rPr>
                <w:sz w:val="2"/>
              </w:rPr>
            </w:pPr>
          </w:p>
        </w:tc>
        <w:tc>
          <w:tcPr>
            <w:tcW w:w="3505" w:type="dxa"/>
            <w:gridSpan w:val="1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085B7D8A" w14:textId="77777777" w:rsidR="005E2FE1" w:rsidRPr="00733DEE" w:rsidRDefault="005E2FE1" w:rsidP="00BC5D44">
            <w:pPr>
              <w:ind w:left="1147"/>
              <w:rPr>
                <w:b/>
                <w:sz w:val="2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EBD4CD" w14:textId="77777777" w:rsidR="005E2FE1" w:rsidRPr="00733DEE" w:rsidRDefault="005E2FE1" w:rsidP="00192DCB">
            <w:pPr>
              <w:rPr>
                <w:sz w:val="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A4F82C1" w14:textId="77777777" w:rsidR="005E2FE1" w:rsidRPr="00733DEE" w:rsidRDefault="005E2FE1" w:rsidP="00192DCB">
            <w:pPr>
              <w:rPr>
                <w:sz w:val="2"/>
              </w:rPr>
            </w:pPr>
          </w:p>
        </w:tc>
        <w:tc>
          <w:tcPr>
            <w:tcW w:w="4403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580E7C" w14:textId="77777777" w:rsidR="005E2FE1" w:rsidRPr="00733DEE" w:rsidRDefault="005E2FE1" w:rsidP="005E2FE1">
            <w:pPr>
              <w:ind w:left="272" w:hanging="272"/>
              <w:rPr>
                <w:sz w:val="2"/>
              </w:rPr>
            </w:pPr>
          </w:p>
        </w:tc>
      </w:tr>
      <w:tr w:rsidR="00192DCB" w:rsidRPr="009216C2" w14:paraId="7321CDBE" w14:textId="77777777" w:rsidTr="00930C1D">
        <w:trPr>
          <w:trHeight w:val="53"/>
        </w:trPr>
        <w:tc>
          <w:tcPr>
            <w:tcW w:w="4252" w:type="dxa"/>
            <w:gridSpan w:val="15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3E4BE63E" w14:textId="77777777" w:rsidR="00192DCB" w:rsidRPr="00733DEE" w:rsidRDefault="00192DCB" w:rsidP="00192DCB">
            <w:pPr>
              <w:pStyle w:val="berschrift2"/>
              <w:rPr>
                <w:b w:val="0"/>
                <w:sz w:val="4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00CCA2B5" w14:textId="77777777" w:rsidR="00192DCB" w:rsidRPr="00733DEE" w:rsidRDefault="00192DCB" w:rsidP="00192DCB">
            <w:pPr>
              <w:rPr>
                <w:sz w:val="4"/>
                <w:szCs w:val="16"/>
              </w:rPr>
            </w:pPr>
          </w:p>
        </w:tc>
        <w:tc>
          <w:tcPr>
            <w:tcW w:w="4403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458AA67C" w14:textId="77777777" w:rsidR="00192DCB" w:rsidRPr="00733DEE" w:rsidRDefault="00192DCB" w:rsidP="00192DCB">
            <w:pPr>
              <w:rPr>
                <w:sz w:val="4"/>
                <w:szCs w:val="16"/>
              </w:rPr>
            </w:pPr>
          </w:p>
        </w:tc>
      </w:tr>
      <w:tr w:rsidR="00192DCB" w:rsidRPr="0063234A" w14:paraId="45E35653" w14:textId="77777777" w:rsidTr="00930C1D">
        <w:trPr>
          <w:trHeight w:val="39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DEF080" w14:textId="77777777" w:rsidR="00C669BD" w:rsidRDefault="00C669BD" w:rsidP="00C669BD">
            <w:pPr>
              <w:pStyle w:val="berschrift2"/>
              <w:rPr>
                <w:noProof/>
              </w:rPr>
            </w:pPr>
          </w:p>
          <w:p w14:paraId="6DBD4FB7" w14:textId="7F833122" w:rsidR="00192DCB" w:rsidRPr="003E166C" w:rsidRDefault="00B40F2D" w:rsidP="008C5B52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0583B">
              <w:rPr>
                <w:noProof/>
              </w:rPr>
              <w:t>3</w:t>
            </w:r>
            <w:r w:rsidR="00192DCB">
              <w:rPr>
                <w:noProof/>
              </w:rPr>
              <w:t xml:space="preserve"> </w:t>
            </w:r>
          </w:p>
        </w:tc>
        <w:tc>
          <w:tcPr>
            <w:tcW w:w="879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2A80B01" w14:textId="77777777" w:rsidR="00C669BD" w:rsidRDefault="00C669BD" w:rsidP="00C669BD">
            <w:pPr>
              <w:pStyle w:val="berschrift2"/>
            </w:pPr>
          </w:p>
          <w:p w14:paraId="53BAF204" w14:textId="77777777" w:rsidR="00192DCB" w:rsidRPr="009216C2" w:rsidRDefault="005E2FE1" w:rsidP="00C669BD">
            <w:pPr>
              <w:pStyle w:val="berschrift2"/>
            </w:pPr>
            <w:r>
              <w:t>Zahlen</w:t>
            </w:r>
            <w:r w:rsidR="005739AE">
              <w:t xml:space="preserve"> </w:t>
            </w:r>
            <w:r w:rsidR="00671217">
              <w:t>schreiben und zerlegen</w:t>
            </w:r>
            <w:r w:rsidR="00C669BD">
              <w:br/>
            </w:r>
          </w:p>
        </w:tc>
      </w:tr>
      <w:tr w:rsidR="00930C1D" w14:paraId="40414635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7383F2" w14:textId="77777777" w:rsidR="00930C1D" w:rsidRDefault="00930C1D" w:rsidP="007739E1">
            <w:pPr>
              <w:pStyle w:val="berschrift2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399B3EF" w14:textId="77777777" w:rsidR="00930C1D" w:rsidRDefault="00930C1D" w:rsidP="00480C75">
            <w:pPr>
              <w:spacing w:after="120"/>
            </w:pPr>
            <w:r>
              <w:t>Zerlege die Zahlen: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988336" w14:textId="77777777" w:rsidR="00930C1D" w:rsidRDefault="00930C1D" w:rsidP="00480C75">
            <w:r>
              <w:t xml:space="preserve">537 = 500 + 30 +7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EE689D" w14:textId="77777777" w:rsidR="00930C1D" w:rsidRDefault="00930C1D" w:rsidP="00930C1D">
            <w:r>
              <w:t xml:space="preserve">       </w:t>
            </w:r>
            <w:r>
              <w:sym w:font="Symbol" w:char="F0AB"/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30301924" w14:textId="77777777" w:rsidR="00930C1D" w:rsidRDefault="00930C1D" w:rsidP="00480C75">
            <w:r>
              <w:t xml:space="preserve"> 5 </w:t>
            </w:r>
            <w:proofErr w:type="gramStart"/>
            <w:r>
              <w:t xml:space="preserve">Hunderter,   </w:t>
            </w:r>
            <w:proofErr w:type="gramEnd"/>
            <w:r>
              <w:t xml:space="preserve">  3 Zehner,  7 Einer</w:t>
            </w:r>
          </w:p>
        </w:tc>
      </w:tr>
      <w:tr w:rsidR="00930C1D" w14:paraId="67A4CDED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2F27B6" w14:textId="77777777" w:rsidR="00930C1D" w:rsidRDefault="00930C1D" w:rsidP="00480C75">
            <w:pPr>
              <w:pStyle w:val="berschrift1"/>
              <w:rPr>
                <w:noProof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3133D64" w14:textId="77777777" w:rsidR="00930C1D" w:rsidRDefault="00930C1D" w:rsidP="00480C75">
            <w:pPr>
              <w:spacing w:after="120"/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272215" w14:textId="77777777" w:rsidR="00930C1D" w:rsidRDefault="00930C1D" w:rsidP="00671217">
            <w:r>
              <w:t>721 =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536A08" w14:textId="77777777" w:rsidR="00930C1D" w:rsidRDefault="00930C1D" w:rsidP="00671217">
            <w:r>
              <w:t xml:space="preserve">       </w:t>
            </w:r>
            <w:r>
              <w:sym w:font="Symbol" w:char="F0AB"/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471765AF" w14:textId="77777777" w:rsidR="00930C1D" w:rsidRDefault="00930C1D" w:rsidP="00480C75">
            <w:r>
              <w:t>__ Hunderter, __ Zehner, __ Einer</w:t>
            </w:r>
          </w:p>
        </w:tc>
      </w:tr>
      <w:tr w:rsidR="00930C1D" w14:paraId="1ED7C956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7CF7C2" w14:textId="77777777" w:rsidR="00930C1D" w:rsidRDefault="00930C1D" w:rsidP="00671217">
            <w:pPr>
              <w:pStyle w:val="berschrift1"/>
              <w:rPr>
                <w:noProof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D398E37" w14:textId="77777777" w:rsidR="00930C1D" w:rsidRDefault="00930C1D" w:rsidP="00671217">
            <w:pPr>
              <w:spacing w:after="120"/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11AB6D" w14:textId="77777777" w:rsidR="00930C1D" w:rsidRDefault="00033270" w:rsidP="00671217">
            <w:r>
              <w:t xml:space="preserve">304 =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4EA271A" w14:textId="77777777" w:rsidR="00930C1D" w:rsidRDefault="00930C1D" w:rsidP="00671217">
            <w:r>
              <w:t xml:space="preserve">       </w:t>
            </w:r>
            <w:r>
              <w:sym w:font="Symbol" w:char="F0AB"/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25EAD442" w14:textId="77777777" w:rsidR="00930C1D" w:rsidRDefault="00930C1D" w:rsidP="00671217">
            <w:r>
              <w:t>__ Hunderter, __ Zehner, __ Einer</w:t>
            </w:r>
          </w:p>
          <w:p w14:paraId="3CDDAA37" w14:textId="77777777" w:rsidR="00930C1D" w:rsidRDefault="00930C1D" w:rsidP="00671217"/>
        </w:tc>
      </w:tr>
      <w:tr w:rsidR="00033270" w14:paraId="4C26CBC6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53BB69" w14:textId="77777777" w:rsidR="00033270" w:rsidRDefault="00033270" w:rsidP="00033270">
            <w:pPr>
              <w:pStyle w:val="berschrift2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2499CD0" w14:textId="77777777" w:rsidR="00033270" w:rsidRDefault="00033270" w:rsidP="00033270">
            <w:pPr>
              <w:spacing w:after="120"/>
            </w:pPr>
            <w:r>
              <w:t>Schreibe die Zahlen: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11A018" w14:textId="14F5FF77" w:rsidR="00033270" w:rsidRDefault="00033270" w:rsidP="00033270">
            <w:r>
              <w:t xml:space="preserve">       =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378BF7" w14:textId="77777777" w:rsidR="00033270" w:rsidRDefault="00033270" w:rsidP="00033270">
            <w:r>
              <w:t xml:space="preserve">       </w:t>
            </w:r>
            <w:r>
              <w:sym w:font="Symbol" w:char="F0AB"/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16015501" w14:textId="77777777" w:rsidR="00033270" w:rsidRDefault="00033270" w:rsidP="00033270">
            <w:r>
              <w:t xml:space="preserve"> 3 </w:t>
            </w:r>
            <w:proofErr w:type="gramStart"/>
            <w:r>
              <w:t xml:space="preserve">Hunderter,   </w:t>
            </w:r>
            <w:proofErr w:type="gramEnd"/>
            <w:r>
              <w:t>4 Zehner, 0 Einer</w:t>
            </w:r>
          </w:p>
        </w:tc>
      </w:tr>
      <w:tr w:rsidR="00033270" w14:paraId="216E9A27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643E8E" w14:textId="77777777" w:rsidR="00033270" w:rsidRDefault="00033270" w:rsidP="00033270">
            <w:pPr>
              <w:pStyle w:val="berschrift2"/>
              <w:rPr>
                <w:noProof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C075F9" w14:textId="77777777" w:rsidR="00033270" w:rsidRDefault="00033270" w:rsidP="00033270">
            <w:pPr>
              <w:spacing w:after="120"/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7AA7A1" w14:textId="77777777" w:rsidR="00033270" w:rsidRDefault="00033270" w:rsidP="00033270">
            <w:r>
              <w:t xml:space="preserve">       =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7D7A9F" w14:textId="49A31484" w:rsidR="00033270" w:rsidRDefault="00033270" w:rsidP="00033270">
            <w:r>
              <w:t xml:space="preserve">       </w:t>
            </w:r>
            <w:r>
              <w:sym w:font="Symbol" w:char="F0AB"/>
            </w:r>
            <w:r w:rsidR="00921C0D">
              <w:t xml:space="preserve">     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4DD5E2E7" w14:textId="5D86E4AE" w:rsidR="00033270" w:rsidRDefault="00921C0D" w:rsidP="00033270">
            <w:r>
              <w:t xml:space="preserve"> </w:t>
            </w:r>
            <w:r w:rsidR="00033270">
              <w:t xml:space="preserve">6 </w:t>
            </w:r>
            <w:proofErr w:type="gramStart"/>
            <w:r w:rsidR="00033270">
              <w:t xml:space="preserve">Hunderter,   </w:t>
            </w:r>
            <w:proofErr w:type="gramEnd"/>
            <w:r w:rsidR="00033270">
              <w:t>4 Zehner,  17 Einer</w:t>
            </w:r>
          </w:p>
        </w:tc>
      </w:tr>
      <w:tr w:rsidR="00033270" w14:paraId="70EAF57D" w14:textId="77777777" w:rsidTr="00930C1D">
        <w:trPr>
          <w:trHeight w:val="53"/>
        </w:trPr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1C82AA" w14:textId="77777777" w:rsidR="00033270" w:rsidRDefault="00033270" w:rsidP="00033270">
            <w:pPr>
              <w:pStyle w:val="berschrift2"/>
              <w:rPr>
                <w:noProof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FCD8BF2" w14:textId="77777777" w:rsidR="00033270" w:rsidRDefault="00033270" w:rsidP="00033270">
            <w:pPr>
              <w:spacing w:after="120"/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7EBB1A" w14:textId="77777777" w:rsidR="00033270" w:rsidRDefault="00033270" w:rsidP="00033270">
            <w:r>
              <w:t xml:space="preserve">       =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7DC9569" w14:textId="77777777" w:rsidR="00033270" w:rsidRDefault="00033270" w:rsidP="00033270">
            <w:r>
              <w:t xml:space="preserve">       </w:t>
            </w:r>
            <w:r>
              <w:sym w:font="Symbol" w:char="F0AB"/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</w:tcPr>
          <w:p w14:paraId="045CA322" w14:textId="694E7602" w:rsidR="00033270" w:rsidRDefault="00921C0D" w:rsidP="00033270">
            <w:r>
              <w:t xml:space="preserve"> </w:t>
            </w:r>
            <w:r w:rsidR="00033270">
              <w:t xml:space="preserve">8 </w:t>
            </w:r>
            <w:proofErr w:type="gramStart"/>
            <w:r w:rsidR="00033270">
              <w:t xml:space="preserve">Hunderter,   </w:t>
            </w:r>
            <w:proofErr w:type="gramEnd"/>
            <w:r w:rsidR="00033270">
              <w:t>13 Zehner,  7 Einer</w:t>
            </w:r>
          </w:p>
        </w:tc>
      </w:tr>
    </w:tbl>
    <w:p w14:paraId="00D8A7B6" w14:textId="77777777" w:rsidR="00671217" w:rsidRDefault="00671217">
      <w:pPr>
        <w:rPr>
          <w:b/>
          <w:bCs/>
        </w:rPr>
      </w:pPr>
    </w:p>
    <w:tbl>
      <w:tblPr>
        <w:tblStyle w:val="Tabellenraster"/>
        <w:tblW w:w="4852" w:type="pct"/>
        <w:tblInd w:w="279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3"/>
        <w:gridCol w:w="2124"/>
        <w:gridCol w:w="2275"/>
      </w:tblGrid>
      <w:tr w:rsidR="005A515C" w:rsidRPr="000D62CF" w14:paraId="3DAC7A8A" w14:textId="77777777" w:rsidTr="005A515C">
        <w:trPr>
          <w:trHeight w:val="175"/>
        </w:trPr>
        <w:tc>
          <w:tcPr>
            <w:tcW w:w="4393" w:type="dxa"/>
          </w:tcPr>
          <w:p w14:paraId="16EFF145" w14:textId="3249E9B8" w:rsidR="005A515C" w:rsidRPr="008C5B52" w:rsidRDefault="00921C0D" w:rsidP="008C5B52">
            <w:r>
              <w:t xml:space="preserve">  </w:t>
            </w:r>
            <w:r w:rsidR="005A515C" w:rsidRPr="008C5B52">
              <w:t>Tipp:</w:t>
            </w:r>
          </w:p>
        </w:tc>
        <w:tc>
          <w:tcPr>
            <w:tcW w:w="2124" w:type="dxa"/>
          </w:tcPr>
          <w:p w14:paraId="0E07B298" w14:textId="77777777" w:rsidR="005A515C" w:rsidRPr="00BF1039" w:rsidRDefault="005A515C" w:rsidP="00480C75">
            <w:pPr>
              <w:jc w:val="right"/>
              <w:rPr>
                <w:noProof/>
              </w:rPr>
            </w:pPr>
          </w:p>
        </w:tc>
        <w:tc>
          <w:tcPr>
            <w:tcW w:w="2275" w:type="dxa"/>
          </w:tcPr>
          <w:p w14:paraId="585B327B" w14:textId="77777777" w:rsidR="005A515C" w:rsidRDefault="005A515C" w:rsidP="00676031">
            <w:pPr>
              <w:rPr>
                <w:noProof/>
              </w:rPr>
            </w:pPr>
          </w:p>
        </w:tc>
      </w:tr>
      <w:tr w:rsidR="00671217" w:rsidRPr="000D62CF" w14:paraId="180171A3" w14:textId="77777777" w:rsidTr="005A515C">
        <w:trPr>
          <w:trHeight w:val="175"/>
        </w:trPr>
        <w:tc>
          <w:tcPr>
            <w:tcW w:w="4393" w:type="dxa"/>
            <w:vMerge w:val="restart"/>
            <w:vAlign w:val="center"/>
          </w:tcPr>
          <w:p w14:paraId="1EA625A7" w14:textId="7605EC8C" w:rsidR="005A515C" w:rsidRPr="008C5B52" w:rsidRDefault="00671217" w:rsidP="001B7956">
            <w:pPr>
              <w:pStyle w:val="Listenabsatz"/>
              <w:numPr>
                <w:ilvl w:val="0"/>
                <w:numId w:val="16"/>
              </w:numPr>
              <w:ind w:left="281" w:hanging="141"/>
            </w:pPr>
            <w:r w:rsidRPr="008C5B52">
              <w:t>10 Einer (E) passen in einen Zehner (Z).</w:t>
            </w:r>
          </w:p>
        </w:tc>
        <w:tc>
          <w:tcPr>
            <w:tcW w:w="2124" w:type="dxa"/>
          </w:tcPr>
          <w:p w14:paraId="66FF3598" w14:textId="77777777" w:rsidR="00671217" w:rsidRPr="000D62CF" w:rsidRDefault="00671217" w:rsidP="00480C75">
            <w:pPr>
              <w:jc w:val="right"/>
              <w:rPr>
                <w:szCs w:val="21"/>
              </w:rPr>
            </w:pPr>
            <w:r w:rsidRPr="00BF1039">
              <w:rPr>
                <w:noProof/>
              </w:rPr>
              <w:drawing>
                <wp:inline distT="0" distB="0" distL="0" distR="0" wp14:anchorId="62312C1C" wp14:editId="4456C858">
                  <wp:extent cx="45719" cy="45719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35A1E449" wp14:editId="5050C37D">
                  <wp:extent cx="45719" cy="45719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3484CB20" wp14:editId="4568855A">
                  <wp:extent cx="45719" cy="45719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4995617F" wp14:editId="55D09999">
                  <wp:extent cx="45719" cy="4571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21C22F96" wp14:editId="3EA15C7F">
                  <wp:extent cx="45719" cy="45719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Pr="00BF1039">
              <w:rPr>
                <w:noProof/>
              </w:rPr>
              <w:drawing>
                <wp:inline distT="0" distB="0" distL="0" distR="0" wp14:anchorId="20A01DF3" wp14:editId="4F664CC7">
                  <wp:extent cx="45719" cy="45719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3F0FAD86" wp14:editId="229C4390">
                  <wp:extent cx="45719" cy="45719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019894D2" wp14:editId="5FD8B9E9">
                  <wp:extent cx="45719" cy="45719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5B8839CA" wp14:editId="18610E3E">
                  <wp:extent cx="45719" cy="45719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BF1039">
              <w:rPr>
                <w:noProof/>
              </w:rPr>
              <w:drawing>
                <wp:inline distT="0" distB="0" distL="0" distR="0" wp14:anchorId="56DC4675" wp14:editId="5E6C17E5">
                  <wp:extent cx="45719" cy="45719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= </w:t>
            </w:r>
          </w:p>
        </w:tc>
        <w:tc>
          <w:tcPr>
            <w:tcW w:w="2275" w:type="dxa"/>
          </w:tcPr>
          <w:p w14:paraId="67B7FA12" w14:textId="77777777" w:rsidR="00671217" w:rsidRPr="000D62CF" w:rsidRDefault="00671217" w:rsidP="00676031">
            <w:pPr>
              <w:rPr>
                <w:szCs w:val="21"/>
              </w:rPr>
            </w:pPr>
            <w:r>
              <w:rPr>
                <w:noProof/>
              </w:rPr>
              <w:t xml:space="preserve"> </w:t>
            </w:r>
            <w:r>
              <w:rPr>
                <w:szCs w:val="21"/>
              </w:rPr>
              <w:t xml:space="preserve"> </w:t>
            </w:r>
            <w:r w:rsidRPr="003F7A14">
              <w:rPr>
                <w:noProof/>
              </w:rPr>
              <w:drawing>
                <wp:inline distT="0" distB="0" distL="0" distR="0" wp14:anchorId="04872F30" wp14:editId="73DD8EF2">
                  <wp:extent cx="528892" cy="109372"/>
                  <wp:effectExtent l="0" t="0" r="5080" b="5080"/>
                  <wp:docPr id="7788" name="Grafik 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89" cy="1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17" w:rsidRPr="003F7A14" w14:paraId="028398BA" w14:textId="77777777" w:rsidTr="005A515C">
        <w:trPr>
          <w:trHeight w:val="459"/>
        </w:trPr>
        <w:tc>
          <w:tcPr>
            <w:tcW w:w="4393" w:type="dxa"/>
            <w:vMerge/>
            <w:vAlign w:val="center"/>
          </w:tcPr>
          <w:p w14:paraId="0A713FAD" w14:textId="77777777" w:rsidR="00671217" w:rsidRPr="008C5B52" w:rsidRDefault="00671217" w:rsidP="008C5B52">
            <w:pPr>
              <w:pStyle w:val="Listenabsatz"/>
              <w:ind w:left="279" w:hanging="141"/>
            </w:pPr>
          </w:p>
        </w:tc>
        <w:tc>
          <w:tcPr>
            <w:tcW w:w="2124" w:type="dxa"/>
          </w:tcPr>
          <w:p w14:paraId="35A491EF" w14:textId="77777777" w:rsidR="00671217" w:rsidRDefault="00671217" w:rsidP="00480C75">
            <w:pPr>
              <w:spacing w:before="40"/>
              <w:jc w:val="right"/>
            </w:pPr>
            <w:r>
              <w:t xml:space="preserve"> 10 </w:t>
            </w:r>
            <w:r>
              <w:sym w:font="Symbol" w:char="F0D7"/>
            </w:r>
            <w:r>
              <w:t xml:space="preserve"> </w:t>
            </w:r>
            <w:r w:rsidRPr="005E2FE1">
              <w:rPr>
                <w:noProof/>
                <w:szCs w:val="21"/>
              </w:rPr>
              <w:t>1</w:t>
            </w:r>
            <w:r>
              <w:rPr>
                <w:noProof/>
                <w:szCs w:val="21"/>
              </w:rPr>
              <w:t xml:space="preserve"> = </w:t>
            </w:r>
            <w:r w:rsidRPr="005E2FE1">
              <w:rPr>
                <w:rFonts w:asciiTheme="majorHAnsi" w:hAnsiTheme="majorHAnsi" w:cstheme="majorHAnsi"/>
                <w:szCs w:val="21"/>
              </w:rP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</w:p>
        </w:tc>
        <w:tc>
          <w:tcPr>
            <w:tcW w:w="2275" w:type="dxa"/>
          </w:tcPr>
          <w:p w14:paraId="057F5F9C" w14:textId="77777777" w:rsidR="00671217" w:rsidRPr="003F7A14" w:rsidRDefault="00671217" w:rsidP="00480C75">
            <w:pPr>
              <w:spacing w:before="40"/>
              <w:rPr>
                <w:noProof/>
              </w:rPr>
            </w:pPr>
            <w:r>
              <w:rPr>
                <w:noProof/>
              </w:rPr>
              <w:t xml:space="preserve">  10</w:t>
            </w:r>
          </w:p>
        </w:tc>
      </w:tr>
      <w:tr w:rsidR="00671217" w:rsidRPr="00BC224C" w14:paraId="35F721C5" w14:textId="77777777" w:rsidTr="005A515C">
        <w:trPr>
          <w:trHeight w:val="528"/>
        </w:trPr>
        <w:tc>
          <w:tcPr>
            <w:tcW w:w="4393" w:type="dxa"/>
            <w:vMerge w:val="restart"/>
            <w:vAlign w:val="center"/>
          </w:tcPr>
          <w:p w14:paraId="0D86BBC4" w14:textId="0F5DFAAD" w:rsidR="00671217" w:rsidRPr="008C5B52" w:rsidRDefault="005A515C" w:rsidP="008C5B52">
            <w:pPr>
              <w:pStyle w:val="Listenabsatz"/>
              <w:ind w:left="279" w:hanging="141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 w:rsidR="00671217" w:rsidRPr="008C5B52">
              <w:rPr>
                <w:szCs w:val="21"/>
              </w:rPr>
              <w:t>10 Zehner (Z) passen in einen Hunderter (H).</w:t>
            </w:r>
          </w:p>
        </w:tc>
        <w:tc>
          <w:tcPr>
            <w:tcW w:w="2124" w:type="dxa"/>
          </w:tcPr>
          <w:p w14:paraId="04DDF76C" w14:textId="77777777" w:rsidR="00671217" w:rsidRPr="007739E1" w:rsidRDefault="00671217" w:rsidP="00480C75">
            <w:pPr>
              <w:spacing w:before="40"/>
              <w:jc w:val="right"/>
            </w:pPr>
            <w:r w:rsidRPr="007739E1">
              <w:rPr>
                <w:noProof/>
              </w:rPr>
              <w:drawing>
                <wp:inline distT="0" distB="0" distL="0" distR="0" wp14:anchorId="51CB012C" wp14:editId="15C1C331">
                  <wp:extent cx="352425" cy="72390"/>
                  <wp:effectExtent l="318" t="0" r="3492" b="3493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2A7F6DB3" wp14:editId="4569EA38">
                  <wp:extent cx="352425" cy="72390"/>
                  <wp:effectExtent l="318" t="0" r="3492" b="3493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1B8C2209" wp14:editId="0B4B41C3">
                  <wp:extent cx="352425" cy="72390"/>
                  <wp:effectExtent l="318" t="0" r="3492" b="3493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7D87CCE0" wp14:editId="61267A07">
                  <wp:extent cx="352425" cy="72390"/>
                  <wp:effectExtent l="318" t="0" r="3492" b="3493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6B950414" wp14:editId="1C24547C">
                  <wp:extent cx="352425" cy="72390"/>
                  <wp:effectExtent l="318" t="0" r="3492" b="3493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431F296B" wp14:editId="38C9C8C7">
                  <wp:extent cx="352425" cy="72390"/>
                  <wp:effectExtent l="318" t="0" r="3492" b="3493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0ABA799C" wp14:editId="302848D2">
                  <wp:extent cx="352425" cy="72390"/>
                  <wp:effectExtent l="318" t="0" r="3492" b="3493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32F7908D" wp14:editId="147E618E">
                  <wp:extent cx="352425" cy="72390"/>
                  <wp:effectExtent l="318" t="0" r="3492" b="3493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3C030EDB" wp14:editId="4F714014">
                  <wp:extent cx="352425" cy="72390"/>
                  <wp:effectExtent l="318" t="0" r="3492" b="3493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</w:t>
            </w:r>
            <w:r w:rsidRPr="007739E1">
              <w:rPr>
                <w:noProof/>
              </w:rPr>
              <w:drawing>
                <wp:inline distT="0" distB="0" distL="0" distR="0" wp14:anchorId="11CEAEE1" wp14:editId="46B421A5">
                  <wp:extent cx="352425" cy="72390"/>
                  <wp:effectExtent l="318" t="0" r="3492" b="3493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425" cy="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39E1">
              <w:t xml:space="preserve">  =</w:t>
            </w:r>
          </w:p>
        </w:tc>
        <w:tc>
          <w:tcPr>
            <w:tcW w:w="2275" w:type="dxa"/>
          </w:tcPr>
          <w:p w14:paraId="52698A9A" w14:textId="77777777" w:rsidR="00671217" w:rsidRPr="00BC224C" w:rsidRDefault="00671217" w:rsidP="00480C75">
            <w:pPr>
              <w:spacing w:before="40"/>
            </w:pP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43CF9E4C" wp14:editId="077BA3BE">
                  <wp:extent cx="358444" cy="389168"/>
                  <wp:effectExtent l="0" t="0" r="0" b="5080"/>
                  <wp:docPr id="7800" name="Grafik 7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7" cy="42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17" w:rsidRPr="00E049E0" w14:paraId="02CBF95C" w14:textId="77777777" w:rsidTr="00921C0D">
        <w:trPr>
          <w:trHeight w:val="333"/>
        </w:trPr>
        <w:tc>
          <w:tcPr>
            <w:tcW w:w="4393" w:type="dxa"/>
            <w:vMerge/>
            <w:vAlign w:val="center"/>
          </w:tcPr>
          <w:p w14:paraId="64D744A7" w14:textId="77777777" w:rsidR="00671217" w:rsidRPr="008C5B52" w:rsidRDefault="00671217" w:rsidP="008C5B52">
            <w:pPr>
              <w:pStyle w:val="Listenabsatz"/>
              <w:ind w:left="279" w:hanging="141"/>
            </w:pPr>
          </w:p>
        </w:tc>
        <w:tc>
          <w:tcPr>
            <w:tcW w:w="2124" w:type="dxa"/>
          </w:tcPr>
          <w:p w14:paraId="31719C73" w14:textId="77777777" w:rsidR="00671217" w:rsidRDefault="00671217" w:rsidP="00480C75">
            <w:pPr>
              <w:spacing w:before="40"/>
              <w:jc w:val="right"/>
            </w:pPr>
            <w:r>
              <w:t xml:space="preserve"> 10 </w:t>
            </w:r>
            <w:r>
              <w:sym w:font="Symbol" w:char="F0D7"/>
            </w:r>
            <w:r>
              <w:t xml:space="preserve"> 10 =  </w:t>
            </w:r>
          </w:p>
        </w:tc>
        <w:tc>
          <w:tcPr>
            <w:tcW w:w="2275" w:type="dxa"/>
          </w:tcPr>
          <w:p w14:paraId="6E8BC330" w14:textId="77777777" w:rsidR="00671217" w:rsidRPr="00E049E0" w:rsidRDefault="00671217" w:rsidP="00480C75">
            <w:pPr>
              <w:spacing w:before="40"/>
            </w:pPr>
            <w:r>
              <w:t xml:space="preserve">  100</w:t>
            </w:r>
          </w:p>
        </w:tc>
      </w:tr>
      <w:tr w:rsidR="00671217" w:rsidRPr="00C669BD" w14:paraId="0E5A71E9" w14:textId="77777777" w:rsidTr="005A515C">
        <w:trPr>
          <w:trHeight w:val="918"/>
        </w:trPr>
        <w:tc>
          <w:tcPr>
            <w:tcW w:w="4393" w:type="dxa"/>
            <w:vMerge w:val="restart"/>
            <w:vAlign w:val="center"/>
          </w:tcPr>
          <w:p w14:paraId="375F942F" w14:textId="77777777" w:rsidR="005A515C" w:rsidRDefault="005A515C" w:rsidP="008C5B52">
            <w:pPr>
              <w:pStyle w:val="Listenabsatz"/>
              <w:ind w:left="279" w:hanging="141"/>
            </w:pPr>
            <w:r>
              <w:t xml:space="preserve"> </w:t>
            </w:r>
            <w:r w:rsidR="00671217" w:rsidRPr="008C5B52">
              <w:t xml:space="preserve">10 Hunderter (H) passen </w:t>
            </w:r>
          </w:p>
          <w:p w14:paraId="6629E7B5" w14:textId="2200A4B1" w:rsidR="00671217" w:rsidRPr="008C5B52" w:rsidRDefault="005A515C" w:rsidP="005A515C">
            <w:pPr>
              <w:pStyle w:val="Listenabsatz"/>
              <w:numPr>
                <w:ilvl w:val="0"/>
                <w:numId w:val="0"/>
              </w:numPr>
              <w:ind w:left="279"/>
            </w:pPr>
            <w:r>
              <w:t xml:space="preserve"> </w:t>
            </w:r>
            <w:r w:rsidR="00671217" w:rsidRPr="008C5B52">
              <w:t>in einen Tausender (T).</w:t>
            </w:r>
          </w:p>
          <w:p w14:paraId="70AAE7D1" w14:textId="77777777" w:rsidR="00671217" w:rsidRPr="008C5B52" w:rsidRDefault="00671217" w:rsidP="008C5B52">
            <w:pPr>
              <w:pStyle w:val="Listenabsatz"/>
              <w:numPr>
                <w:ilvl w:val="0"/>
                <w:numId w:val="0"/>
              </w:numPr>
              <w:ind w:left="279"/>
            </w:pPr>
          </w:p>
        </w:tc>
        <w:tc>
          <w:tcPr>
            <w:tcW w:w="2124" w:type="dxa"/>
          </w:tcPr>
          <w:p w14:paraId="678C1E55" w14:textId="77777777" w:rsidR="00671217" w:rsidRDefault="00671217" w:rsidP="008C5B52">
            <w:pPr>
              <w:spacing w:before="40"/>
              <w:jc w:val="right"/>
            </w:pP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7402202E" wp14:editId="2D45599C">
                  <wp:extent cx="217947" cy="236628"/>
                  <wp:effectExtent l="0" t="0" r="0" b="0"/>
                  <wp:docPr id="7803" name="Grafik 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69599BAF" wp14:editId="588B883E">
                  <wp:extent cx="217947" cy="236628"/>
                  <wp:effectExtent l="0" t="0" r="0" b="0"/>
                  <wp:docPr id="7804" name="Grafik 7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4E792E2A" wp14:editId="7BF692CE">
                  <wp:extent cx="217947" cy="236628"/>
                  <wp:effectExtent l="0" t="0" r="0" b="0"/>
                  <wp:docPr id="7805" name="Grafik 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2D8D0C0B" wp14:editId="3D6AD256">
                  <wp:extent cx="217947" cy="236628"/>
                  <wp:effectExtent l="0" t="0" r="0" b="0"/>
                  <wp:docPr id="7806" name="Grafik 7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6B4247D3" wp14:editId="4613FD7E">
                  <wp:extent cx="217947" cy="236628"/>
                  <wp:effectExtent l="0" t="0" r="0" b="0"/>
                  <wp:docPr id="7807" name="Grafik 7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0C1D">
              <w:t xml:space="preserve"> =    </w:t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3494530A" wp14:editId="07F092DC">
                  <wp:extent cx="217947" cy="236628"/>
                  <wp:effectExtent l="0" t="0" r="0" b="0"/>
                  <wp:docPr id="7808" name="Grafik 7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44A9B1C3" wp14:editId="333EAB5C">
                  <wp:extent cx="217947" cy="236628"/>
                  <wp:effectExtent l="0" t="0" r="0" b="0"/>
                  <wp:docPr id="7809" name="Grafik 7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781E46B7" wp14:editId="0640AD0F">
                  <wp:extent cx="217947" cy="236628"/>
                  <wp:effectExtent l="0" t="0" r="0" b="0"/>
                  <wp:docPr id="7810" name="Grafik 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5C70DBF9" wp14:editId="7A3BDA9C">
                  <wp:extent cx="217947" cy="236628"/>
                  <wp:effectExtent l="0" t="0" r="0" b="0"/>
                  <wp:docPr id="7811" name="Grafik 7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049E0">
              <w:rPr>
                <w:noProof/>
              </w:rPr>
              <w:drawing>
                <wp:inline distT="0" distB="0" distL="0" distR="0" wp14:anchorId="3AD27F08" wp14:editId="653E7B6B">
                  <wp:extent cx="217947" cy="236628"/>
                  <wp:effectExtent l="0" t="0" r="0" b="0"/>
                  <wp:docPr id="7812" name="Grafik 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30" cy="25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5B52">
              <w:t xml:space="preserve"> </w:t>
            </w:r>
            <w:r w:rsidR="008C5B52" w:rsidRPr="008C5B52">
              <w:rPr>
                <w:color w:val="FFFFFF" w:themeColor="background1"/>
              </w:rPr>
              <w:t>=</w:t>
            </w:r>
          </w:p>
          <w:p w14:paraId="057481D1" w14:textId="77777777" w:rsidR="00671217" w:rsidRPr="005E2FE1" w:rsidRDefault="00671217" w:rsidP="00480C75">
            <w:pPr>
              <w:spacing w:before="40"/>
              <w:rPr>
                <w:sz w:val="4"/>
              </w:rPr>
            </w:pPr>
          </w:p>
        </w:tc>
        <w:tc>
          <w:tcPr>
            <w:tcW w:w="2275" w:type="dxa"/>
          </w:tcPr>
          <w:p w14:paraId="61A4E7B8" w14:textId="1D236441" w:rsidR="00671217" w:rsidRPr="00C669BD" w:rsidRDefault="00676031" w:rsidP="00480C75">
            <w:pPr>
              <w:spacing w:before="40"/>
              <w:jc w:val="left"/>
              <w:rPr>
                <w:color w:val="FF00FF"/>
              </w:rPr>
            </w:pPr>
            <w:r>
              <w:rPr>
                <w:color w:val="FF00FF"/>
              </w:rPr>
              <w:t xml:space="preserve">  </w:t>
            </w:r>
            <w:r w:rsidRPr="00676031">
              <w:rPr>
                <w:noProof/>
                <w:color w:val="FF00FF"/>
              </w:rPr>
              <w:drawing>
                <wp:inline distT="0" distB="0" distL="0" distR="0" wp14:anchorId="0AA23000" wp14:editId="2911B5AD">
                  <wp:extent cx="457200" cy="446970"/>
                  <wp:effectExtent l="0" t="0" r="0" b="0"/>
                  <wp:docPr id="1" name="Grafik 1" descr="C:\Users\fspruetten\Desktop\Hilgers\Unterrichtsmaterialien\Dateien_191031\Würfelzeichn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spruetten\Desktop\Hilgers\Unterrichtsmaterialien\Dateien_191031\Würfelzeichnu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0" t="6857" r="20197" b="5561"/>
                          <a:stretch/>
                        </pic:blipFill>
                        <pic:spPr bwMode="auto">
                          <a:xfrm>
                            <a:off x="0" y="0"/>
                            <a:ext cx="473136" cy="4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217" w14:paraId="76A3C0B7" w14:textId="77777777" w:rsidTr="005A515C">
        <w:trPr>
          <w:trHeight w:val="277"/>
        </w:trPr>
        <w:tc>
          <w:tcPr>
            <w:tcW w:w="4393" w:type="dxa"/>
            <w:vMerge/>
          </w:tcPr>
          <w:p w14:paraId="3ED0B8FB" w14:textId="77777777" w:rsidR="00671217" w:rsidRDefault="00671217" w:rsidP="001B7956">
            <w:pPr>
              <w:pStyle w:val="Listenabsatz"/>
              <w:numPr>
                <w:ilvl w:val="0"/>
                <w:numId w:val="16"/>
              </w:numPr>
              <w:spacing w:before="40" w:after="120"/>
              <w:ind w:left="280" w:hanging="148"/>
            </w:pPr>
          </w:p>
        </w:tc>
        <w:tc>
          <w:tcPr>
            <w:tcW w:w="2124" w:type="dxa"/>
          </w:tcPr>
          <w:p w14:paraId="68555E02" w14:textId="77777777" w:rsidR="00671217" w:rsidRDefault="00671217" w:rsidP="00480C75">
            <w:pPr>
              <w:spacing w:before="40"/>
              <w:jc w:val="right"/>
            </w:pPr>
            <w:r>
              <w:t>10 · 100 =</w:t>
            </w:r>
          </w:p>
        </w:tc>
        <w:tc>
          <w:tcPr>
            <w:tcW w:w="2275" w:type="dxa"/>
          </w:tcPr>
          <w:p w14:paraId="2E0450FD" w14:textId="77777777" w:rsidR="00671217" w:rsidRDefault="00671217" w:rsidP="00480C75">
            <w:pPr>
              <w:spacing w:before="40"/>
            </w:pPr>
            <w:r>
              <w:t xml:space="preserve"> 1000</w:t>
            </w:r>
          </w:p>
        </w:tc>
      </w:tr>
    </w:tbl>
    <w:p w14:paraId="03251F46" w14:textId="50D8CEC0" w:rsidR="007739E1" w:rsidRPr="00921C0D" w:rsidRDefault="007739E1">
      <w:pPr>
        <w:rPr>
          <w:sz w:val="6"/>
        </w:rPr>
      </w:pPr>
    </w:p>
    <w:p w14:paraId="422D7E65" w14:textId="77777777" w:rsidR="00A65DAE" w:rsidRPr="00CE0FE1" w:rsidRDefault="00A65DAE">
      <w:pPr>
        <w:rPr>
          <w:sz w:val="2"/>
        </w:rPr>
      </w:pPr>
    </w:p>
    <w:tbl>
      <w:tblPr>
        <w:tblStyle w:val="Tabellenraster"/>
        <w:tblW w:w="5000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25"/>
        <w:gridCol w:w="3183"/>
        <w:gridCol w:w="276"/>
        <w:gridCol w:w="4902"/>
      </w:tblGrid>
      <w:tr w:rsidR="001A119F" w:rsidRPr="00A17F69" w14:paraId="49A4206A" w14:textId="77777777" w:rsidTr="00CE0FE1">
        <w:trPr>
          <w:trHeight w:val="102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56CAD9" w14:textId="28C98674" w:rsidR="001A119F" w:rsidRDefault="0090583B" w:rsidP="00B40F2D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4</w:t>
            </w:r>
          </w:p>
          <w:p w14:paraId="2AB0D5BA" w14:textId="77777777" w:rsidR="001A119F" w:rsidRDefault="001A119F" w:rsidP="00B40F2D"/>
          <w:p w14:paraId="5D0413D0" w14:textId="77777777" w:rsidR="001A119F" w:rsidRPr="00FE2BB4" w:rsidRDefault="001A119F" w:rsidP="00B40F2D">
            <w:pPr>
              <w:pStyle w:val="berschrift2"/>
            </w:pPr>
          </w:p>
        </w:tc>
        <w:tc>
          <w:tcPr>
            <w:tcW w:w="8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790B34" w14:textId="77777777" w:rsidR="001A119F" w:rsidRDefault="005D11D3" w:rsidP="00B40F2D">
            <w:pPr>
              <w:pStyle w:val="berschrift2"/>
            </w:pPr>
            <w:r>
              <w:t>Sprechen und Schreiben zum Schreiben von Zahlen</w:t>
            </w:r>
          </w:p>
          <w:p w14:paraId="3EAF67F0" w14:textId="77777777" w:rsidR="001A119F" w:rsidRDefault="001A119F" w:rsidP="00B40F2D">
            <w:pPr>
              <w:jc w:val="left"/>
            </w:pPr>
          </w:p>
          <w:p w14:paraId="6A3335CE" w14:textId="77777777" w:rsidR="001A119F" w:rsidRDefault="001A119F" w:rsidP="00B40F2D">
            <w:pPr>
              <w:jc w:val="left"/>
              <w:rPr>
                <w:noProof/>
              </w:rPr>
            </w:pP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 </w:t>
            </w:r>
          </w:p>
        </w:tc>
      </w:tr>
      <w:tr w:rsidR="00380012" w14:paraId="4CA044CB" w14:textId="77777777" w:rsidTr="00C31CC4">
        <w:trPr>
          <w:trHeight w:val="43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7C50A9" w14:textId="77777777" w:rsidR="00380012" w:rsidRPr="00282BC6" w:rsidRDefault="00380012" w:rsidP="00B40F2D">
            <w:pPr>
              <w:pStyle w:val="berschrift1"/>
              <w:rPr>
                <w:noProof/>
              </w:rPr>
            </w:pPr>
          </w:p>
        </w:tc>
        <w:tc>
          <w:tcPr>
            <w:tcW w:w="36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F282F" w14:textId="77777777" w:rsidR="00380012" w:rsidRPr="00C10557" w:rsidRDefault="00380012" w:rsidP="00380012">
            <w:pPr>
              <w:jc w:val="left"/>
              <w:rPr>
                <w:color w:val="0D0D0D" w:themeColor="text1" w:themeTint="F2"/>
              </w:rPr>
            </w:pPr>
            <w:r w:rsidRPr="006E70FE">
              <w:rPr>
                <w:rStyle w:val="berschrift2Zchn"/>
              </w:rPr>
              <w:t>a)</w:t>
            </w:r>
            <w:r w:rsidRPr="00C10557">
              <w:rPr>
                <w:color w:val="0D0D0D" w:themeColor="text1" w:themeTint="F2"/>
              </w:rPr>
              <w:t xml:space="preserve"> Zahl:  634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53CCF" w14:textId="77777777" w:rsidR="00380012" w:rsidRPr="00C10557" w:rsidRDefault="00380012" w:rsidP="00B40F2D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AB1B5" w14:textId="77777777" w:rsidR="00380012" w:rsidRPr="00C10557" w:rsidRDefault="00380012" w:rsidP="00B40F2D">
            <w:pPr>
              <w:jc w:val="left"/>
              <w:rPr>
                <w:color w:val="0D0D0D" w:themeColor="text1" w:themeTint="F2"/>
              </w:rPr>
            </w:pPr>
            <w:r w:rsidRPr="006E70FE">
              <w:rPr>
                <w:rStyle w:val="berschrift2Zchn"/>
              </w:rPr>
              <w:t xml:space="preserve">b) </w:t>
            </w:r>
            <w:r w:rsidRPr="00C10557">
              <w:rPr>
                <w:color w:val="0D0D0D" w:themeColor="text1" w:themeTint="F2"/>
              </w:rPr>
              <w:t>Zahl:  382</w:t>
            </w:r>
          </w:p>
        </w:tc>
      </w:tr>
      <w:tr w:rsidR="001A119F" w14:paraId="4B4EA9F8" w14:textId="77777777" w:rsidTr="00820E4D">
        <w:trPr>
          <w:trHeight w:val="55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7C09FF" w14:textId="77777777" w:rsidR="001A119F" w:rsidRPr="00282BC6" w:rsidRDefault="001A119F" w:rsidP="00B40F2D">
            <w:pPr>
              <w:pStyle w:val="berschrift1"/>
              <w:rPr>
                <w:noProof/>
              </w:rPr>
            </w:pPr>
          </w:p>
        </w:tc>
        <w:tc>
          <w:tcPr>
            <w:tcW w:w="36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844D8" w14:textId="77777777" w:rsidR="001A119F" w:rsidRPr="00C10557" w:rsidRDefault="00380012" w:rsidP="00380012">
            <w:pPr>
              <w:jc w:val="left"/>
              <w:rPr>
                <w:color w:val="0D0D0D" w:themeColor="text1" w:themeTint="F2"/>
              </w:rPr>
            </w:pPr>
            <w:r w:rsidRPr="00C10557">
              <w:rPr>
                <w:color w:val="0D0D0D" w:themeColor="text1" w:themeTint="F2"/>
              </w:rPr>
              <w:t>Beschreibe die</w:t>
            </w:r>
            <w:r w:rsidR="001A119F" w:rsidRPr="00C10557">
              <w:rPr>
                <w:color w:val="0D0D0D" w:themeColor="text1" w:themeTint="F2"/>
              </w:rPr>
              <w:t xml:space="preserve"> </w:t>
            </w:r>
            <w:r w:rsidRPr="00C10557">
              <w:rPr>
                <w:color w:val="0D0D0D" w:themeColor="text1" w:themeTint="F2"/>
              </w:rPr>
              <w:t>Zahl 634: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5D7B5" w14:textId="77777777" w:rsidR="001A119F" w:rsidRPr="00C10557" w:rsidRDefault="001A119F" w:rsidP="00B40F2D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B80E7EF" w14:textId="77777777" w:rsidR="001A119F" w:rsidRPr="00C10557" w:rsidRDefault="001A119F" w:rsidP="00380012">
            <w:pPr>
              <w:jc w:val="left"/>
              <w:rPr>
                <w:color w:val="0D0D0D" w:themeColor="text1" w:themeTint="F2"/>
              </w:rPr>
            </w:pPr>
            <w:r w:rsidRPr="00C10557">
              <w:rPr>
                <w:color w:val="0D0D0D" w:themeColor="text1" w:themeTint="F2"/>
              </w:rPr>
              <w:t xml:space="preserve">Beschreibe </w:t>
            </w:r>
            <w:r w:rsidR="00380012" w:rsidRPr="00C10557">
              <w:rPr>
                <w:color w:val="0D0D0D" w:themeColor="text1" w:themeTint="F2"/>
              </w:rPr>
              <w:t>die Zahl 382:</w:t>
            </w:r>
          </w:p>
        </w:tc>
      </w:tr>
      <w:tr w:rsidR="001A119F" w14:paraId="425378D2" w14:textId="77777777" w:rsidTr="00820E4D">
        <w:trPr>
          <w:trHeight w:val="84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DB6989" w14:textId="77777777" w:rsidR="001A119F" w:rsidRPr="00282BC6" w:rsidRDefault="001A119F" w:rsidP="00B40F2D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6976" w14:textId="77777777" w:rsidR="001A119F" w:rsidRDefault="001A119F" w:rsidP="00B40F2D">
            <w:pPr>
              <w:pStyle w:val="berschrift2"/>
            </w:pPr>
            <w:r>
              <w:t>(1)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116B2A6" w14:textId="77777777" w:rsidR="001A119F" w:rsidRDefault="00380012" w:rsidP="00F264B7">
            <w:pPr>
              <w:ind w:left="139"/>
              <w:jc w:val="left"/>
            </w:pPr>
            <w:r>
              <w:t>Ich lese</w:t>
            </w:r>
            <w:r w:rsidR="00F264B7">
              <w:t xml:space="preserve"> und schreibe: </w:t>
            </w:r>
          </w:p>
          <w:p w14:paraId="3ED081E4" w14:textId="77777777" w:rsidR="00380012" w:rsidRDefault="00380012" w:rsidP="00B40F2D">
            <w:pPr>
              <w:spacing w:before="120" w:after="120"/>
              <w:ind w:left="142"/>
              <w:jc w:val="left"/>
            </w:pPr>
            <w:r>
              <w:t xml:space="preserve">     sechshundertvierunddreißig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013DDC5" w14:textId="77777777" w:rsidR="001A119F" w:rsidRPr="00B81FBE" w:rsidRDefault="001A119F" w:rsidP="00B40F2D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52FB584" w14:textId="77777777" w:rsidR="001A119F" w:rsidRPr="00B81FBE" w:rsidRDefault="001A119F" w:rsidP="00380012">
            <w:pPr>
              <w:pStyle w:val="Handschrift"/>
            </w:pPr>
            <w:r w:rsidRPr="00FE2BB4">
              <w:sym w:font="Wingdings" w:char="F03F"/>
            </w:r>
            <w:r>
              <w:t xml:space="preserve"> </w:t>
            </w:r>
            <w:r w:rsidR="00380012">
              <w:t>Ich lese</w:t>
            </w:r>
            <w:r w:rsidR="00F264B7">
              <w:t xml:space="preserve"> und schreibe</w:t>
            </w:r>
            <w:r w:rsidR="00380012">
              <w:t xml:space="preserve">: </w:t>
            </w:r>
          </w:p>
        </w:tc>
      </w:tr>
      <w:tr w:rsidR="001A119F" w14:paraId="7A661862" w14:textId="77777777" w:rsidTr="00820E4D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4EF179" w14:textId="77777777" w:rsidR="001A119F" w:rsidRPr="00282BC6" w:rsidRDefault="001A119F" w:rsidP="00B40F2D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278FC" w14:textId="77777777" w:rsidR="001A119F" w:rsidRDefault="001A119F" w:rsidP="00B40F2D">
            <w:pPr>
              <w:pStyle w:val="berschrift2"/>
            </w:pPr>
            <w:r>
              <w:t>(2)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70384711" w14:textId="77777777" w:rsidR="001A119F" w:rsidRDefault="00380012" w:rsidP="00F264B7">
            <w:pPr>
              <w:ind w:left="139"/>
              <w:jc w:val="left"/>
            </w:pPr>
            <w:r>
              <w:t xml:space="preserve">Ich weiß: </w:t>
            </w:r>
          </w:p>
          <w:p w14:paraId="3A0B4A1E" w14:textId="77777777" w:rsidR="00F264B7" w:rsidRDefault="005D11D3" w:rsidP="005D11D3">
            <w:pPr>
              <w:spacing w:before="120"/>
              <w:jc w:val="left"/>
            </w:pPr>
            <w:r>
              <w:t xml:space="preserve">   </w:t>
            </w:r>
            <w:r w:rsidR="00F264B7">
              <w:t>634 hat 6 Hunderter:</w:t>
            </w:r>
            <w:r>
              <w:t xml:space="preserve"> </w:t>
            </w:r>
            <w:r w:rsidR="00F264B7">
              <w:t xml:space="preserve"> 6 </w:t>
            </w:r>
            <w:r w:rsidR="00F264B7">
              <w:sym w:font="Symbol" w:char="F0D7"/>
            </w:r>
            <w:r w:rsidR="00F264B7">
              <w:t xml:space="preserve"> 100 = 600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E272CF3" w14:textId="77777777" w:rsidR="001A119F" w:rsidRPr="00A579B3" w:rsidRDefault="001A119F" w:rsidP="00B40F2D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FF44E21" w14:textId="77777777" w:rsidR="001A119F" w:rsidRPr="00A579B3" w:rsidRDefault="001A119F" w:rsidP="00B40F2D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380012" w14:paraId="5BA2E3E4" w14:textId="77777777" w:rsidTr="00820E4D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C263FC" w14:textId="77777777" w:rsidR="00380012" w:rsidRPr="00282BC6" w:rsidRDefault="00380012" w:rsidP="00380012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2821A" w14:textId="77777777" w:rsidR="00380012" w:rsidRDefault="00380012" w:rsidP="00380012">
            <w:pPr>
              <w:pStyle w:val="berschrift2"/>
            </w:pPr>
            <w:r>
              <w:t>(3)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6C60B31" w14:textId="77777777" w:rsidR="00380012" w:rsidRDefault="00380012" w:rsidP="00F264B7">
            <w:pPr>
              <w:ind w:left="139"/>
              <w:jc w:val="left"/>
            </w:pPr>
            <w:r>
              <w:t xml:space="preserve">Ich weiß: </w:t>
            </w:r>
          </w:p>
          <w:p w14:paraId="66A8386E" w14:textId="77777777" w:rsidR="00380012" w:rsidRDefault="005D11D3" w:rsidP="005D11D3">
            <w:pPr>
              <w:spacing w:before="120"/>
              <w:jc w:val="left"/>
            </w:pPr>
            <w:r>
              <w:t xml:space="preserve">   </w:t>
            </w:r>
            <w:r w:rsidR="00380012">
              <w:t>634 hat 3</w:t>
            </w:r>
            <w:r w:rsidR="00F264B7">
              <w:t xml:space="preserve"> Zehner:</w:t>
            </w:r>
            <w:r>
              <w:t xml:space="preserve"> </w:t>
            </w:r>
            <w:r w:rsidR="00F264B7">
              <w:t xml:space="preserve">3 </w:t>
            </w:r>
            <w:r w:rsidR="00F264B7">
              <w:sym w:font="Symbol" w:char="F0D7"/>
            </w:r>
            <w:r w:rsidR="00F264B7">
              <w:t xml:space="preserve"> 10 = 30</w:t>
            </w:r>
            <w:r w:rsidR="00380012">
              <w:t xml:space="preserve">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E89C7CC" w14:textId="77777777" w:rsidR="00380012" w:rsidRPr="00A579B3" w:rsidRDefault="00380012" w:rsidP="00380012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6C2D644" w14:textId="77777777" w:rsidR="00380012" w:rsidRPr="00A579B3" w:rsidRDefault="00380012" w:rsidP="00380012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380012" w14:paraId="280712BE" w14:textId="77777777" w:rsidTr="00820E4D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0D7EF8" w14:textId="77777777" w:rsidR="00380012" w:rsidRPr="00282BC6" w:rsidRDefault="00380012" w:rsidP="00380012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C9B1B" w14:textId="77777777" w:rsidR="00380012" w:rsidRPr="00B61187" w:rsidRDefault="00380012" w:rsidP="00380012">
            <w:pPr>
              <w:pStyle w:val="berschrift2"/>
            </w:pPr>
            <w:r>
              <w:t>(4)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4F671853" w14:textId="77777777" w:rsidR="00380012" w:rsidRDefault="00380012" w:rsidP="00F264B7">
            <w:pPr>
              <w:ind w:left="139"/>
              <w:jc w:val="left"/>
            </w:pPr>
            <w:r>
              <w:t xml:space="preserve">Ich weiß: </w:t>
            </w:r>
          </w:p>
          <w:p w14:paraId="411D06DD" w14:textId="77777777" w:rsidR="00F264B7" w:rsidRDefault="005D11D3" w:rsidP="005D11D3">
            <w:pPr>
              <w:spacing w:before="120"/>
              <w:jc w:val="left"/>
            </w:pPr>
            <w:r>
              <w:t xml:space="preserve">   </w:t>
            </w:r>
            <w:r w:rsidR="00380012">
              <w:t>634 hat 4</w:t>
            </w:r>
            <w:r w:rsidR="00F264B7">
              <w:t xml:space="preserve"> Einer:</w:t>
            </w:r>
            <w:r w:rsidR="00380012">
              <w:t xml:space="preserve"> </w:t>
            </w:r>
            <w:r w:rsidR="00F264B7">
              <w:t xml:space="preserve">4 </w:t>
            </w:r>
            <w:r w:rsidR="00F264B7">
              <w:sym w:font="Symbol" w:char="F0D7"/>
            </w:r>
            <w:r w:rsidR="00F264B7">
              <w:t xml:space="preserve"> 1 = 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19D168B" w14:textId="77777777" w:rsidR="00380012" w:rsidRPr="00A579B3" w:rsidRDefault="00380012" w:rsidP="00380012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2768632" w14:textId="77777777" w:rsidR="00380012" w:rsidRPr="00A579B3" w:rsidRDefault="00380012" w:rsidP="00380012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5D11D3" w14:paraId="4F46CF7D" w14:textId="77777777" w:rsidTr="00820E4D">
        <w:trPr>
          <w:trHeight w:val="102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66D00D" w14:textId="77777777" w:rsidR="005D11D3" w:rsidRPr="00282BC6" w:rsidRDefault="005D11D3" w:rsidP="00380012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85213" w14:textId="77777777" w:rsidR="005D11D3" w:rsidRDefault="005D11D3" w:rsidP="00380012">
            <w:pPr>
              <w:pStyle w:val="berschrift2"/>
            </w:pPr>
            <w:r>
              <w:t xml:space="preserve">(4) 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4A816417" w14:textId="77777777" w:rsidR="005D11D3" w:rsidRDefault="005D11D3" w:rsidP="00F264B7">
            <w:pPr>
              <w:ind w:left="139"/>
              <w:jc w:val="left"/>
            </w:pPr>
            <w:r>
              <w:t xml:space="preserve">Ich rechne: </w:t>
            </w:r>
          </w:p>
          <w:p w14:paraId="60E9A13E" w14:textId="77777777" w:rsidR="005D11D3" w:rsidRDefault="005D11D3" w:rsidP="00636B3E">
            <w:pPr>
              <w:spacing w:before="120"/>
              <w:ind w:left="142"/>
              <w:jc w:val="left"/>
            </w:pPr>
            <w:r>
              <w:t xml:space="preserve"> 600 + 30 + 4 = 634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DDBAE06" w14:textId="77777777" w:rsidR="005D11D3" w:rsidRPr="00A579B3" w:rsidRDefault="005D11D3" w:rsidP="00380012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FB00899" w14:textId="77777777" w:rsidR="005D11D3" w:rsidRPr="00FE2BB4" w:rsidRDefault="005D11D3" w:rsidP="00380012">
            <w:pPr>
              <w:pStyle w:val="Handschrift"/>
              <w:rPr>
                <w:color w:val="808080" w:themeColor="background1" w:themeShade="80"/>
                <w:sz w:val="24"/>
              </w:rPr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380012" w14:paraId="02F95D3E" w14:textId="77777777" w:rsidTr="00820E4D">
        <w:trPr>
          <w:trHeight w:val="116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92DCA1" w14:textId="77777777" w:rsidR="00380012" w:rsidRPr="00282BC6" w:rsidRDefault="00380012" w:rsidP="00380012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6EDBF" w14:textId="77777777" w:rsidR="00380012" w:rsidRDefault="00380012" w:rsidP="00380012">
            <w:pPr>
              <w:pStyle w:val="berschrift2"/>
            </w:pPr>
            <w:r>
              <w:t>(5)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37B8963" w14:textId="77777777" w:rsidR="00380012" w:rsidRDefault="00380012" w:rsidP="0014316F">
            <w:pPr>
              <w:spacing w:after="120"/>
              <w:ind w:left="139"/>
              <w:jc w:val="left"/>
            </w:pPr>
            <w:r>
              <w:t xml:space="preserve">Ich </w:t>
            </w:r>
            <w:r w:rsidR="0014316F">
              <w:t>zeichne</w:t>
            </w:r>
            <w:r>
              <w:t xml:space="preserve"> </w:t>
            </w:r>
            <w:r w:rsidR="00F264B7">
              <w:t xml:space="preserve">634 als </w:t>
            </w:r>
            <w:r>
              <w:t xml:space="preserve">Bild: </w:t>
            </w:r>
          </w:p>
          <w:p w14:paraId="25525C01" w14:textId="77777777" w:rsidR="002565BF" w:rsidRPr="00F264B7" w:rsidRDefault="0014316F" w:rsidP="002565BF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="00380012" w:rsidRPr="00F264B7">
              <w:rPr>
                <w:sz w:val="40"/>
              </w:rPr>
              <w:sym w:font="Webdings" w:char="F063"/>
            </w:r>
            <w:r w:rsidR="00380012" w:rsidRPr="00F264B7">
              <w:rPr>
                <w:sz w:val="40"/>
              </w:rPr>
              <w:t xml:space="preserve"> </w:t>
            </w:r>
            <w:r w:rsidR="002565BF" w:rsidRPr="00F264B7">
              <w:rPr>
                <w:sz w:val="40"/>
              </w:rPr>
              <w:sym w:font="Webdings" w:char="F063"/>
            </w:r>
            <w:r w:rsidR="002565BF" w:rsidRPr="00F264B7">
              <w:rPr>
                <w:sz w:val="40"/>
              </w:rPr>
              <w:t xml:space="preserve"> </w:t>
            </w:r>
            <w:r w:rsidR="002565BF" w:rsidRPr="00F264B7">
              <w:rPr>
                <w:sz w:val="40"/>
              </w:rPr>
              <w:sym w:font="Webdings" w:char="F063"/>
            </w:r>
            <w:r w:rsidR="002565BF" w:rsidRPr="00F264B7">
              <w:rPr>
                <w:sz w:val="40"/>
              </w:rPr>
              <w:t xml:space="preserve"> </w:t>
            </w:r>
            <w:r w:rsidR="002565BF" w:rsidRPr="00F264B7">
              <w:rPr>
                <w:sz w:val="40"/>
              </w:rPr>
              <w:sym w:font="Webdings" w:char="F063"/>
            </w:r>
            <w:r w:rsidR="002565BF" w:rsidRPr="00F264B7">
              <w:rPr>
                <w:sz w:val="40"/>
              </w:rPr>
              <w:t xml:space="preserve"> </w:t>
            </w:r>
            <w:r w:rsidR="002565BF" w:rsidRPr="00F264B7">
              <w:rPr>
                <w:sz w:val="40"/>
              </w:rPr>
              <w:sym w:font="Webdings" w:char="F063"/>
            </w:r>
            <w:r w:rsidR="002565BF" w:rsidRPr="00F264B7">
              <w:rPr>
                <w:sz w:val="40"/>
              </w:rPr>
              <w:t xml:space="preserve"> </w:t>
            </w:r>
            <w:r w:rsidR="002565BF" w:rsidRPr="00F264B7">
              <w:rPr>
                <w:sz w:val="40"/>
              </w:rPr>
              <w:sym w:font="Webdings" w:char="F063"/>
            </w:r>
            <w:r w:rsidR="002565BF" w:rsidRPr="00F264B7">
              <w:rPr>
                <w:sz w:val="40"/>
              </w:rPr>
              <w:t xml:space="preserve">    </w:t>
            </w:r>
          </w:p>
          <w:p w14:paraId="63A05F50" w14:textId="77777777" w:rsidR="00534F9B" w:rsidRDefault="002565BF" w:rsidP="002565BF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 w:rsidR="0014316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B095B98" wp14:editId="277386B7">
                  <wp:extent cx="240027" cy="45719"/>
                  <wp:effectExtent l="0" t="0" r="0" b="0"/>
                  <wp:docPr id="7840" name="Grafik 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0B875D6E" wp14:editId="1603DE4B">
                  <wp:extent cx="240027" cy="45719"/>
                  <wp:effectExtent l="0" t="0" r="0" b="0"/>
                  <wp:docPr id="7841" name="Grafik 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  <w:r w:rsidR="00534F9B" w:rsidRPr="002565BF">
              <w:rPr>
                <w:noProof/>
              </w:rPr>
              <w:drawing>
                <wp:inline distT="0" distB="0" distL="0" distR="0" wp14:anchorId="2B96DBDC" wp14:editId="2D73A57C">
                  <wp:extent cx="240027" cy="45719"/>
                  <wp:effectExtent l="0" t="0" r="0" b="0"/>
                  <wp:docPr id="7843" name="Grafik 7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4F9B">
              <w:rPr>
                <w:sz w:val="22"/>
              </w:rPr>
              <w:t xml:space="preserve"> </w:t>
            </w:r>
          </w:p>
          <w:p w14:paraId="1A756ECF" w14:textId="77777777" w:rsidR="00F264B7" w:rsidRPr="00F264B7" w:rsidRDefault="002565BF" w:rsidP="002565BF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</w:t>
            </w:r>
            <w:r w:rsidR="00380012" w:rsidRPr="00F264B7">
              <w:rPr>
                <w:sz w:val="10"/>
              </w:rPr>
              <w:t xml:space="preserve">    </w:t>
            </w:r>
          </w:p>
          <w:p w14:paraId="2628C083" w14:textId="77777777" w:rsidR="00380012" w:rsidRDefault="00380012" w:rsidP="002565BF">
            <w:pPr>
              <w:jc w:val="left"/>
            </w:pPr>
            <w:r>
              <w:t xml:space="preserve"> </w:t>
            </w:r>
            <w:r w:rsidR="0014316F">
              <w:t xml:space="preserve"> </w:t>
            </w:r>
            <w:r w:rsidR="00534F9B" w:rsidRPr="00BF1039">
              <w:rPr>
                <w:noProof/>
                <w:sz w:val="8"/>
                <w:szCs w:val="10"/>
              </w:rPr>
              <w:drawing>
                <wp:inline distT="0" distB="0" distL="0" distR="0" wp14:anchorId="41EB1912" wp14:editId="48A04F67">
                  <wp:extent cx="45719" cy="45719"/>
                  <wp:effectExtent l="0" t="0" r="0" b="0"/>
                  <wp:docPr id="7845" name="Grafik 7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4B7">
              <w:t xml:space="preserve"> </w:t>
            </w:r>
            <w:r w:rsidR="00F264B7" w:rsidRPr="00BF1039">
              <w:rPr>
                <w:noProof/>
                <w:sz w:val="8"/>
                <w:szCs w:val="10"/>
              </w:rPr>
              <w:drawing>
                <wp:inline distT="0" distB="0" distL="0" distR="0" wp14:anchorId="36A0AE6A" wp14:editId="4912F597">
                  <wp:extent cx="45719" cy="45719"/>
                  <wp:effectExtent l="0" t="0" r="0" b="0"/>
                  <wp:docPr id="7846" name="Grafik 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4B7">
              <w:t xml:space="preserve"> </w:t>
            </w:r>
            <w:r w:rsidR="00F264B7" w:rsidRPr="00BF1039">
              <w:rPr>
                <w:noProof/>
                <w:sz w:val="8"/>
                <w:szCs w:val="10"/>
              </w:rPr>
              <w:drawing>
                <wp:inline distT="0" distB="0" distL="0" distR="0" wp14:anchorId="0D39A737" wp14:editId="77646D28">
                  <wp:extent cx="45719" cy="45719"/>
                  <wp:effectExtent l="0" t="0" r="0" b="0"/>
                  <wp:docPr id="7847" name="Grafik 7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4B7">
              <w:t xml:space="preserve"> </w:t>
            </w:r>
            <w:r w:rsidR="00F264B7" w:rsidRPr="00BF1039">
              <w:rPr>
                <w:noProof/>
                <w:sz w:val="8"/>
                <w:szCs w:val="10"/>
              </w:rPr>
              <w:drawing>
                <wp:inline distT="0" distB="0" distL="0" distR="0" wp14:anchorId="1C8A1E16" wp14:editId="62BC866C">
                  <wp:extent cx="45719" cy="45719"/>
                  <wp:effectExtent l="0" t="0" r="0" b="0"/>
                  <wp:docPr id="7848" name="Grafik 7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46E15BE" w14:textId="77777777" w:rsidR="00380012" w:rsidRPr="00A579B3" w:rsidRDefault="00380012" w:rsidP="00380012">
            <w:pPr>
              <w:pStyle w:val="Handschrift"/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E44DDB0" w14:textId="77777777" w:rsidR="00380012" w:rsidRPr="00A579B3" w:rsidRDefault="00380012" w:rsidP="00380012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C31CC4" w14:paraId="4AC07E6A" w14:textId="77777777" w:rsidTr="00820E4D">
        <w:trPr>
          <w:trHeight w:val="5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ABEC2" w14:textId="77777777" w:rsidR="00C31CC4" w:rsidRPr="00282BC6" w:rsidRDefault="00C31CC4" w:rsidP="00380012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4EAE7" w14:textId="77777777" w:rsidR="00C31CC4" w:rsidRPr="00C31CC4" w:rsidRDefault="00C31CC4" w:rsidP="00380012">
            <w:pPr>
              <w:pStyle w:val="berschrift2"/>
              <w:rPr>
                <w:b w:val="0"/>
                <w:sz w:val="14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7CE462E7" w14:textId="77777777" w:rsidR="00C31CC4" w:rsidRPr="00C31CC4" w:rsidRDefault="00C31CC4" w:rsidP="00F264B7">
            <w:pPr>
              <w:spacing w:after="120"/>
              <w:jc w:val="left"/>
              <w:rPr>
                <w:sz w:val="1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32097" w14:textId="77777777" w:rsidR="00C31CC4" w:rsidRPr="00C31CC4" w:rsidRDefault="00C31CC4" w:rsidP="00380012">
            <w:pPr>
              <w:pStyle w:val="Handschrift"/>
              <w:rPr>
                <w:sz w:val="14"/>
              </w:rPr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52F6379E" w14:textId="77777777" w:rsidR="00C31CC4" w:rsidRPr="00C31CC4" w:rsidRDefault="00C31CC4" w:rsidP="00380012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  <w:tr w:rsidR="00C31CC4" w14:paraId="23000854" w14:textId="77777777" w:rsidTr="00820E4D">
        <w:trPr>
          <w:trHeight w:val="50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BE966D" w14:textId="39CA7759" w:rsidR="00C31CC4" w:rsidRPr="0014316F" w:rsidRDefault="0090583B" w:rsidP="0090583B">
            <w:pPr>
              <w:pStyle w:val="berschrift2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DBF59" w14:textId="77777777" w:rsidR="00C31CC4" w:rsidRPr="00C31CC4" w:rsidRDefault="00C31CC4" w:rsidP="00380012">
            <w:pPr>
              <w:pStyle w:val="berschrift2"/>
              <w:rPr>
                <w:b w:val="0"/>
                <w:sz w:val="14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DC27473" w14:textId="77777777" w:rsidR="00C31CC4" w:rsidRPr="008F1205" w:rsidRDefault="00636B3E" w:rsidP="00F264B7">
            <w:pPr>
              <w:spacing w:after="120"/>
              <w:jc w:val="left"/>
              <w:rPr>
                <w:rFonts w:asciiTheme="majorHAnsi" w:hAnsiTheme="majorHAnsi"/>
                <w:b/>
                <w:szCs w:val="21"/>
              </w:rPr>
            </w:pPr>
            <w:r>
              <w:rPr>
                <w:rFonts w:asciiTheme="majorHAnsi" w:hAnsiTheme="majorHAnsi"/>
                <w:b/>
                <w:color w:val="808080" w:themeColor="background1" w:themeShade="80"/>
                <w:szCs w:val="21"/>
              </w:rPr>
              <w:t xml:space="preserve"> </w:t>
            </w:r>
            <w:r w:rsidR="001D7E8D" w:rsidRPr="008F1205">
              <w:rPr>
                <w:rFonts w:asciiTheme="majorHAnsi" w:hAnsiTheme="majorHAnsi"/>
                <w:b/>
                <w:color w:val="808080" w:themeColor="background1" w:themeShade="80"/>
                <w:szCs w:val="21"/>
              </w:rPr>
              <w:t xml:space="preserve">Welche Zahlen sind das?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A45AD" w14:textId="77777777" w:rsidR="00C31CC4" w:rsidRPr="008F1205" w:rsidRDefault="00C31CC4" w:rsidP="00380012">
            <w:pPr>
              <w:pStyle w:val="Handschrift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74FFF41" w14:textId="77777777" w:rsidR="00C31CC4" w:rsidRPr="00C10557" w:rsidRDefault="00C7302C" w:rsidP="00C7302C">
            <w:pPr>
              <w:pStyle w:val="Handschrift"/>
              <w:rPr>
                <w:rFonts w:asciiTheme="majorHAnsi" w:hAnsiTheme="majorHAnsi"/>
                <w:i/>
                <w:color w:val="808080" w:themeColor="background1" w:themeShade="80"/>
                <w:sz w:val="21"/>
                <w:szCs w:val="21"/>
              </w:rPr>
            </w:pPr>
            <w:r w:rsidRPr="00C10557">
              <w:rPr>
                <w:rFonts w:asciiTheme="majorHAnsi" w:hAnsiTheme="majorHAnsi"/>
                <w:i/>
                <w:color w:val="0D0D0D" w:themeColor="text1" w:themeTint="F2"/>
                <w:sz w:val="21"/>
                <w:szCs w:val="21"/>
              </w:rPr>
              <w:t>Bestimme die Zahl</w:t>
            </w:r>
            <w:r w:rsidR="008F1205" w:rsidRPr="00C10557">
              <w:rPr>
                <w:rFonts w:asciiTheme="majorHAnsi" w:hAnsiTheme="majorHAnsi"/>
                <w:i/>
                <w:color w:val="0D0D0D" w:themeColor="text1" w:themeTint="F2"/>
                <w:sz w:val="21"/>
                <w:szCs w:val="21"/>
              </w:rPr>
              <w:t xml:space="preserve">. Schreibe die Zahl als Wort. </w:t>
            </w:r>
          </w:p>
        </w:tc>
      </w:tr>
      <w:tr w:rsidR="00C31CC4" w14:paraId="2AF8703F" w14:textId="77777777" w:rsidTr="00820E4D">
        <w:trPr>
          <w:trHeight w:val="141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4C3C55" w14:textId="77777777" w:rsidR="00C31CC4" w:rsidRPr="001D7E8D" w:rsidRDefault="00C31CC4" w:rsidP="0038001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35D1A" w14:textId="77777777" w:rsidR="00C31CC4" w:rsidRPr="001D7E8D" w:rsidRDefault="001D7E8D" w:rsidP="00380012">
            <w:pPr>
              <w:pStyle w:val="berschrift2"/>
              <w:rPr>
                <w:szCs w:val="21"/>
              </w:rPr>
            </w:pPr>
            <w:r w:rsidRPr="001D7E8D">
              <w:rPr>
                <w:szCs w:val="21"/>
              </w:rPr>
              <w:t>a)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2076837" w14:textId="77777777" w:rsidR="001D7E8D" w:rsidRPr="00F264B7" w:rsidRDefault="001D7E8D" w:rsidP="001D7E8D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 </w:t>
            </w:r>
          </w:p>
          <w:p w14:paraId="6135E18B" w14:textId="77777777" w:rsidR="001D7E8D" w:rsidRDefault="001D7E8D" w:rsidP="001D7E8D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1653D0BF" wp14:editId="757DD6D7">
                  <wp:extent cx="240027" cy="45719"/>
                  <wp:effectExtent l="0" t="0" r="0" b="0"/>
                  <wp:docPr id="7849" name="Grafik 7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4C37E0F" wp14:editId="77A7EEBD">
                  <wp:extent cx="240027" cy="45719"/>
                  <wp:effectExtent l="0" t="0" r="0" b="0"/>
                  <wp:docPr id="7850" name="Grafik 7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1692492" wp14:editId="007EB396">
                  <wp:extent cx="240027" cy="45719"/>
                  <wp:effectExtent l="0" t="0" r="0" b="0"/>
                  <wp:docPr id="7851" name="Grafik 7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69D5312" wp14:editId="17BC3CC3">
                  <wp:extent cx="240027" cy="45719"/>
                  <wp:effectExtent l="0" t="0" r="0" b="0"/>
                  <wp:docPr id="7856" name="Grafik 7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2848B5A" wp14:editId="2B73D252">
                  <wp:extent cx="240027" cy="45719"/>
                  <wp:effectExtent l="0" t="0" r="0" b="0"/>
                  <wp:docPr id="7857" name="Grafik 7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6B1A69FC" w14:textId="77777777" w:rsidR="001D7E8D" w:rsidRDefault="001D7E8D" w:rsidP="001D7E8D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052F8591" wp14:editId="15584BBA">
                  <wp:extent cx="240027" cy="45719"/>
                  <wp:effectExtent l="0" t="0" r="0" b="0"/>
                  <wp:docPr id="7860" name="Grafik 7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6B67DD6" wp14:editId="775DD5AD">
                  <wp:extent cx="240027" cy="45719"/>
                  <wp:effectExtent l="0" t="0" r="0" b="0"/>
                  <wp:docPr id="7862" name="Grafik 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AEFC6F5" wp14:editId="65DB51C2">
                  <wp:extent cx="240027" cy="45719"/>
                  <wp:effectExtent l="0" t="0" r="0" b="0"/>
                  <wp:docPr id="7863" name="Grafik 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DF34B25" wp14:editId="29DC641B">
                  <wp:extent cx="240027" cy="45719"/>
                  <wp:effectExtent l="0" t="0" r="0" b="0"/>
                  <wp:docPr id="7864" name="Grafik 7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  <w:p w14:paraId="6F60D63D" w14:textId="77777777" w:rsidR="001D7E8D" w:rsidRPr="00F264B7" w:rsidRDefault="001D7E8D" w:rsidP="001D7E8D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7107DF5D" w14:textId="77777777" w:rsidR="00C31CC4" w:rsidRPr="00C31CC4" w:rsidRDefault="001D7E8D" w:rsidP="001D7E8D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8171735" wp14:editId="06F9377A">
                  <wp:extent cx="45719" cy="45719"/>
                  <wp:effectExtent l="0" t="0" r="0" b="0"/>
                  <wp:docPr id="7852" name="Grafik 7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23BEDAD" wp14:editId="21D20ABB">
                  <wp:extent cx="45719" cy="45719"/>
                  <wp:effectExtent l="0" t="0" r="0" b="0"/>
                  <wp:docPr id="7853" name="Grafik 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3751A688" wp14:editId="11F25F62">
                  <wp:extent cx="45719" cy="45719"/>
                  <wp:effectExtent l="0" t="0" r="0" b="0"/>
                  <wp:docPr id="7854" name="Grafik 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26F2BC4" wp14:editId="1A41F5F7">
                  <wp:extent cx="45719" cy="45719"/>
                  <wp:effectExtent l="0" t="0" r="0" b="0"/>
                  <wp:docPr id="7855" name="Grafik 7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5046922" wp14:editId="6F85C385">
                  <wp:extent cx="45719" cy="45719"/>
                  <wp:effectExtent l="0" t="0" r="0" b="0"/>
                  <wp:docPr id="7882" name="Grafik 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0BA846A" wp14:editId="79AAA765">
                  <wp:extent cx="45719" cy="45719"/>
                  <wp:effectExtent l="0" t="0" r="0" b="0"/>
                  <wp:docPr id="7883" name="Grafik 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D579579" wp14:editId="22E4C50E">
                  <wp:extent cx="45719" cy="45719"/>
                  <wp:effectExtent l="0" t="0" r="0" b="0"/>
                  <wp:docPr id="7884" name="Grafik 7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610E0B4" w14:textId="77777777" w:rsidR="00C31CC4" w:rsidRPr="001D7E8D" w:rsidRDefault="00C31CC4" w:rsidP="00380012">
            <w:pPr>
              <w:pStyle w:val="Handschrift"/>
              <w:rPr>
                <w:sz w:val="21"/>
                <w:szCs w:val="21"/>
              </w:rPr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0894536" w14:textId="77777777" w:rsidR="00C31CC4" w:rsidRPr="003F1759" w:rsidRDefault="001D7E8D" w:rsidP="003F1759">
            <w:pPr>
              <w:pStyle w:val="Handschrift"/>
            </w:pPr>
            <w:r>
              <w:t xml:space="preserve"> </w:t>
            </w:r>
            <w:r w:rsidRPr="003F1759">
              <w:t xml:space="preserve">4 </w:t>
            </w:r>
            <w:r w:rsidRPr="003F1759">
              <w:sym w:font="Symbol" w:char="F0D7"/>
            </w:r>
            <w:r w:rsidRPr="003F1759">
              <w:t xml:space="preserve"> 100 + </w:t>
            </w:r>
            <w:r w:rsidR="00B45E10" w:rsidRPr="003F1759">
              <w:t>9</w:t>
            </w:r>
            <w:r w:rsidRPr="003F1759">
              <w:t xml:space="preserve"> </w:t>
            </w:r>
            <w:r w:rsidRPr="003F1759">
              <w:sym w:font="Symbol" w:char="F0D7"/>
            </w:r>
            <w:r w:rsidRPr="003F1759">
              <w:t xml:space="preserve"> 10 + 7 </w:t>
            </w:r>
            <w:r w:rsidRPr="003F1759">
              <w:sym w:font="Symbol" w:char="F0D7"/>
            </w:r>
            <w:r w:rsidRPr="003F1759">
              <w:t xml:space="preserve"> 1</w:t>
            </w:r>
          </w:p>
          <w:p w14:paraId="0D311112" w14:textId="77777777" w:rsidR="001D7E8D" w:rsidRPr="003F1759" w:rsidRDefault="001D7E8D" w:rsidP="003F1759">
            <w:pPr>
              <w:pStyle w:val="Handschrift"/>
            </w:pPr>
            <w:r w:rsidRPr="003F1759">
              <w:t xml:space="preserve"> = </w:t>
            </w:r>
            <w:r w:rsidR="00C7302C" w:rsidRPr="003F1759">
              <w:t>400 +</w:t>
            </w:r>
          </w:p>
          <w:p w14:paraId="2E689AF5" w14:textId="77777777" w:rsidR="008F1205" w:rsidRPr="003F1759" w:rsidRDefault="00C7302C" w:rsidP="003F1759">
            <w:pPr>
              <w:pStyle w:val="Handschrift"/>
            </w:pPr>
            <w:r w:rsidRPr="003F1759">
              <w:t xml:space="preserve"> =</w:t>
            </w:r>
          </w:p>
          <w:p w14:paraId="7E0D846A" w14:textId="77777777" w:rsidR="008F1205" w:rsidRPr="003F1759" w:rsidRDefault="008F1205" w:rsidP="003F1759">
            <w:pPr>
              <w:pStyle w:val="Handschrift"/>
            </w:pPr>
          </w:p>
          <w:p w14:paraId="679DC76C" w14:textId="77777777" w:rsidR="008F1205" w:rsidRPr="001D7E8D" w:rsidRDefault="00B45E10" w:rsidP="003F1759">
            <w:pPr>
              <w:pStyle w:val="Handschrift"/>
            </w:pPr>
            <w:r w:rsidRPr="003F1759">
              <w:t xml:space="preserve">      </w:t>
            </w:r>
            <w:proofErr w:type="gramStart"/>
            <w:r w:rsidRPr="003F1759">
              <w:t>vier</w:t>
            </w:r>
            <w:r w:rsidR="008F1205" w:rsidRPr="003F1759">
              <w:t>hundert….</w:t>
            </w:r>
            <w:proofErr w:type="gramEnd"/>
          </w:p>
        </w:tc>
      </w:tr>
      <w:tr w:rsidR="001D7E8D" w14:paraId="2C2FFCB6" w14:textId="77777777" w:rsidTr="00820E4D">
        <w:trPr>
          <w:trHeight w:val="141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F6FDF3" w14:textId="77777777" w:rsidR="001D7E8D" w:rsidRPr="00282BC6" w:rsidRDefault="001D7E8D" w:rsidP="001D7E8D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91DAE" w14:textId="77777777" w:rsidR="001D7E8D" w:rsidRPr="00C31CC4" w:rsidRDefault="001D7E8D" w:rsidP="001D7E8D">
            <w:pPr>
              <w:pStyle w:val="berschrift2"/>
              <w:rPr>
                <w:b w:val="0"/>
                <w:sz w:val="14"/>
              </w:rPr>
            </w:pPr>
            <w:r>
              <w:rPr>
                <w:szCs w:val="21"/>
              </w:rPr>
              <w:t>b</w:t>
            </w:r>
            <w:r w:rsidRPr="001D7E8D">
              <w:rPr>
                <w:szCs w:val="21"/>
              </w:rPr>
              <w:t>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6748436" w14:textId="77777777" w:rsidR="001D7E8D" w:rsidRPr="00F264B7" w:rsidRDefault="001D7E8D" w:rsidP="001D7E8D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</w:t>
            </w:r>
          </w:p>
          <w:p w14:paraId="2F00E9F4" w14:textId="77777777" w:rsidR="001D7E8D" w:rsidRDefault="001D7E8D" w:rsidP="001D7E8D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E39BB59" wp14:editId="3D686B33">
                  <wp:extent cx="240027" cy="45719"/>
                  <wp:effectExtent l="0" t="0" r="0" b="0"/>
                  <wp:docPr id="7866" name="Grafik 7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630AB9F" wp14:editId="69E55772">
                  <wp:extent cx="240027" cy="45719"/>
                  <wp:effectExtent l="0" t="0" r="0" b="0"/>
                  <wp:docPr id="7867" name="Grafik 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095D78D4" wp14:editId="1E589B0A">
                  <wp:extent cx="240027" cy="45719"/>
                  <wp:effectExtent l="0" t="0" r="0" b="0"/>
                  <wp:docPr id="7868" name="Grafik 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640D865" wp14:editId="48409451">
                  <wp:extent cx="240027" cy="45719"/>
                  <wp:effectExtent l="0" t="0" r="0" b="0"/>
                  <wp:docPr id="7869" name="Grafik 7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E543D49" wp14:editId="7086BE6A">
                  <wp:extent cx="240027" cy="45719"/>
                  <wp:effectExtent l="0" t="0" r="0" b="0"/>
                  <wp:docPr id="7871" name="Grafik 7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  </w:t>
            </w:r>
          </w:p>
          <w:p w14:paraId="511C036A" w14:textId="77777777" w:rsidR="001D7E8D" w:rsidRPr="00F264B7" w:rsidRDefault="001D7E8D" w:rsidP="001D7E8D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3ABBE82D" w14:textId="77777777" w:rsidR="001D7E8D" w:rsidRPr="00C31CC4" w:rsidRDefault="001D7E8D" w:rsidP="008F1205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62D8D4D9" wp14:editId="7C43E449">
                  <wp:extent cx="45719" cy="45719"/>
                  <wp:effectExtent l="0" t="0" r="0" b="0"/>
                  <wp:docPr id="7885" name="Grafik 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170FB2D1" wp14:editId="5399C76B">
                  <wp:extent cx="45719" cy="45719"/>
                  <wp:effectExtent l="0" t="0" r="0" b="0"/>
                  <wp:docPr id="7886" name="Grafik 7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03DC855A" wp14:editId="4D843A4C">
                  <wp:extent cx="45719" cy="45719"/>
                  <wp:effectExtent l="0" t="0" r="0" b="0"/>
                  <wp:docPr id="7887" name="Grafik 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6690D7BA" wp14:editId="64BD5B0F">
                  <wp:extent cx="45719" cy="45719"/>
                  <wp:effectExtent l="0" t="0" r="0" b="0"/>
                  <wp:docPr id="7888" name="Grafik 7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64C8C6B1" wp14:editId="4F5B4C67">
                  <wp:extent cx="45719" cy="45719"/>
                  <wp:effectExtent l="0" t="0" r="0" b="0"/>
                  <wp:docPr id="7889" name="Grafik 7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t xml:space="preserve"> </w:t>
            </w:r>
            <w:r w:rsidR="008F1205">
              <w:rPr>
                <w:noProof/>
                <w:sz w:val="8"/>
                <w:szCs w:val="10"/>
              </w:rPr>
              <w:t xml:space="preserve"> 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6AC15B16" wp14:editId="7C8EF237">
                  <wp:extent cx="45719" cy="45719"/>
                  <wp:effectExtent l="0" t="0" r="0" b="0"/>
                  <wp:docPr id="7890" name="Grafik 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noProof/>
                <w:sz w:val="8"/>
                <w:szCs w:val="10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50C6302A" wp14:editId="12EF3047">
                  <wp:extent cx="45719" cy="45719"/>
                  <wp:effectExtent l="0" t="0" r="0" b="0"/>
                  <wp:docPr id="7892" name="Grafik 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57C21868" wp14:editId="7D1BD6DA">
                  <wp:extent cx="45719" cy="45719"/>
                  <wp:effectExtent l="0" t="0" r="0" b="0"/>
                  <wp:docPr id="7893" name="Grafik 7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47AE14D5" wp14:editId="300E58D7">
                  <wp:extent cx="45719" cy="45719"/>
                  <wp:effectExtent l="0" t="0" r="0" b="0"/>
                  <wp:docPr id="7894" name="Grafik 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55F792D0" wp14:editId="3172FC75">
                  <wp:extent cx="45719" cy="45719"/>
                  <wp:effectExtent l="0" t="0" r="0" b="0"/>
                  <wp:docPr id="7895" name="Grafik 7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>
              <w:t xml:space="preserve"> </w:t>
            </w:r>
            <w:r w:rsidR="008F1205">
              <w:rPr>
                <w:noProof/>
                <w:sz w:val="8"/>
                <w:szCs w:val="10"/>
              </w:rPr>
              <w:t xml:space="preserve"> 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359F4421" wp14:editId="234BF1DE">
                  <wp:extent cx="45719" cy="45719"/>
                  <wp:effectExtent l="0" t="0" r="0" b="0"/>
                  <wp:docPr id="7897" name="Grafik 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noProof/>
                <w:sz w:val="8"/>
                <w:szCs w:val="10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7C0C2777" wp14:editId="338A9190">
                  <wp:extent cx="45719" cy="45719"/>
                  <wp:effectExtent l="0" t="0" r="0" b="0"/>
                  <wp:docPr id="7898" name="Grafik 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noProof/>
                <w:sz w:val="8"/>
                <w:szCs w:val="10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005B730A" wp14:editId="65FF18D4">
                  <wp:extent cx="45719" cy="45719"/>
                  <wp:effectExtent l="0" t="0" r="0" b="0"/>
                  <wp:docPr id="7906" name="Grafik 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254BC128" wp14:editId="06685CDA">
                  <wp:extent cx="45719" cy="45719"/>
                  <wp:effectExtent l="0" t="0" r="0" b="0"/>
                  <wp:docPr id="7907" name="Grafik 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6D3E05C2" wp14:editId="6CBED6E2">
                  <wp:extent cx="45719" cy="45719"/>
                  <wp:effectExtent l="0" t="0" r="0" b="0"/>
                  <wp:docPr id="7908" name="Grafik 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   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7E9608F6" wp14:editId="70468513">
                  <wp:extent cx="45719" cy="45719"/>
                  <wp:effectExtent l="0" t="0" r="0" b="0"/>
                  <wp:docPr id="7913" name="Grafik 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0032E147" wp14:editId="5C6C162C">
                  <wp:extent cx="45719" cy="45719"/>
                  <wp:effectExtent l="0" t="0" r="0" b="0"/>
                  <wp:docPr id="7914" name="Grafik 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7E9A231C" wp14:editId="399B81F5">
                  <wp:extent cx="45719" cy="45719"/>
                  <wp:effectExtent l="0" t="0" r="0" b="0"/>
                  <wp:docPr id="7915" name="Grafik 7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4D553D0A" wp14:editId="1DD56408">
                  <wp:extent cx="45719" cy="45719"/>
                  <wp:effectExtent l="0" t="0" r="0" b="0"/>
                  <wp:docPr id="7916" name="Grafik 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sz w:val="8"/>
                <w:szCs w:val="8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38E034DF" wp14:editId="1E6B3A16">
                  <wp:extent cx="45719" cy="45719"/>
                  <wp:effectExtent l="0" t="0" r="0" b="0"/>
                  <wp:docPr id="7917" name="Grafik 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t xml:space="preserve"> </w:t>
            </w:r>
            <w:r w:rsidR="008F1205">
              <w:rPr>
                <w:noProof/>
                <w:sz w:val="8"/>
                <w:szCs w:val="10"/>
              </w:rPr>
              <w:t xml:space="preserve"> 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5386C49C" wp14:editId="12A013CB">
                  <wp:extent cx="45719" cy="45719"/>
                  <wp:effectExtent l="0" t="0" r="0" b="0"/>
                  <wp:docPr id="7918" name="Grafik 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205">
              <w:rPr>
                <w:noProof/>
                <w:sz w:val="8"/>
                <w:szCs w:val="10"/>
              </w:rPr>
              <w:t xml:space="preserve"> </w:t>
            </w:r>
            <w:r w:rsidR="008F1205" w:rsidRPr="00BF1039">
              <w:rPr>
                <w:noProof/>
                <w:sz w:val="8"/>
                <w:szCs w:val="10"/>
              </w:rPr>
              <w:drawing>
                <wp:inline distT="0" distB="0" distL="0" distR="0" wp14:anchorId="261BF844" wp14:editId="22241642">
                  <wp:extent cx="45719" cy="45719"/>
                  <wp:effectExtent l="0" t="0" r="0" b="0"/>
                  <wp:docPr id="7919" name="Grafik 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5C6EB0D" w14:textId="77777777" w:rsidR="001D7E8D" w:rsidRPr="00C31CC4" w:rsidRDefault="001D7E8D" w:rsidP="001D7E8D">
            <w:pPr>
              <w:pStyle w:val="Handschrift"/>
              <w:rPr>
                <w:sz w:val="14"/>
              </w:rPr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B34305B" w14:textId="77777777" w:rsidR="001D7E8D" w:rsidRPr="00C31CC4" w:rsidRDefault="001D7E8D" w:rsidP="001D7E8D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  <w:tr w:rsidR="008F1205" w14:paraId="5C11E349" w14:textId="77777777" w:rsidTr="00820E4D">
        <w:trPr>
          <w:trHeight w:val="141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FE89F0" w14:textId="77777777" w:rsidR="008F1205" w:rsidRPr="00282BC6" w:rsidRDefault="008F1205" w:rsidP="001D7E8D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EA265" w14:textId="77777777" w:rsidR="008F1205" w:rsidRDefault="008F1205" w:rsidP="001D7E8D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c)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5A8A6E0" w14:textId="77777777" w:rsidR="008F1205" w:rsidRDefault="008F1205" w:rsidP="008F1205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</w:p>
          <w:p w14:paraId="1216C355" w14:textId="77777777" w:rsidR="008F1205" w:rsidRPr="008F1205" w:rsidRDefault="008F1205" w:rsidP="008F1205">
            <w:pPr>
              <w:ind w:left="139"/>
              <w:jc w:val="left"/>
              <w:rPr>
                <w:sz w:val="6"/>
              </w:rPr>
            </w:pPr>
          </w:p>
          <w:p w14:paraId="0E505332" w14:textId="77777777" w:rsidR="008F1205" w:rsidRDefault="008F1205" w:rsidP="008F1205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</w:p>
          <w:p w14:paraId="3A946B4C" w14:textId="77777777" w:rsidR="008F1205" w:rsidRDefault="008F1205" w:rsidP="008F1205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74E52460" wp14:editId="5D76AEB4">
                  <wp:extent cx="240027" cy="45719"/>
                  <wp:effectExtent l="0" t="0" r="0" b="0"/>
                  <wp:docPr id="7920" name="Grafik 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493C79D" wp14:editId="2D19093B">
                  <wp:extent cx="240027" cy="45719"/>
                  <wp:effectExtent l="0" t="0" r="0" b="0"/>
                  <wp:docPr id="7921" name="Grafik 7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B913FC6" wp14:editId="3483EE1B">
                  <wp:extent cx="240027" cy="45719"/>
                  <wp:effectExtent l="0" t="0" r="0" b="0"/>
                  <wp:docPr id="7922" name="Grafik 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DE79CB5" wp14:editId="44525B33">
                  <wp:extent cx="240027" cy="45719"/>
                  <wp:effectExtent l="0" t="0" r="0" b="0"/>
                  <wp:docPr id="7923" name="Grafik 7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166AB589" wp14:editId="268181C1">
                  <wp:extent cx="240027" cy="45719"/>
                  <wp:effectExtent l="0" t="0" r="0" b="0"/>
                  <wp:docPr id="7924" name="Grafik 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6AE51D0C" w14:textId="77777777" w:rsidR="008F1205" w:rsidRPr="008F1205" w:rsidRDefault="008F1205" w:rsidP="008F1205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5276217F" wp14:editId="515B94DD">
                  <wp:extent cx="240027" cy="45719"/>
                  <wp:effectExtent l="0" t="0" r="0" b="0"/>
                  <wp:docPr id="7927" name="Grafik 7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616054F" wp14:editId="416AD4A0">
                  <wp:extent cx="240027" cy="45719"/>
                  <wp:effectExtent l="0" t="0" r="0" b="0"/>
                  <wp:docPr id="7928" name="Grafik 7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</w:t>
            </w:r>
            <w:r w:rsidRPr="00F264B7">
              <w:rPr>
                <w:sz w:val="40"/>
              </w:rPr>
              <w:t xml:space="preserve">    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2983869" w14:textId="77777777" w:rsidR="008F1205" w:rsidRPr="00C31CC4" w:rsidRDefault="008F1205" w:rsidP="001D7E8D">
            <w:pPr>
              <w:pStyle w:val="Handschrift"/>
              <w:rPr>
                <w:sz w:val="14"/>
              </w:rPr>
            </w:pPr>
          </w:p>
        </w:tc>
        <w:tc>
          <w:tcPr>
            <w:tcW w:w="49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4B91971" w14:textId="77777777" w:rsidR="008F1205" w:rsidRPr="00C31CC4" w:rsidRDefault="008F1205" w:rsidP="001D7E8D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</w:tbl>
    <w:p w14:paraId="35493C31" w14:textId="77777777" w:rsidR="00A65DAE" w:rsidRDefault="00A65DAE"/>
    <w:p w14:paraId="5596E104" w14:textId="77777777" w:rsidR="00F254E2" w:rsidRDefault="00F254E2">
      <w:pPr>
        <w:rPr>
          <w:sz w:val="6"/>
        </w:rPr>
      </w:pPr>
    </w:p>
    <w:tbl>
      <w:tblPr>
        <w:tblStyle w:val="Tabellenraster"/>
        <w:tblW w:w="5000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579"/>
        <w:gridCol w:w="320"/>
        <w:gridCol w:w="1085"/>
        <w:gridCol w:w="1866"/>
        <w:gridCol w:w="255"/>
        <w:gridCol w:w="375"/>
        <w:gridCol w:w="979"/>
        <w:gridCol w:w="3197"/>
      </w:tblGrid>
      <w:tr w:rsidR="0090583B" w:rsidRPr="00A17F69" w14:paraId="237F5B00" w14:textId="77777777" w:rsidTr="00ED4081">
        <w:trPr>
          <w:trHeight w:val="74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67D2C1B9" w14:textId="43EA0D51" w:rsidR="0090583B" w:rsidRDefault="0090583B" w:rsidP="0090583B">
            <w:pPr>
              <w:pStyle w:val="berschrift1"/>
            </w:pPr>
            <w:r w:rsidRPr="00724F87">
              <w:lastRenderedPageBreak/>
              <w:t>A</w:t>
            </w:r>
            <w:r>
              <w:t>2</w:t>
            </w:r>
            <w:r w:rsidRPr="00724F87">
              <w:t xml:space="preserve"> </w:t>
            </w:r>
          </w:p>
          <w:p w14:paraId="044920A0" w14:textId="77777777" w:rsidR="0090583B" w:rsidRDefault="0090583B" w:rsidP="00B40F2D">
            <w:pPr>
              <w:pStyle w:val="berschrift2"/>
              <w:rPr>
                <w:noProof/>
              </w:rPr>
            </w:pPr>
          </w:p>
        </w:tc>
        <w:tc>
          <w:tcPr>
            <w:tcW w:w="865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4754FB4" w14:textId="7DAD7D3B" w:rsidR="0090583B" w:rsidRDefault="0090583B" w:rsidP="0090583B">
            <w:pPr>
              <w:pStyle w:val="berschrift1"/>
            </w:pPr>
            <w:r>
              <w:t xml:space="preserve"> Zahlen</w:t>
            </w:r>
            <w:r w:rsidRPr="00724F87">
              <w:t xml:space="preserve"> </w:t>
            </w:r>
            <w:r>
              <w:t>verstehen und nutzen: Üben</w:t>
            </w:r>
          </w:p>
        </w:tc>
      </w:tr>
      <w:tr w:rsidR="00B40F2D" w:rsidRPr="00A17F69" w14:paraId="7D495F92" w14:textId="77777777" w:rsidTr="00ED4081">
        <w:trPr>
          <w:trHeight w:val="74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18433FA8" w14:textId="78E57006" w:rsidR="00B40F2D" w:rsidRDefault="0090583B" w:rsidP="00B40F2D">
            <w:pPr>
              <w:pStyle w:val="berschrift2"/>
              <w:rPr>
                <w:noProof/>
              </w:rPr>
            </w:pPr>
            <w:r>
              <w:rPr>
                <w:noProof/>
              </w:rPr>
              <w:t>6</w:t>
            </w:r>
          </w:p>
          <w:p w14:paraId="66EDC467" w14:textId="77777777" w:rsidR="00B40F2D" w:rsidRPr="00FE2BB4" w:rsidRDefault="00E926D3" w:rsidP="00E926D3">
            <w:pPr>
              <w:pStyle w:val="berschrift2"/>
              <w:spacing w:before="120"/>
            </w:pPr>
            <w:r>
              <w:t>a)</w:t>
            </w:r>
          </w:p>
        </w:tc>
        <w:tc>
          <w:tcPr>
            <w:tcW w:w="8656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A94A259" w14:textId="77777777" w:rsidR="00B40F2D" w:rsidRDefault="005314D9" w:rsidP="00B40F2D">
            <w:pPr>
              <w:pStyle w:val="berschrift2"/>
            </w:pPr>
            <w:r>
              <w:t xml:space="preserve">Schreiben </w:t>
            </w:r>
            <w:r w:rsidR="00B40F2D">
              <w:t xml:space="preserve">und </w:t>
            </w:r>
            <w:r>
              <w:t xml:space="preserve">Zerlegen </w:t>
            </w:r>
            <w:r w:rsidR="00B40F2D">
              <w:t>von Zahlen</w:t>
            </w:r>
          </w:p>
          <w:p w14:paraId="4324FEA2" w14:textId="77777777" w:rsidR="00B40F2D" w:rsidRDefault="00B40F2D" w:rsidP="00B22AA7">
            <w:pPr>
              <w:spacing w:before="120"/>
              <w:jc w:val="left"/>
              <w:rPr>
                <w:noProof/>
              </w:rPr>
            </w:pPr>
            <w:r>
              <w:t xml:space="preserve"> </w:t>
            </w:r>
            <w:r w:rsidR="00971F3C">
              <w:t xml:space="preserve">Zerlege die Zahl. Schreibe die Zahl in Worten. </w:t>
            </w:r>
            <w:r w:rsidR="00B22AA7">
              <w:t xml:space="preserve">Lies die Zahl deinem Nachbarn vor. </w:t>
            </w:r>
          </w:p>
        </w:tc>
      </w:tr>
      <w:tr w:rsidR="00C7302C" w14:paraId="617B8CA6" w14:textId="77777777" w:rsidTr="00ED4081">
        <w:trPr>
          <w:trHeight w:val="624"/>
        </w:trPr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2E45243" w14:textId="77777777" w:rsidR="00C7302C" w:rsidRPr="00B40F2D" w:rsidRDefault="00C7302C" w:rsidP="00B40F2D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C348F50" w14:textId="77777777" w:rsidR="00C7302C" w:rsidRPr="00C7302C" w:rsidRDefault="00C7302C" w:rsidP="00B40F2D">
            <w:pPr>
              <w:pStyle w:val="berschrift2"/>
              <w:rPr>
                <w:szCs w:val="21"/>
              </w:rPr>
            </w:pPr>
            <w:r w:rsidRPr="00C7302C">
              <w:rPr>
                <w:szCs w:val="21"/>
              </w:rPr>
              <w:t xml:space="preserve">Beispiel: </w:t>
            </w: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6AA1AB" w14:textId="77777777" w:rsidR="00C7302C" w:rsidRPr="004C0FA8" w:rsidRDefault="005314D9" w:rsidP="005314D9">
            <w:pPr>
              <w:ind w:left="103"/>
              <w:jc w:val="left"/>
              <w:rPr>
                <w:b/>
                <w:szCs w:val="21"/>
              </w:rPr>
            </w:pPr>
            <w:r>
              <w:rPr>
                <w:b/>
                <w:color w:val="7F7F7F" w:themeColor="text1" w:themeTint="80"/>
                <w:szCs w:val="21"/>
              </w:rPr>
              <w:t>2</w:t>
            </w:r>
            <w:r w:rsidR="00971F3C">
              <w:rPr>
                <w:b/>
                <w:color w:val="7F7F7F" w:themeColor="text1" w:themeTint="80"/>
                <w:szCs w:val="21"/>
              </w:rPr>
              <w:t>7</w:t>
            </w:r>
            <w:r w:rsidR="00C7302C" w:rsidRPr="004C0FA8">
              <w:rPr>
                <w:b/>
                <w:color w:val="7F7F7F" w:themeColor="text1" w:themeTint="80"/>
                <w:szCs w:val="21"/>
              </w:rPr>
              <w:t>6</w:t>
            </w: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0C8F108" w14:textId="77777777" w:rsidR="00C7302C" w:rsidRPr="003F1759" w:rsidRDefault="00C7302C" w:rsidP="003F1759">
            <w:pPr>
              <w:pStyle w:val="Handschrift"/>
            </w:pPr>
            <w:r w:rsidRPr="003F1759">
              <w:t xml:space="preserve">Ich zerlege:   </w:t>
            </w:r>
            <w:r w:rsidR="005314D9" w:rsidRPr="003F1759">
              <w:t>2</w:t>
            </w:r>
            <w:r w:rsidRPr="003F1759">
              <w:t xml:space="preserve">76 = </w:t>
            </w:r>
            <w:r w:rsidR="005314D9" w:rsidRPr="00064524">
              <w:rPr>
                <w:i/>
              </w:rPr>
              <w:t>2</w:t>
            </w:r>
            <w:r w:rsidRPr="00064524">
              <w:rPr>
                <w:i/>
              </w:rPr>
              <w:t>00</w:t>
            </w:r>
            <w:r w:rsidRPr="003F1759">
              <w:t xml:space="preserve"> + </w:t>
            </w:r>
            <w:r w:rsidRPr="00064524">
              <w:rPr>
                <w:b/>
              </w:rPr>
              <w:t>70</w:t>
            </w:r>
            <w:r w:rsidRPr="003F1759">
              <w:t xml:space="preserve"> + </w:t>
            </w:r>
            <w:r w:rsidRPr="00064524">
              <w:rPr>
                <w:i/>
                <w:u w:val="single"/>
              </w:rPr>
              <w:t>6</w:t>
            </w:r>
          </w:p>
          <w:p w14:paraId="7BF78378" w14:textId="77777777" w:rsidR="00C7302C" w:rsidRPr="003F1759" w:rsidRDefault="00C7302C" w:rsidP="003F1759">
            <w:pPr>
              <w:pStyle w:val="Handschrift"/>
            </w:pPr>
            <w:r w:rsidRPr="003F1759">
              <w:t xml:space="preserve">Ich schreibe und lese:      </w:t>
            </w:r>
            <w:r w:rsidR="005314D9" w:rsidRPr="00064524">
              <w:rPr>
                <w:i/>
              </w:rPr>
              <w:t>zwei</w:t>
            </w:r>
            <w:r w:rsidRPr="00064524">
              <w:rPr>
                <w:i/>
              </w:rPr>
              <w:t>hundert</w:t>
            </w:r>
            <w:r w:rsidRPr="00064524">
              <w:rPr>
                <w:u w:val="single"/>
              </w:rPr>
              <w:t>sechs</w:t>
            </w:r>
            <w:r w:rsidRPr="003F1759">
              <w:t>und</w:t>
            </w:r>
            <w:r w:rsidRPr="00064524">
              <w:rPr>
                <w:b/>
              </w:rPr>
              <w:t>siebzig</w:t>
            </w:r>
          </w:p>
        </w:tc>
      </w:tr>
      <w:tr w:rsidR="00C7302C" w14:paraId="7D6F8899" w14:textId="77777777" w:rsidTr="00ED4081">
        <w:trPr>
          <w:trHeight w:val="624"/>
        </w:trPr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BCFB876" w14:textId="77777777" w:rsidR="00C7302C" w:rsidRPr="00B40F2D" w:rsidRDefault="00C7302C" w:rsidP="00C7302C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AE45FE2" w14:textId="77777777" w:rsidR="00C7302C" w:rsidRPr="004C0FA8" w:rsidRDefault="00C7302C" w:rsidP="00C7302C">
            <w:pPr>
              <w:pStyle w:val="berschrift2"/>
              <w:rPr>
                <w:szCs w:val="21"/>
              </w:rPr>
            </w:pPr>
            <w:r w:rsidRPr="004C0FA8">
              <w:rPr>
                <w:szCs w:val="21"/>
              </w:rPr>
              <w:t>a</w:t>
            </w:r>
            <w:r w:rsidR="00E926D3">
              <w:rPr>
                <w:szCs w:val="21"/>
              </w:rPr>
              <w:t>1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3F32D9" w14:textId="77777777" w:rsidR="00C7302C" w:rsidRPr="00B40F2D" w:rsidRDefault="00C7302C" w:rsidP="00C7302C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4</w:t>
            </w:r>
            <w:r w:rsidR="00971F3C">
              <w:rPr>
                <w:szCs w:val="21"/>
              </w:rPr>
              <w:t>33</w:t>
            </w: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18E8F31" w14:textId="77777777" w:rsidR="00C7302C" w:rsidRPr="003F1759" w:rsidRDefault="00C7302C" w:rsidP="003F1759">
            <w:pPr>
              <w:pStyle w:val="Handschrift"/>
            </w:pPr>
            <w:r w:rsidRPr="003F1759">
              <w:t xml:space="preserve">Ich zerlege:   </w:t>
            </w:r>
          </w:p>
          <w:p w14:paraId="71E4133A" w14:textId="77777777" w:rsidR="006E70FE" w:rsidRPr="00064524" w:rsidRDefault="006E70FE" w:rsidP="006E70FE">
            <w:pPr>
              <w:rPr>
                <w:sz w:val="10"/>
                <w:szCs w:val="10"/>
              </w:rPr>
            </w:pPr>
          </w:p>
          <w:p w14:paraId="47E6D469" w14:textId="23C9057B" w:rsidR="00C7302C" w:rsidRPr="003F1759" w:rsidRDefault="00C7302C" w:rsidP="003F1759">
            <w:pPr>
              <w:pStyle w:val="Handschrift"/>
            </w:pPr>
            <w:r w:rsidRPr="003F1759">
              <w:t xml:space="preserve">Ich schreibe und lese:      </w:t>
            </w:r>
          </w:p>
        </w:tc>
      </w:tr>
      <w:tr w:rsidR="00C7302C" w14:paraId="01F6916B" w14:textId="77777777" w:rsidTr="00ED4081">
        <w:trPr>
          <w:trHeight w:val="624"/>
        </w:trPr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AD84839" w14:textId="77777777" w:rsidR="00C7302C" w:rsidRPr="00B40F2D" w:rsidRDefault="00C7302C" w:rsidP="00C7302C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6578941" w14:textId="77777777" w:rsidR="00C7302C" w:rsidRPr="004C0FA8" w:rsidRDefault="00E926D3" w:rsidP="00C7302C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a2</w:t>
            </w:r>
            <w:r w:rsidR="00C7302C" w:rsidRPr="004C0FA8">
              <w:rPr>
                <w:szCs w:val="21"/>
              </w:rPr>
              <w:t>)</w:t>
            </w: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92E39" w14:textId="77777777" w:rsidR="00C7302C" w:rsidRPr="00B40F2D" w:rsidRDefault="00971F3C" w:rsidP="00C7302C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71</w:t>
            </w:r>
            <w:r w:rsidR="00C7302C">
              <w:rPr>
                <w:szCs w:val="21"/>
              </w:rPr>
              <w:t>1</w:t>
            </w: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7AF0F9C" w14:textId="77777777" w:rsidR="00C7302C" w:rsidRPr="00B40F2D" w:rsidRDefault="00C7302C" w:rsidP="00C7302C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</w:tr>
      <w:tr w:rsidR="00C7302C" w14:paraId="271F0F90" w14:textId="77777777" w:rsidTr="00ED4081">
        <w:trPr>
          <w:trHeight w:val="624"/>
        </w:trPr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B355CC2" w14:textId="77777777" w:rsidR="00C7302C" w:rsidRPr="00B40F2D" w:rsidRDefault="00C7302C" w:rsidP="00C7302C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93462BB" w14:textId="77777777" w:rsidR="00C7302C" w:rsidRPr="004C0FA8" w:rsidRDefault="005314D9" w:rsidP="00C7302C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a3</w:t>
            </w:r>
            <w:r w:rsidR="00C7302C" w:rsidRPr="004C0FA8">
              <w:rPr>
                <w:szCs w:val="21"/>
              </w:rPr>
              <w:t>)</w:t>
            </w: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C9232" w14:textId="77777777" w:rsidR="00C7302C" w:rsidRPr="00B40F2D" w:rsidRDefault="00971F3C" w:rsidP="00971F3C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870</w:t>
            </w: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2418885" w14:textId="77777777" w:rsidR="00C7302C" w:rsidRPr="00B40F2D" w:rsidRDefault="00C7302C" w:rsidP="00C7302C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</w:tr>
      <w:tr w:rsidR="005314D9" w14:paraId="3CCFD1E0" w14:textId="77777777" w:rsidTr="00ED4081">
        <w:trPr>
          <w:trHeight w:val="624"/>
        </w:trPr>
        <w:tc>
          <w:tcPr>
            <w:tcW w:w="414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DA4D876" w14:textId="77777777" w:rsidR="005314D9" w:rsidRPr="00B40F2D" w:rsidRDefault="005314D9" w:rsidP="00C7302C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8110CD8" w14:textId="77777777" w:rsidR="005314D9" w:rsidRDefault="005314D9" w:rsidP="00C7302C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a4)</w:t>
            </w: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269C8C" w14:textId="77777777" w:rsidR="005314D9" w:rsidRDefault="005314D9" w:rsidP="00971F3C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3476</w:t>
            </w: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1509E24" w14:textId="77777777" w:rsidR="005314D9" w:rsidRPr="00B40F2D" w:rsidRDefault="005314D9" w:rsidP="00C7302C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</w:tr>
      <w:tr w:rsidR="00C7302C" w14:paraId="1FBEBDAB" w14:textId="77777777" w:rsidTr="00ED4081">
        <w:trPr>
          <w:trHeight w:val="5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0BB34F87" w14:textId="77777777" w:rsidR="00C7302C" w:rsidRPr="00C7302C" w:rsidRDefault="00C7302C" w:rsidP="00C7302C">
            <w:pPr>
              <w:pStyle w:val="berschrift1"/>
              <w:rPr>
                <w:b w:val="0"/>
                <w:noProof/>
                <w:sz w:val="10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78FE96A7" w14:textId="77777777" w:rsidR="00C7302C" w:rsidRPr="00C7302C" w:rsidRDefault="00C7302C" w:rsidP="00C7302C">
            <w:pPr>
              <w:pStyle w:val="berschrift2"/>
              <w:rPr>
                <w:b w:val="0"/>
                <w:sz w:val="10"/>
                <w:szCs w:val="21"/>
              </w:rPr>
            </w:pPr>
          </w:p>
        </w:tc>
        <w:tc>
          <w:tcPr>
            <w:tcW w:w="1085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9E66FBD" w14:textId="77777777" w:rsidR="00C7302C" w:rsidRPr="00C7302C" w:rsidRDefault="00C7302C" w:rsidP="00C7302C">
            <w:pPr>
              <w:ind w:left="103"/>
              <w:jc w:val="left"/>
              <w:rPr>
                <w:sz w:val="10"/>
                <w:szCs w:val="21"/>
              </w:rPr>
            </w:pPr>
          </w:p>
        </w:tc>
        <w:tc>
          <w:tcPr>
            <w:tcW w:w="6672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7859953A" w14:textId="77777777" w:rsidR="00C7302C" w:rsidRPr="00C7302C" w:rsidRDefault="00C7302C" w:rsidP="00C7302C">
            <w:pPr>
              <w:pStyle w:val="Handschrift"/>
              <w:rPr>
                <w:color w:val="808080" w:themeColor="background1" w:themeShade="80"/>
                <w:sz w:val="10"/>
                <w:szCs w:val="21"/>
              </w:rPr>
            </w:pPr>
          </w:p>
        </w:tc>
      </w:tr>
      <w:tr w:rsidR="00971F3C" w14:paraId="15E5DF5C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737F1CAA" w14:textId="77777777" w:rsidR="00971F3C" w:rsidRPr="00B40F2D" w:rsidRDefault="005314D9" w:rsidP="00C7302C">
            <w:pPr>
              <w:pStyle w:val="berschrift1"/>
              <w:rPr>
                <w:noProof/>
                <w:sz w:val="21"/>
                <w:szCs w:val="21"/>
              </w:rPr>
            </w:pPr>
            <w:r w:rsidRPr="005314D9">
              <w:rPr>
                <w:noProof/>
                <w:color w:val="7F7F7F" w:themeColor="text1" w:themeTint="80"/>
                <w:sz w:val="21"/>
                <w:szCs w:val="21"/>
              </w:rPr>
              <w:t>b)</w:t>
            </w:r>
          </w:p>
        </w:tc>
        <w:tc>
          <w:tcPr>
            <w:tcW w:w="86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B93E6" w14:textId="3D4C3605" w:rsidR="00971F3C" w:rsidRPr="00B22AA7" w:rsidRDefault="00606D3E" w:rsidP="00606D3E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B22AA7"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  <w:t xml:space="preserve">Schreibe die Zahl in Ziffern. Zerlege die Zahl. </w:t>
            </w:r>
            <w:r w:rsidR="00B22AA7" w:rsidRPr="00B22AA7"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  <w:t xml:space="preserve">Lies die Zahl deinem Nachbarn vor. </w:t>
            </w:r>
            <w:r w:rsidR="00971F3C" w:rsidRPr="00B22AA7"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  <w:t xml:space="preserve"> </w:t>
            </w:r>
          </w:p>
        </w:tc>
      </w:tr>
      <w:tr w:rsidR="004C0FA8" w14:paraId="0819AD56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2EB68931" w14:textId="77777777" w:rsidR="004C0FA8" w:rsidRPr="00B40F2D" w:rsidRDefault="004C0FA8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9DC31" w14:textId="77777777" w:rsidR="004C0FA8" w:rsidRPr="0090583B" w:rsidRDefault="004C0FA8" w:rsidP="004C0FA8">
            <w:pPr>
              <w:pStyle w:val="berschrift2"/>
              <w:rPr>
                <w:b w:val="0"/>
                <w:color w:val="000000"/>
                <w:szCs w:val="21"/>
              </w:rPr>
            </w:pPr>
            <w:r w:rsidRPr="0090583B">
              <w:rPr>
                <w:color w:val="000000"/>
                <w:szCs w:val="21"/>
              </w:rPr>
              <w:t xml:space="preserve">Beispiel: 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44110E8" w14:textId="77777777" w:rsidR="004C0FA8" w:rsidRPr="0090583B" w:rsidRDefault="004C0FA8" w:rsidP="004C0FA8">
            <w:pPr>
              <w:jc w:val="left"/>
              <w:rPr>
                <w:b/>
                <w:color w:val="000000"/>
                <w:szCs w:val="21"/>
              </w:rPr>
            </w:pPr>
            <w:r w:rsidRPr="0090583B">
              <w:rPr>
                <w:color w:val="000000"/>
                <w:szCs w:val="21"/>
              </w:rPr>
              <w:t xml:space="preserve"> </w:t>
            </w:r>
            <w:r w:rsidRPr="0090583B">
              <w:rPr>
                <w:b/>
                <w:color w:val="000000"/>
                <w:szCs w:val="21"/>
              </w:rPr>
              <w:t>siebenhundertdreißig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F32443D" w14:textId="77777777" w:rsidR="004C0FA8" w:rsidRPr="00557B2D" w:rsidRDefault="004C0FA8" w:rsidP="00557B2D">
            <w:pPr>
              <w:pStyle w:val="Handschrift"/>
            </w:pPr>
            <w:r w:rsidRPr="00557B2D">
              <w:t xml:space="preserve"> 730       </w:t>
            </w: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670953A" w14:textId="77777777" w:rsidR="004C0FA8" w:rsidRPr="00557B2D" w:rsidRDefault="004C0FA8" w:rsidP="00064524">
            <w:pPr>
              <w:pStyle w:val="Handschrift"/>
              <w:ind w:left="142"/>
            </w:pPr>
            <w:r w:rsidRPr="00557B2D">
              <w:t>= 700 + 30</w:t>
            </w:r>
          </w:p>
        </w:tc>
      </w:tr>
      <w:tr w:rsidR="00971F3C" w14:paraId="709964EE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5C1B78DC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867BD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b1</w:t>
            </w:r>
            <w:r w:rsidR="00971F3C" w:rsidRPr="004C0FA8">
              <w:rPr>
                <w:szCs w:val="21"/>
              </w:rPr>
              <w:t>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8B09300" w14:textId="77777777" w:rsidR="00971F3C" w:rsidRDefault="00971F3C" w:rsidP="004C0FA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fünfhundertzweiundvierzig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90462EE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8542EF0" w14:textId="77777777" w:rsidR="00971F3C" w:rsidRPr="00971F3C" w:rsidRDefault="00971F3C" w:rsidP="00971F3C">
            <w:pPr>
              <w:pStyle w:val="Handschrift"/>
              <w:ind w:left="139"/>
              <w:rPr>
                <w:i/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971F3C" w14:paraId="44760CCD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47C2040F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28831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b2)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CCFAA59" w14:textId="77777777" w:rsidR="00971F3C" w:rsidRDefault="00971F3C" w:rsidP="004C0FA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neunhundertfünfundachtzig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5C6FD90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DFA4000" w14:textId="77777777" w:rsidR="00971F3C" w:rsidRPr="00B40F2D" w:rsidRDefault="00971F3C" w:rsidP="00971F3C">
            <w:pPr>
              <w:pStyle w:val="Handschrift"/>
              <w:ind w:left="139"/>
              <w:rPr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971F3C" w14:paraId="6C3EF391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7FD5F547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F98B5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b3</w:t>
            </w:r>
            <w:r w:rsidR="00971F3C" w:rsidRPr="004C0FA8">
              <w:rPr>
                <w:szCs w:val="21"/>
              </w:rPr>
              <w:t>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3023199" w14:textId="77777777" w:rsidR="00971F3C" w:rsidRDefault="00971F3C" w:rsidP="004C0FA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vierhundertneun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63565E4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992B537" w14:textId="77777777" w:rsidR="00971F3C" w:rsidRPr="00B40F2D" w:rsidRDefault="00971F3C" w:rsidP="00971F3C">
            <w:pPr>
              <w:pStyle w:val="Handschrift"/>
              <w:ind w:left="139"/>
              <w:rPr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971F3C" w14:paraId="75CBA343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4612F3CB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F7ECC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b4</w:t>
            </w:r>
            <w:r w:rsidR="00971F3C">
              <w:rPr>
                <w:szCs w:val="21"/>
              </w:rPr>
              <w:t>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3503FF6" w14:textId="77777777" w:rsidR="00971F3C" w:rsidRDefault="00971F3C" w:rsidP="004C0FA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siebenhundertdreißig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8B290C4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5688538" w14:textId="77777777" w:rsidR="00971F3C" w:rsidRPr="00B40F2D" w:rsidRDefault="00971F3C" w:rsidP="00971F3C">
            <w:pPr>
              <w:pStyle w:val="Handschrift"/>
              <w:ind w:left="139"/>
              <w:rPr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971F3C" w14:paraId="4F700BF8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20432D17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586A0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b5</w:t>
            </w:r>
            <w:r w:rsidR="00971F3C" w:rsidRPr="004C0FA8">
              <w:rPr>
                <w:szCs w:val="21"/>
              </w:rPr>
              <w:t>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6AA759A" w14:textId="77777777" w:rsidR="00971F3C" w:rsidRDefault="00971F3C" w:rsidP="00971F3C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dreitausendeinhundertzwanzig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46E67BD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A8EB2D8" w14:textId="77777777" w:rsidR="00971F3C" w:rsidRPr="00B40F2D" w:rsidRDefault="00971F3C" w:rsidP="00971F3C">
            <w:pPr>
              <w:pStyle w:val="Handschrift"/>
              <w:ind w:left="139"/>
              <w:rPr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971F3C" w14:paraId="7622EABE" w14:textId="77777777" w:rsidTr="00ED4081">
        <w:trPr>
          <w:trHeight w:val="454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1887FA8B" w14:textId="77777777" w:rsidR="00971F3C" w:rsidRPr="00B40F2D" w:rsidRDefault="00971F3C" w:rsidP="004C0FA8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36AFB" w14:textId="77777777" w:rsidR="00971F3C" w:rsidRDefault="005314D9" w:rsidP="004C0FA8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b6</w:t>
            </w:r>
            <w:r w:rsidR="00971F3C" w:rsidRPr="004C0FA8">
              <w:rPr>
                <w:szCs w:val="21"/>
              </w:rPr>
              <w:t>)</w:t>
            </w:r>
          </w:p>
        </w:tc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F4BF9C6" w14:textId="77777777" w:rsidR="00971F3C" w:rsidRDefault="002002D8" w:rsidP="004C0FA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fünftausendachthundertzwölf</w:t>
            </w:r>
          </w:p>
        </w:tc>
        <w:tc>
          <w:tcPr>
            <w:tcW w:w="9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0B9EB8F" w14:textId="77777777" w:rsidR="00971F3C" w:rsidRPr="00B40F2D" w:rsidRDefault="00971F3C" w:rsidP="004C0FA8">
            <w:pPr>
              <w:pStyle w:val="Handschrift"/>
              <w:rPr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31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78EA37E" w14:textId="77777777" w:rsidR="00971F3C" w:rsidRPr="00B40F2D" w:rsidRDefault="00971F3C" w:rsidP="00971F3C">
            <w:pPr>
              <w:pStyle w:val="Handschrift"/>
              <w:ind w:left="139"/>
              <w:rPr>
                <w:color w:val="808080" w:themeColor="background1" w:themeShade="80"/>
                <w:sz w:val="21"/>
                <w:szCs w:val="21"/>
              </w:rPr>
            </w:pPr>
            <w:r w:rsidRPr="00971F3C">
              <w:rPr>
                <w:i/>
                <w:color w:val="0D0D0D" w:themeColor="text1" w:themeTint="F2"/>
                <w:sz w:val="21"/>
                <w:szCs w:val="21"/>
              </w:rPr>
              <w:t>=</w:t>
            </w:r>
          </w:p>
        </w:tc>
      </w:tr>
      <w:tr w:rsidR="00C7302C" w14:paraId="4D0E3099" w14:textId="77777777" w:rsidTr="00ED4081">
        <w:trPr>
          <w:trHeight w:val="5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3494704A" w14:textId="77777777" w:rsidR="00C7302C" w:rsidRPr="005314D9" w:rsidRDefault="00C7302C" w:rsidP="00C7302C">
            <w:pPr>
              <w:pStyle w:val="berschrift1"/>
              <w:rPr>
                <w:noProof/>
                <w:sz w:val="10"/>
                <w:szCs w:val="10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484B3" w14:textId="77777777" w:rsidR="00C7302C" w:rsidRPr="005314D9" w:rsidRDefault="00C7302C" w:rsidP="00C7302C">
            <w:pPr>
              <w:pStyle w:val="berschrift2"/>
              <w:rPr>
                <w:b w:val="0"/>
                <w:sz w:val="10"/>
                <w:szCs w:val="10"/>
              </w:rPr>
            </w:pPr>
          </w:p>
        </w:tc>
        <w:tc>
          <w:tcPr>
            <w:tcW w:w="29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839B3F" w14:textId="77777777" w:rsidR="00C7302C" w:rsidRPr="00C31CC4" w:rsidRDefault="00C7302C" w:rsidP="00C7302C">
            <w:pPr>
              <w:spacing w:after="120"/>
              <w:jc w:val="left"/>
              <w:rPr>
                <w:sz w:val="1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7A005" w14:textId="77777777" w:rsidR="00C7302C" w:rsidRPr="00C31CC4" w:rsidRDefault="00C7302C" w:rsidP="00C7302C">
            <w:pPr>
              <w:pStyle w:val="Handschrift"/>
              <w:rPr>
                <w:sz w:val="14"/>
              </w:rPr>
            </w:pPr>
          </w:p>
        </w:tc>
        <w:tc>
          <w:tcPr>
            <w:tcW w:w="4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F2BB73" w14:textId="77777777" w:rsidR="00C7302C" w:rsidRPr="00C31CC4" w:rsidRDefault="00C7302C" w:rsidP="00C7302C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  <w:tr w:rsidR="00ED4081" w14:paraId="18C81BB3" w14:textId="77777777" w:rsidTr="00ED4081">
        <w:trPr>
          <w:trHeight w:val="503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B474F" w14:textId="77777777" w:rsidR="00ED4081" w:rsidRPr="0014316F" w:rsidRDefault="00ED4081" w:rsidP="00C7302C">
            <w:pPr>
              <w:pStyle w:val="berschrift1"/>
              <w:rPr>
                <w:noProof/>
                <w:sz w:val="21"/>
                <w:szCs w:val="21"/>
              </w:rPr>
            </w:pPr>
            <w:r>
              <w:rPr>
                <w:noProof/>
                <w:color w:val="808080" w:themeColor="background1" w:themeShade="80"/>
                <w:sz w:val="21"/>
                <w:szCs w:val="21"/>
              </w:rPr>
              <w:t>c)</w:t>
            </w:r>
          </w:p>
        </w:tc>
        <w:tc>
          <w:tcPr>
            <w:tcW w:w="86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D17D7D" w14:textId="77777777" w:rsidR="00ED4081" w:rsidRPr="005314D9" w:rsidRDefault="00ED4081" w:rsidP="00ED4081">
            <w:pPr>
              <w:spacing w:after="120"/>
              <w:ind w:left="14"/>
              <w:jc w:val="left"/>
              <w:rPr>
                <w:rFonts w:asciiTheme="majorHAnsi" w:hAnsiTheme="majorHAnsi"/>
                <w:color w:val="0D0D0D" w:themeColor="text1" w:themeTint="F2"/>
                <w:szCs w:val="21"/>
              </w:rPr>
            </w:pPr>
            <w:r>
              <w:rPr>
                <w:rFonts w:asciiTheme="majorHAnsi" w:hAnsiTheme="majorHAnsi"/>
                <w:color w:val="0D0D0D" w:themeColor="text1" w:themeTint="F2"/>
                <w:szCs w:val="21"/>
              </w:rPr>
              <w:t>Welche Zahl ist</w:t>
            </w:r>
            <w:r w:rsidRPr="005314D9">
              <w:rPr>
                <w:rFonts w:asciiTheme="majorHAnsi" w:hAnsiTheme="majorHAnsi"/>
                <w:color w:val="0D0D0D" w:themeColor="text1" w:themeTint="F2"/>
                <w:szCs w:val="21"/>
              </w:rPr>
              <w:t xml:space="preserve"> das? </w:t>
            </w:r>
            <w:r>
              <w:rPr>
                <w:rFonts w:asciiTheme="majorHAnsi" w:hAnsiTheme="majorHAnsi"/>
                <w:color w:val="0D0D0D" w:themeColor="text1" w:themeTint="F2"/>
                <w:szCs w:val="21"/>
              </w:rPr>
              <w:t xml:space="preserve">Bestimme die Zahl </w:t>
            </w:r>
            <w:r w:rsidRPr="00C10557">
              <w:rPr>
                <w:rFonts w:asciiTheme="majorHAnsi" w:hAnsiTheme="majorHAnsi"/>
                <w:color w:val="0D0D0D" w:themeColor="text1" w:themeTint="F2"/>
                <w:szCs w:val="21"/>
              </w:rPr>
              <w:t xml:space="preserve">schrittweise. </w:t>
            </w:r>
            <w:r>
              <w:rPr>
                <w:rFonts w:asciiTheme="majorHAnsi" w:hAnsiTheme="majorHAnsi"/>
                <w:color w:val="0D0D0D" w:themeColor="text1" w:themeTint="F2"/>
                <w:szCs w:val="21"/>
              </w:rPr>
              <w:t>R</w:t>
            </w:r>
            <w:r w:rsidRPr="005314D9">
              <w:rPr>
                <w:rFonts w:asciiTheme="majorHAnsi" w:hAnsiTheme="majorHAnsi"/>
                <w:color w:val="0D0D0D" w:themeColor="text1" w:themeTint="F2"/>
                <w:szCs w:val="21"/>
              </w:rPr>
              <w:t>echne aus. Schreibe die Zahl als Wort.</w:t>
            </w:r>
            <w:r w:rsidRPr="005314D9">
              <w:rPr>
                <w:rFonts w:asciiTheme="majorHAnsi" w:hAnsiTheme="majorHAnsi"/>
                <w:i/>
                <w:color w:val="0D0D0D" w:themeColor="text1" w:themeTint="F2"/>
                <w:szCs w:val="21"/>
              </w:rPr>
              <w:t xml:space="preserve"> </w:t>
            </w:r>
          </w:p>
        </w:tc>
      </w:tr>
      <w:tr w:rsidR="00C7302C" w14:paraId="1135F8FB" w14:textId="77777777" w:rsidTr="006E70FE">
        <w:trPr>
          <w:trHeight w:val="1009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B5C19" w14:textId="77777777" w:rsidR="00C7302C" w:rsidRPr="001D7E8D" w:rsidRDefault="00C7302C" w:rsidP="00C7302C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8FC28" w14:textId="77777777" w:rsidR="00C7302C" w:rsidRPr="001D7E8D" w:rsidRDefault="005314D9" w:rsidP="00C7302C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c1</w:t>
            </w:r>
            <w:r w:rsidR="00C7302C" w:rsidRPr="001D7E8D">
              <w:rPr>
                <w:szCs w:val="21"/>
              </w:rPr>
              <w:t>)</w:t>
            </w:r>
          </w:p>
        </w:tc>
        <w:tc>
          <w:tcPr>
            <w:tcW w:w="32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E528A" w14:textId="77777777" w:rsidR="00C7302C" w:rsidRPr="00F264B7" w:rsidRDefault="00C7302C" w:rsidP="00C7302C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 </w:t>
            </w:r>
          </w:p>
          <w:p w14:paraId="67D140F6" w14:textId="77777777" w:rsidR="00C7302C" w:rsidRDefault="00C7302C" w:rsidP="00C7302C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34824E2" wp14:editId="3A6BDF02">
                  <wp:extent cx="240027" cy="45719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77588CF" wp14:editId="5757243F">
                  <wp:extent cx="240027" cy="45719"/>
                  <wp:effectExtent l="0" t="0" r="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3C59374" wp14:editId="45165A88">
                  <wp:extent cx="240027" cy="45719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3D65A80" wp14:editId="059BDE7D">
                  <wp:extent cx="240027" cy="45719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10A4902" wp14:editId="47B31509">
                  <wp:extent cx="240027" cy="45719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61B60C7C" w14:textId="77777777" w:rsidR="00C7302C" w:rsidRDefault="00C7302C" w:rsidP="00C7302C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15122DFE" wp14:editId="3C3AD9E1">
                  <wp:extent cx="240027" cy="45719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1282FB77" wp14:editId="38C55DE3">
                  <wp:extent cx="240027" cy="45719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D6A79DF" wp14:editId="06AF9C71">
                  <wp:extent cx="240027" cy="45719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AADA520" wp14:editId="1A115FC3">
                  <wp:extent cx="240027" cy="45719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B840F0F" wp14:editId="279384F9">
                  <wp:extent cx="240027" cy="45719"/>
                  <wp:effectExtent l="0" t="0" r="0" b="0"/>
                  <wp:docPr id="6867" name="Grafik 6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9D933" w14:textId="77777777" w:rsidR="00C7302C" w:rsidRPr="00F264B7" w:rsidRDefault="00C7302C" w:rsidP="00C7302C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34DE3F70" w14:textId="77777777" w:rsidR="00C7302C" w:rsidRPr="00C31CC4" w:rsidRDefault="00C7302C" w:rsidP="00C7302C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DD801E6" wp14:editId="616102B9">
                  <wp:extent cx="45719" cy="45719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629DB90" wp14:editId="61B24ADF">
                  <wp:extent cx="45719" cy="45719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70CC07B" wp14:editId="0FEF3AC9">
                  <wp:extent cx="45719" cy="45719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5AA2228" wp14:editId="67AEE877">
                  <wp:extent cx="45719" cy="45719"/>
                  <wp:effectExtent l="0" t="0" r="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66212D3" wp14:editId="3C1906F4">
                  <wp:extent cx="45719" cy="45719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D0DE5AF" wp14:editId="272CA3CC">
                  <wp:extent cx="45719" cy="45719"/>
                  <wp:effectExtent l="0" t="0" r="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539843A" wp14:editId="769484D3">
                  <wp:extent cx="45719" cy="45719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D347138" w14:textId="77777777" w:rsidR="00C7302C" w:rsidRPr="001D7E8D" w:rsidRDefault="00C7302C" w:rsidP="00C7302C">
            <w:pPr>
              <w:pStyle w:val="Handschrift"/>
              <w:rPr>
                <w:sz w:val="21"/>
                <w:szCs w:val="21"/>
              </w:rPr>
            </w:pPr>
          </w:p>
        </w:tc>
        <w:tc>
          <w:tcPr>
            <w:tcW w:w="45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0D4F680" w14:textId="239CC8D6" w:rsidR="00C7302C" w:rsidRPr="006E70FE" w:rsidRDefault="006E70FE" w:rsidP="006E70FE">
            <w:pPr>
              <w:pStyle w:val="Handschrift"/>
            </w:pPr>
            <w:r>
              <w:t>___</w:t>
            </w:r>
            <w:r w:rsidR="00C7302C" w:rsidRPr="006E70FE">
              <w:sym w:font="Symbol" w:char="F0D7"/>
            </w:r>
            <w:r w:rsidR="00C7302C" w:rsidRPr="006E70FE">
              <w:t xml:space="preserve"> 100 + </w:t>
            </w:r>
            <w:r>
              <w:t xml:space="preserve">                       </w:t>
            </w:r>
            <w:r w:rsidR="00C7302C" w:rsidRPr="006E70FE">
              <w:t xml:space="preserve"> = </w:t>
            </w:r>
          </w:p>
          <w:p w14:paraId="621065A8" w14:textId="77777777" w:rsidR="00C7302C" w:rsidRPr="006E70FE" w:rsidRDefault="00C7302C" w:rsidP="006E70FE">
            <w:pPr>
              <w:pStyle w:val="Handschrift"/>
            </w:pPr>
          </w:p>
          <w:p w14:paraId="2A18B71F" w14:textId="77777777" w:rsidR="00C7302C" w:rsidRPr="001D7E8D" w:rsidRDefault="004C0FA8" w:rsidP="006E70FE">
            <w:pPr>
              <w:pStyle w:val="Handschrift"/>
            </w:pPr>
            <w:r w:rsidRPr="006E70FE">
              <w:t xml:space="preserve">      .</w:t>
            </w:r>
            <w:r w:rsidR="002D5623" w:rsidRPr="006E70FE">
              <w:t>.</w:t>
            </w:r>
            <w:r w:rsidRPr="006E70FE">
              <w:t xml:space="preserve">. </w:t>
            </w:r>
            <w:r w:rsidR="002D5623" w:rsidRPr="006E70FE">
              <w:t>hundert…</w:t>
            </w:r>
          </w:p>
        </w:tc>
      </w:tr>
      <w:tr w:rsidR="00C7302C" w14:paraId="1D51D744" w14:textId="77777777" w:rsidTr="00ED4081">
        <w:trPr>
          <w:trHeight w:val="1418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D6B0E" w14:textId="77777777" w:rsidR="00C7302C" w:rsidRPr="00282BC6" w:rsidRDefault="00C7302C" w:rsidP="00C7302C">
            <w:pPr>
              <w:pStyle w:val="berschrift1"/>
              <w:rPr>
                <w:noProof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0E8ED" w14:textId="77777777" w:rsidR="00C7302C" w:rsidRPr="00C31CC4" w:rsidRDefault="005314D9" w:rsidP="00C7302C">
            <w:pPr>
              <w:pStyle w:val="berschrift2"/>
              <w:rPr>
                <w:b w:val="0"/>
                <w:sz w:val="14"/>
              </w:rPr>
            </w:pPr>
            <w:r>
              <w:rPr>
                <w:szCs w:val="21"/>
              </w:rPr>
              <w:t>c2</w:t>
            </w:r>
            <w:r w:rsidR="00C7302C" w:rsidRPr="001D7E8D">
              <w:rPr>
                <w:szCs w:val="21"/>
              </w:rPr>
              <w:t>)</w:t>
            </w:r>
          </w:p>
        </w:tc>
        <w:tc>
          <w:tcPr>
            <w:tcW w:w="32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4BB12" w14:textId="77777777" w:rsidR="00C7302C" w:rsidRPr="00F264B7" w:rsidRDefault="00C7302C" w:rsidP="00C7302C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</w:t>
            </w:r>
          </w:p>
          <w:p w14:paraId="41D95564" w14:textId="77777777" w:rsidR="00C7302C" w:rsidRDefault="00C7302C" w:rsidP="00C7302C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11D37A0B" wp14:editId="3AB889F0">
                  <wp:extent cx="240027" cy="45719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74ECB21" wp14:editId="54909C9F">
                  <wp:extent cx="240027" cy="45719"/>
                  <wp:effectExtent l="0" t="0" r="0" b="0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11D48BA" wp14:editId="4AD550D5">
                  <wp:extent cx="240027" cy="45719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689B899" wp14:editId="748AE9BF">
                  <wp:extent cx="240027" cy="45719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DB6C2E0" wp14:editId="10363395">
                  <wp:extent cx="240027" cy="45719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  </w:t>
            </w:r>
          </w:p>
          <w:p w14:paraId="49ADAB7B" w14:textId="77777777" w:rsidR="00C7302C" w:rsidRPr="00F264B7" w:rsidRDefault="00C7302C" w:rsidP="00C7302C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26985DEF" w14:textId="77777777" w:rsidR="00C7302C" w:rsidRPr="00C31CC4" w:rsidRDefault="00C7302C" w:rsidP="00C7302C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98FFA12" wp14:editId="0A65A3E3">
                  <wp:extent cx="45719" cy="45719"/>
                  <wp:effectExtent l="0" t="0" r="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61493A5" wp14:editId="784CFD40">
                  <wp:extent cx="45719" cy="45719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190828A" wp14:editId="3C9C6C86">
                  <wp:extent cx="45719" cy="45719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70B73F3" wp14:editId="57FC1649">
                  <wp:extent cx="45719" cy="45719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6941CD2" wp14:editId="7CEFE4E7">
                  <wp:extent cx="45719" cy="45719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1EC5096" wp14:editId="1A2D71D3">
                  <wp:extent cx="45719" cy="45719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0DF0D28" wp14:editId="5C746186">
                  <wp:extent cx="45719" cy="45719"/>
                  <wp:effectExtent l="0" t="0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DAF04D0" wp14:editId="77CE4285">
                  <wp:extent cx="45719" cy="45719"/>
                  <wp:effectExtent l="0" t="0" r="0" b="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FC97D88" wp14:editId="3EDAD749">
                  <wp:extent cx="45719" cy="45719"/>
                  <wp:effectExtent l="0" t="0" r="0" b="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2B984C5" wp14:editId="6C81E5CE">
                  <wp:extent cx="45719" cy="45719"/>
                  <wp:effectExtent l="0" t="0" r="0" b="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79B26C5" wp14:editId="4E5A0B51">
                  <wp:extent cx="45719" cy="45719"/>
                  <wp:effectExtent l="0" t="0" r="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CC83683" wp14:editId="6F710973">
                  <wp:extent cx="45719" cy="45719"/>
                  <wp:effectExtent l="0" t="0" r="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A9B69E1" wp14:editId="5E84779D">
                  <wp:extent cx="45719" cy="45719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6641F65" wp14:editId="1AED9F2C">
                  <wp:extent cx="45719" cy="45719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AE5A514" wp14:editId="29002C5C">
                  <wp:extent cx="45719" cy="45719"/>
                  <wp:effectExtent l="0" t="0" r="0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0BD61CF" wp14:editId="06B282F1">
                  <wp:extent cx="45719" cy="45719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40FBEA8" wp14:editId="09560FE7">
                  <wp:extent cx="45719" cy="45719"/>
                  <wp:effectExtent l="0" t="0" r="0" b="0"/>
                  <wp:docPr id="6848" name="Grafik 6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BCFD7DA" wp14:editId="45ACB4CF">
                  <wp:extent cx="45719" cy="45719"/>
                  <wp:effectExtent l="0" t="0" r="0" b="0"/>
                  <wp:docPr id="6849" name="Grafik 6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C8B3317" wp14:editId="0DA14344">
                  <wp:extent cx="45719" cy="45719"/>
                  <wp:effectExtent l="0" t="0" r="0" b="0"/>
                  <wp:docPr id="6850" name="Grafik 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4D586E0" wp14:editId="7E9E47EA">
                  <wp:extent cx="45719" cy="45719"/>
                  <wp:effectExtent l="0" t="0" r="0" b="0"/>
                  <wp:docPr id="6851" name="Grafik 6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546E926F" wp14:editId="1939CF66">
                  <wp:extent cx="45719" cy="45719"/>
                  <wp:effectExtent l="0" t="0" r="0" b="0"/>
                  <wp:docPr id="6852" name="Grafik 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FE2C9E5" wp14:editId="59D64B67">
                  <wp:extent cx="45719" cy="45719"/>
                  <wp:effectExtent l="0" t="0" r="0" b="0"/>
                  <wp:docPr id="6853" name="Grafik 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E5861E8" w14:textId="77777777" w:rsidR="00C7302C" w:rsidRPr="00C31CC4" w:rsidRDefault="00C7302C" w:rsidP="00C7302C">
            <w:pPr>
              <w:pStyle w:val="Handschrift"/>
              <w:rPr>
                <w:sz w:val="14"/>
              </w:rPr>
            </w:pPr>
          </w:p>
        </w:tc>
        <w:tc>
          <w:tcPr>
            <w:tcW w:w="45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FB0D114" w14:textId="77777777" w:rsidR="00C7302C" w:rsidRPr="00C31CC4" w:rsidRDefault="00C7302C" w:rsidP="00C7302C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  <w:tr w:rsidR="00C7302C" w14:paraId="480A3C34" w14:textId="77777777" w:rsidTr="006E70FE">
        <w:trPr>
          <w:trHeight w:val="1300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14:paraId="67BC0DDD" w14:textId="77777777" w:rsidR="00C7302C" w:rsidRPr="00282BC6" w:rsidRDefault="00C7302C" w:rsidP="00C7302C">
            <w:pPr>
              <w:pStyle w:val="berschrift1"/>
              <w:rPr>
                <w:noProof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CC009" w14:textId="77777777" w:rsidR="00C7302C" w:rsidRDefault="005314D9" w:rsidP="00C7302C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c3</w:t>
            </w:r>
            <w:r w:rsidR="00C7302C">
              <w:rPr>
                <w:szCs w:val="21"/>
              </w:rPr>
              <w:t>)</w:t>
            </w:r>
          </w:p>
        </w:tc>
        <w:tc>
          <w:tcPr>
            <w:tcW w:w="32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FF090" w14:textId="56E3A0C8" w:rsidR="00C7302C" w:rsidRDefault="00C7302C" w:rsidP="00C7302C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="0090583B">
              <w:rPr>
                <w:sz w:val="40"/>
              </w:rPr>
              <w:t xml:space="preserve">  </w:t>
            </w:r>
            <w:r w:rsidR="0090583B" w:rsidRPr="00F264B7">
              <w:rPr>
                <w:sz w:val="40"/>
              </w:rPr>
              <w:sym w:font="Webdings" w:char="F063"/>
            </w:r>
          </w:p>
          <w:p w14:paraId="3D8C8F3E" w14:textId="77777777" w:rsidR="00C7302C" w:rsidRPr="002002D8" w:rsidRDefault="00C7302C" w:rsidP="00C7302C">
            <w:pPr>
              <w:ind w:left="139"/>
              <w:jc w:val="left"/>
              <w:rPr>
                <w:sz w:val="8"/>
              </w:rPr>
            </w:pPr>
          </w:p>
          <w:p w14:paraId="035C3442" w14:textId="7FDBF23C" w:rsidR="00C7302C" w:rsidRDefault="00C7302C" w:rsidP="0090583B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="0090583B">
              <w:rPr>
                <w:sz w:val="40"/>
              </w:rPr>
              <w:t xml:space="preserve">   </w:t>
            </w:r>
            <w:r w:rsidR="0090583B" w:rsidRPr="00F264B7">
              <w:rPr>
                <w:sz w:val="40"/>
              </w:rPr>
              <w:sym w:font="Webdings" w:char="F063"/>
            </w:r>
          </w:p>
          <w:p w14:paraId="034D7204" w14:textId="77777777" w:rsidR="00C7302C" w:rsidRDefault="00C7302C" w:rsidP="00C7302C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7AC52C0A" wp14:editId="0D1795F9">
                  <wp:extent cx="240027" cy="45719"/>
                  <wp:effectExtent l="0" t="0" r="0" b="0"/>
                  <wp:docPr id="6854" name="Grafik 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0011936" wp14:editId="5CE125FB">
                  <wp:extent cx="240027" cy="45719"/>
                  <wp:effectExtent l="0" t="0" r="0" b="0"/>
                  <wp:docPr id="6855" name="Grafik 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92CD5FF" wp14:editId="447AF4B0">
                  <wp:extent cx="240027" cy="45719"/>
                  <wp:effectExtent l="0" t="0" r="0" b="0"/>
                  <wp:docPr id="6856" name="Grafik 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B46528F" wp14:editId="3C09C9FF">
                  <wp:extent cx="240027" cy="45719"/>
                  <wp:effectExtent l="0" t="0" r="0" b="0"/>
                  <wp:docPr id="6857" name="Grafik 6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0004306" wp14:editId="5E970F1B">
                  <wp:extent cx="240027" cy="45719"/>
                  <wp:effectExtent l="0" t="0" r="0" b="0"/>
                  <wp:docPr id="6858" name="Grafik 6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4D1BB31B" w14:textId="77777777" w:rsidR="00C7302C" w:rsidRPr="008F1205" w:rsidRDefault="00C7302C" w:rsidP="005314D9">
            <w:pPr>
              <w:spacing w:after="12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4335E62B" wp14:editId="642B65FC">
                  <wp:extent cx="240027" cy="45719"/>
                  <wp:effectExtent l="0" t="0" r="0" b="0"/>
                  <wp:docPr id="6859" name="Grafik 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7CCDC43" wp14:editId="6FF452F4">
                  <wp:extent cx="240027" cy="45719"/>
                  <wp:effectExtent l="0" t="0" r="0" b="0"/>
                  <wp:docPr id="6860" name="Grafik 6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DCE606F" wp14:editId="0B1F55C0">
                  <wp:extent cx="240027" cy="45719"/>
                  <wp:effectExtent l="0" t="0" r="0" b="0"/>
                  <wp:docPr id="6861" name="Grafik 6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C7BC200" wp14:editId="4C296B02">
                  <wp:extent cx="240027" cy="45719"/>
                  <wp:effectExtent l="0" t="0" r="0" b="0"/>
                  <wp:docPr id="6862" name="Grafik 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43630FE" wp14:editId="6BFB17C5">
                  <wp:extent cx="240027" cy="45719"/>
                  <wp:effectExtent l="0" t="0" r="0" b="0"/>
                  <wp:docPr id="6863" name="Grafik 6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AB300BB" w14:textId="77777777" w:rsidR="00C7302C" w:rsidRPr="00C31CC4" w:rsidRDefault="00C7302C" w:rsidP="00C7302C">
            <w:pPr>
              <w:pStyle w:val="Handschrift"/>
              <w:rPr>
                <w:sz w:val="14"/>
              </w:rPr>
            </w:pPr>
          </w:p>
        </w:tc>
        <w:tc>
          <w:tcPr>
            <w:tcW w:w="45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02FE253" w14:textId="77777777" w:rsidR="00C7302C" w:rsidRPr="00C31CC4" w:rsidRDefault="00C7302C" w:rsidP="00C7302C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</w:tbl>
    <w:p w14:paraId="6643FFBF" w14:textId="77777777" w:rsidR="00F254E2" w:rsidRPr="002002D8" w:rsidRDefault="00F254E2">
      <w:pPr>
        <w:rPr>
          <w:sz w:val="2"/>
        </w:rPr>
      </w:pPr>
    </w:p>
    <w:tbl>
      <w:tblPr>
        <w:tblStyle w:val="Tabellenraster"/>
        <w:tblW w:w="5000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"/>
        <w:gridCol w:w="579"/>
        <w:gridCol w:w="320"/>
        <w:gridCol w:w="1098"/>
        <w:gridCol w:w="1908"/>
        <w:gridCol w:w="260"/>
        <w:gridCol w:w="383"/>
        <w:gridCol w:w="992"/>
        <w:gridCol w:w="3258"/>
      </w:tblGrid>
      <w:tr w:rsidR="00324F80" w:rsidRPr="00A17F69" w14:paraId="722C6EC3" w14:textId="77777777" w:rsidTr="000552B4">
        <w:trPr>
          <w:trHeight w:val="459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B72B0F" w14:textId="5FC4D7E6" w:rsidR="00324F80" w:rsidRPr="0090583B" w:rsidRDefault="0090583B" w:rsidP="000552B4">
            <w:pPr>
              <w:pStyle w:val="berschrift2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t>6</w:t>
            </w:r>
          </w:p>
        </w:tc>
        <w:tc>
          <w:tcPr>
            <w:tcW w:w="87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F097AA" w14:textId="73939712" w:rsidR="000552B4" w:rsidRPr="0090583B" w:rsidRDefault="00C10557" w:rsidP="000552B4">
            <w:pPr>
              <w:pStyle w:val="berschrift2"/>
              <w:rPr>
                <w:color w:val="000000"/>
              </w:rPr>
            </w:pPr>
            <w:r w:rsidRPr="0090583B">
              <w:rPr>
                <w:color w:val="000000"/>
                <w:sz w:val="30"/>
                <w:szCs w:val="30"/>
              </w:rPr>
              <w:t xml:space="preserve"> </w:t>
            </w:r>
            <w:r w:rsidR="000552B4" w:rsidRPr="0090583B">
              <w:rPr>
                <w:color w:val="000000"/>
              </w:rPr>
              <w:t xml:space="preserve">Lösungsbeispiel zu Aufgabe </w:t>
            </w:r>
            <w:r w:rsidR="0090583B">
              <w:rPr>
                <w:color w:val="000000"/>
              </w:rPr>
              <w:t>6</w:t>
            </w:r>
          </w:p>
          <w:p w14:paraId="62FBD522" w14:textId="4FF7363D" w:rsidR="00324F80" w:rsidRPr="0090583B" w:rsidRDefault="00324F80" w:rsidP="0090583B">
            <w:pPr>
              <w:pStyle w:val="berschrift2"/>
            </w:pPr>
          </w:p>
        </w:tc>
      </w:tr>
      <w:tr w:rsidR="00F254E2" w:rsidRPr="00A17F69" w14:paraId="3363C358" w14:textId="77777777" w:rsidTr="000552B4">
        <w:trPr>
          <w:trHeight w:val="743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44343" w14:textId="77777777" w:rsidR="00F254E2" w:rsidRPr="00FE2BB4" w:rsidRDefault="00F254E2" w:rsidP="00F254E2">
            <w:pPr>
              <w:pStyle w:val="berschrift2"/>
              <w:spacing w:before="120"/>
            </w:pPr>
            <w:r>
              <w:t>a)</w:t>
            </w:r>
          </w:p>
        </w:tc>
        <w:tc>
          <w:tcPr>
            <w:tcW w:w="879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65F5C46" w14:textId="739ADF8A" w:rsidR="00F254E2" w:rsidRDefault="00F254E2" w:rsidP="00F254E2">
            <w:pPr>
              <w:spacing w:before="120"/>
              <w:jc w:val="left"/>
              <w:rPr>
                <w:noProof/>
              </w:rPr>
            </w:pPr>
            <w:r>
              <w:t xml:space="preserve">Zerlege die Zahl. Schreibe die Zahl in Worten. Lies die Zahl deinem Nachbarn vor. </w:t>
            </w:r>
          </w:p>
        </w:tc>
      </w:tr>
      <w:tr w:rsidR="00F254E2" w14:paraId="54F129FD" w14:textId="77777777" w:rsidTr="00820E4D">
        <w:trPr>
          <w:trHeight w:val="624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549DF9D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E1438F1" w14:textId="77777777" w:rsidR="00F254E2" w:rsidRPr="00C7302C" w:rsidRDefault="00F254E2" w:rsidP="00F254E2">
            <w:pPr>
              <w:pStyle w:val="berschrift2"/>
              <w:rPr>
                <w:szCs w:val="21"/>
              </w:rPr>
            </w:pPr>
            <w:r w:rsidRPr="00C7302C">
              <w:rPr>
                <w:szCs w:val="21"/>
              </w:rPr>
              <w:t xml:space="preserve">Beispiel: </w:t>
            </w: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94426" w14:textId="77777777" w:rsidR="00F254E2" w:rsidRPr="004C0FA8" w:rsidRDefault="00F254E2" w:rsidP="00F254E2">
            <w:pPr>
              <w:ind w:left="103"/>
              <w:jc w:val="left"/>
              <w:rPr>
                <w:b/>
                <w:szCs w:val="21"/>
              </w:rPr>
            </w:pPr>
            <w:r>
              <w:rPr>
                <w:b/>
                <w:color w:val="7F7F7F" w:themeColor="text1" w:themeTint="80"/>
                <w:szCs w:val="21"/>
              </w:rPr>
              <w:t>27</w:t>
            </w:r>
            <w:r w:rsidRPr="004C0FA8">
              <w:rPr>
                <w:b/>
                <w:color w:val="7F7F7F" w:themeColor="text1" w:themeTint="80"/>
                <w:szCs w:val="21"/>
              </w:rPr>
              <w:t>6</w:t>
            </w: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2185466" w14:textId="77777777" w:rsidR="00F254E2" w:rsidRPr="00557B2D" w:rsidRDefault="00F254E2" w:rsidP="00557B2D">
            <w:pPr>
              <w:pStyle w:val="Handschrift"/>
              <w:ind w:left="142"/>
              <w:rPr>
                <w:u w:val="single"/>
              </w:rPr>
            </w:pPr>
            <w:r w:rsidRPr="00557B2D">
              <w:rPr>
                <w:i/>
              </w:rPr>
              <w:t xml:space="preserve">Ich zerlege:   </w:t>
            </w:r>
            <w:r w:rsidRPr="00064524">
              <w:t>276 =</w:t>
            </w:r>
            <w:r w:rsidRPr="00557B2D">
              <w:t xml:space="preserve"> </w:t>
            </w:r>
            <w:r w:rsidRPr="00064524">
              <w:rPr>
                <w:i/>
              </w:rPr>
              <w:t>200</w:t>
            </w:r>
            <w:r w:rsidRPr="00557B2D">
              <w:t xml:space="preserve"> + </w:t>
            </w:r>
            <w:r w:rsidRPr="00064524">
              <w:rPr>
                <w:b/>
              </w:rPr>
              <w:t>70</w:t>
            </w:r>
            <w:r w:rsidRPr="00064524">
              <w:t xml:space="preserve"> + </w:t>
            </w:r>
            <w:r w:rsidRPr="00557B2D">
              <w:rPr>
                <w:u w:val="single"/>
              </w:rPr>
              <w:t>6</w:t>
            </w:r>
          </w:p>
          <w:p w14:paraId="3A6AAACA" w14:textId="77777777" w:rsidR="00F254E2" w:rsidRPr="00557B2D" w:rsidRDefault="00F254E2" w:rsidP="00557B2D">
            <w:pPr>
              <w:pStyle w:val="Handschrift"/>
              <w:ind w:left="142"/>
              <w:rPr>
                <w:sz w:val="6"/>
                <w:szCs w:val="8"/>
              </w:rPr>
            </w:pPr>
          </w:p>
          <w:p w14:paraId="2926EA24" w14:textId="1C7DB3D7" w:rsidR="00F254E2" w:rsidRPr="00C7302C" w:rsidRDefault="00F254E2" w:rsidP="00557B2D">
            <w:pPr>
              <w:pStyle w:val="Handschrift"/>
              <w:ind w:left="142"/>
            </w:pPr>
            <w:r w:rsidRPr="00557B2D">
              <w:t xml:space="preserve">Ich schreibe und lese:      </w:t>
            </w:r>
            <w:r w:rsidRPr="00064524">
              <w:rPr>
                <w:i/>
              </w:rPr>
              <w:t>zweihundert</w:t>
            </w:r>
            <w:r w:rsidRPr="00064524">
              <w:rPr>
                <w:u w:val="single"/>
              </w:rPr>
              <w:t>sechs</w:t>
            </w:r>
            <w:r w:rsidRPr="00064524">
              <w:t>und</w:t>
            </w:r>
            <w:r w:rsidRPr="00064524">
              <w:rPr>
                <w:b/>
              </w:rPr>
              <w:t>siebzig</w:t>
            </w:r>
          </w:p>
        </w:tc>
      </w:tr>
      <w:tr w:rsidR="00F254E2" w14:paraId="2486534A" w14:textId="77777777" w:rsidTr="00820E4D">
        <w:trPr>
          <w:trHeight w:val="624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2E4B09E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A5871D7" w14:textId="77777777" w:rsidR="00F254E2" w:rsidRPr="004C0FA8" w:rsidRDefault="00F254E2" w:rsidP="00F254E2">
            <w:pPr>
              <w:pStyle w:val="berschrift2"/>
              <w:rPr>
                <w:szCs w:val="21"/>
              </w:rPr>
            </w:pPr>
            <w:r w:rsidRPr="004C0FA8">
              <w:rPr>
                <w:szCs w:val="21"/>
              </w:rPr>
              <w:t>a</w:t>
            </w:r>
            <w:r>
              <w:rPr>
                <w:szCs w:val="21"/>
              </w:rPr>
              <w:t>1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43A26" w14:textId="77777777" w:rsidR="00F254E2" w:rsidRPr="00B40F2D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433</w:t>
            </w: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9076CA4" w14:textId="77777777" w:rsidR="00F254E2" w:rsidRPr="00557B2D" w:rsidRDefault="00F254E2" w:rsidP="00557B2D">
            <w:pPr>
              <w:pStyle w:val="Handschrift"/>
              <w:ind w:left="142"/>
              <w:rPr>
                <w:i/>
              </w:rPr>
            </w:pPr>
            <w:r w:rsidRPr="00557B2D">
              <w:rPr>
                <w:i/>
              </w:rPr>
              <w:t xml:space="preserve">Ich zerlege:   </w:t>
            </w:r>
            <w:r w:rsidRPr="00557B2D">
              <w:rPr>
                <w:b/>
                <w:i/>
              </w:rPr>
              <w:t>400 + 30 + 3</w:t>
            </w:r>
          </w:p>
          <w:p w14:paraId="6CDFA931" w14:textId="77777777" w:rsidR="00F254E2" w:rsidRPr="00557B2D" w:rsidRDefault="00F254E2" w:rsidP="00557B2D">
            <w:pPr>
              <w:pStyle w:val="Handschrift"/>
              <w:ind w:left="142"/>
              <w:rPr>
                <w:sz w:val="6"/>
                <w:szCs w:val="6"/>
              </w:rPr>
            </w:pPr>
          </w:p>
          <w:p w14:paraId="5B6A9FEE" w14:textId="1ED78D91" w:rsidR="00F254E2" w:rsidRPr="00557B2D" w:rsidRDefault="00F254E2" w:rsidP="00557B2D">
            <w:pPr>
              <w:pStyle w:val="Handschrift"/>
              <w:ind w:left="142"/>
            </w:pPr>
            <w:r w:rsidRPr="00557B2D">
              <w:t xml:space="preserve">Ich schreibe und lese:      </w:t>
            </w:r>
            <w:r w:rsidRPr="00557B2D">
              <w:rPr>
                <w:b/>
                <w:i/>
              </w:rPr>
              <w:t>vierhundertdreiunddreißig</w:t>
            </w:r>
          </w:p>
        </w:tc>
      </w:tr>
      <w:tr w:rsidR="00F254E2" w14:paraId="2E40DD6C" w14:textId="77777777" w:rsidTr="00820E4D">
        <w:trPr>
          <w:trHeight w:val="624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03611F4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55B8FD6" w14:textId="77777777" w:rsidR="00F254E2" w:rsidRPr="004C0FA8" w:rsidRDefault="00F254E2" w:rsidP="00F254E2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a2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9E88B" w14:textId="77777777" w:rsidR="00F254E2" w:rsidRPr="00B40F2D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711</w:t>
            </w: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54B1A99" w14:textId="77777777" w:rsidR="00F254E2" w:rsidRPr="00557B2D" w:rsidRDefault="00F254E2" w:rsidP="00557B2D">
            <w:pPr>
              <w:pStyle w:val="Handschrift"/>
              <w:ind w:left="142"/>
              <w:rPr>
                <w:i/>
              </w:rPr>
            </w:pPr>
            <w:r w:rsidRPr="00557B2D">
              <w:rPr>
                <w:i/>
              </w:rPr>
              <w:t xml:space="preserve">Ich zerlege:   </w:t>
            </w:r>
            <w:r w:rsidRPr="00557B2D">
              <w:rPr>
                <w:b/>
                <w:i/>
              </w:rPr>
              <w:t>700 + 10 + 1</w:t>
            </w:r>
          </w:p>
          <w:p w14:paraId="5B8103EF" w14:textId="0C52A8C0" w:rsidR="00557B2D" w:rsidRPr="00557B2D" w:rsidRDefault="00557B2D" w:rsidP="00557B2D">
            <w:pPr>
              <w:pStyle w:val="Handschrift"/>
              <w:ind w:left="142"/>
              <w:rPr>
                <w:sz w:val="6"/>
                <w:szCs w:val="6"/>
              </w:rPr>
            </w:pPr>
          </w:p>
          <w:p w14:paraId="2AD7A77B" w14:textId="20D0C398" w:rsidR="00F254E2" w:rsidRPr="00557B2D" w:rsidRDefault="00F254E2" w:rsidP="00557B2D">
            <w:pPr>
              <w:pStyle w:val="Handschrift"/>
              <w:ind w:left="142"/>
            </w:pPr>
            <w:r w:rsidRPr="00557B2D">
              <w:t xml:space="preserve">Ich schreibe und lese:      </w:t>
            </w:r>
            <w:r w:rsidRPr="00557B2D">
              <w:rPr>
                <w:b/>
                <w:i/>
              </w:rPr>
              <w:t>siebenhundertelf</w:t>
            </w:r>
          </w:p>
        </w:tc>
      </w:tr>
      <w:tr w:rsidR="00F254E2" w14:paraId="6A5A3D3B" w14:textId="77777777" w:rsidTr="00820E4D">
        <w:trPr>
          <w:trHeight w:val="624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97B3382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673A957" w14:textId="77777777" w:rsidR="00F254E2" w:rsidRPr="004C0FA8" w:rsidRDefault="00F254E2" w:rsidP="00F254E2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a3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44167" w14:textId="77777777" w:rsidR="00F254E2" w:rsidRPr="00B40F2D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870</w:t>
            </w: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5BDDB3F" w14:textId="77777777" w:rsidR="00F254E2" w:rsidRPr="00557B2D" w:rsidRDefault="00F254E2" w:rsidP="00557B2D">
            <w:pPr>
              <w:pStyle w:val="Handschrift"/>
              <w:ind w:left="142"/>
              <w:rPr>
                <w:i/>
              </w:rPr>
            </w:pPr>
            <w:r w:rsidRPr="00557B2D">
              <w:rPr>
                <w:i/>
              </w:rPr>
              <w:t xml:space="preserve">Ich zerlege:   </w:t>
            </w:r>
            <w:r w:rsidRPr="00557B2D">
              <w:rPr>
                <w:b/>
                <w:i/>
              </w:rPr>
              <w:t>800 + 70</w:t>
            </w:r>
          </w:p>
          <w:p w14:paraId="7F90B6A8" w14:textId="77777777" w:rsidR="00F254E2" w:rsidRPr="00557B2D" w:rsidRDefault="00F254E2" w:rsidP="00557B2D">
            <w:pPr>
              <w:pStyle w:val="Handschrift"/>
              <w:ind w:left="142"/>
              <w:rPr>
                <w:sz w:val="6"/>
                <w:szCs w:val="6"/>
              </w:rPr>
            </w:pPr>
          </w:p>
          <w:p w14:paraId="6DBC42C4" w14:textId="1C65C712" w:rsidR="00F254E2" w:rsidRPr="00557B2D" w:rsidRDefault="00F254E2" w:rsidP="00557B2D">
            <w:pPr>
              <w:pStyle w:val="Handschrift"/>
              <w:ind w:left="142"/>
            </w:pPr>
            <w:r w:rsidRPr="00557B2D">
              <w:t xml:space="preserve">Ich schreibe und lese:      </w:t>
            </w:r>
            <w:r w:rsidRPr="00557B2D">
              <w:rPr>
                <w:b/>
                <w:i/>
              </w:rPr>
              <w:t>achthundertsiebzig</w:t>
            </w:r>
          </w:p>
        </w:tc>
      </w:tr>
      <w:tr w:rsidR="00F254E2" w14:paraId="0CFF6002" w14:textId="77777777" w:rsidTr="00820E4D">
        <w:trPr>
          <w:trHeight w:val="624"/>
        </w:trPr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2EBED28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FF5E083" w14:textId="77777777" w:rsidR="00F254E2" w:rsidRDefault="00F254E2" w:rsidP="00F254E2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a4)</w:t>
            </w: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B2D849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3476</w:t>
            </w: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6202211" w14:textId="77777777" w:rsidR="00F254E2" w:rsidRPr="00557B2D" w:rsidRDefault="00F254E2" w:rsidP="00557B2D">
            <w:pPr>
              <w:pStyle w:val="Handschrift"/>
              <w:ind w:left="142"/>
              <w:rPr>
                <w:i/>
              </w:rPr>
            </w:pPr>
            <w:r w:rsidRPr="00557B2D">
              <w:rPr>
                <w:i/>
              </w:rPr>
              <w:t xml:space="preserve">Ich zerlege:   </w:t>
            </w:r>
            <w:r w:rsidRPr="00557B2D">
              <w:rPr>
                <w:b/>
                <w:i/>
              </w:rPr>
              <w:t>3000 + 400 + 70 + 6</w:t>
            </w:r>
          </w:p>
          <w:p w14:paraId="09C7ACD6" w14:textId="77777777" w:rsidR="00F254E2" w:rsidRPr="00557B2D" w:rsidRDefault="00F254E2" w:rsidP="00557B2D">
            <w:pPr>
              <w:pStyle w:val="Handschrift"/>
              <w:ind w:left="142"/>
              <w:rPr>
                <w:sz w:val="6"/>
                <w:szCs w:val="6"/>
              </w:rPr>
            </w:pPr>
          </w:p>
          <w:p w14:paraId="4C3E4C3B" w14:textId="242A3AC5" w:rsidR="00F254E2" w:rsidRPr="00557B2D" w:rsidRDefault="00F254E2" w:rsidP="00557B2D">
            <w:pPr>
              <w:pStyle w:val="Handschrift"/>
              <w:ind w:left="142"/>
            </w:pPr>
            <w:r w:rsidRPr="00557B2D">
              <w:t xml:space="preserve">Ich schreibe und lese:      </w:t>
            </w:r>
            <w:r w:rsidRPr="00557B2D">
              <w:rPr>
                <w:b/>
                <w:i/>
              </w:rPr>
              <w:t>dreitausendvierhundertsechsundsiebzig</w:t>
            </w:r>
          </w:p>
        </w:tc>
      </w:tr>
      <w:tr w:rsidR="00F254E2" w14:paraId="61E73D6B" w14:textId="77777777" w:rsidTr="00820E4D">
        <w:trPr>
          <w:trHeight w:val="53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12E7C5" w14:textId="77777777" w:rsidR="00F254E2" w:rsidRPr="00C7302C" w:rsidRDefault="00F254E2" w:rsidP="00F254E2">
            <w:pPr>
              <w:pStyle w:val="berschrift1"/>
              <w:rPr>
                <w:b w:val="0"/>
                <w:noProof/>
                <w:sz w:val="10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3C524F80" w14:textId="77777777" w:rsidR="00F254E2" w:rsidRPr="00C7302C" w:rsidRDefault="00F254E2" w:rsidP="00F254E2">
            <w:pPr>
              <w:pStyle w:val="berschrift2"/>
              <w:rPr>
                <w:b w:val="0"/>
                <w:sz w:val="10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CC0C0A9" w14:textId="77777777" w:rsidR="00F254E2" w:rsidRPr="00C7302C" w:rsidRDefault="00F254E2" w:rsidP="00F254E2">
            <w:pPr>
              <w:ind w:left="103"/>
              <w:jc w:val="left"/>
              <w:rPr>
                <w:sz w:val="10"/>
                <w:szCs w:val="21"/>
              </w:rPr>
            </w:pPr>
          </w:p>
        </w:tc>
        <w:tc>
          <w:tcPr>
            <w:tcW w:w="6801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49ABE118" w14:textId="77777777" w:rsidR="00F254E2" w:rsidRPr="00C7302C" w:rsidRDefault="00F254E2" w:rsidP="00F254E2">
            <w:pPr>
              <w:pStyle w:val="Handschrift"/>
              <w:rPr>
                <w:color w:val="808080" w:themeColor="background1" w:themeShade="80"/>
                <w:sz w:val="10"/>
                <w:szCs w:val="21"/>
              </w:rPr>
            </w:pPr>
          </w:p>
        </w:tc>
      </w:tr>
      <w:tr w:rsidR="00F254E2" w14:paraId="25DBD70F" w14:textId="77777777" w:rsidTr="00324F80">
        <w:trPr>
          <w:trHeight w:val="454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F2C1AB1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  <w:r w:rsidRPr="005314D9">
              <w:rPr>
                <w:noProof/>
                <w:color w:val="7F7F7F" w:themeColor="text1" w:themeTint="80"/>
                <w:sz w:val="21"/>
                <w:szCs w:val="21"/>
              </w:rPr>
              <w:t>b)</w:t>
            </w:r>
          </w:p>
        </w:tc>
        <w:tc>
          <w:tcPr>
            <w:tcW w:w="87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08FCEC" w14:textId="44A7FEDB" w:rsidR="00F254E2" w:rsidRPr="00B22AA7" w:rsidRDefault="00606D3E" w:rsidP="00606D3E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B22AA7"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  <w:t xml:space="preserve">Schreibe die Zahl in Ziffern. Zerlege die Zahl. </w:t>
            </w:r>
            <w:r w:rsidR="00F254E2" w:rsidRPr="00B22AA7"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  <w:t xml:space="preserve">Lies die Zahl deinem Nachbarn vor.  </w:t>
            </w:r>
          </w:p>
        </w:tc>
      </w:tr>
      <w:tr w:rsidR="00F254E2" w14:paraId="30EF09F7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D60E72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52DDE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 w:rsidRPr="00C7302C">
              <w:rPr>
                <w:szCs w:val="21"/>
              </w:rPr>
              <w:t xml:space="preserve">Beispiel: </w:t>
            </w:r>
            <w:r w:rsidR="00C10557">
              <w:rPr>
                <w:szCs w:val="21"/>
              </w:rPr>
              <w:t xml:space="preserve">      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3ED5A44" w14:textId="77777777" w:rsidR="00F254E2" w:rsidRPr="00971F3C" w:rsidRDefault="00F254E2" w:rsidP="00F254E2">
            <w:pPr>
              <w:jc w:val="left"/>
              <w:rPr>
                <w:b/>
                <w:szCs w:val="21"/>
              </w:rPr>
            </w:pPr>
            <w:r>
              <w:rPr>
                <w:szCs w:val="21"/>
              </w:rPr>
              <w:t xml:space="preserve"> </w:t>
            </w:r>
            <w:r w:rsidRPr="00971F3C">
              <w:rPr>
                <w:b/>
                <w:color w:val="7F7F7F" w:themeColor="text1" w:themeTint="80"/>
                <w:szCs w:val="21"/>
              </w:rPr>
              <w:t>siebenhundertdreißig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3ACBA85" w14:textId="5A2074A3" w:rsidR="00F254E2" w:rsidRPr="00557B2D" w:rsidRDefault="00F254E2" w:rsidP="00557B2D">
            <w:pPr>
              <w:pStyle w:val="Handschrift"/>
              <w:ind w:left="142"/>
            </w:pPr>
            <w:r w:rsidRPr="00557B2D">
              <w:t xml:space="preserve">730       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47C55AA" w14:textId="77777777" w:rsidR="00F254E2" w:rsidRPr="00557B2D" w:rsidRDefault="00F254E2" w:rsidP="00557B2D">
            <w:pPr>
              <w:pStyle w:val="Handschrift"/>
              <w:ind w:left="142"/>
            </w:pPr>
            <w:r w:rsidRPr="00557B2D">
              <w:t>= 700 + 30</w:t>
            </w:r>
          </w:p>
        </w:tc>
      </w:tr>
      <w:tr w:rsidR="00F254E2" w14:paraId="6A8FCD30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5E0CD7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F7236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b1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D6D8736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fünfhundertzweiundvierzig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DE91DB9" w14:textId="77777777" w:rsidR="00F254E2" w:rsidRPr="00557B2D" w:rsidRDefault="00F254E2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542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3262CC2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 500 + 40 + 2</w:t>
            </w:r>
          </w:p>
        </w:tc>
      </w:tr>
      <w:tr w:rsidR="00F254E2" w14:paraId="26421687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BFABEB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31C0E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b2)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8C81C13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neunhundertfünfundachtzig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FEA00AF" w14:textId="77777777" w:rsidR="00F254E2" w:rsidRPr="00557B2D" w:rsidRDefault="002002D8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985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F29161C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</w:t>
            </w:r>
            <w:r w:rsidR="002002D8" w:rsidRPr="00557B2D">
              <w:rPr>
                <w:b/>
                <w:i/>
              </w:rPr>
              <w:t xml:space="preserve"> 900 + 80 + 5</w:t>
            </w:r>
          </w:p>
        </w:tc>
      </w:tr>
      <w:tr w:rsidR="00F254E2" w14:paraId="7280CC55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66F12A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EB3F9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b3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88B1786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vierhundertneun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B122EC5" w14:textId="77777777" w:rsidR="00F254E2" w:rsidRPr="00557B2D" w:rsidRDefault="002002D8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409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3991329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</w:t>
            </w:r>
            <w:r w:rsidR="002002D8" w:rsidRPr="00557B2D">
              <w:rPr>
                <w:b/>
                <w:i/>
              </w:rPr>
              <w:t xml:space="preserve"> 400 + 9</w:t>
            </w:r>
          </w:p>
        </w:tc>
      </w:tr>
      <w:tr w:rsidR="00F254E2" w14:paraId="26716E65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2BBACF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809F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b4)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2154368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siebenhundertdreißig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4C7B922" w14:textId="77777777" w:rsidR="00F254E2" w:rsidRPr="00557B2D" w:rsidRDefault="002002D8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730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D162AB7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</w:t>
            </w:r>
            <w:r w:rsidR="002002D8" w:rsidRPr="00557B2D">
              <w:rPr>
                <w:b/>
                <w:i/>
              </w:rPr>
              <w:t xml:space="preserve"> 700 + 30 </w:t>
            </w:r>
          </w:p>
        </w:tc>
      </w:tr>
      <w:tr w:rsidR="00F254E2" w14:paraId="7C3A42CF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A4F035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00117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b5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7568F0C" w14:textId="77777777" w:rsidR="00F254E2" w:rsidRDefault="00F254E2" w:rsidP="00F254E2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dreitausendeinhundertzwanzig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EBA81F9" w14:textId="77777777" w:rsidR="00F254E2" w:rsidRPr="00557B2D" w:rsidRDefault="002002D8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3120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418F34A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</w:t>
            </w:r>
            <w:r w:rsidR="002002D8" w:rsidRPr="00557B2D">
              <w:rPr>
                <w:b/>
                <w:i/>
              </w:rPr>
              <w:t xml:space="preserve"> 3000 + 100 + 20</w:t>
            </w:r>
          </w:p>
        </w:tc>
      </w:tr>
      <w:tr w:rsidR="00F254E2" w14:paraId="70EBFA72" w14:textId="77777777" w:rsidTr="00820E4D">
        <w:trPr>
          <w:trHeight w:val="397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21F2D0" w14:textId="77777777" w:rsidR="00F254E2" w:rsidRPr="00B40F2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CF9E4" w14:textId="77777777" w:rsidR="00F254E2" w:rsidRDefault="00F254E2" w:rsidP="00F254E2">
            <w:pPr>
              <w:pStyle w:val="berschrift2"/>
              <w:rPr>
                <w:b w:val="0"/>
                <w:szCs w:val="21"/>
              </w:rPr>
            </w:pPr>
            <w:r>
              <w:rPr>
                <w:szCs w:val="21"/>
              </w:rPr>
              <w:t>b6</w:t>
            </w:r>
            <w:r w:rsidRPr="004C0FA8">
              <w:rPr>
                <w:szCs w:val="21"/>
              </w:rPr>
              <w:t>)</w:t>
            </w:r>
          </w:p>
        </w:tc>
        <w:tc>
          <w:tcPr>
            <w:tcW w:w="3649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EBB81FC" w14:textId="77777777" w:rsidR="00F254E2" w:rsidRDefault="00F254E2" w:rsidP="002002D8">
            <w:pPr>
              <w:ind w:left="103"/>
              <w:jc w:val="left"/>
              <w:rPr>
                <w:szCs w:val="21"/>
              </w:rPr>
            </w:pPr>
            <w:r>
              <w:rPr>
                <w:szCs w:val="21"/>
              </w:rPr>
              <w:t>fünftausendachthundert</w:t>
            </w:r>
            <w:r w:rsidR="002002D8">
              <w:rPr>
                <w:szCs w:val="21"/>
              </w:rPr>
              <w:t>zwölf</w:t>
            </w:r>
          </w:p>
        </w:tc>
        <w:tc>
          <w:tcPr>
            <w:tcW w:w="99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A76786F" w14:textId="77777777" w:rsidR="00F254E2" w:rsidRPr="00557B2D" w:rsidRDefault="004D7B06" w:rsidP="00557B2D">
            <w:pPr>
              <w:pStyle w:val="Handschrift"/>
              <w:ind w:left="142"/>
              <w:rPr>
                <w:b/>
              </w:rPr>
            </w:pPr>
            <w:r w:rsidRPr="00557B2D">
              <w:rPr>
                <w:b/>
              </w:rPr>
              <w:t>5812</w:t>
            </w:r>
          </w:p>
        </w:tc>
        <w:tc>
          <w:tcPr>
            <w:tcW w:w="3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DF73CFF" w14:textId="77777777" w:rsidR="00F254E2" w:rsidRPr="00557B2D" w:rsidRDefault="00F254E2" w:rsidP="00557B2D">
            <w:pPr>
              <w:pStyle w:val="Handschrift"/>
              <w:ind w:left="142"/>
              <w:rPr>
                <w:b/>
                <w:i/>
              </w:rPr>
            </w:pPr>
            <w:r w:rsidRPr="00557B2D">
              <w:rPr>
                <w:b/>
                <w:i/>
              </w:rPr>
              <w:t>=</w:t>
            </w:r>
            <w:r w:rsidR="002002D8" w:rsidRPr="00557B2D">
              <w:rPr>
                <w:b/>
                <w:i/>
              </w:rPr>
              <w:t xml:space="preserve"> 5000 + 800 + 10 + 2</w:t>
            </w:r>
          </w:p>
        </w:tc>
      </w:tr>
      <w:tr w:rsidR="00F254E2" w14:paraId="770E9CAD" w14:textId="77777777" w:rsidTr="00324F80">
        <w:trPr>
          <w:trHeight w:val="53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F3D243" w14:textId="77777777" w:rsidR="00F254E2" w:rsidRPr="005314D9" w:rsidRDefault="00F254E2" w:rsidP="00F254E2">
            <w:pPr>
              <w:pStyle w:val="berschrift1"/>
              <w:rPr>
                <w:noProof/>
                <w:sz w:val="10"/>
                <w:szCs w:val="10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62F14" w14:textId="77777777" w:rsidR="00F254E2" w:rsidRPr="005314D9" w:rsidRDefault="00F254E2" w:rsidP="00F254E2">
            <w:pPr>
              <w:pStyle w:val="berschrift2"/>
              <w:rPr>
                <w:b w:val="0"/>
                <w:sz w:val="10"/>
                <w:szCs w:val="10"/>
              </w:rPr>
            </w:pPr>
          </w:p>
        </w:tc>
        <w:tc>
          <w:tcPr>
            <w:tcW w:w="3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D8EAD4" w14:textId="77777777" w:rsidR="00F254E2" w:rsidRPr="00C31CC4" w:rsidRDefault="00F254E2" w:rsidP="00F254E2">
            <w:pPr>
              <w:spacing w:after="120"/>
              <w:jc w:val="left"/>
              <w:rPr>
                <w:sz w:val="1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B5BBAE" w14:textId="77777777" w:rsidR="00F254E2" w:rsidRPr="00C31CC4" w:rsidRDefault="00F254E2" w:rsidP="00F254E2">
            <w:pPr>
              <w:pStyle w:val="Handschrift"/>
              <w:rPr>
                <w:sz w:val="14"/>
              </w:rPr>
            </w:pPr>
          </w:p>
        </w:tc>
        <w:tc>
          <w:tcPr>
            <w:tcW w:w="4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DD4EF" w14:textId="77777777" w:rsidR="00F254E2" w:rsidRPr="00C31CC4" w:rsidRDefault="00F254E2" w:rsidP="00F254E2">
            <w:pPr>
              <w:pStyle w:val="Handschrift"/>
              <w:rPr>
                <w:color w:val="808080" w:themeColor="background1" w:themeShade="80"/>
                <w:sz w:val="14"/>
              </w:rPr>
            </w:pPr>
          </w:p>
        </w:tc>
      </w:tr>
      <w:tr w:rsidR="00ED4081" w14:paraId="7B9A38B5" w14:textId="77777777" w:rsidTr="00136BD4">
        <w:trPr>
          <w:trHeight w:val="503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9DA079" w14:textId="77777777" w:rsidR="00ED4081" w:rsidRPr="0014316F" w:rsidRDefault="00ED4081" w:rsidP="00F254E2">
            <w:pPr>
              <w:pStyle w:val="berschrift1"/>
              <w:rPr>
                <w:noProof/>
                <w:sz w:val="21"/>
                <w:szCs w:val="21"/>
              </w:rPr>
            </w:pPr>
            <w:r>
              <w:rPr>
                <w:noProof/>
                <w:color w:val="808080" w:themeColor="background1" w:themeShade="80"/>
                <w:sz w:val="21"/>
                <w:szCs w:val="21"/>
              </w:rPr>
              <w:t>c)</w:t>
            </w:r>
          </w:p>
        </w:tc>
        <w:tc>
          <w:tcPr>
            <w:tcW w:w="87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403FF" w14:textId="77777777" w:rsidR="00ED4081" w:rsidRPr="005314D9" w:rsidRDefault="00ED4081" w:rsidP="00F254E2">
            <w:pPr>
              <w:spacing w:after="120"/>
              <w:jc w:val="left"/>
              <w:rPr>
                <w:rFonts w:asciiTheme="majorHAnsi" w:hAnsiTheme="majorHAnsi"/>
                <w:color w:val="0D0D0D" w:themeColor="text1" w:themeTint="F2"/>
                <w:szCs w:val="21"/>
              </w:rPr>
            </w:pPr>
            <w:r>
              <w:rPr>
                <w:rFonts w:asciiTheme="majorHAnsi" w:hAnsiTheme="majorHAnsi"/>
                <w:color w:val="0D0D0D" w:themeColor="text1" w:themeTint="F2"/>
                <w:szCs w:val="21"/>
              </w:rPr>
              <w:t>Welche Zahl ist</w:t>
            </w:r>
            <w:r w:rsidRPr="005314D9">
              <w:rPr>
                <w:rFonts w:asciiTheme="majorHAnsi" w:hAnsiTheme="majorHAnsi"/>
                <w:color w:val="0D0D0D" w:themeColor="text1" w:themeTint="F2"/>
                <w:szCs w:val="21"/>
              </w:rPr>
              <w:t xml:space="preserve"> das? </w:t>
            </w:r>
            <w:r>
              <w:rPr>
                <w:rFonts w:asciiTheme="majorHAnsi" w:hAnsiTheme="majorHAnsi"/>
                <w:color w:val="0D0D0D" w:themeColor="text1" w:themeTint="F2"/>
                <w:szCs w:val="21"/>
              </w:rPr>
              <w:t>Bestimme die Zahl schrittweise. R</w:t>
            </w:r>
            <w:r w:rsidRPr="005314D9">
              <w:rPr>
                <w:rFonts w:asciiTheme="majorHAnsi" w:hAnsiTheme="majorHAnsi"/>
                <w:color w:val="0D0D0D" w:themeColor="text1" w:themeTint="F2"/>
                <w:szCs w:val="21"/>
              </w:rPr>
              <w:t>echne aus. Schreibe die Zahl als Wort.</w:t>
            </w:r>
            <w:r w:rsidRPr="005314D9">
              <w:rPr>
                <w:rFonts w:asciiTheme="majorHAnsi" w:hAnsiTheme="majorHAnsi"/>
                <w:i/>
                <w:color w:val="0D0D0D" w:themeColor="text1" w:themeTint="F2"/>
                <w:szCs w:val="21"/>
              </w:rPr>
              <w:t xml:space="preserve"> </w:t>
            </w:r>
          </w:p>
        </w:tc>
      </w:tr>
      <w:tr w:rsidR="00F254E2" w14:paraId="541A5050" w14:textId="77777777" w:rsidTr="0090583B">
        <w:trPr>
          <w:trHeight w:val="1044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7E6752" w14:textId="77777777" w:rsidR="00F254E2" w:rsidRPr="001D7E8D" w:rsidRDefault="00F254E2" w:rsidP="00F254E2">
            <w:pPr>
              <w:pStyle w:val="berschrift1"/>
              <w:rPr>
                <w:noProof/>
                <w:sz w:val="21"/>
                <w:szCs w:val="21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EA077" w14:textId="77777777" w:rsidR="00F254E2" w:rsidRPr="001D7E8D" w:rsidRDefault="00F254E2" w:rsidP="00F254E2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c1</w:t>
            </w:r>
            <w:r w:rsidRPr="001D7E8D">
              <w:rPr>
                <w:szCs w:val="21"/>
              </w:rPr>
              <w:t>)</w:t>
            </w:r>
          </w:p>
        </w:tc>
        <w:tc>
          <w:tcPr>
            <w:tcW w:w="33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6EA961" w14:textId="77777777" w:rsidR="00F254E2" w:rsidRPr="00F264B7" w:rsidRDefault="00F254E2" w:rsidP="00F254E2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 </w:t>
            </w:r>
          </w:p>
          <w:p w14:paraId="1164D844" w14:textId="77777777" w:rsidR="00F254E2" w:rsidRDefault="00F254E2" w:rsidP="00F254E2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B227DE3" wp14:editId="1ACBDDED">
                  <wp:extent cx="240027" cy="45719"/>
                  <wp:effectExtent l="0" t="0" r="0" b="0"/>
                  <wp:docPr id="7493" name="Grafik 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9A69388" wp14:editId="1A0D7C3B">
                  <wp:extent cx="240027" cy="45719"/>
                  <wp:effectExtent l="0" t="0" r="0" b="0"/>
                  <wp:docPr id="7494" name="Grafik 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F3B4812" wp14:editId="1263A094">
                  <wp:extent cx="240027" cy="45719"/>
                  <wp:effectExtent l="0" t="0" r="0" b="0"/>
                  <wp:docPr id="7495" name="Grafik 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DA79CA7" wp14:editId="131409A3">
                  <wp:extent cx="240027" cy="45719"/>
                  <wp:effectExtent l="0" t="0" r="0" b="0"/>
                  <wp:docPr id="7496" name="Grafik 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5E77ADC" wp14:editId="02C26AB7">
                  <wp:extent cx="240027" cy="45719"/>
                  <wp:effectExtent l="0" t="0" r="0" b="0"/>
                  <wp:docPr id="7497" name="Grafik 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64C95D00" w14:textId="77777777" w:rsidR="00F254E2" w:rsidRDefault="00F254E2" w:rsidP="00F254E2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14302954" wp14:editId="7784A04E">
                  <wp:extent cx="240027" cy="45719"/>
                  <wp:effectExtent l="0" t="0" r="0" b="0"/>
                  <wp:docPr id="7498" name="Grafik 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76C887C" wp14:editId="3606C886">
                  <wp:extent cx="240027" cy="45719"/>
                  <wp:effectExtent l="0" t="0" r="0" b="0"/>
                  <wp:docPr id="7499" name="Grafik 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A0B90FA" wp14:editId="3D4794B9">
                  <wp:extent cx="240027" cy="45719"/>
                  <wp:effectExtent l="0" t="0" r="0" b="0"/>
                  <wp:docPr id="7500" name="Grafik 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005DE8D2" wp14:editId="7E214117">
                  <wp:extent cx="240027" cy="45719"/>
                  <wp:effectExtent l="0" t="0" r="0" b="0"/>
                  <wp:docPr id="7501" name="Grafik 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F335106" wp14:editId="5CCAFEEC">
                  <wp:extent cx="240027" cy="45719"/>
                  <wp:effectExtent l="0" t="0" r="0" b="0"/>
                  <wp:docPr id="7502" name="Grafik 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1C0F6" w14:textId="77777777" w:rsidR="00F254E2" w:rsidRPr="00F264B7" w:rsidRDefault="00F254E2" w:rsidP="00F254E2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0A546FCB" w14:textId="77777777" w:rsidR="00F254E2" w:rsidRPr="00C31CC4" w:rsidRDefault="00F254E2" w:rsidP="00F254E2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8BE2058" wp14:editId="72A28F67">
                  <wp:extent cx="45719" cy="45719"/>
                  <wp:effectExtent l="0" t="0" r="0" b="0"/>
                  <wp:docPr id="7503" name="Grafik 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CB0126E" wp14:editId="6164634B">
                  <wp:extent cx="45719" cy="45719"/>
                  <wp:effectExtent l="0" t="0" r="0" b="0"/>
                  <wp:docPr id="7504" name="Grafik 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1D12371" wp14:editId="63421E45">
                  <wp:extent cx="45719" cy="45719"/>
                  <wp:effectExtent l="0" t="0" r="0" b="0"/>
                  <wp:docPr id="7505" name="Grafik 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71741D0" wp14:editId="7A9017BA">
                  <wp:extent cx="45719" cy="45719"/>
                  <wp:effectExtent l="0" t="0" r="0" b="0"/>
                  <wp:docPr id="7506" name="Grafik 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CA72BA4" wp14:editId="04EB3289">
                  <wp:extent cx="45719" cy="45719"/>
                  <wp:effectExtent l="0" t="0" r="0" b="0"/>
                  <wp:docPr id="7507" name="Grafik 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921C5BB" wp14:editId="4DFE5DE7">
                  <wp:extent cx="45719" cy="45719"/>
                  <wp:effectExtent l="0" t="0" r="0" b="0"/>
                  <wp:docPr id="7508" name="Grafik 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250E83B" wp14:editId="3265403C">
                  <wp:extent cx="45719" cy="45719"/>
                  <wp:effectExtent l="0" t="0" r="0" b="0"/>
                  <wp:docPr id="7509" name="Grafik 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4516ABA" w14:textId="77777777" w:rsidR="00F254E2" w:rsidRPr="001D7E8D" w:rsidRDefault="00F254E2" w:rsidP="00F254E2">
            <w:pPr>
              <w:pStyle w:val="Handschrift"/>
              <w:rPr>
                <w:sz w:val="21"/>
                <w:szCs w:val="21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2785350" w14:textId="77777777" w:rsidR="00F254E2" w:rsidRPr="005A1237" w:rsidRDefault="00F254E2" w:rsidP="005A1237">
            <w:pPr>
              <w:pStyle w:val="Handschrift"/>
              <w:rPr>
                <w:b/>
                <w:i/>
              </w:rPr>
            </w:pPr>
            <w:r w:rsidRPr="005A1237">
              <w:t xml:space="preserve"> </w:t>
            </w:r>
            <w:r w:rsidR="002002D8" w:rsidRPr="005A1237">
              <w:rPr>
                <w:b/>
              </w:rPr>
              <w:t>4</w:t>
            </w:r>
            <w:r w:rsidRPr="005A1237">
              <w:t xml:space="preserve"> </w:t>
            </w:r>
            <w:r w:rsidRPr="005A1237">
              <w:sym w:font="Symbol" w:char="F0D7"/>
            </w:r>
            <w:r w:rsidRPr="005A1237">
              <w:t xml:space="preserve"> 100 </w:t>
            </w:r>
            <w:r w:rsidRPr="005A1237">
              <w:rPr>
                <w:i/>
              </w:rPr>
              <w:t>+</w:t>
            </w:r>
            <w:r w:rsidRPr="005A1237">
              <w:t xml:space="preserve"> </w:t>
            </w:r>
            <w:r w:rsidR="004D7B06" w:rsidRPr="005A1237">
              <w:rPr>
                <w:b/>
                <w:i/>
              </w:rPr>
              <w:t>10</w:t>
            </w:r>
            <w:r w:rsidR="002002D8" w:rsidRPr="005A1237">
              <w:rPr>
                <w:b/>
                <w:i/>
              </w:rPr>
              <w:t xml:space="preserve"> </w:t>
            </w:r>
            <w:r w:rsidR="002002D8" w:rsidRPr="005A1237">
              <w:rPr>
                <w:b/>
                <w:i/>
              </w:rPr>
              <w:sym w:font="Symbol" w:char="F0D7"/>
            </w:r>
            <w:r w:rsidR="002002D8" w:rsidRPr="005A1237">
              <w:rPr>
                <w:b/>
                <w:i/>
              </w:rPr>
              <w:t xml:space="preserve"> 10 + 7 </w:t>
            </w:r>
            <w:r w:rsidR="002002D8" w:rsidRPr="005A1237">
              <w:rPr>
                <w:b/>
                <w:i/>
              </w:rPr>
              <w:sym w:font="Symbol" w:char="F0D7"/>
            </w:r>
            <w:r w:rsidR="002002D8" w:rsidRPr="005A1237">
              <w:rPr>
                <w:b/>
                <w:i/>
              </w:rPr>
              <w:t xml:space="preserve"> 1</w:t>
            </w:r>
          </w:p>
          <w:p w14:paraId="742CAA6F" w14:textId="311BA554" w:rsidR="00F254E2" w:rsidRPr="005A1237" w:rsidRDefault="00F254E2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 = </w:t>
            </w:r>
            <w:r w:rsidR="004D7B06" w:rsidRPr="005A1237">
              <w:rPr>
                <w:b/>
                <w:i/>
              </w:rPr>
              <w:t>400 + 10</w:t>
            </w:r>
            <w:r w:rsidR="002002D8" w:rsidRPr="005A1237">
              <w:rPr>
                <w:b/>
                <w:i/>
              </w:rPr>
              <w:t xml:space="preserve">0 + 7 </w:t>
            </w:r>
            <w:r w:rsidR="0090583B" w:rsidRPr="005A1237">
              <w:rPr>
                <w:b/>
                <w:i/>
              </w:rPr>
              <w:t xml:space="preserve">   </w:t>
            </w:r>
            <w:r w:rsidR="004D7B06" w:rsidRPr="005A1237">
              <w:rPr>
                <w:b/>
                <w:i/>
              </w:rPr>
              <w:t>= 50</w:t>
            </w:r>
            <w:r w:rsidR="002002D8" w:rsidRPr="005A1237">
              <w:rPr>
                <w:b/>
                <w:i/>
              </w:rPr>
              <w:t>7</w:t>
            </w:r>
          </w:p>
          <w:p w14:paraId="70935D55" w14:textId="77777777" w:rsidR="00F254E2" w:rsidRPr="005A1237" w:rsidRDefault="00F254E2" w:rsidP="005A1237">
            <w:pPr>
              <w:pStyle w:val="Handschrift"/>
              <w:rPr>
                <w:sz w:val="10"/>
                <w:szCs w:val="12"/>
              </w:rPr>
            </w:pPr>
          </w:p>
          <w:p w14:paraId="60706D34" w14:textId="77777777" w:rsidR="00F254E2" w:rsidRPr="005A1237" w:rsidRDefault="00F254E2" w:rsidP="005A1237">
            <w:pPr>
              <w:pStyle w:val="Handschrift"/>
            </w:pPr>
            <w:r w:rsidRPr="005A1237">
              <w:t xml:space="preserve">      </w:t>
            </w:r>
            <w:r w:rsidR="004D7B06" w:rsidRPr="005A1237">
              <w:rPr>
                <w:b/>
                <w:i/>
              </w:rPr>
              <w:t>fünf</w:t>
            </w:r>
            <w:r w:rsidR="002002D8" w:rsidRPr="005A1237">
              <w:t>hundert</w:t>
            </w:r>
            <w:r w:rsidR="004D7B06" w:rsidRPr="005A1237">
              <w:rPr>
                <w:b/>
                <w:i/>
              </w:rPr>
              <w:t>sieben</w:t>
            </w:r>
          </w:p>
        </w:tc>
      </w:tr>
      <w:tr w:rsidR="00F254E2" w14:paraId="34910AEE" w14:textId="77777777" w:rsidTr="00820E4D">
        <w:trPr>
          <w:trHeight w:val="1418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87E089" w14:textId="77777777" w:rsidR="00F254E2" w:rsidRPr="00282BC6" w:rsidRDefault="00F254E2" w:rsidP="00F254E2">
            <w:pPr>
              <w:pStyle w:val="berschrift1"/>
              <w:rPr>
                <w:noProof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DA895" w14:textId="77777777" w:rsidR="00F254E2" w:rsidRPr="00C31CC4" w:rsidRDefault="00F254E2" w:rsidP="00F254E2">
            <w:pPr>
              <w:pStyle w:val="berschrift2"/>
              <w:rPr>
                <w:b w:val="0"/>
                <w:sz w:val="14"/>
              </w:rPr>
            </w:pPr>
            <w:r>
              <w:rPr>
                <w:szCs w:val="21"/>
              </w:rPr>
              <w:t>c2</w:t>
            </w:r>
            <w:r w:rsidRPr="001D7E8D">
              <w:rPr>
                <w:szCs w:val="21"/>
              </w:rPr>
              <w:t>)</w:t>
            </w:r>
          </w:p>
        </w:tc>
        <w:tc>
          <w:tcPr>
            <w:tcW w:w="33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F93A8A" w14:textId="77777777" w:rsidR="00F254E2" w:rsidRPr="00F264B7" w:rsidRDefault="00F254E2" w:rsidP="00F254E2">
            <w:pPr>
              <w:jc w:val="left"/>
              <w:rPr>
                <w:sz w:val="40"/>
              </w:rPr>
            </w:pP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 </w:t>
            </w:r>
          </w:p>
          <w:p w14:paraId="614794E0" w14:textId="77777777" w:rsidR="00F254E2" w:rsidRDefault="00F254E2" w:rsidP="00F254E2">
            <w:pPr>
              <w:jc w:val="left"/>
              <w:rPr>
                <w:sz w:val="22"/>
              </w:rPr>
            </w:pPr>
            <w:r w:rsidRPr="002565B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8F9AA12" wp14:editId="715E050D">
                  <wp:extent cx="240027" cy="45719"/>
                  <wp:effectExtent l="0" t="0" r="0" b="0"/>
                  <wp:docPr id="7510" name="Grafik 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15CC492" wp14:editId="3EF4B9F6">
                  <wp:extent cx="240027" cy="45719"/>
                  <wp:effectExtent l="0" t="0" r="0" b="0"/>
                  <wp:docPr id="7511" name="Grafik 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1503ECAD" wp14:editId="4D8EDE1F">
                  <wp:extent cx="240027" cy="45719"/>
                  <wp:effectExtent l="0" t="0" r="0" b="0"/>
                  <wp:docPr id="7512" name="Grafik 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30900707" wp14:editId="7CEC173C">
                  <wp:extent cx="240027" cy="45719"/>
                  <wp:effectExtent l="0" t="0" r="0" b="0"/>
                  <wp:docPr id="7513" name="Grafik 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2D2DDE0D" wp14:editId="0844600C">
                  <wp:extent cx="240027" cy="45719"/>
                  <wp:effectExtent l="0" t="0" r="0" b="0"/>
                  <wp:docPr id="7514" name="Grafik 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  </w:t>
            </w:r>
          </w:p>
          <w:p w14:paraId="12273FED" w14:textId="77777777" w:rsidR="00F254E2" w:rsidRPr="00F264B7" w:rsidRDefault="00F254E2" w:rsidP="00F254E2">
            <w:pPr>
              <w:jc w:val="left"/>
              <w:rPr>
                <w:sz w:val="10"/>
              </w:rPr>
            </w:pPr>
            <w:r w:rsidRPr="00F264B7">
              <w:rPr>
                <w:sz w:val="10"/>
              </w:rPr>
              <w:t xml:space="preserve">      </w:t>
            </w:r>
          </w:p>
          <w:p w14:paraId="06CC25D1" w14:textId="77777777" w:rsidR="00F254E2" w:rsidRPr="00C31CC4" w:rsidRDefault="00F254E2" w:rsidP="00F254E2">
            <w:pPr>
              <w:spacing w:after="120"/>
              <w:jc w:val="left"/>
              <w:rPr>
                <w:sz w:val="14"/>
              </w:rPr>
            </w:pPr>
            <w: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A3DC9C8" wp14:editId="42255A97">
                  <wp:extent cx="45719" cy="45719"/>
                  <wp:effectExtent l="0" t="0" r="0" b="0"/>
                  <wp:docPr id="7515" name="Grafik 7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D0B0224" wp14:editId="2E112F78">
                  <wp:extent cx="45719" cy="45719"/>
                  <wp:effectExtent l="0" t="0" r="0" b="0"/>
                  <wp:docPr id="7516" name="Grafik 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9304FE6" wp14:editId="6456D58D">
                  <wp:extent cx="45719" cy="45719"/>
                  <wp:effectExtent l="0" t="0" r="0" b="0"/>
                  <wp:docPr id="7517" name="Grafik 7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7A6D991" wp14:editId="724B5C95">
                  <wp:extent cx="45719" cy="45719"/>
                  <wp:effectExtent l="0" t="0" r="0" b="0"/>
                  <wp:docPr id="7518" name="Grafik 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1EBC6F5" wp14:editId="502BC294">
                  <wp:extent cx="45719" cy="45719"/>
                  <wp:effectExtent l="0" t="0" r="0" b="0"/>
                  <wp:docPr id="7519" name="Grafik 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6C0C04A" wp14:editId="39D48ABF">
                  <wp:extent cx="45719" cy="45719"/>
                  <wp:effectExtent l="0" t="0" r="0" b="0"/>
                  <wp:docPr id="7520" name="Grafik 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64E047F5" wp14:editId="29DB9934">
                  <wp:extent cx="45719" cy="45719"/>
                  <wp:effectExtent l="0" t="0" r="0" b="0"/>
                  <wp:docPr id="7521" name="Grafik 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9283E1C" wp14:editId="6891353B">
                  <wp:extent cx="45719" cy="45719"/>
                  <wp:effectExtent l="0" t="0" r="0" b="0"/>
                  <wp:docPr id="7522" name="Grafik 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B634871" wp14:editId="25B4145E">
                  <wp:extent cx="45719" cy="45719"/>
                  <wp:effectExtent l="0" t="0" r="0" b="0"/>
                  <wp:docPr id="7523" name="Grafik 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536B339" wp14:editId="087E1E43">
                  <wp:extent cx="45719" cy="45719"/>
                  <wp:effectExtent l="0" t="0" r="0" b="0"/>
                  <wp:docPr id="7524" name="Grafik 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925C596" wp14:editId="695BA816">
                  <wp:extent cx="45719" cy="45719"/>
                  <wp:effectExtent l="0" t="0" r="0" b="0"/>
                  <wp:docPr id="7525" name="Grafik 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F213AD7" wp14:editId="7C4C3339">
                  <wp:extent cx="45719" cy="45719"/>
                  <wp:effectExtent l="0" t="0" r="0" b="0"/>
                  <wp:docPr id="7526" name="Grafik 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802037B" wp14:editId="12560CBE">
                  <wp:extent cx="45719" cy="45719"/>
                  <wp:effectExtent l="0" t="0" r="0" b="0"/>
                  <wp:docPr id="7527" name="Grafik 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73C8B70" wp14:editId="0A339265">
                  <wp:extent cx="45719" cy="45719"/>
                  <wp:effectExtent l="0" t="0" r="0" b="0"/>
                  <wp:docPr id="7528" name="Grafik 7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1069B19B" wp14:editId="7783D719">
                  <wp:extent cx="45719" cy="45719"/>
                  <wp:effectExtent l="0" t="0" r="0" b="0"/>
                  <wp:docPr id="7529" name="Grafik 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  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92B3EDE" wp14:editId="17DFD2F2">
                  <wp:extent cx="45719" cy="45719"/>
                  <wp:effectExtent l="0" t="0" r="0" b="0"/>
                  <wp:docPr id="7530" name="Grafik 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766431B0" wp14:editId="00AC40F2">
                  <wp:extent cx="45719" cy="45719"/>
                  <wp:effectExtent l="0" t="0" r="0" b="0"/>
                  <wp:docPr id="7531" name="Grafik 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DA5622C" wp14:editId="6B442BC6">
                  <wp:extent cx="45719" cy="45719"/>
                  <wp:effectExtent l="0" t="0" r="0" b="0"/>
                  <wp:docPr id="7532" name="Grafik 7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08D0278" wp14:editId="31503D0C">
                  <wp:extent cx="45719" cy="45719"/>
                  <wp:effectExtent l="0" t="0" r="0" b="0"/>
                  <wp:docPr id="7533" name="Grafik 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  <w:szCs w:val="8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09B8F0B7" wp14:editId="6E42CCF3">
                  <wp:extent cx="45719" cy="45719"/>
                  <wp:effectExtent l="0" t="0" r="0" b="0"/>
                  <wp:docPr id="7534" name="Grafik 7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8"/>
                <w:szCs w:val="10"/>
              </w:rPr>
              <w:t xml:space="preserve"> 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2BBCF968" wp14:editId="13BD6D15">
                  <wp:extent cx="45719" cy="45719"/>
                  <wp:effectExtent l="0" t="0" r="0" b="0"/>
                  <wp:docPr id="7535" name="Grafik 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8"/>
                <w:szCs w:val="10"/>
              </w:rPr>
              <w:t xml:space="preserve"> </w:t>
            </w:r>
            <w:r w:rsidRPr="00BF1039">
              <w:rPr>
                <w:noProof/>
                <w:sz w:val="8"/>
                <w:szCs w:val="10"/>
              </w:rPr>
              <w:drawing>
                <wp:inline distT="0" distB="0" distL="0" distR="0" wp14:anchorId="4C67391E" wp14:editId="650E7A32">
                  <wp:extent cx="45719" cy="45719"/>
                  <wp:effectExtent l="0" t="0" r="0" b="0"/>
                  <wp:docPr id="7546" name="Grafik 7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55" cy="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0D377AC" w14:textId="77777777" w:rsidR="00F254E2" w:rsidRPr="00C31CC4" w:rsidRDefault="00F254E2" w:rsidP="00F254E2">
            <w:pPr>
              <w:pStyle w:val="Handschrift"/>
              <w:rPr>
                <w:sz w:val="14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BA2FCE5" w14:textId="77777777" w:rsidR="002002D8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3 </w:t>
            </w:r>
            <w:r w:rsidRPr="005A1237">
              <w:rPr>
                <w:b/>
                <w:i/>
              </w:rPr>
              <w:sym w:font="Symbol" w:char="F0D7"/>
            </w:r>
            <w:r w:rsidRPr="005A1237">
              <w:rPr>
                <w:b/>
                <w:i/>
              </w:rPr>
              <w:t xml:space="preserve"> 100 + 5 </w:t>
            </w:r>
            <w:r w:rsidRPr="005A1237">
              <w:rPr>
                <w:b/>
                <w:i/>
              </w:rPr>
              <w:sym w:font="Symbol" w:char="F0D7"/>
            </w:r>
            <w:r w:rsidRPr="005A1237">
              <w:rPr>
                <w:b/>
                <w:i/>
              </w:rPr>
              <w:t xml:space="preserve"> 10 + 22 </w:t>
            </w:r>
            <w:r w:rsidRPr="005A1237">
              <w:rPr>
                <w:b/>
                <w:i/>
              </w:rPr>
              <w:sym w:font="Symbol" w:char="F0D7"/>
            </w:r>
            <w:r w:rsidRPr="005A1237">
              <w:rPr>
                <w:b/>
                <w:i/>
              </w:rPr>
              <w:t xml:space="preserve"> 1</w:t>
            </w:r>
          </w:p>
          <w:p w14:paraId="11C55710" w14:textId="36FD5545" w:rsidR="002002D8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 = 300 + 50 + 22 </w:t>
            </w:r>
            <w:r w:rsidR="0090583B" w:rsidRPr="005A1237">
              <w:rPr>
                <w:b/>
                <w:i/>
              </w:rPr>
              <w:t xml:space="preserve">   </w:t>
            </w:r>
            <w:r w:rsidRPr="005A1237">
              <w:rPr>
                <w:b/>
                <w:i/>
              </w:rPr>
              <w:t>= 372</w:t>
            </w:r>
          </w:p>
          <w:p w14:paraId="5AA9B70F" w14:textId="77777777" w:rsidR="002002D8" w:rsidRPr="005A1237" w:rsidRDefault="002002D8" w:rsidP="005A1237">
            <w:pPr>
              <w:pStyle w:val="Handschrift"/>
              <w:rPr>
                <w:b/>
                <w:i/>
                <w:sz w:val="10"/>
                <w:szCs w:val="12"/>
              </w:rPr>
            </w:pPr>
          </w:p>
          <w:p w14:paraId="3BE0A7C5" w14:textId="77777777" w:rsidR="00F254E2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     dreihundertzweiundsiebzig</w:t>
            </w:r>
          </w:p>
        </w:tc>
      </w:tr>
      <w:tr w:rsidR="00F254E2" w14:paraId="3E355900" w14:textId="77777777" w:rsidTr="0090583B">
        <w:trPr>
          <w:trHeight w:val="1748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5D288C" w14:textId="77777777" w:rsidR="00F254E2" w:rsidRPr="00282BC6" w:rsidRDefault="00F254E2" w:rsidP="00F254E2">
            <w:pPr>
              <w:pStyle w:val="berschrift1"/>
              <w:rPr>
                <w:noProof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965C3" w14:textId="77777777" w:rsidR="00F254E2" w:rsidRDefault="00F254E2" w:rsidP="00F254E2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c3)</w:t>
            </w:r>
          </w:p>
        </w:tc>
        <w:tc>
          <w:tcPr>
            <w:tcW w:w="33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1E10D" w14:textId="77777777" w:rsidR="00F254E2" w:rsidRDefault="00F254E2" w:rsidP="00F254E2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</w:p>
          <w:p w14:paraId="55538943" w14:textId="77777777" w:rsidR="00F254E2" w:rsidRPr="002002D8" w:rsidRDefault="00F254E2" w:rsidP="00F254E2">
            <w:pPr>
              <w:ind w:left="139"/>
              <w:jc w:val="left"/>
              <w:rPr>
                <w:sz w:val="8"/>
              </w:rPr>
            </w:pPr>
          </w:p>
          <w:p w14:paraId="00C5AB81" w14:textId="77777777" w:rsidR="00F254E2" w:rsidRDefault="00F254E2" w:rsidP="00F254E2">
            <w:pPr>
              <w:ind w:left="139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 w:rsidRPr="00F264B7"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</w:p>
          <w:p w14:paraId="3A513760" w14:textId="77777777" w:rsidR="00F254E2" w:rsidRDefault="00F254E2" w:rsidP="00F254E2">
            <w:pPr>
              <w:spacing w:before="120"/>
              <w:ind w:left="142"/>
              <w:jc w:val="left"/>
              <w:rPr>
                <w:sz w:val="40"/>
              </w:rPr>
            </w:pPr>
            <w:r w:rsidRPr="00F264B7">
              <w:rPr>
                <w:sz w:val="40"/>
              </w:rPr>
              <w:sym w:font="Webdings" w:char="F063"/>
            </w:r>
            <w:r>
              <w:rPr>
                <w:sz w:val="40"/>
              </w:rPr>
              <w:t xml:space="preserve"> </w:t>
            </w:r>
            <w:r w:rsidRPr="00F264B7">
              <w:rPr>
                <w:sz w:val="40"/>
              </w:rPr>
              <w:sym w:font="Webdings" w:char="F063"/>
            </w:r>
          </w:p>
          <w:p w14:paraId="58C62A9A" w14:textId="77777777" w:rsidR="00F254E2" w:rsidRDefault="00F254E2" w:rsidP="00F254E2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3E6A2907" wp14:editId="7772B983">
                  <wp:extent cx="240027" cy="45719"/>
                  <wp:effectExtent l="0" t="0" r="0" b="0"/>
                  <wp:docPr id="7547" name="Grafik 7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5BF"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8A0581F" wp14:editId="0743BF45">
                  <wp:extent cx="240027" cy="45719"/>
                  <wp:effectExtent l="0" t="0" r="0" b="0"/>
                  <wp:docPr id="7548" name="Grafik 7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F27814A" wp14:editId="4D0D641A">
                  <wp:extent cx="240027" cy="45719"/>
                  <wp:effectExtent l="0" t="0" r="0" b="0"/>
                  <wp:docPr id="7549" name="Grafik 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0EDEADD7" wp14:editId="15C60F77">
                  <wp:extent cx="240027" cy="45719"/>
                  <wp:effectExtent l="0" t="0" r="0" b="0"/>
                  <wp:docPr id="7550" name="Grafik 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4C63A89A" wp14:editId="6A4C0FC9">
                  <wp:extent cx="240027" cy="45719"/>
                  <wp:effectExtent l="0" t="0" r="0" b="0"/>
                  <wp:docPr id="7551" name="Grafik 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</w:t>
            </w:r>
          </w:p>
          <w:p w14:paraId="455D3B40" w14:textId="77777777" w:rsidR="00F254E2" w:rsidRPr="008F1205" w:rsidRDefault="00F254E2" w:rsidP="00F254E2">
            <w:pPr>
              <w:spacing w:after="12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Pr="002565BF">
              <w:rPr>
                <w:noProof/>
              </w:rPr>
              <w:drawing>
                <wp:inline distT="0" distB="0" distL="0" distR="0" wp14:anchorId="2FF5257B" wp14:editId="03067DC5">
                  <wp:extent cx="240027" cy="45719"/>
                  <wp:effectExtent l="0" t="0" r="0" b="0"/>
                  <wp:docPr id="7552" name="Grafik 7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5A92180" wp14:editId="2B13A9B0">
                  <wp:extent cx="240027" cy="45719"/>
                  <wp:effectExtent l="0" t="0" r="0" b="0"/>
                  <wp:docPr id="7553" name="Grafik 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78FA1F66" wp14:editId="2C61847B">
                  <wp:extent cx="240027" cy="45719"/>
                  <wp:effectExtent l="0" t="0" r="0" b="0"/>
                  <wp:docPr id="7554" name="Grafik 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6BD204A8" wp14:editId="34242E5D">
                  <wp:extent cx="240027" cy="45719"/>
                  <wp:effectExtent l="0" t="0" r="0" b="0"/>
                  <wp:docPr id="7555" name="Grafik 7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2565BF">
              <w:rPr>
                <w:noProof/>
              </w:rPr>
              <w:drawing>
                <wp:inline distT="0" distB="0" distL="0" distR="0" wp14:anchorId="52367B3B" wp14:editId="6B136ACB">
                  <wp:extent cx="240027" cy="45719"/>
                  <wp:effectExtent l="0" t="0" r="0" b="0"/>
                  <wp:docPr id="7556" name="Grafik 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21" cy="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4B6CFE8" w14:textId="77777777" w:rsidR="00F254E2" w:rsidRPr="00C31CC4" w:rsidRDefault="00F254E2" w:rsidP="00F254E2">
            <w:pPr>
              <w:pStyle w:val="Handschrift"/>
              <w:rPr>
                <w:sz w:val="14"/>
              </w:rPr>
            </w:pPr>
          </w:p>
        </w:tc>
        <w:tc>
          <w:tcPr>
            <w:tcW w:w="4633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452BFF7" w14:textId="77777777" w:rsidR="002002D8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12 </w:t>
            </w:r>
            <w:r w:rsidRPr="005A1237">
              <w:rPr>
                <w:b/>
                <w:i/>
              </w:rPr>
              <w:sym w:font="Symbol" w:char="F0D7"/>
            </w:r>
            <w:r w:rsidRPr="005A1237">
              <w:rPr>
                <w:b/>
                <w:i/>
              </w:rPr>
              <w:t xml:space="preserve"> 100 + 10 </w:t>
            </w:r>
            <w:r w:rsidRPr="005A1237">
              <w:rPr>
                <w:b/>
                <w:i/>
              </w:rPr>
              <w:sym w:font="Symbol" w:char="F0D7"/>
            </w:r>
            <w:r w:rsidRPr="005A1237">
              <w:rPr>
                <w:b/>
                <w:i/>
              </w:rPr>
              <w:t xml:space="preserve"> 10 </w:t>
            </w:r>
          </w:p>
          <w:p w14:paraId="6B62E840" w14:textId="038FE104" w:rsidR="002002D8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 = 1200 + </w:t>
            </w:r>
            <w:proofErr w:type="gramStart"/>
            <w:r w:rsidRPr="005A1237">
              <w:rPr>
                <w:b/>
                <w:i/>
              </w:rPr>
              <w:t xml:space="preserve">100 </w:t>
            </w:r>
            <w:r w:rsidR="0090583B" w:rsidRPr="005A1237">
              <w:rPr>
                <w:b/>
                <w:i/>
              </w:rPr>
              <w:t xml:space="preserve"> </w:t>
            </w:r>
            <w:r w:rsidRPr="005A1237">
              <w:rPr>
                <w:b/>
                <w:i/>
              </w:rPr>
              <w:t>=</w:t>
            </w:r>
            <w:proofErr w:type="gramEnd"/>
            <w:r w:rsidRPr="005A1237">
              <w:rPr>
                <w:b/>
                <w:i/>
              </w:rPr>
              <w:t xml:space="preserve"> 1300</w:t>
            </w:r>
          </w:p>
          <w:p w14:paraId="4C74CAC6" w14:textId="6F468909" w:rsidR="002002D8" w:rsidRPr="005A1237" w:rsidRDefault="002002D8" w:rsidP="005A1237">
            <w:pPr>
              <w:pStyle w:val="Handschrift"/>
              <w:rPr>
                <w:b/>
                <w:i/>
                <w:sz w:val="10"/>
                <w:szCs w:val="10"/>
              </w:rPr>
            </w:pPr>
          </w:p>
          <w:p w14:paraId="3793DA95" w14:textId="77777777" w:rsidR="00F254E2" w:rsidRPr="005A1237" w:rsidRDefault="002002D8" w:rsidP="005A1237">
            <w:pPr>
              <w:pStyle w:val="Handschrift"/>
              <w:rPr>
                <w:b/>
                <w:i/>
              </w:rPr>
            </w:pPr>
            <w:r w:rsidRPr="005A1237">
              <w:rPr>
                <w:b/>
                <w:i/>
              </w:rPr>
              <w:t xml:space="preserve">     eintausenddreihundert</w:t>
            </w:r>
          </w:p>
        </w:tc>
      </w:tr>
    </w:tbl>
    <w:tbl>
      <w:tblPr>
        <w:tblW w:w="4845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714"/>
        <w:gridCol w:w="245"/>
        <w:gridCol w:w="139"/>
        <w:gridCol w:w="24"/>
        <w:gridCol w:w="118"/>
        <w:gridCol w:w="46"/>
        <w:gridCol w:w="65"/>
        <w:gridCol w:w="29"/>
        <w:gridCol w:w="70"/>
        <w:gridCol w:w="73"/>
        <w:gridCol w:w="91"/>
        <w:gridCol w:w="49"/>
        <w:gridCol w:w="114"/>
        <w:gridCol w:w="27"/>
        <w:gridCol w:w="141"/>
        <w:gridCol w:w="45"/>
        <w:gridCol w:w="96"/>
        <w:gridCol w:w="23"/>
        <w:gridCol w:w="24"/>
        <w:gridCol w:w="93"/>
        <w:gridCol w:w="47"/>
        <w:gridCol w:w="94"/>
        <w:gridCol w:w="69"/>
        <w:gridCol w:w="72"/>
        <w:gridCol w:w="92"/>
        <w:gridCol w:w="28"/>
        <w:gridCol w:w="21"/>
        <w:gridCol w:w="115"/>
        <w:gridCol w:w="27"/>
        <w:gridCol w:w="142"/>
        <w:gridCol w:w="246"/>
        <w:gridCol w:w="87"/>
        <w:gridCol w:w="641"/>
        <w:gridCol w:w="638"/>
        <w:gridCol w:w="599"/>
        <w:gridCol w:w="39"/>
        <w:gridCol w:w="207"/>
        <w:gridCol w:w="81"/>
        <w:gridCol w:w="42"/>
        <w:gridCol w:w="123"/>
        <w:gridCol w:w="123"/>
        <w:gridCol w:w="40"/>
        <w:gridCol w:w="22"/>
        <w:gridCol w:w="62"/>
        <w:gridCol w:w="123"/>
        <w:gridCol w:w="123"/>
        <w:gridCol w:w="123"/>
        <w:gridCol w:w="123"/>
        <w:gridCol w:w="86"/>
        <w:gridCol w:w="37"/>
        <w:gridCol w:w="124"/>
        <w:gridCol w:w="167"/>
        <w:gridCol w:w="79"/>
        <w:gridCol w:w="249"/>
      </w:tblGrid>
      <w:tr w:rsidR="00F254E2" w14:paraId="46E0B896" w14:textId="77777777" w:rsidTr="00F254E2">
        <w:trPr>
          <w:trHeight w:val="442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42ACC" w14:textId="77777777" w:rsidR="00F254E2" w:rsidRPr="00A37004" w:rsidRDefault="00F254E2" w:rsidP="00F254E2">
            <w:pPr>
              <w:pStyle w:val="berschrift2"/>
              <w:rPr>
                <w:color w:val="0D0D0D" w:themeColor="text1" w:themeTint="F2"/>
                <w:sz w:val="28"/>
              </w:rPr>
            </w:pPr>
            <w:r>
              <w:rPr>
                <w:color w:val="0D0D0D" w:themeColor="text1" w:themeTint="F2"/>
                <w:sz w:val="28"/>
              </w:rPr>
              <w:lastRenderedPageBreak/>
              <w:t>A3</w:t>
            </w:r>
          </w:p>
        </w:tc>
        <w:tc>
          <w:tcPr>
            <w:tcW w:w="8117" w:type="dxa"/>
            <w:gridSpan w:val="5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A86C2" w14:textId="77777777" w:rsidR="00F254E2" w:rsidRPr="00A37004" w:rsidRDefault="00F254E2" w:rsidP="00F254E2">
            <w:pPr>
              <w:pStyle w:val="berschrift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Vokabeln zu Zahlen</w:t>
            </w:r>
          </w:p>
        </w:tc>
      </w:tr>
      <w:tr w:rsidR="00F254E2" w14:paraId="0D9EDEEC" w14:textId="77777777" w:rsidTr="00F254E2">
        <w:trPr>
          <w:trHeight w:val="8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632ED" w14:textId="77777777" w:rsidR="00F254E2" w:rsidRPr="00385928" w:rsidRDefault="00F254E2" w:rsidP="00F254E2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C7F2C" w14:textId="77777777" w:rsidR="00F254E2" w:rsidRPr="00385928" w:rsidRDefault="00F254E2" w:rsidP="00F254E2">
            <w:pPr>
              <w:ind w:left="360" w:hanging="360"/>
              <w:rPr>
                <w:color w:val="0D0D0D" w:themeColor="text1" w:themeTint="F2"/>
                <w:sz w:val="10"/>
              </w:rPr>
            </w:pPr>
          </w:p>
        </w:tc>
        <w:tc>
          <w:tcPr>
            <w:tcW w:w="6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782FD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9131A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EBB91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E6B76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D7A24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7C9D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05C17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9BC04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EC13E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  <w:tc>
          <w:tcPr>
            <w:tcW w:w="6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82E8F" w14:textId="77777777" w:rsidR="00F254E2" w:rsidRPr="00385928" w:rsidRDefault="00F254E2" w:rsidP="00F254E2">
            <w:pPr>
              <w:ind w:left="360" w:hanging="360"/>
              <w:jc w:val="center"/>
              <w:rPr>
                <w:color w:val="0D0D0D" w:themeColor="text1" w:themeTint="F2"/>
                <w:sz w:val="10"/>
              </w:rPr>
            </w:pPr>
          </w:p>
        </w:tc>
      </w:tr>
      <w:tr w:rsidR="00F254E2" w14:paraId="273AED02" w14:textId="77777777" w:rsidTr="00F254E2">
        <w:trPr>
          <w:trHeight w:val="467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AB557" w14:textId="77777777" w:rsidR="00F254E2" w:rsidRPr="00A37004" w:rsidRDefault="00F254E2" w:rsidP="00F254E2">
            <w:pPr>
              <w:rPr>
                <w:color w:val="0D0D0D" w:themeColor="text1" w:themeTint="F2"/>
              </w:rPr>
            </w:pPr>
          </w:p>
        </w:tc>
        <w:tc>
          <w:tcPr>
            <w:tcW w:w="8117" w:type="dxa"/>
            <w:gridSpan w:val="5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B8786" w14:textId="0C0C53B1" w:rsidR="00F254E2" w:rsidRPr="00A37004" w:rsidRDefault="00F254E2" w:rsidP="00F254E2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Folgende Vokabeln helfen dir beim Sprechen </w:t>
            </w:r>
            <w:r w:rsidR="00A3057E">
              <w:sym w:font="Webdings" w:char="F029"/>
            </w:r>
            <w:r w:rsidR="00A3057E">
              <w:t xml:space="preserve"> </w:t>
            </w:r>
            <w:r>
              <w:rPr>
                <w:color w:val="0D0D0D" w:themeColor="text1" w:themeTint="F2"/>
              </w:rPr>
              <w:t>und Schreiben</w:t>
            </w:r>
            <w:r w:rsidR="00A3057E">
              <w:rPr>
                <w:color w:val="0D0D0D" w:themeColor="text1" w:themeTint="F2"/>
              </w:rPr>
              <w:t xml:space="preserve"> </w:t>
            </w:r>
            <w:r w:rsidR="00A3057E" w:rsidRPr="00FE2BB4">
              <w:rPr>
                <w:color w:val="808080"/>
                <w:sz w:val="24"/>
              </w:rPr>
              <w:sym w:font="Wingdings" w:char="F03F"/>
            </w:r>
            <w:r>
              <w:rPr>
                <w:color w:val="0D0D0D" w:themeColor="text1" w:themeTint="F2"/>
              </w:rPr>
              <w:t>:</w:t>
            </w:r>
          </w:p>
        </w:tc>
      </w:tr>
      <w:tr w:rsidR="00F254E2" w14:paraId="7A1208A8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32A97" w14:textId="77777777" w:rsidR="00F254E2" w:rsidRPr="00385928" w:rsidRDefault="00F254E2" w:rsidP="00F254E2">
            <w:pPr>
              <w:rPr>
                <w:color w:val="0D0D0D" w:themeColor="text1" w:themeTint="F2"/>
                <w:sz w:val="8"/>
              </w:rPr>
            </w:pPr>
          </w:p>
        </w:tc>
        <w:tc>
          <w:tcPr>
            <w:tcW w:w="3133" w:type="dxa"/>
            <w:gridSpan w:val="19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0A59390" w14:textId="77777777" w:rsidR="00F254E2" w:rsidRPr="00385928" w:rsidRDefault="00F254E2" w:rsidP="00F254E2">
            <w:pPr>
              <w:ind w:left="360" w:hanging="360"/>
              <w:rPr>
                <w:color w:val="0D0D0D" w:themeColor="text1" w:themeTint="F2"/>
                <w:sz w:val="8"/>
              </w:rPr>
            </w:pPr>
          </w:p>
        </w:tc>
        <w:tc>
          <w:tcPr>
            <w:tcW w:w="4984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AB155" w14:textId="77777777" w:rsidR="00F254E2" w:rsidRPr="00385928" w:rsidRDefault="00F254E2" w:rsidP="00F254E2">
            <w:pPr>
              <w:ind w:left="360" w:hanging="360"/>
              <w:rPr>
                <w:color w:val="0D0D0D" w:themeColor="text1" w:themeTint="F2"/>
                <w:sz w:val="8"/>
              </w:rPr>
            </w:pPr>
          </w:p>
        </w:tc>
      </w:tr>
      <w:tr w:rsidR="00F254E2" w14:paraId="4EB0A232" w14:textId="77777777" w:rsidTr="00F254E2">
        <w:trPr>
          <w:trHeight w:val="155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20E3074D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409BC899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7D696A">
              <w:rPr>
                <w:rFonts w:asciiTheme="majorHAnsi" w:hAnsiTheme="majorHAnsi" w:cstheme="majorHAnsi"/>
                <w:szCs w:val="21"/>
              </w:rPr>
              <w:t>ie Ziffer</w:t>
            </w:r>
          </w:p>
          <w:p w14:paraId="336B7531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i/>
                <w:sz w:val="10"/>
                <w:szCs w:val="10"/>
              </w:rPr>
            </w:pPr>
            <w:r w:rsidRPr="007D696A">
              <w:rPr>
                <w:rFonts w:asciiTheme="majorHAnsi" w:hAnsiTheme="majorHAnsi" w:cstheme="majorHAnsi"/>
                <w:i/>
                <w:sz w:val="18"/>
                <w:szCs w:val="21"/>
              </w:rPr>
              <w:t>(die Ziffern)</w:t>
            </w:r>
            <w:r w:rsidRPr="007D696A">
              <w:rPr>
                <w:rFonts w:asciiTheme="majorHAnsi" w:hAnsiTheme="majorHAnsi" w:cstheme="majorHAnsi"/>
                <w:i/>
                <w:sz w:val="16"/>
                <w:szCs w:val="10"/>
              </w:rPr>
              <w:t xml:space="preserve"> </w:t>
            </w:r>
          </w:p>
        </w:tc>
        <w:tc>
          <w:tcPr>
            <w:tcW w:w="16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C7BA9F3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F339E40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A4AE853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6BF815C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BD26BA8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8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278DF93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225F88C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5BCED27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BE29FED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01E07C4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B1C944F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9" w:type="dxa"/>
            <w:gridSpan w:val="2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42729E0C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2261C3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4B15F686" w14:textId="77777777" w:rsidR="00F254E2" w:rsidRDefault="00F254E2" w:rsidP="00F254E2">
            <w:pPr>
              <w:ind w:left="108" w:hanging="14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die Zahl</w:t>
            </w:r>
          </w:p>
          <w:p w14:paraId="249F4C85" w14:textId="77777777" w:rsidR="00F254E2" w:rsidRPr="000503F3" w:rsidRDefault="00F254E2" w:rsidP="00F254E2">
            <w:pPr>
              <w:ind w:left="108" w:hanging="14"/>
              <w:jc w:val="left"/>
              <w:rPr>
                <w:rFonts w:asciiTheme="majorHAnsi" w:hAnsiTheme="majorHAnsi" w:cstheme="majorHAnsi"/>
                <w:i/>
                <w:szCs w:val="21"/>
              </w:rPr>
            </w:pPr>
            <w:r w:rsidRPr="000503F3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Zahlen) </w:t>
            </w:r>
          </w:p>
        </w:tc>
        <w:tc>
          <w:tcPr>
            <w:tcW w:w="1973" w:type="dxa"/>
            <w:gridSpan w:val="19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0E475BFE" w14:textId="77777777" w:rsidR="00F254E2" w:rsidRDefault="00F254E2" w:rsidP="00F254E2">
            <w:pPr>
              <w:jc w:val="center"/>
              <w:rPr>
                <w:rFonts w:asciiTheme="majorHAnsi" w:hAnsiTheme="majorHAnsi" w:cstheme="majorHAnsi"/>
                <w:sz w:val="20"/>
                <w:szCs w:val="10"/>
              </w:rPr>
            </w:pPr>
            <w:r>
              <w:rPr>
                <w:rFonts w:asciiTheme="majorHAnsi" w:hAnsiTheme="majorHAnsi" w:cstheme="majorHAnsi"/>
                <w:sz w:val="20"/>
                <w:szCs w:val="10"/>
              </w:rPr>
              <w:t xml:space="preserve">z.B. </w:t>
            </w:r>
          </w:p>
          <w:p w14:paraId="62A0D24C" w14:textId="77777777" w:rsidR="00F254E2" w:rsidRPr="000503F3" w:rsidRDefault="00F254E2" w:rsidP="00F254E2">
            <w:pPr>
              <w:jc w:val="center"/>
              <w:rPr>
                <w:rFonts w:asciiTheme="majorHAnsi" w:hAnsiTheme="majorHAnsi" w:cstheme="majorHAnsi"/>
                <w:sz w:val="20"/>
                <w:szCs w:val="10"/>
              </w:rPr>
            </w:pPr>
            <w:r>
              <w:rPr>
                <w:rFonts w:asciiTheme="majorHAnsi" w:hAnsiTheme="majorHAnsi" w:cstheme="majorHAnsi"/>
                <w:sz w:val="20"/>
                <w:szCs w:val="10"/>
              </w:rPr>
              <w:t xml:space="preserve">5         2,4      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0"/>
                      <w:szCs w:val="10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0"/>
                      <w:szCs w:val="10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HAnsi"/>
                      <w:sz w:val="20"/>
                      <w:szCs w:val="10"/>
                    </w:rPr>
                    <m:t>4</m:t>
                  </m:r>
                </m:den>
              </m:f>
            </m:oMath>
          </w:p>
        </w:tc>
      </w:tr>
      <w:tr w:rsidR="00F254E2" w14:paraId="5FC0B741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694B4A47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86D7823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AA6913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131E7F52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0</w:t>
            </w:r>
          </w:p>
        </w:tc>
        <w:tc>
          <w:tcPr>
            <w:tcW w:w="327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14071C12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1</w:t>
            </w:r>
          </w:p>
        </w:tc>
        <w:tc>
          <w:tcPr>
            <w:tcW w:w="332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FCCA99D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2</w:t>
            </w:r>
          </w:p>
        </w:tc>
        <w:tc>
          <w:tcPr>
            <w:tcW w:w="327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1993EC64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3</w:t>
            </w:r>
          </w:p>
        </w:tc>
        <w:tc>
          <w:tcPr>
            <w:tcW w:w="328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5AE071A6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4</w:t>
            </w:r>
          </w:p>
        </w:tc>
        <w:tc>
          <w:tcPr>
            <w:tcW w:w="169" w:type="dxa"/>
            <w:gridSpan w:val="2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F74C56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DC68B1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4D2B683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2B0B29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04302536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F43155F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B97D8C5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B63CFC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F264FA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</w:p>
        </w:tc>
        <w:tc>
          <w:tcPr>
            <w:tcW w:w="327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BCA44AE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</w:p>
        </w:tc>
        <w:tc>
          <w:tcPr>
            <w:tcW w:w="332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9B9BBF2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</w:p>
        </w:tc>
        <w:tc>
          <w:tcPr>
            <w:tcW w:w="327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56C32F7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</w:p>
        </w:tc>
        <w:tc>
          <w:tcPr>
            <w:tcW w:w="328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2EC17E8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</w:p>
        </w:tc>
        <w:tc>
          <w:tcPr>
            <w:tcW w:w="169" w:type="dxa"/>
            <w:gridSpan w:val="2"/>
            <w:vMerge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365DE18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AA174A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F05D4A9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DBC19A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36EA43FD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610356D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6DE61E6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C5EA37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5B1460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5</w:t>
            </w:r>
          </w:p>
        </w:tc>
        <w:tc>
          <w:tcPr>
            <w:tcW w:w="327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5CD82673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6</w:t>
            </w:r>
          </w:p>
        </w:tc>
        <w:tc>
          <w:tcPr>
            <w:tcW w:w="332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B47F48C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7</w:t>
            </w:r>
          </w:p>
        </w:tc>
        <w:tc>
          <w:tcPr>
            <w:tcW w:w="327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427D98D8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8</w:t>
            </w:r>
          </w:p>
        </w:tc>
        <w:tc>
          <w:tcPr>
            <w:tcW w:w="328" w:type="dxa"/>
            <w:gridSpan w:val="5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75D6537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8"/>
                <w:szCs w:val="10"/>
              </w:rPr>
            </w:pPr>
            <w:r w:rsidRPr="007D696A">
              <w:rPr>
                <w:rFonts w:asciiTheme="majorHAnsi" w:hAnsiTheme="majorHAnsi" w:cstheme="majorHAnsi"/>
                <w:sz w:val="18"/>
                <w:szCs w:val="10"/>
              </w:rPr>
              <w:t>9</w:t>
            </w:r>
          </w:p>
        </w:tc>
        <w:tc>
          <w:tcPr>
            <w:tcW w:w="169" w:type="dxa"/>
            <w:gridSpan w:val="2"/>
            <w:vMerge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0500EB8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F57D61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7BCC722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030459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5E384EB1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543F191A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3B2CC45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D53340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BFFDCE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1C9E35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922F8D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DB0219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905C2D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69" w:type="dxa"/>
            <w:gridSpan w:val="2"/>
            <w:vMerge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1D10D7C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A3291B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10CB13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EF8148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EC79DD8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312FB95D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EE6EF31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63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4C72EC70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FE56305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E14AAF4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9EF4177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AAF182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8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A3E19D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B71EAC6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C48AB70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AE5A4C1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6EE5B60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13454DA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69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FA82D5F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1E1913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8CE6FC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986431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579B47E7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49EC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EC3D6A6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A0E782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3F51E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67F32EC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8D17C53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2E1CEBC0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7B225B41" w14:textId="77777777" w:rsidR="00F254E2" w:rsidRPr="00666FFB" w:rsidRDefault="00F254E2" w:rsidP="00F254E2">
            <w:pPr>
              <w:rPr>
                <w:sz w:val="4"/>
                <w:szCs w:val="4"/>
              </w:rPr>
            </w:pPr>
          </w:p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7013D3DB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7D696A">
              <w:rPr>
                <w:rFonts w:asciiTheme="majorHAnsi" w:hAnsiTheme="majorHAnsi" w:cstheme="majorHAnsi"/>
                <w:szCs w:val="21"/>
              </w:rPr>
              <w:t xml:space="preserve">ie </w:t>
            </w:r>
            <w:r>
              <w:rPr>
                <w:rFonts w:asciiTheme="majorHAnsi" w:hAnsiTheme="majorHAnsi" w:cstheme="majorHAnsi"/>
                <w:szCs w:val="21"/>
              </w:rPr>
              <w:t>Stelle</w:t>
            </w:r>
          </w:p>
          <w:p w14:paraId="43B37384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4"/>
                <w:szCs w:val="4"/>
              </w:rPr>
            </w:pPr>
            <w:r w:rsidRPr="007D696A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>Stellen</w:t>
            </w:r>
            <w:r w:rsidRPr="007D696A">
              <w:rPr>
                <w:rFonts w:asciiTheme="majorHAnsi" w:hAnsiTheme="majorHAnsi" w:cstheme="majorHAnsi"/>
                <w:i/>
                <w:sz w:val="18"/>
                <w:szCs w:val="21"/>
              </w:rPr>
              <w:t>)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6636BA3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3F254081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13286B1C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10A1C746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9668174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5C80FB62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B38B9F0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2A421623" w14:textId="77777777" w:rsidR="00F254E2" w:rsidRDefault="00F254E2" w:rsidP="00F254E2">
            <w:pPr>
              <w:ind w:left="108" w:hanging="14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die natürliche</w:t>
            </w:r>
            <w:r w:rsidRPr="00011A2D">
              <w:rPr>
                <w:rFonts w:asciiTheme="majorHAnsi" w:hAnsiTheme="majorHAnsi" w:cstheme="majorHAnsi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szCs w:val="21"/>
              </w:rPr>
              <w:t>Zahl</w:t>
            </w:r>
          </w:p>
          <w:p w14:paraId="44581069" w14:textId="77777777" w:rsidR="00F254E2" w:rsidRPr="00EA6F25" w:rsidRDefault="00F254E2" w:rsidP="00F254E2">
            <w:pPr>
              <w:ind w:left="108" w:hanging="14"/>
              <w:jc w:val="left"/>
              <w:rPr>
                <w:rFonts w:asciiTheme="majorHAnsi" w:hAnsiTheme="majorHAnsi" w:cstheme="majorHAnsi"/>
                <w:i/>
                <w:sz w:val="4"/>
                <w:szCs w:val="4"/>
              </w:rPr>
            </w:pPr>
            <w:r w:rsidRPr="00EA6F25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natürlichen Zahlen) </w:t>
            </w:r>
          </w:p>
        </w:tc>
        <w:tc>
          <w:tcPr>
            <w:tcW w:w="1973" w:type="dxa"/>
            <w:gridSpan w:val="19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017A61DE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i/>
                <w:sz w:val="16"/>
                <w:szCs w:val="10"/>
              </w:rPr>
            </w:pPr>
            <m:oMathPara>
              <m:oMath>
                <m:r>
                  <w:rPr>
                    <w:rFonts w:ascii="Cambria Math" w:hAnsi="Cambria Math" w:cs="Calibri (Überschriften)"/>
                    <w:spacing w:val="-10"/>
                    <w:sz w:val="22"/>
                    <w:szCs w:val="10"/>
                  </w:rPr>
                  <m:t>IN=</m:t>
                </m:r>
              </m:oMath>
            </m:oMathPara>
          </w:p>
          <w:p w14:paraId="4F092D55" w14:textId="77777777" w:rsidR="00F254E2" w:rsidRPr="00666FFB" w:rsidRDefault="00407A65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HAnsi"/>
                        <w:i/>
                        <w:sz w:val="16"/>
                        <w:szCs w:val="10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ajorHAnsi"/>
                            <w:i/>
                            <w:sz w:val="16"/>
                            <w:szCs w:val="1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ajorHAnsi"/>
                            <w:sz w:val="16"/>
                            <w:szCs w:val="10"/>
                          </w:rPr>
                          <m:t>1;2;3;…;11;12;13;</m:t>
                        </m:r>
                      </m:e>
                      <m:e>
                        <m:r>
                          <w:rPr>
                            <w:rFonts w:ascii="Cambria Math" w:hAnsi="Cambria Math" w:cstheme="majorHAnsi"/>
                            <w:sz w:val="16"/>
                            <w:szCs w:val="10"/>
                          </w:rPr>
                          <m:t xml:space="preserve">…;56;57;…134;…; 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6"/>
                            <w:szCs w:val="10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6"/>
                            <w:szCs w:val="10"/>
                          </w:rPr>
                          <m:t>4567;…;13 808;…</m:t>
                        </m:r>
                      </m:e>
                    </m:eqArr>
                  </m:e>
                </m:d>
              </m:oMath>
            </m:oMathPara>
          </w:p>
        </w:tc>
      </w:tr>
      <w:tr w:rsidR="00F254E2" w14:paraId="347D75D0" w14:textId="77777777" w:rsidTr="00F254E2">
        <w:trPr>
          <w:trHeight w:val="15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268CE9D6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6F37C5B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5F658B8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16B66463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T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E35DFC3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H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23D625B7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Z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971AA48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E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89E6CF7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0C70D4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F555CE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8DA947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9FEFAD8" w14:textId="77777777" w:rsidTr="00F254E2">
        <w:trPr>
          <w:trHeight w:val="15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C1D805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2D11991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ACE9D9A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380F32F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3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4FE54E6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7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C0BDB17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5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DE0CB8A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9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3ED19DE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A061DF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7B91934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3088C6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92C981D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5EA2FD8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43A6994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FF13333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345FC9A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EF867F3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AB8C479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F"/>
            </w:r>
          </w:p>
        </w:tc>
        <w:tc>
          <w:tcPr>
            <w:tcW w:w="660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0D561EB7" w14:textId="77777777" w:rsidR="00F254E2" w:rsidRPr="002227D4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Wingdings 3" w:char="F039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 9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7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1 = 9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BE5144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E4760F9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3601C5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DC4CE46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ED46E4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6972FD2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1127491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E9A05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78643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F"/>
            </w:r>
          </w:p>
        </w:tc>
        <w:tc>
          <w:tcPr>
            <w:tcW w:w="988" w:type="dxa"/>
            <w:gridSpan w:val="15"/>
            <w:tcBorders>
              <w:top w:val="nil"/>
              <w:left w:val="nil"/>
              <w:bottom w:val="nil"/>
            </w:tcBorders>
            <w:vAlign w:val="center"/>
          </w:tcPr>
          <w:p w14:paraId="38268704" w14:textId="77777777" w:rsidR="00F254E2" w:rsidRPr="002227D4" w:rsidRDefault="00F254E2" w:rsidP="00F254E2">
            <w:pPr>
              <w:ind w:left="14" w:hanging="14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   5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7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10 = 50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91673A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D5FA749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9A1584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2B1ED50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122A2089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52ED7B9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116B7A4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FC38D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F"/>
            </w:r>
          </w:p>
        </w:tc>
        <w:tc>
          <w:tcPr>
            <w:tcW w:w="986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DE22C" w14:textId="77777777" w:rsidR="00F254E2" w:rsidRPr="002227D4" w:rsidRDefault="00F254E2" w:rsidP="00F254E2">
            <w:pPr>
              <w:ind w:left="14" w:hanging="14"/>
              <w:rPr>
                <w:rFonts w:asciiTheme="majorHAnsi" w:hAnsiTheme="majorHAnsi" w:cstheme="majorHAnsi"/>
                <w:sz w:val="12"/>
                <w:szCs w:val="10"/>
              </w:rPr>
            </w:pPr>
            <w:r>
              <w:rPr>
                <w:rFonts w:asciiTheme="majorHAnsi" w:hAnsiTheme="majorHAnsi" w:cstheme="majorHAnsi"/>
                <w:sz w:val="12"/>
                <w:szCs w:val="10"/>
              </w:rPr>
              <w:t xml:space="preserve">   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7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7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100 = 700</w:t>
            </w: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4BEA85D4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F1CF9A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5A3054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A0EBE9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3D6AC31B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4EE9DCB8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CC563B2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right w:val="nil"/>
            </w:tcBorders>
            <w:vAlign w:val="center"/>
          </w:tcPr>
          <w:p w14:paraId="3B8E903C" w14:textId="77777777" w:rsidR="00F254E2" w:rsidRPr="002227D4" w:rsidRDefault="00F254E2" w:rsidP="00F254E2">
            <w:pPr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1314" w:type="dxa"/>
            <w:gridSpan w:val="19"/>
            <w:tcBorders>
              <w:top w:val="nil"/>
              <w:left w:val="nil"/>
              <w:right w:val="nil"/>
            </w:tcBorders>
            <w:vAlign w:val="center"/>
          </w:tcPr>
          <w:p w14:paraId="67402F47" w14:textId="77777777" w:rsidR="00F254E2" w:rsidRPr="002227D4" w:rsidRDefault="00F254E2" w:rsidP="00F254E2">
            <w:pPr>
              <w:ind w:left="14" w:hanging="14"/>
              <w:rPr>
                <w:rFonts w:asciiTheme="majorHAnsi" w:hAnsiTheme="majorHAnsi" w:cstheme="majorHAnsi"/>
                <w:sz w:val="12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   3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7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 1000 = 3000</w:t>
            </w:r>
          </w:p>
        </w:tc>
        <w:tc>
          <w:tcPr>
            <w:tcW w:w="333" w:type="dxa"/>
            <w:gridSpan w:val="5"/>
            <w:tcBorders>
              <w:top w:val="nil"/>
              <w:left w:val="nil"/>
            </w:tcBorders>
            <w:vAlign w:val="center"/>
          </w:tcPr>
          <w:p w14:paraId="24629CB3" w14:textId="77777777" w:rsidR="00F254E2" w:rsidRPr="002227D4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2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62233B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9264E78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D9D0F8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797A0F5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BBAD9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9CC0114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2524BD6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4160D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B3ECB3C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307A6D2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7BAAA492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2F06823D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27BF3095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7D696A">
              <w:rPr>
                <w:rFonts w:asciiTheme="majorHAnsi" w:hAnsiTheme="majorHAnsi" w:cstheme="majorHAnsi"/>
                <w:szCs w:val="21"/>
              </w:rPr>
              <w:t xml:space="preserve">ie </w:t>
            </w:r>
            <w:r>
              <w:rPr>
                <w:rFonts w:asciiTheme="majorHAnsi" w:hAnsiTheme="majorHAnsi" w:cstheme="majorHAnsi"/>
                <w:szCs w:val="21"/>
              </w:rPr>
              <w:t>Einerstelle</w:t>
            </w:r>
          </w:p>
          <w:p w14:paraId="6CB79679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7D696A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>Einerstellen</w:t>
            </w:r>
            <w:r w:rsidRPr="007D696A">
              <w:rPr>
                <w:rFonts w:asciiTheme="majorHAnsi" w:hAnsiTheme="majorHAnsi" w:cstheme="majorHAnsi"/>
                <w:i/>
                <w:sz w:val="18"/>
                <w:szCs w:val="21"/>
              </w:rPr>
              <w:t>)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A1491B2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2264FAD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2CB7CE8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383C10D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091D16F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251C74A1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FB30E2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23326A20" w14:textId="77777777" w:rsidR="00F254E2" w:rsidRPr="00170A03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 w:rsidRPr="00170A03">
              <w:rPr>
                <w:rFonts w:asciiTheme="majorHAnsi" w:hAnsiTheme="majorHAnsi" w:cstheme="majorHAnsi"/>
                <w:szCs w:val="21"/>
              </w:rPr>
              <w:t>die einstellige Zahl</w:t>
            </w:r>
          </w:p>
          <w:p w14:paraId="601E0871" w14:textId="77777777" w:rsidR="00F254E2" w:rsidRPr="00170A03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i/>
                <w:sz w:val="10"/>
                <w:szCs w:val="10"/>
              </w:rPr>
            </w:pP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 xml:space="preserve">(die einstelligen Zahlen) </w:t>
            </w:r>
          </w:p>
        </w:tc>
        <w:tc>
          <w:tcPr>
            <w:tcW w:w="3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7B36C771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7F8E2592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0B44450F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5519FD08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610CF8AA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49AC8D04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4BD1F4F5" w14:textId="77777777" w:rsidTr="00F254E2">
        <w:trPr>
          <w:trHeight w:val="18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5C78783D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4A9981A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93CCC0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C6CE7D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905EF4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3B9530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7B32462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E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E87B29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6DA654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36B3CC3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406EFF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29318D0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6CFB663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038DE3D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756A731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FCD235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04512E95" w14:textId="77777777" w:rsidTr="00F254E2">
        <w:trPr>
          <w:trHeight w:val="18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50AF3CDC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DBEA64D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5FEC4C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9CF898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9DB5F8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FEC77F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DC301DD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9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D2B71E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6BD4CB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734B8F6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CA87CD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6CA759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00EC74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1FFADF5" w14:textId="77777777" w:rsidR="00F254E2" w:rsidRPr="001B4A76" w:rsidRDefault="00F254E2" w:rsidP="00F254E2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8C16E9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FBB6CF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2FEEFCEB" w14:textId="77777777" w:rsidTr="00F254E2">
        <w:trPr>
          <w:trHeight w:val="18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3974C998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066A04A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C20091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409281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E53124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3F1228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14C6951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2152A3D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A636A8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2FBBD6D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1E9ED18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DD99E4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30991ED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D42232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D4AAC2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4BC895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54FD89C3" w14:textId="77777777" w:rsidTr="00F254E2">
        <w:trPr>
          <w:trHeight w:val="183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E69A36D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5AF878E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9F02F4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25E5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A9F4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E298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660" w:type="dxa"/>
            <w:gridSpan w:val="9"/>
            <w:tcBorders>
              <w:top w:val="nil"/>
              <w:left w:val="nil"/>
              <w:bottom w:val="nil"/>
            </w:tcBorders>
            <w:vAlign w:val="center"/>
          </w:tcPr>
          <w:p w14:paraId="774B469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 xml:space="preserve">9 </w:t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sym w:font="Symbol" w:char="F0D7"/>
            </w:r>
            <w:r w:rsidRPr="002227D4">
              <w:rPr>
                <w:rFonts w:asciiTheme="majorHAnsi" w:hAnsiTheme="majorHAnsi" w:cstheme="majorHAnsi"/>
                <w:sz w:val="12"/>
                <w:szCs w:val="10"/>
              </w:rPr>
              <w:t>1 = 9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DDF7A4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161DBF8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4240701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908A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D065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A23F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3A3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ABDF8C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954A60D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1D9AE2C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9FA6CBE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772A924E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73BC002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A41E85E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D7C173F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C948F19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2A42894D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59A12E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2D52B00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16DF601E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2770C75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C25A8C3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BC82CE3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96ED79B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C5238AB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19CE7BB9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327D3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FCBA119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1EFEE96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0B44E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C31D692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F018EC2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4FCE2703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216D3A7B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76694517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 w:rsidRPr="00666FFB">
              <w:rPr>
                <w:rFonts w:asciiTheme="majorHAnsi" w:hAnsiTheme="majorHAnsi" w:cstheme="majorHAnsi"/>
                <w:szCs w:val="21"/>
              </w:rPr>
              <w:t>die Zehnerstelle</w:t>
            </w:r>
          </w:p>
          <w:p w14:paraId="3F8C7D57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i/>
                <w:sz w:val="10"/>
                <w:szCs w:val="10"/>
              </w:rPr>
            </w:pPr>
            <w:r w:rsidRPr="00666FFB">
              <w:rPr>
                <w:rFonts w:asciiTheme="majorHAnsi" w:hAnsiTheme="majorHAnsi" w:cstheme="majorHAnsi"/>
                <w:i/>
                <w:sz w:val="18"/>
                <w:szCs w:val="21"/>
              </w:rPr>
              <w:t>(die Zehnerstellen)</w:t>
            </w:r>
            <w:r w:rsidRPr="00666FFB">
              <w:rPr>
                <w:rFonts w:asciiTheme="majorHAnsi" w:hAnsiTheme="majorHAnsi" w:cstheme="majorHAnsi"/>
                <w:i/>
                <w:sz w:val="16"/>
                <w:szCs w:val="10"/>
              </w:rPr>
              <w:t xml:space="preserve"> 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BB1415C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A25163A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BD28490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6346BD2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4191329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7100C463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57B088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1C02A837" w14:textId="77777777" w:rsidR="00F254E2" w:rsidRPr="00170A03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 w:rsidRPr="00170A03">
              <w:rPr>
                <w:rFonts w:asciiTheme="majorHAnsi" w:hAnsiTheme="majorHAnsi" w:cstheme="majorHAnsi"/>
                <w:szCs w:val="21"/>
              </w:rPr>
              <w:t xml:space="preserve">die </w:t>
            </w:r>
            <w:r>
              <w:rPr>
                <w:rFonts w:asciiTheme="majorHAnsi" w:hAnsiTheme="majorHAnsi" w:cstheme="majorHAnsi"/>
                <w:szCs w:val="21"/>
              </w:rPr>
              <w:t>zwei</w:t>
            </w:r>
            <w:r w:rsidRPr="00170A03">
              <w:rPr>
                <w:rFonts w:asciiTheme="majorHAnsi" w:hAnsiTheme="majorHAnsi" w:cstheme="majorHAnsi"/>
                <w:szCs w:val="21"/>
              </w:rPr>
              <w:t>stellige Zahl</w:t>
            </w:r>
          </w:p>
          <w:p w14:paraId="2CFC0DEA" w14:textId="77777777" w:rsidR="00F254E2" w:rsidRPr="001B4A76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10"/>
              </w:rPr>
              <w:t>zwei</w:t>
            </w: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>stelligen Zahlen)</w:t>
            </w:r>
          </w:p>
        </w:tc>
        <w:tc>
          <w:tcPr>
            <w:tcW w:w="3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CAE8BDE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F38B6E4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DCD0A3E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E0EB5F4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</w:tcBorders>
            <w:vAlign w:val="center"/>
          </w:tcPr>
          <w:p w14:paraId="05672BC9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62075ED6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68BF7BEB" w14:textId="77777777" w:rsidTr="00F254E2">
        <w:trPr>
          <w:trHeight w:val="181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32BB6DD1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B70A897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0C00958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D7437E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E90673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4D37BF9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Z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047C9A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D0F454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DE2D26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1AE6E17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BC25CC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A6EBC1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532071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B45A27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9777FA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8693FC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0882DB46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1501D80A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2C9C02B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10DDDE8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AADCD2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8A3932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650238A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5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B705B1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06297A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15FF06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8957A80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989625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68F1F7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BB5F87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F0A7CF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06A153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0BC728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7A86151D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1F22B651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1B90983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2AE900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DD8212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77DA3D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A04A1C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EBEAA6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739D09B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A8A7D8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DFEB255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F0C3E4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3BCC8C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C6F8EF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ECBE88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FA369B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B1C5F7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FCA06DF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4E4FA0B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F5918E3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781CB2B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06EF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EEAC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6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0B7D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5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10 = 50 </w:t>
            </w: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2F49B6E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9FAA93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03B6386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6165E7C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92D1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45C0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B054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50</w:t>
            </w:r>
          </w:p>
        </w:tc>
        <w:tc>
          <w:tcPr>
            <w:tcW w:w="3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6705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EA0F45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9382F0A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24765003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9E84300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0E5F54E2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A481B91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B569618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3C8D97C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B4C1774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12C99D4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71627F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8071EC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4352E36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73A86A4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B4BFDD3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D553CA0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A03B013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A869CC0" w14:textId="77777777" w:rsidR="00F254E2" w:rsidRPr="00170A03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1F0D9E18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182CD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CB3C917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836504B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33E64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56D4072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B4E1F25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39F4DB1E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6876B56A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2D1A9447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 w:rsidRPr="00666FFB">
              <w:rPr>
                <w:rFonts w:asciiTheme="majorHAnsi" w:hAnsiTheme="majorHAnsi" w:cstheme="majorHAnsi"/>
                <w:szCs w:val="21"/>
              </w:rPr>
              <w:t xml:space="preserve">die </w:t>
            </w:r>
            <w:r>
              <w:rPr>
                <w:rFonts w:asciiTheme="majorHAnsi" w:hAnsiTheme="majorHAnsi" w:cstheme="majorHAnsi"/>
                <w:szCs w:val="21"/>
              </w:rPr>
              <w:t>Hundert</w:t>
            </w:r>
            <w:r w:rsidRPr="00666FFB">
              <w:rPr>
                <w:rFonts w:asciiTheme="majorHAnsi" w:hAnsiTheme="majorHAnsi" w:cstheme="majorHAnsi"/>
                <w:szCs w:val="21"/>
              </w:rPr>
              <w:t>erstelle</w:t>
            </w:r>
          </w:p>
          <w:p w14:paraId="6FB7296D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>(die Hunderter</w:t>
            </w:r>
            <w:r w:rsidRPr="00666FFB">
              <w:rPr>
                <w:rFonts w:asciiTheme="majorHAnsi" w:hAnsiTheme="majorHAnsi" w:cstheme="majorHAnsi"/>
                <w:i/>
                <w:sz w:val="18"/>
                <w:szCs w:val="21"/>
              </w:rPr>
              <w:t>stellen)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60BD3F4B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7321475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747C224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6EFBFA9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6989567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66A8768B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7D8A27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7CDC8AC2" w14:textId="77777777" w:rsidR="00F254E2" w:rsidRPr="00170A03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 w:rsidRPr="00170A03">
              <w:rPr>
                <w:rFonts w:asciiTheme="majorHAnsi" w:hAnsiTheme="majorHAnsi" w:cstheme="majorHAnsi"/>
                <w:szCs w:val="21"/>
              </w:rPr>
              <w:t xml:space="preserve">die </w:t>
            </w:r>
            <w:r>
              <w:rPr>
                <w:rFonts w:asciiTheme="majorHAnsi" w:hAnsiTheme="majorHAnsi" w:cstheme="majorHAnsi"/>
                <w:szCs w:val="21"/>
              </w:rPr>
              <w:t>drei</w:t>
            </w:r>
            <w:r w:rsidRPr="00170A03">
              <w:rPr>
                <w:rFonts w:asciiTheme="majorHAnsi" w:hAnsiTheme="majorHAnsi" w:cstheme="majorHAnsi"/>
                <w:szCs w:val="21"/>
              </w:rPr>
              <w:t>stellige Zahl</w:t>
            </w:r>
          </w:p>
          <w:p w14:paraId="33C44025" w14:textId="77777777" w:rsidR="00F254E2" w:rsidRPr="001B4A76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10"/>
              </w:rPr>
              <w:t>drei</w:t>
            </w: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>stelligen Zahlen)</w:t>
            </w:r>
          </w:p>
        </w:tc>
        <w:tc>
          <w:tcPr>
            <w:tcW w:w="3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ADD9519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71ADA8C3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E302206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07960A4A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2155EA6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28DCCEC3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0E4D386A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186E44B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EF0D548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833024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7EC0C7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5A71424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H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BC538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4DE94C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9FE6BA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07421C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240E047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DE8EFD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2C45E24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10056E3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3B6314D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63227D0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D234CF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7BA8A29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379FE51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A1E5207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83D9FE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F2C0DB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81763E0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7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45F50E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7AFA78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8BAB85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E3DBFD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1F5485C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9E5E68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3C9EBF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46D2BA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3195B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8496FB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44F77F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06017A59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A5326A6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2FEB3C0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6042B9E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AE35F2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FC68C3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EFE48E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C40FE1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6461CA7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6A23EE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9532849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63D5D9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B3C91B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0DAE2EB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E42B5E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1048A10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D56622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238F8DF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1BF5093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382B946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690A69C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D73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986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D2A3" w14:textId="77777777" w:rsidR="00F254E2" w:rsidRPr="001B4A76" w:rsidRDefault="00F254E2" w:rsidP="00F254E2">
            <w:pPr>
              <w:ind w:left="14" w:hanging="14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    7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100 = 700</w:t>
            </w: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4B27C01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F01C69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22D6A14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734B2A1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B011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47F9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700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F368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50</w:t>
            </w:r>
          </w:p>
        </w:tc>
        <w:tc>
          <w:tcPr>
            <w:tcW w:w="3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B596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322343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D837BED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2EB037EA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95DC8A0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DE679F1" w14:textId="77777777" w:rsidR="00F254E2" w:rsidRPr="00666FFB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DE0E7E4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82D11C2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40F2A1A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4CEED20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16BE1FB" w14:textId="77777777" w:rsidR="00F254E2" w:rsidRPr="00666FFB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2C92FA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B36E35A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63BCD5ED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E67C3F5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DD56632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EBE5DFD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82873E0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2F21E5D" w14:textId="77777777" w:rsidR="00F254E2" w:rsidRPr="001A27AE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5B521CDE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5F808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9793FF2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B96F61D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9026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4E2E4F0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F758A93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16833D0E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782A470A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08F43509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 w:rsidRPr="00666FFB">
              <w:rPr>
                <w:rFonts w:asciiTheme="majorHAnsi" w:hAnsiTheme="majorHAnsi" w:cstheme="majorHAnsi"/>
                <w:szCs w:val="21"/>
              </w:rPr>
              <w:t xml:space="preserve">die </w:t>
            </w:r>
            <w:r>
              <w:rPr>
                <w:rFonts w:asciiTheme="majorHAnsi" w:hAnsiTheme="majorHAnsi" w:cstheme="majorHAnsi"/>
                <w:szCs w:val="21"/>
              </w:rPr>
              <w:t>Tausend</w:t>
            </w:r>
            <w:r w:rsidRPr="00666FFB">
              <w:rPr>
                <w:rFonts w:asciiTheme="majorHAnsi" w:hAnsiTheme="majorHAnsi" w:cstheme="majorHAnsi"/>
                <w:szCs w:val="21"/>
              </w:rPr>
              <w:t>erstelle</w:t>
            </w:r>
          </w:p>
          <w:p w14:paraId="1BA34B0D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>(die Tausender</w:t>
            </w:r>
            <w:r w:rsidRPr="00666FFB">
              <w:rPr>
                <w:rFonts w:asciiTheme="majorHAnsi" w:hAnsiTheme="majorHAnsi" w:cstheme="majorHAnsi"/>
                <w:i/>
                <w:sz w:val="18"/>
                <w:szCs w:val="21"/>
              </w:rPr>
              <w:t>stellen)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6282EEB6" w14:textId="77777777" w:rsidR="00F254E2" w:rsidRPr="004A5309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40CB6C6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6CCB109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5B05758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913CA33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5740CA7C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BA4ED9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313B549B" w14:textId="77777777" w:rsidR="00F254E2" w:rsidRPr="00170A03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 w:rsidRPr="00170A03">
              <w:rPr>
                <w:rFonts w:asciiTheme="majorHAnsi" w:hAnsiTheme="majorHAnsi" w:cstheme="majorHAnsi"/>
                <w:szCs w:val="21"/>
              </w:rPr>
              <w:t xml:space="preserve">die </w:t>
            </w:r>
            <w:r>
              <w:rPr>
                <w:rFonts w:asciiTheme="majorHAnsi" w:hAnsiTheme="majorHAnsi" w:cstheme="majorHAnsi"/>
                <w:szCs w:val="21"/>
              </w:rPr>
              <w:t>vier</w:t>
            </w:r>
            <w:r w:rsidRPr="00170A03">
              <w:rPr>
                <w:rFonts w:asciiTheme="majorHAnsi" w:hAnsiTheme="majorHAnsi" w:cstheme="majorHAnsi"/>
                <w:szCs w:val="21"/>
              </w:rPr>
              <w:t>stellige Zahl</w:t>
            </w:r>
          </w:p>
          <w:p w14:paraId="4C29924E" w14:textId="77777777" w:rsidR="00F254E2" w:rsidRPr="001B4A76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10"/>
              </w:rPr>
              <w:t>vier</w:t>
            </w:r>
            <w:r w:rsidRPr="00170A03">
              <w:rPr>
                <w:rFonts w:asciiTheme="majorHAnsi" w:hAnsiTheme="majorHAnsi" w:cstheme="majorHAnsi"/>
                <w:i/>
                <w:sz w:val="18"/>
                <w:szCs w:val="10"/>
              </w:rPr>
              <w:t>stelligen Zahlen)</w:t>
            </w:r>
          </w:p>
        </w:tc>
        <w:tc>
          <w:tcPr>
            <w:tcW w:w="3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71DE8590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00B6CD3E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7FEC7499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2D4210D0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5A8BCAE9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3FF43432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72CF6C21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3CA023A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7C43121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C9D927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40879AE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T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430E6B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30F166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4DA474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4EE3A6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62443F3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F38FB3D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80B351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61009CC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T</w:t>
            </w: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6F8B6E0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H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53083C4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Z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7DFCA1C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E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FD7BF3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3B36D616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1A743550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72DF355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38DD09B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2CA01C1" w14:textId="77777777" w:rsidR="00F254E2" w:rsidRPr="00B27E3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B27E39">
              <w:rPr>
                <w:rFonts w:asciiTheme="majorHAnsi" w:hAnsiTheme="majorHAnsi" w:cstheme="majorHAnsi"/>
                <w:b/>
                <w:sz w:val="10"/>
                <w:szCs w:val="10"/>
              </w:rPr>
              <w:t>3</w:t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AB207E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</w:t>
            </w: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AE60B0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640CFE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33" w:type="dxa"/>
            <w:gridSpan w:val="5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F75712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7834FC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398078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A66243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B87CE6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</w:t>
            </w:r>
          </w:p>
        </w:tc>
        <w:tc>
          <w:tcPr>
            <w:tcW w:w="330" w:type="dxa"/>
            <w:gridSpan w:val="4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4056A3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</w:t>
            </w:r>
          </w:p>
        </w:tc>
        <w:tc>
          <w:tcPr>
            <w:tcW w:w="332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EC9311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328" w:type="dxa"/>
            <w:gridSpan w:val="3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76D79D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DE87E0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11E9593B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1BFEF2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B464085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126259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F7D656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33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8A70B4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6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B69C411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393AF5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43BB984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ECD50D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5A3A777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25C6C2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EACF70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3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5C8E3EA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3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8068ED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0EA1D55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D"/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1818C1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32D1828E" w14:textId="77777777" w:rsidTr="00F254E2">
        <w:trPr>
          <w:trHeight w:val="152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010E980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3DAAEC3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76F51D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987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2BD1A" w14:textId="77777777" w:rsidR="00F254E2" w:rsidRPr="001B4A76" w:rsidRDefault="00F254E2" w:rsidP="00F254E2">
            <w:pPr>
              <w:ind w:left="14" w:hanging="14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    3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1 000 = 3 000</w:t>
            </w:r>
          </w:p>
        </w:tc>
        <w:tc>
          <w:tcPr>
            <w:tcW w:w="3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D8A2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14:paraId="1DE9CFB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DD349C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DC1E8AE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308141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3E4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3000</w:t>
            </w:r>
          </w:p>
        </w:tc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DCD3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700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93A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50</w:t>
            </w:r>
          </w:p>
        </w:tc>
        <w:tc>
          <w:tcPr>
            <w:tcW w:w="3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DAEF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9</w:t>
            </w:r>
          </w:p>
        </w:tc>
        <w:tc>
          <w:tcPr>
            <w:tcW w:w="32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EFD9F3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071272F8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2A8A544F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7D1228F" w14:textId="77777777" w:rsidR="00F254E2" w:rsidRPr="00666FFB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4D2782D8" w14:textId="77777777" w:rsidR="00F254E2" w:rsidRPr="004A5309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FD36976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C81E1A1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6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DB9D0CD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C8C374A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A320486" w14:textId="77777777" w:rsidR="00F254E2" w:rsidRPr="004A530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4BE45F3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325DFAF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327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2F02E51D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D1C4747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0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0E73C0B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3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1F75641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8B4B071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328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36E194B3" w14:textId="77777777" w:rsidR="00F254E2" w:rsidRPr="00B54E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51FEDB8A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142B2" w14:textId="77777777" w:rsidR="00F254E2" w:rsidRPr="007D696A" w:rsidRDefault="00F254E2" w:rsidP="00F254E2">
            <w:pPr>
              <w:rPr>
                <w:sz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BF8A61F" w14:textId="77777777" w:rsidR="00F254E2" w:rsidRPr="007D696A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D09A59D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35445" w14:textId="77777777" w:rsidR="00F254E2" w:rsidRPr="007D696A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464CBE8" w14:textId="77777777" w:rsidR="00F254E2" w:rsidRPr="007D696A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9EF7240" w14:textId="77777777" w:rsidR="00F254E2" w:rsidRPr="007D696A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10"/>
              </w:rPr>
            </w:pPr>
          </w:p>
        </w:tc>
      </w:tr>
      <w:tr w:rsidR="00F254E2" w14:paraId="47A9A9A7" w14:textId="77777777" w:rsidTr="00F254E2">
        <w:trPr>
          <w:trHeight w:val="70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39391241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5D7E0846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B43B29">
              <w:rPr>
                <w:rFonts w:asciiTheme="majorHAnsi" w:hAnsiTheme="majorHAnsi" w:cstheme="majorHAnsi"/>
                <w:szCs w:val="21"/>
              </w:rPr>
              <w:t>ie positive Zahl</w:t>
            </w:r>
          </w:p>
          <w:p w14:paraId="47105C44" w14:textId="77777777" w:rsidR="00F254E2" w:rsidRPr="00B43B29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i/>
                <w:szCs w:val="21"/>
              </w:rPr>
            </w:pP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positiven Zahlen) </w:t>
            </w:r>
          </w:p>
        </w:tc>
        <w:tc>
          <w:tcPr>
            <w:tcW w:w="281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9B079B0" w14:textId="77777777" w:rsidR="00F254E2" w:rsidRPr="008009D1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2393EBC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9289E6B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6524CD5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0E5A58AE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B08C1C2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59FE124E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</w:tcBorders>
            <w:vAlign w:val="center"/>
          </w:tcPr>
          <w:p w14:paraId="03112A9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449B4D5A" w14:textId="77777777" w:rsidR="00F254E2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ie </w:t>
            </w:r>
            <w:r>
              <w:rPr>
                <w:rFonts w:asciiTheme="majorHAnsi" w:hAnsiTheme="majorHAnsi" w:cstheme="majorHAnsi"/>
                <w:szCs w:val="21"/>
              </w:rPr>
              <w:t>gerade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 Zahl</w:t>
            </w:r>
          </w:p>
          <w:p w14:paraId="14F34A85" w14:textId="77777777" w:rsidR="00F254E2" w:rsidRPr="001B4A76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geraden </w:t>
            </w: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>Zahlen)</w:t>
            </w: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47E8C1C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15D1E611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3073D020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66042D12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4941F663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02960E8F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1B92837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9" w:type="dxa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47489C86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2F13270E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52DE57DD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6DD9E37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6F0B7127" w14:textId="77777777" w:rsidR="00F254E2" w:rsidRPr="008009D1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500E8D2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EF07950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A6AAE4E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ADC1AC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9EBCD6F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634EF05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47C26889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83121D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FEB24CB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5AEF5FB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2C385690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2</w:t>
            </w:r>
          </w:p>
        </w:tc>
        <w:tc>
          <w:tcPr>
            <w:tcW w:w="247" w:type="dxa"/>
            <w:gridSpan w:val="4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085D8CAF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4</w:t>
            </w:r>
          </w:p>
        </w:tc>
        <w:tc>
          <w:tcPr>
            <w:tcW w:w="246" w:type="dxa"/>
            <w:gridSpan w:val="2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07EADC29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6</w:t>
            </w:r>
          </w:p>
        </w:tc>
        <w:tc>
          <w:tcPr>
            <w:tcW w:w="246" w:type="dxa"/>
            <w:gridSpan w:val="2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580CC86A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8</w:t>
            </w:r>
          </w:p>
        </w:tc>
        <w:tc>
          <w:tcPr>
            <w:tcW w:w="247" w:type="dxa"/>
            <w:gridSpan w:val="3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7D717B32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10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single" w:sz="4" w:space="0" w:color="7F7F7F" w:themeColor="text1" w:themeTint="80"/>
              <w:right w:val="nil"/>
            </w:tcBorders>
            <w:vAlign w:val="center"/>
          </w:tcPr>
          <w:p w14:paraId="0590349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…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083D347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7AD145F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CCE0BCC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7A73E11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4604EB6A" w14:textId="77777777" w:rsidR="00F254E2" w:rsidRPr="008009D1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3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45C82829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2AB980E4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2992760F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72C7DF02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78C34D74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777F538C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6AB51E2A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  <w:r>
              <w:rPr>
                <w:rFonts w:asciiTheme="majorHAnsi" w:hAnsiTheme="majorHAnsi" w:cstheme="majorHAnsi"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37A88E83" wp14:editId="62F4D2B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-26035</wp:posOffset>
                      </wp:positionV>
                      <wp:extent cx="75565" cy="45085"/>
                      <wp:effectExtent l="0" t="3810" r="15875" b="15875"/>
                      <wp:wrapNone/>
                      <wp:docPr id="6895" name="Gleichschenkliges Dreieck 6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5565" cy="450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743317E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6895" o:spid="_x0000_s1026" type="#_x0000_t5" style="position:absolute;margin-left:-1.5pt;margin-top:-2.05pt;width:5.95pt;height:3.55pt;rotation:90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" fillcolor="#0d0d0d [3069]" strokecolor="#272727 [2749]">
                      <v:textbox inset="1mm,0,1mm,0"/>
                    </v:shape>
                  </w:pict>
                </mc:Fallback>
              </mc:AlternateContent>
            </w: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153184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2BD778FE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449854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38A1EC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7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4CB7E0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DAF96A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43488D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7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E73AFF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3733B37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5577957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75ED404A" w14:textId="77777777" w:rsidTr="00F254E2">
        <w:trPr>
          <w:trHeight w:val="13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5F3782B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8560CE6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839900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70010" w14:textId="77777777" w:rsidR="00F254E2" w:rsidRPr="00767042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767042">
              <w:rPr>
                <w:rFonts w:asciiTheme="majorHAnsi" w:hAnsiTheme="majorHAnsi" w:cstheme="majorHAnsi"/>
                <w:b/>
                <w:sz w:val="12"/>
                <w:szCs w:val="10"/>
              </w:rPr>
              <w:t>0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1D0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1</w:t>
            </w:r>
          </w:p>
        </w:tc>
        <w:tc>
          <w:tcPr>
            <w:tcW w:w="2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8B71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2</w:t>
            </w:r>
          </w:p>
        </w:tc>
        <w:tc>
          <w:tcPr>
            <w:tcW w:w="2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4B88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3</w:t>
            </w: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7342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4</w:t>
            </w: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9CAB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32B2879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607FBF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B5A7D09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97BAC9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7899137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Wingdings" w:char="F0F4"/>
            </w:r>
          </w:p>
        </w:tc>
        <w:tc>
          <w:tcPr>
            <w:tcW w:w="24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238CAAA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Wingdings" w:char="F0F4"/>
            </w:r>
          </w:p>
        </w:tc>
        <w:tc>
          <w:tcPr>
            <w:tcW w:w="24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67C7EC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Wingdings" w:char="F0F4"/>
            </w:r>
          </w:p>
        </w:tc>
        <w:tc>
          <w:tcPr>
            <w:tcW w:w="24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192AA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Wingdings" w:char="F0F4"/>
            </w:r>
          </w:p>
        </w:tc>
        <w:tc>
          <w:tcPr>
            <w:tcW w:w="24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D87357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Wingdings" w:char="F0F4"/>
            </w:r>
          </w:p>
        </w:tc>
        <w:tc>
          <w:tcPr>
            <w:tcW w:w="24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571C0C4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6A0FA9AD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AE8DD38" w14:textId="77777777" w:rsidTr="00F254E2">
        <w:trPr>
          <w:trHeight w:val="107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29C84D0C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4408A13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AFD9DAB" w14:textId="77777777" w:rsidR="00F254E2" w:rsidRPr="008009D1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68DC0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8D66A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68E48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6"/>
              </w:rPr>
            </w:pPr>
            <w:r w:rsidRPr="008009D1">
              <w:rPr>
                <w:rFonts w:asciiTheme="majorHAnsi" w:hAnsiTheme="majorHAnsi" w:cstheme="majorHAnsi"/>
                <w:sz w:val="10"/>
                <w:szCs w:val="6"/>
              </w:rPr>
              <w:sym w:font="Symbol" w:char="F0DF"/>
            </w:r>
          </w:p>
        </w:tc>
        <w:tc>
          <w:tcPr>
            <w:tcW w:w="2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D179B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6"/>
              </w:rPr>
            </w:pP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58AB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6"/>
              </w:rPr>
            </w:pPr>
            <w:r w:rsidRPr="008009D1">
              <w:rPr>
                <w:rFonts w:asciiTheme="majorHAnsi" w:hAnsiTheme="majorHAnsi" w:cstheme="majorHAnsi"/>
                <w:sz w:val="10"/>
                <w:szCs w:val="6"/>
              </w:rPr>
              <w:sym w:font="Symbol" w:char="F0DF"/>
            </w: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97D46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5067C883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8841A8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EF9F406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16135B4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7FA0949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1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</w:t>
            </w:r>
          </w:p>
        </w:tc>
        <w:tc>
          <w:tcPr>
            <w:tcW w:w="247" w:type="dxa"/>
            <w:gridSpan w:val="4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4E72609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2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14F06FF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3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67048B9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4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</w:t>
            </w:r>
          </w:p>
        </w:tc>
        <w:tc>
          <w:tcPr>
            <w:tcW w:w="247" w:type="dxa"/>
            <w:gridSpan w:val="3"/>
            <w:vMerge w:val="restart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46CA59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5 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7"/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90AA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…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26BAE4D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735791C4" w14:textId="77777777" w:rsidTr="00F254E2">
        <w:trPr>
          <w:trHeight w:val="13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27BAF80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E08623E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2ADCCD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7A58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4FA1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56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B25FD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2 &gt; 0</w:t>
            </w:r>
          </w:p>
        </w:tc>
        <w:tc>
          <w:tcPr>
            <w:tcW w:w="56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D286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4 &gt; 0</w:t>
            </w: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330C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2D9277A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70591E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BBACF90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8B9AB3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75E9558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7" w:type="dxa"/>
            <w:gridSpan w:val="4"/>
            <w:vMerge/>
            <w:tcBorders>
              <w:top w:val="single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13824CD9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single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08CAD49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single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vAlign w:val="center"/>
          </w:tcPr>
          <w:p w14:paraId="684B2BD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7" w:type="dxa"/>
            <w:gridSpan w:val="3"/>
            <w:vMerge/>
            <w:tcBorders>
              <w:top w:val="single" w:sz="4" w:space="0" w:color="auto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6DE3977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4F59F5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1D3AC9A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592CD12B" w14:textId="77777777" w:rsidTr="00F254E2">
        <w:trPr>
          <w:trHeight w:val="70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017FF49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4D6ACA8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AAA692B" w14:textId="77777777" w:rsidR="00F254E2" w:rsidRPr="008009D1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6918E8B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9164CA7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7877A8F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3759C44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1F887C9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467E14DE" w14:textId="77777777" w:rsidR="00F254E2" w:rsidRPr="008009D1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6DF3633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D32E5CA" w14:textId="77777777" w:rsidR="00F254E2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14A64CEE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AE1F212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9106B70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5F68BCA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E5DB7FF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C6895E4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34B2704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3524A077" w14:textId="77777777" w:rsidR="00F254E2" w:rsidRPr="004516A0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0D810BA0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3397" w14:textId="77777777" w:rsidR="00F254E2" w:rsidRPr="00B43B29" w:rsidRDefault="00F254E2" w:rsidP="00F254E2">
            <w:pPr>
              <w:rPr>
                <w:sz w:val="8"/>
                <w:szCs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70500F2" w14:textId="77777777" w:rsidR="00F254E2" w:rsidRPr="00B43B29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6021CA0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28BA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F543221" w14:textId="77777777" w:rsidR="00F254E2" w:rsidRPr="00B43B29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C13C533" w14:textId="77777777" w:rsidR="00F254E2" w:rsidRPr="00B43B29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F254E2" w14:paraId="10706D0D" w14:textId="77777777" w:rsidTr="00F254E2">
        <w:trPr>
          <w:trHeight w:val="47"/>
        </w:trPr>
        <w:tc>
          <w:tcPr>
            <w:tcW w:w="672" w:type="dxa"/>
            <w:vMerge w:val="restart"/>
            <w:tcBorders>
              <w:top w:val="nil"/>
              <w:left w:val="nil"/>
              <w:right w:val="single" w:sz="4" w:space="0" w:color="7F7F7F" w:themeColor="text1" w:themeTint="80"/>
            </w:tcBorders>
            <w:vAlign w:val="center"/>
          </w:tcPr>
          <w:p w14:paraId="2AA7A14A" w14:textId="77777777" w:rsidR="00F254E2" w:rsidRDefault="00F254E2" w:rsidP="00F254E2"/>
        </w:tc>
        <w:tc>
          <w:tcPr>
            <w:tcW w:w="19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7BE35524" w14:textId="77777777" w:rsidR="00F254E2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ie </w:t>
            </w:r>
            <w:r>
              <w:rPr>
                <w:rFonts w:asciiTheme="majorHAnsi" w:hAnsiTheme="majorHAnsi" w:cstheme="majorHAnsi"/>
                <w:szCs w:val="21"/>
              </w:rPr>
              <w:t>negative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 Zahl</w:t>
            </w:r>
          </w:p>
          <w:p w14:paraId="5B464E4C" w14:textId="77777777" w:rsidR="00F254E2" w:rsidRPr="001B4A76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>negativen</w:t>
            </w: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 Zahlen)</w:t>
            </w:r>
          </w:p>
        </w:tc>
        <w:tc>
          <w:tcPr>
            <w:tcW w:w="281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3369C24" w14:textId="77777777" w:rsidR="00F254E2" w:rsidRPr="006D5289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3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110E572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4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103F347D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3CD4C5E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1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5F78B63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2" w:type="dxa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14AB3B9F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081AF066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7F7F7F" w:themeColor="text1" w:themeTint="80"/>
            </w:tcBorders>
            <w:vAlign w:val="center"/>
          </w:tcPr>
          <w:p w14:paraId="0C851DE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9D9A84B" w14:textId="77777777" w:rsidR="00F254E2" w:rsidRDefault="00F254E2" w:rsidP="00F254E2">
            <w:pPr>
              <w:ind w:left="108"/>
              <w:jc w:val="left"/>
              <w:rPr>
                <w:rFonts w:asciiTheme="majorHAnsi" w:hAnsiTheme="majorHAnsi" w:cstheme="majorHAnsi"/>
                <w:szCs w:val="21"/>
              </w:rPr>
            </w:pPr>
            <w:r>
              <w:rPr>
                <w:rFonts w:asciiTheme="majorHAnsi" w:hAnsiTheme="majorHAnsi" w:cstheme="majorHAnsi"/>
                <w:szCs w:val="21"/>
              </w:rPr>
              <w:t>d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ie </w:t>
            </w:r>
            <w:r>
              <w:rPr>
                <w:rFonts w:asciiTheme="majorHAnsi" w:hAnsiTheme="majorHAnsi" w:cstheme="majorHAnsi"/>
                <w:szCs w:val="21"/>
              </w:rPr>
              <w:t>ungerade</w:t>
            </w:r>
            <w:r w:rsidRPr="00B43B29">
              <w:rPr>
                <w:rFonts w:asciiTheme="majorHAnsi" w:hAnsiTheme="majorHAnsi" w:cstheme="majorHAnsi"/>
                <w:szCs w:val="21"/>
              </w:rPr>
              <w:t xml:space="preserve"> Zahl</w:t>
            </w:r>
          </w:p>
          <w:p w14:paraId="5E1A42F9" w14:textId="77777777" w:rsidR="00F254E2" w:rsidRPr="001B4A76" w:rsidRDefault="00F254E2" w:rsidP="00F254E2">
            <w:pPr>
              <w:ind w:left="115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(die </w:t>
            </w:r>
            <w:r>
              <w:rPr>
                <w:rFonts w:asciiTheme="majorHAnsi" w:hAnsiTheme="majorHAnsi" w:cstheme="majorHAnsi"/>
                <w:i/>
                <w:sz w:val="18"/>
                <w:szCs w:val="21"/>
              </w:rPr>
              <w:t xml:space="preserve">ungeraden </w:t>
            </w:r>
            <w:r w:rsidRPr="00B43B29">
              <w:rPr>
                <w:rFonts w:asciiTheme="majorHAnsi" w:hAnsiTheme="majorHAnsi" w:cstheme="majorHAnsi"/>
                <w:i/>
                <w:sz w:val="18"/>
                <w:szCs w:val="21"/>
              </w:rPr>
              <w:t>Zahlen)</w:t>
            </w: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308842B8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767454C6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7" w:type="dxa"/>
            <w:gridSpan w:val="4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67E51827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5ADC837B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58ACF46D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7" w:type="dxa"/>
            <w:gridSpan w:val="3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7E29E544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84D6295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  <w:tc>
          <w:tcPr>
            <w:tcW w:w="249" w:type="dxa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3BCBB1CA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10"/>
              </w:rPr>
            </w:pPr>
          </w:p>
        </w:tc>
      </w:tr>
      <w:tr w:rsidR="00F254E2" w14:paraId="65155175" w14:textId="77777777" w:rsidTr="00F254E2">
        <w:trPr>
          <w:trHeight w:val="47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441436F5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68D276D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002E52F3" w14:textId="77777777" w:rsidR="00F254E2" w:rsidRPr="006D5289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0C30D94C" w14:textId="77777777" w:rsidR="00F254E2" w:rsidRPr="006D5289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90CE1BF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4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E3D39E4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DE29E64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9E355DE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16202F0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8176A23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254F75FE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46E55D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47E11DDF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2243CBC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1DEC797E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1</w:t>
            </w:r>
          </w:p>
        </w:tc>
        <w:tc>
          <w:tcPr>
            <w:tcW w:w="247" w:type="dxa"/>
            <w:gridSpan w:val="4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13FD8A1A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3</w:t>
            </w:r>
          </w:p>
        </w:tc>
        <w:tc>
          <w:tcPr>
            <w:tcW w:w="246" w:type="dxa"/>
            <w:gridSpan w:val="2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00A7CB2F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5</w:t>
            </w:r>
          </w:p>
        </w:tc>
        <w:tc>
          <w:tcPr>
            <w:tcW w:w="246" w:type="dxa"/>
            <w:gridSpan w:val="2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402A8558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7</w:t>
            </w:r>
          </w:p>
        </w:tc>
        <w:tc>
          <w:tcPr>
            <w:tcW w:w="247" w:type="dxa"/>
            <w:gridSpan w:val="3"/>
            <w:vMerge w:val="restart"/>
            <w:tcBorders>
              <w:left w:val="single" w:sz="4" w:space="0" w:color="7F7F7F" w:themeColor="text1" w:themeTint="80"/>
            </w:tcBorders>
            <w:vAlign w:val="center"/>
          </w:tcPr>
          <w:p w14:paraId="3A4A4E72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9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single" w:sz="4" w:space="0" w:color="7F7F7F" w:themeColor="text1" w:themeTint="80"/>
              <w:right w:val="nil"/>
            </w:tcBorders>
            <w:vAlign w:val="center"/>
          </w:tcPr>
          <w:p w14:paraId="4FB049A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…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390738A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6B8060DC" w14:textId="77777777" w:rsidTr="00F254E2">
        <w:trPr>
          <w:trHeight w:val="87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7DE2D9D4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2CBA28A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92739CF" w14:textId="77777777" w:rsidR="00F254E2" w:rsidRPr="006D5289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single" w:sz="4" w:space="0" w:color="7F7F7F" w:themeColor="text1" w:themeTint="80"/>
              <w:left w:val="nil"/>
              <w:bottom w:val="nil"/>
            </w:tcBorders>
            <w:vAlign w:val="center"/>
          </w:tcPr>
          <w:p w14:paraId="50E1A473" w14:textId="77777777" w:rsidR="00F254E2" w:rsidRPr="006D5289" w:rsidRDefault="00F254E2" w:rsidP="00F254E2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  <w:r>
              <w:rPr>
                <w:rFonts w:asciiTheme="majorHAnsi" w:hAnsiTheme="majorHAnsi" w:cstheme="majorHAnsi"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5DE0C010" wp14:editId="6545E3E4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-28575</wp:posOffset>
                      </wp:positionV>
                      <wp:extent cx="81915" cy="58420"/>
                      <wp:effectExtent l="0" t="7302" r="25082" b="25083"/>
                      <wp:wrapNone/>
                      <wp:docPr id="6896" name="Gleichschenkliges Dreieck 6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V="1">
                                <a:off x="0" y="0"/>
                                <a:ext cx="81915" cy="5842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77BF45A" id="Gleichschenkliges Dreieck 6896" o:spid="_x0000_s1026" type="#_x0000_t5" style="position:absolute;margin-left:-3.65pt;margin-top:-2.25pt;width:6.45pt;height:4.6pt;rotation:-90;flip: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" fillcolor="#0d0d0d [3069]" strokecolor="#272727 [2749]">
                      <v:textbox inset="1mm,0,1mm,0"/>
                    </v:shape>
                  </w:pict>
                </mc:Fallback>
              </mc:AlternateContent>
            </w:r>
          </w:p>
        </w:tc>
        <w:tc>
          <w:tcPr>
            <w:tcW w:w="283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7B6EAFFB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60623913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333488B6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1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016D7CCC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8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vAlign w:val="center"/>
          </w:tcPr>
          <w:p w14:paraId="605946F2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C038B87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0F0CA8A4" w14:textId="77777777" w:rsidR="00F254E2" w:rsidRPr="006D528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3AE52F3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1B11709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1CD775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267C129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7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16A2519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01DEECD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75EE33A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7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E3FD6C1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621E722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450F0004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BAB4C30" w14:textId="77777777" w:rsidTr="00F254E2">
        <w:trPr>
          <w:trHeight w:val="13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3710B5BC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1718B0A9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293E0230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A728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-5</w:t>
            </w:r>
          </w:p>
        </w:tc>
        <w:tc>
          <w:tcPr>
            <w:tcW w:w="2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77A7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-4</w:t>
            </w:r>
          </w:p>
        </w:tc>
        <w:tc>
          <w:tcPr>
            <w:tcW w:w="2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1949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-3</w:t>
            </w:r>
          </w:p>
        </w:tc>
        <w:tc>
          <w:tcPr>
            <w:tcW w:w="2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D9C79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-2</w:t>
            </w: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8BC7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>-1</w:t>
            </w: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36B17" w14:textId="77777777" w:rsidR="00F254E2" w:rsidRPr="00767042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767042">
              <w:rPr>
                <w:rFonts w:asciiTheme="majorHAnsi" w:hAnsiTheme="majorHAnsi" w:cstheme="majorHAnsi"/>
                <w:b/>
                <w:sz w:val="12"/>
                <w:szCs w:val="1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248011D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603A5A8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9B09217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45E13F0B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2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D3C55C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EB453EB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sym w:font="Wingdings 3" w:char="F039"/>
            </w:r>
          </w:p>
        </w:tc>
        <w:tc>
          <w:tcPr>
            <w:tcW w:w="24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27042BE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sym w:font="Wingdings 3" w:char="F039"/>
            </w:r>
          </w:p>
        </w:tc>
        <w:tc>
          <w:tcPr>
            <w:tcW w:w="24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615D67F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sym w:font="Wingdings 3" w:char="F039"/>
            </w:r>
          </w:p>
        </w:tc>
        <w:tc>
          <w:tcPr>
            <w:tcW w:w="24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ED2B733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sym w:font="Wingdings 3" w:char="F039"/>
            </w:r>
          </w:p>
        </w:tc>
        <w:tc>
          <w:tcPr>
            <w:tcW w:w="124" w:type="dxa"/>
            <w:tcBorders>
              <w:left w:val="nil"/>
              <w:bottom w:val="nil"/>
              <w:right w:val="nil"/>
            </w:tcBorders>
            <w:vAlign w:val="center"/>
          </w:tcPr>
          <w:p w14:paraId="24CB2367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2019F445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1EBCCA5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5A99E501" w14:textId="77777777" w:rsidTr="00F254E2">
        <w:trPr>
          <w:trHeight w:val="13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0596AC73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062778C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5C90D913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495F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1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A8B8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6E57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D43D7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0920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sym w:font="Symbol" w:char="F0DF"/>
            </w: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E16CA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D28D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4715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0F9CB0A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932E52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008D7F6E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4F5E614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2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68AC0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5E8A0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+2</w:t>
            </w:r>
          </w:p>
        </w:tc>
        <w:tc>
          <w:tcPr>
            <w:tcW w:w="24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A2C26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+2</w:t>
            </w: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C8877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+2</w:t>
            </w:r>
          </w:p>
        </w:tc>
        <w:tc>
          <w:tcPr>
            <w:tcW w:w="24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C3532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…</w:t>
            </w:r>
          </w:p>
        </w:tc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16B4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</w:p>
        </w:tc>
        <w:tc>
          <w:tcPr>
            <w:tcW w:w="2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E1BEC" w14:textId="77777777" w:rsidR="00F254E2" w:rsidRPr="002C178B" w:rsidRDefault="00F254E2" w:rsidP="00F254E2">
            <w:pPr>
              <w:jc w:val="center"/>
              <w:rPr>
                <w:rFonts w:asciiTheme="majorHAnsi" w:hAnsiTheme="majorHAnsi" w:cstheme="majorHAnsi"/>
                <w:sz w:val="14"/>
                <w:szCs w:val="10"/>
              </w:rPr>
            </w:pPr>
            <w:r w:rsidRPr="002C178B">
              <w:rPr>
                <w:rFonts w:asciiTheme="majorHAnsi" w:hAnsiTheme="majorHAnsi" w:cstheme="majorHAnsi"/>
                <w:sz w:val="14"/>
                <w:szCs w:val="10"/>
              </w:rPr>
              <w:t>…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7C621A5A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AA00C8D" w14:textId="77777777" w:rsidTr="00F254E2">
        <w:trPr>
          <w:trHeight w:val="130"/>
        </w:trPr>
        <w:tc>
          <w:tcPr>
            <w:tcW w:w="672" w:type="dxa"/>
            <w:vMerge/>
            <w:tcBorders>
              <w:left w:val="nil"/>
              <w:right w:val="single" w:sz="4" w:space="0" w:color="7F7F7F" w:themeColor="text1" w:themeTint="80"/>
            </w:tcBorders>
            <w:vAlign w:val="center"/>
          </w:tcPr>
          <w:p w14:paraId="5CF3505F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7D5F33C2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4851A53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42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260A" w14:textId="77777777" w:rsidR="00F254E2" w:rsidRPr="006D5289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 w:rsidRPr="006D5289">
              <w:rPr>
                <w:rFonts w:asciiTheme="majorHAnsi" w:hAnsiTheme="majorHAnsi" w:cstheme="majorHAnsi"/>
                <w:sz w:val="10"/>
                <w:szCs w:val="10"/>
              </w:rPr>
              <w:t>-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5 &lt; 0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3F8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DD51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56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5A6C7" w14:textId="77777777" w:rsidR="00F254E2" w:rsidRPr="006D5289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     </w:t>
            </w:r>
            <w:r w:rsidRPr="006D5289">
              <w:rPr>
                <w:rFonts w:asciiTheme="majorHAnsi" w:hAnsiTheme="majorHAnsi" w:cstheme="majorHAnsi"/>
                <w:sz w:val="10"/>
                <w:szCs w:val="10"/>
              </w:rPr>
              <w:t>-</w:t>
            </w:r>
            <w:r>
              <w:rPr>
                <w:rFonts w:asciiTheme="majorHAnsi" w:hAnsiTheme="majorHAnsi" w:cstheme="majorHAnsi"/>
                <w:sz w:val="10"/>
                <w:szCs w:val="10"/>
              </w:rPr>
              <w:t xml:space="preserve"> 2 &lt; 0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C1A0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044E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140F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center"/>
          </w:tcPr>
          <w:p w14:paraId="357724A5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36C595A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</w:tcBorders>
            <w:vAlign w:val="center"/>
          </w:tcPr>
          <w:p w14:paraId="550AD4A0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vAlign w:val="center"/>
          </w:tcPr>
          <w:p w14:paraId="1B8BD75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1F16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829AF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3E9CE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D4566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C316C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0CE22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B64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</w:tcBorders>
            <w:vAlign w:val="center"/>
          </w:tcPr>
          <w:p w14:paraId="7A2DD061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F254E2" w14:paraId="48EFAD84" w14:textId="77777777" w:rsidTr="00F254E2">
        <w:trPr>
          <w:trHeight w:val="53"/>
        </w:trPr>
        <w:tc>
          <w:tcPr>
            <w:tcW w:w="672" w:type="dxa"/>
            <w:vMerge/>
            <w:tcBorders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790E6C0A" w14:textId="77777777" w:rsidR="00F254E2" w:rsidRDefault="00F254E2" w:rsidP="00F254E2"/>
        </w:tc>
        <w:tc>
          <w:tcPr>
            <w:tcW w:w="1959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953AE46" w14:textId="77777777" w:rsidR="00F254E2" w:rsidRDefault="00F254E2" w:rsidP="00F254E2">
            <w:pPr>
              <w:ind w:left="176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81" w:type="dxa"/>
            <w:gridSpan w:val="3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5A5189F8" w14:textId="77777777" w:rsidR="00F254E2" w:rsidRPr="001B4A76" w:rsidRDefault="00F254E2" w:rsidP="00F254E2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526E76F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1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08935DC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AE41D06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1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C3A62CB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2" w:type="dxa"/>
            <w:gridSpan w:val="5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6ECEA12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79DCBD0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vMerge/>
            <w:tcBorders>
              <w:left w:val="single" w:sz="4" w:space="0" w:color="7F7F7F" w:themeColor="text1" w:themeTint="80"/>
              <w:bottom w:val="nil"/>
            </w:tcBorders>
            <w:vAlign w:val="center"/>
          </w:tcPr>
          <w:p w14:paraId="244DC07E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5DE65BB" w14:textId="77777777" w:rsidR="00F254E2" w:rsidRPr="001B4A76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14:paraId="4FF1AD78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598BC13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F73D275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95DBD21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C2D60AD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7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3E27D7A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2F486BD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7F7F7F" w:themeColor="text1" w:themeTint="80"/>
            </w:tcBorders>
            <w:vAlign w:val="center"/>
          </w:tcPr>
          <w:p w14:paraId="59E1DD32" w14:textId="77777777" w:rsidR="00F254E2" w:rsidRPr="00EA6F25" w:rsidRDefault="00F254E2" w:rsidP="00F254E2">
            <w:pPr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</w:tc>
      </w:tr>
      <w:tr w:rsidR="00F254E2" w14:paraId="69017FA5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07F70" w14:textId="77777777" w:rsidR="00F254E2" w:rsidRPr="00B43B29" w:rsidRDefault="00F254E2" w:rsidP="00F254E2">
            <w:pPr>
              <w:rPr>
                <w:sz w:val="8"/>
                <w:szCs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885C767" w14:textId="77777777" w:rsidR="00F254E2" w:rsidRPr="00B43B29" w:rsidRDefault="00F254E2" w:rsidP="00F254E2">
            <w:pPr>
              <w:ind w:left="176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5F3F7A7B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A624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7D4644E" w14:textId="77777777" w:rsidR="00F254E2" w:rsidRPr="00B43B29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A18EB23" w14:textId="77777777" w:rsidR="00F254E2" w:rsidRPr="00B43B29" w:rsidRDefault="00F254E2" w:rsidP="00F254E2">
            <w:pPr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</w:tr>
      <w:tr w:rsidR="00F254E2" w14:paraId="06D1B98C" w14:textId="77777777" w:rsidTr="00F254E2">
        <w:trPr>
          <w:trHeight w:val="91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798AC64A" w14:textId="77777777" w:rsidR="00F254E2" w:rsidRDefault="00F254E2" w:rsidP="00F254E2"/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BE5ED8E" w14:textId="6A2A130D" w:rsidR="00F254E2" w:rsidRPr="00A25133" w:rsidRDefault="00341267" w:rsidP="00341267">
            <w:pPr>
              <w:rPr>
                <w:color w:val="000000" w:themeColor="text1"/>
              </w:rPr>
            </w:pPr>
            <w:r w:rsidRPr="00A25133">
              <w:rPr>
                <w:color w:val="000000" w:themeColor="text1"/>
              </w:rPr>
              <w:t xml:space="preserve">   der Einer</w:t>
            </w:r>
          </w:p>
          <w:p w14:paraId="1ED7575A" w14:textId="77777777" w:rsidR="00341267" w:rsidRPr="00A25133" w:rsidRDefault="00341267" w:rsidP="00341267">
            <w:pPr>
              <w:rPr>
                <w:i/>
                <w:color w:val="000000" w:themeColor="text1"/>
              </w:rPr>
            </w:pPr>
            <w:r w:rsidRPr="00A25133">
              <w:rPr>
                <w:i/>
                <w:color w:val="000000" w:themeColor="text1"/>
              </w:rPr>
              <w:t xml:space="preserve">   (die Einer)</w:t>
            </w: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63EC75A" w14:textId="30B1CA95" w:rsidR="00676031" w:rsidRPr="002C178B" w:rsidRDefault="00341267" w:rsidP="00676031">
            <w:pPr>
              <w:ind w:left="14" w:hanging="14"/>
              <w:jc w:val="center"/>
              <w:rPr>
                <w:rFonts w:asciiTheme="majorHAnsi" w:hAnsiTheme="majorHAnsi" w:cstheme="majorHAnsi"/>
                <w:b/>
                <w:sz w:val="10"/>
                <w:szCs w:val="10"/>
              </w:rPr>
            </w:pPr>
            <w:r w:rsidRPr="001B4A76">
              <w:rPr>
                <w:rFonts w:asciiTheme="majorHAnsi" w:hAnsiTheme="majorHAnsi" w:cstheme="majorHAnsi"/>
                <w:noProof/>
                <w:spacing w:val="-20"/>
                <w:sz w:val="10"/>
                <w:szCs w:val="10"/>
              </w:rPr>
              <w:drawing>
                <wp:inline distT="0" distB="0" distL="0" distR="0" wp14:anchorId="19205A3C" wp14:editId="4544A15B">
                  <wp:extent cx="76200" cy="762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212" cy="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6031">
              <w:rPr>
                <w:rFonts w:asciiTheme="majorHAnsi" w:hAnsiTheme="majorHAnsi" w:cstheme="majorHAnsi"/>
                <w:b/>
                <w:sz w:val="10"/>
                <w:szCs w:val="10"/>
              </w:rPr>
              <w:t xml:space="preserve">       </w:t>
            </w:r>
            <w:r w:rsidR="00676031" w:rsidRPr="00676031">
              <w:rPr>
                <w:rFonts w:asciiTheme="majorHAnsi" w:hAnsiTheme="majorHAnsi" w:cstheme="majorHAnsi"/>
                <w:b/>
                <w:sz w:val="22"/>
                <w:szCs w:val="10"/>
              </w:rPr>
              <w:sym w:font="Symbol" w:char="F0DB"/>
            </w:r>
            <w:r w:rsidR="00676031">
              <w:rPr>
                <w:rFonts w:asciiTheme="majorHAnsi" w:hAnsiTheme="majorHAnsi" w:cstheme="majorHAnsi"/>
                <w:b/>
                <w:sz w:val="22"/>
                <w:szCs w:val="10"/>
              </w:rPr>
              <w:t xml:space="preserve">    </w:t>
            </w:r>
            <w:r w:rsidR="00676031" w:rsidRPr="00676031">
              <w:rPr>
                <w:rFonts w:asciiTheme="majorHAnsi" w:hAnsiTheme="majorHAnsi" w:cstheme="majorHAnsi"/>
                <w:b/>
                <w:sz w:val="22"/>
                <w:szCs w:val="10"/>
              </w:rPr>
              <w:t>1</w:t>
            </w:r>
          </w:p>
        </w:tc>
        <w:tc>
          <w:tcPr>
            <w:tcW w:w="246" w:type="dxa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1728F40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3406F8A" w14:textId="0E0BF239" w:rsidR="00D065FC" w:rsidRPr="00A03017" w:rsidRDefault="00D065FC" w:rsidP="00D065FC">
            <w:pPr>
              <w:ind w:left="108"/>
              <w:jc w:val="left"/>
              <w:rPr>
                <w:color w:val="000000" w:themeColor="text1"/>
              </w:rPr>
            </w:pPr>
            <w:r w:rsidRPr="00A03017">
              <w:rPr>
                <w:color w:val="000000" w:themeColor="text1"/>
              </w:rPr>
              <w:t>zeichnen</w:t>
            </w:r>
          </w:p>
          <w:p w14:paraId="6CE5E0F7" w14:textId="506AEC5F" w:rsidR="00A03017" w:rsidRPr="00A03017" w:rsidRDefault="00A03017" w:rsidP="00D065FC">
            <w:pPr>
              <w:ind w:left="108"/>
              <w:jc w:val="left"/>
              <w:rPr>
                <w:i/>
                <w:color w:val="000000" w:themeColor="text1"/>
                <w:sz w:val="18"/>
                <w:szCs w:val="18"/>
              </w:rPr>
            </w:pPr>
            <w:r w:rsidRPr="00A03017">
              <w:rPr>
                <w:i/>
                <w:color w:val="000000" w:themeColor="text1"/>
                <w:sz w:val="18"/>
                <w:szCs w:val="18"/>
              </w:rPr>
              <w:t>(</w:t>
            </w:r>
            <w:r w:rsidR="0072255C" w:rsidRPr="00A03017">
              <w:rPr>
                <w:i/>
                <w:color w:val="000000" w:themeColor="text1"/>
                <w:sz w:val="18"/>
                <w:szCs w:val="18"/>
              </w:rPr>
              <w:t>ich zeichne</w:t>
            </w:r>
            <w:r w:rsidRPr="00A03017">
              <w:rPr>
                <w:i/>
                <w:color w:val="000000" w:themeColor="text1"/>
                <w:sz w:val="18"/>
                <w:szCs w:val="18"/>
              </w:rPr>
              <w:t xml:space="preserve">, </w:t>
            </w:r>
          </w:p>
          <w:p w14:paraId="52EE75FF" w14:textId="191F9D65" w:rsidR="00F254E2" w:rsidRPr="00A03017" w:rsidRDefault="00A03017" w:rsidP="00D065FC">
            <w:pPr>
              <w:ind w:left="108"/>
              <w:jc w:val="left"/>
              <w:rPr>
                <w:color w:val="000000" w:themeColor="text1"/>
                <w:sz w:val="18"/>
                <w:szCs w:val="18"/>
              </w:rPr>
            </w:pPr>
            <w:r w:rsidRPr="00A03017">
              <w:rPr>
                <w:i/>
                <w:color w:val="000000" w:themeColor="text1"/>
                <w:sz w:val="18"/>
                <w:szCs w:val="18"/>
              </w:rPr>
              <w:t xml:space="preserve">ich habe gezeichnet) </w:t>
            </w: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1319945" w14:textId="30AA94AD" w:rsidR="00A03017" w:rsidRPr="00BA0D63" w:rsidRDefault="000D6E85" w:rsidP="00BA0D63">
            <w:pPr>
              <w:pStyle w:val="berschrift9"/>
              <w:spacing w:before="0" w:after="0"/>
              <w:ind w:left="0" w:firstLine="0"/>
              <w:rPr>
                <w:color w:val="000000" w:themeColor="text1"/>
                <w:sz w:val="32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2664832" behindDoc="0" locked="0" layoutInCell="1" allowOverlap="1" wp14:anchorId="1B16819F" wp14:editId="6861BA3E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18415</wp:posOffset>
                      </wp:positionV>
                      <wp:extent cx="374015" cy="315595"/>
                      <wp:effectExtent l="0" t="0" r="26035" b="27305"/>
                      <wp:wrapNone/>
                      <wp:docPr id="1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015" cy="315595"/>
                                <a:chOff x="0" y="0"/>
                                <a:chExt cx="374308" cy="316035"/>
                              </a:xfrm>
                            </wpg:grpSpPr>
                            <wps:wsp>
                              <wps:cNvPr id="129" name="Gerader Verbinder 129"/>
                              <wps:cNvCnPr/>
                              <wps:spPr>
                                <a:xfrm flipH="1">
                                  <a:off x="11723" y="310662"/>
                                  <a:ext cx="36258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Gerader Verbinder 130"/>
                              <wps:cNvCnPr/>
                              <wps:spPr>
                                <a:xfrm flipH="1">
                                  <a:off x="0" y="5862"/>
                                  <a:ext cx="362585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Gerader Verbinder 131"/>
                              <wps:cNvCnPr/>
                              <wps:spPr>
                                <a:xfrm flipH="1" flipV="1">
                                  <a:off x="5861" y="17585"/>
                                  <a:ext cx="0" cy="29845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Gerader Verbinder 132"/>
                              <wps:cNvCnPr/>
                              <wps:spPr>
                                <a:xfrm flipH="1" flipV="1">
                                  <a:off x="369277" y="0"/>
                                  <a:ext cx="635" cy="17526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445520C" id="Gruppieren 133" o:spid="_x0000_s1026" style="position:absolute;margin-left:28.8pt;margin-top:1.45pt;width:29.45pt;height:24.85pt;z-index:252664832;mso-width-relative:margin;mso-height-relative:margin" coordsize="374308,31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">
                      <v:line id="Gerader Verbinder 129" o:spid="_x0000_s1027" style="position:absolute;flip:x;visibility:visible;mso-wrap-style:square" from="11723,310662" to="374308,310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" strokecolor="black [3040]" strokeweight="1.5pt"/>
                      <v:line id="Gerader Verbinder 130" o:spid="_x0000_s1028" style="position:absolute;flip:x;visibility:visible;mso-wrap-style:square" from="0,5862" to="362585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" strokecolor="black [3040]" strokeweight="1.5pt"/>
                      <v:line id="Gerader Verbinder 131" o:spid="_x0000_s1029" style="position:absolute;flip:x y;visibility:visible;mso-wrap-style:square" from="5861,17585" to="5861,316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" strokecolor="black [3040]" strokeweight="1.5pt"/>
                      <v:line id="Gerader Verbinder 132" o:spid="_x0000_s1030" style="position:absolute;flip:x y;visibility:visible;mso-wrap-style:square" from="369277,0" to="369912,17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" strokecolor="black [3040]" strokeweight="1.5pt"/>
                    </v:group>
                  </w:pict>
                </mc:Fallback>
              </mc:AlternateContent>
            </w:r>
            <w:r w:rsidR="00A03017" w:rsidRPr="00A03017">
              <w:rPr>
                <w:color w:val="000000" w:themeColor="text1"/>
              </w:rPr>
              <w:t xml:space="preserve">   </w:t>
            </w:r>
            <w:r w:rsidR="00A03017" w:rsidRPr="00A03017">
              <w:rPr>
                <w:color w:val="000000" w:themeColor="text1"/>
                <w:sz w:val="24"/>
              </w:rPr>
              <w:t xml:space="preserve">    </w:t>
            </w:r>
            <w:r w:rsidR="00A03017" w:rsidRPr="00A03017">
              <w:rPr>
                <w:color w:val="000000" w:themeColor="text1"/>
                <w:sz w:val="32"/>
              </w:rPr>
              <w:t xml:space="preserve">       </w:t>
            </w:r>
            <w:r w:rsidR="00A03017">
              <w:rPr>
                <w:color w:val="000000" w:themeColor="text1"/>
                <w:sz w:val="32"/>
              </w:rPr>
              <w:t xml:space="preserve">  </w:t>
            </w:r>
            <w:r w:rsidR="00A03017" w:rsidRPr="00A03017">
              <w:rPr>
                <w:color w:val="000000" w:themeColor="text1"/>
                <w:sz w:val="32"/>
              </w:rPr>
              <w:t xml:space="preserve"> </w:t>
            </w:r>
            <w:r w:rsidR="00A03017">
              <w:rPr>
                <w:color w:val="000000" w:themeColor="text1"/>
                <w:sz w:val="32"/>
              </w:rPr>
              <w:t xml:space="preserve"> </w:t>
            </w:r>
            <w:r w:rsidR="00A03017" w:rsidRPr="000D6E85">
              <w:rPr>
                <w:color w:val="000000" w:themeColor="text1"/>
                <w:sz w:val="36"/>
              </w:rPr>
              <w:sym w:font="Wingdings" w:char="F03F"/>
            </w:r>
            <w:r w:rsidR="00A03017" w:rsidRPr="00A03017">
              <w:rPr>
                <w:color w:val="000000" w:themeColor="text1"/>
                <w:sz w:val="32"/>
              </w:rPr>
              <w:t xml:space="preserve">    </w:t>
            </w:r>
          </w:p>
        </w:tc>
      </w:tr>
      <w:tr w:rsidR="00F254E2" w:rsidRPr="00B43B29" w14:paraId="601D8D20" w14:textId="77777777" w:rsidTr="00F254E2">
        <w:trPr>
          <w:trHeight w:val="70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7DC4B" w14:textId="77777777" w:rsidR="00F254E2" w:rsidRPr="00B43B29" w:rsidRDefault="00F254E2" w:rsidP="00F254E2">
            <w:pPr>
              <w:rPr>
                <w:sz w:val="8"/>
                <w:szCs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C5AF812" w14:textId="77777777" w:rsidR="00F254E2" w:rsidRPr="00A25133" w:rsidRDefault="00F254E2" w:rsidP="00F254E2">
            <w:pPr>
              <w:ind w:left="176"/>
              <w:jc w:val="center"/>
              <w:rPr>
                <w:rFonts w:asciiTheme="majorHAnsi" w:hAnsiTheme="majorHAnsi" w:cstheme="majorHAnsi"/>
                <w:color w:val="000000" w:themeColor="text1"/>
                <w:sz w:val="8"/>
                <w:szCs w:val="8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8EBA7AD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C6938" w14:textId="77777777" w:rsidR="00F254E2" w:rsidRPr="00B43B29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7CAD6D38" w14:textId="77777777" w:rsidR="00F254E2" w:rsidRPr="00341267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color w:val="008000"/>
                <w:sz w:val="8"/>
                <w:szCs w:val="8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2444026B" w14:textId="77777777" w:rsidR="00F254E2" w:rsidRPr="00341267" w:rsidRDefault="00F254E2" w:rsidP="00F254E2">
            <w:pPr>
              <w:jc w:val="center"/>
              <w:rPr>
                <w:rFonts w:asciiTheme="majorHAnsi" w:hAnsiTheme="majorHAnsi" w:cstheme="majorHAnsi"/>
                <w:color w:val="008000"/>
                <w:sz w:val="8"/>
                <w:szCs w:val="8"/>
              </w:rPr>
            </w:pPr>
          </w:p>
        </w:tc>
      </w:tr>
      <w:tr w:rsidR="00F254E2" w14:paraId="16B20CCF" w14:textId="77777777" w:rsidTr="00F254E2">
        <w:trPr>
          <w:trHeight w:val="91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68BBDEB0" w14:textId="77777777" w:rsidR="00F254E2" w:rsidRDefault="00F254E2" w:rsidP="00F254E2"/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A5AEC85" w14:textId="77777777" w:rsidR="00341267" w:rsidRPr="00A25133" w:rsidRDefault="00341267" w:rsidP="00341267">
            <w:pPr>
              <w:rPr>
                <w:color w:val="000000" w:themeColor="text1"/>
              </w:rPr>
            </w:pPr>
            <w:r w:rsidRPr="00A25133">
              <w:rPr>
                <w:color w:val="000000" w:themeColor="text1"/>
              </w:rPr>
              <w:t xml:space="preserve">    der Zehner</w:t>
            </w:r>
          </w:p>
          <w:p w14:paraId="5D3050FA" w14:textId="3711ADD9" w:rsidR="00F254E2" w:rsidRPr="00A25133" w:rsidRDefault="00341267" w:rsidP="00341267">
            <w:pPr>
              <w:ind w:left="175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  <w:r w:rsidRPr="00A25133">
              <w:rPr>
                <w:i/>
                <w:color w:val="000000" w:themeColor="text1"/>
              </w:rPr>
              <w:t>(die Zehner)</w:t>
            </w: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"/>
              <w:gridCol w:w="992"/>
            </w:tblGrid>
            <w:tr w:rsidR="00676031" w14:paraId="2D93B02F" w14:textId="77777777" w:rsidTr="00676031">
              <w:tc>
                <w:tcPr>
                  <w:tcW w:w="906" w:type="dxa"/>
                  <w:vAlign w:val="center"/>
                </w:tcPr>
                <w:p w14:paraId="2AC0A941" w14:textId="13FC044E" w:rsidR="00676031" w:rsidRDefault="00676031" w:rsidP="00676031">
                  <w:pPr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</w:pPr>
                  <w:r w:rsidRPr="003F7A14">
                    <w:rPr>
                      <w:noProof/>
                    </w:rPr>
                    <w:drawing>
                      <wp:anchor distT="0" distB="0" distL="114300" distR="114300" simplePos="0" relativeHeight="252649472" behindDoc="0" locked="0" layoutInCell="1" allowOverlap="1" wp14:anchorId="6FE5E5C4" wp14:editId="0FD5F424">
                        <wp:simplePos x="0" y="0"/>
                        <wp:positionH relativeFrom="column">
                          <wp:posOffset>24765</wp:posOffset>
                        </wp:positionH>
                        <wp:positionV relativeFrom="paragraph">
                          <wp:posOffset>49530</wp:posOffset>
                        </wp:positionV>
                        <wp:extent cx="429895" cy="88900"/>
                        <wp:effectExtent l="0" t="0" r="8255" b="6350"/>
                        <wp:wrapNone/>
                        <wp:docPr id="48" name="Grafi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895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2" w:type="dxa"/>
                  <w:vAlign w:val="center"/>
                </w:tcPr>
                <w:p w14:paraId="3C29E06E" w14:textId="5BDF104D" w:rsidR="00676031" w:rsidRDefault="00676031" w:rsidP="00676031">
                  <w:pPr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</w:pPr>
                  <w:r w:rsidRPr="00676031"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sym w:font="Symbol" w:char="F0DB"/>
                  </w:r>
                  <w:r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 xml:space="preserve">    </w:t>
                  </w:r>
                  <w:r w:rsidRPr="00676031"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>1</w:t>
                  </w:r>
                  <w:r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>0</w:t>
                  </w:r>
                </w:p>
              </w:tc>
            </w:tr>
          </w:tbl>
          <w:p w14:paraId="219F7C89" w14:textId="583A9E7D" w:rsidR="00F254E2" w:rsidRPr="001B4A76" w:rsidRDefault="00F254E2" w:rsidP="00676031">
            <w:pPr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7E7954F4" w14:textId="77777777" w:rsidR="00F254E2" w:rsidRPr="001B4A7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A56A14C" w14:textId="0DC53A6A" w:rsidR="00183513" w:rsidRPr="00D40E0A" w:rsidRDefault="00183513" w:rsidP="00F254E2">
            <w:pPr>
              <w:ind w:left="115"/>
              <w:jc w:val="left"/>
              <w:rPr>
                <w:color w:val="000000" w:themeColor="text1"/>
              </w:rPr>
            </w:pPr>
            <w:r w:rsidRPr="00D40E0A">
              <w:rPr>
                <w:color w:val="000000" w:themeColor="text1"/>
              </w:rPr>
              <w:t>zerlegen</w:t>
            </w:r>
          </w:p>
          <w:p w14:paraId="24505E0A" w14:textId="77777777" w:rsidR="00F254E2" w:rsidRPr="00D40E0A" w:rsidRDefault="00183513" w:rsidP="00F254E2">
            <w:pPr>
              <w:ind w:left="115"/>
              <w:jc w:val="left"/>
              <w:rPr>
                <w:i/>
                <w:color w:val="000000" w:themeColor="text1"/>
                <w:sz w:val="18"/>
              </w:rPr>
            </w:pPr>
            <w:r w:rsidRPr="00D40E0A">
              <w:rPr>
                <w:i/>
                <w:color w:val="000000" w:themeColor="text1"/>
                <w:sz w:val="18"/>
              </w:rPr>
              <w:t>(</w:t>
            </w:r>
            <w:r w:rsidR="00341267" w:rsidRPr="00D40E0A">
              <w:rPr>
                <w:i/>
                <w:color w:val="000000" w:themeColor="text1"/>
                <w:sz w:val="18"/>
              </w:rPr>
              <w:t>ich zerlege</w:t>
            </w:r>
            <w:r w:rsidRPr="00D40E0A">
              <w:rPr>
                <w:i/>
                <w:color w:val="000000" w:themeColor="text1"/>
                <w:sz w:val="18"/>
              </w:rPr>
              <w:t>,</w:t>
            </w:r>
          </w:p>
          <w:p w14:paraId="0FBD15E5" w14:textId="3E2B2B2E" w:rsidR="00183513" w:rsidRPr="00341267" w:rsidRDefault="00183513" w:rsidP="00F254E2">
            <w:pPr>
              <w:ind w:left="115"/>
              <w:jc w:val="left"/>
              <w:rPr>
                <w:color w:val="008000"/>
              </w:rPr>
            </w:pPr>
            <w:r w:rsidRPr="00D40E0A">
              <w:rPr>
                <w:i/>
                <w:color w:val="000000" w:themeColor="text1"/>
                <w:sz w:val="18"/>
              </w:rPr>
              <w:t>ich habe zerlegt)</w:t>
            </w: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A7A6CD0" w14:textId="27FB8924" w:rsidR="00F254E2" w:rsidRPr="00D40E0A" w:rsidRDefault="004705C2" w:rsidP="004705C2">
            <w:pPr>
              <w:spacing w:after="60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color w:val="008000"/>
                <w:sz w:val="18"/>
                <w:szCs w:val="18"/>
              </w:rPr>
              <w:t xml:space="preserve">   </w:t>
            </w:r>
            <w:r w:rsidR="00183513" w:rsidRP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243 = </w:t>
            </w:r>
            <w:r w:rsidR="00D40E0A" w:rsidRP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   </w:t>
            </w:r>
            <w:r w:rsidR="00183513" w:rsidRP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200 </w:t>
            </w:r>
            <w:r w:rsidR="00D40E0A" w:rsidRP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r w:rsid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 </w:t>
            </w:r>
            <w:r w:rsid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r w:rsidR="00183513" w:rsidRPr="00D40E0A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+ 40 + 3</w:t>
            </w:r>
          </w:p>
          <w:p w14:paraId="63FDB267" w14:textId="0DC5186E" w:rsidR="00183513" w:rsidRPr="00183513" w:rsidRDefault="00183513" w:rsidP="00183513">
            <w:pPr>
              <w:ind w:right="142"/>
              <w:jc w:val="right"/>
              <w:rPr>
                <w:rFonts w:asciiTheme="majorHAnsi" w:hAnsiTheme="majorHAnsi" w:cstheme="majorHAnsi"/>
                <w:color w:val="008000"/>
                <w:sz w:val="18"/>
                <w:szCs w:val="18"/>
              </w:rPr>
            </w:pP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20701305" wp14:editId="1E03D3EF">
                  <wp:extent cx="215900" cy="234406"/>
                  <wp:effectExtent l="0" t="0" r="0" b="0"/>
                  <wp:docPr id="6893" name="Grafik 6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1" cy="2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</w:t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</w:t>
            </w: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47EFC7F5" wp14:editId="13E63CE9">
                  <wp:extent cx="215900" cy="234406"/>
                  <wp:effectExtent l="0" t="0" r="0" b="0"/>
                  <wp:docPr id="6897" name="Grafik 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1" cy="2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 </w:t>
            </w: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1320BF5D" wp14:editId="02BB7C42">
                  <wp:extent cx="222579" cy="45719"/>
                  <wp:effectExtent l="0" t="6668" r="0" b="0"/>
                  <wp:docPr id="6898" name="Grafik 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48700" cy="5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7DA06992" wp14:editId="6D9A99A2">
                  <wp:extent cx="222579" cy="45719"/>
                  <wp:effectExtent l="0" t="6668" r="0" b="0"/>
                  <wp:docPr id="6899" name="Grafik 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48700" cy="5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0A966E90" wp14:editId="5F04DBC1">
                  <wp:extent cx="222579" cy="45719"/>
                  <wp:effectExtent l="0" t="6668" r="0" b="0"/>
                  <wp:docPr id="6900" name="Grafik 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48700" cy="5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noProof/>
                <w:color w:val="000000" w:themeColor="text1"/>
              </w:rPr>
              <w:drawing>
                <wp:inline distT="0" distB="0" distL="0" distR="0" wp14:anchorId="37227771" wp14:editId="586F6E47">
                  <wp:extent cx="222579" cy="45719"/>
                  <wp:effectExtent l="0" t="6668" r="0" b="0"/>
                  <wp:docPr id="6901" name="Grafik 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48700" cy="5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  </w:t>
            </w:r>
            <w:r w:rsidRPr="00D40E0A">
              <w:rPr>
                <w:rFonts w:asciiTheme="majorHAnsi" w:hAnsiTheme="majorHAnsi" w:cstheme="majorHAnsi"/>
                <w:noProof/>
                <w:color w:val="000000" w:themeColor="text1"/>
                <w:spacing w:val="-20"/>
                <w:sz w:val="10"/>
                <w:szCs w:val="10"/>
              </w:rPr>
              <w:drawing>
                <wp:inline distT="0" distB="0" distL="0" distR="0" wp14:anchorId="0FD6505B" wp14:editId="45E67A9A">
                  <wp:extent cx="18000" cy="18000"/>
                  <wp:effectExtent l="0" t="0" r="0" b="0"/>
                  <wp:docPr id="6902" name="Grafik 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0" cy="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</w:t>
            </w:r>
            <w:r w:rsidRPr="00D40E0A">
              <w:rPr>
                <w:rFonts w:asciiTheme="majorHAnsi" w:hAnsiTheme="majorHAnsi" w:cstheme="majorHAnsi"/>
                <w:noProof/>
                <w:color w:val="000000" w:themeColor="text1"/>
                <w:spacing w:val="-20"/>
                <w:sz w:val="10"/>
                <w:szCs w:val="10"/>
              </w:rPr>
              <w:drawing>
                <wp:inline distT="0" distB="0" distL="0" distR="0" wp14:anchorId="6F019838" wp14:editId="35FA337F">
                  <wp:extent cx="18000" cy="18000"/>
                  <wp:effectExtent l="0" t="0" r="0" b="0"/>
                  <wp:docPr id="6905" name="Grafik 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0" cy="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</w:t>
            </w:r>
            <w:r w:rsidRPr="00D40E0A">
              <w:rPr>
                <w:rFonts w:asciiTheme="majorHAnsi" w:hAnsiTheme="majorHAnsi" w:cstheme="majorHAnsi"/>
                <w:noProof/>
                <w:color w:val="000000" w:themeColor="text1"/>
                <w:spacing w:val="-20"/>
                <w:sz w:val="10"/>
                <w:szCs w:val="10"/>
              </w:rPr>
              <w:drawing>
                <wp:inline distT="0" distB="0" distL="0" distR="0" wp14:anchorId="0B40BE6B" wp14:editId="5A9668E6">
                  <wp:extent cx="18000" cy="18000"/>
                  <wp:effectExtent l="0" t="0" r="0" b="0"/>
                  <wp:docPr id="6906" name="Grafik 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00" cy="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E0A">
              <w:rPr>
                <w:rFonts w:asciiTheme="majorHAnsi" w:hAnsiTheme="majorHAnsi" w:cstheme="majorHAnsi"/>
                <w:color w:val="000000" w:themeColor="text1"/>
                <w:sz w:val="10"/>
                <w:szCs w:val="18"/>
              </w:rPr>
              <w:t xml:space="preserve">  </w:t>
            </w:r>
          </w:p>
        </w:tc>
      </w:tr>
      <w:tr w:rsidR="00F254E2" w14:paraId="4F7BD699" w14:textId="77777777" w:rsidTr="00F254E2">
        <w:trPr>
          <w:trHeight w:val="53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2308C" w14:textId="77777777" w:rsidR="00F254E2" w:rsidRPr="006550D6" w:rsidRDefault="00F254E2" w:rsidP="00F254E2">
            <w:pPr>
              <w:rPr>
                <w:sz w:val="8"/>
                <w:szCs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42D5269" w14:textId="77777777" w:rsidR="00F254E2" w:rsidRPr="00A25133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color w:val="000000" w:themeColor="text1"/>
                <w:sz w:val="8"/>
                <w:szCs w:val="8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9BF6108" w14:textId="77777777" w:rsidR="00F254E2" w:rsidRPr="006550D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5668" w14:textId="77777777" w:rsidR="00F254E2" w:rsidRPr="006550D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17D1C035" w14:textId="77777777" w:rsidR="00F254E2" w:rsidRPr="00341267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color w:val="008000"/>
                <w:sz w:val="8"/>
                <w:szCs w:val="8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64C75E5C" w14:textId="77777777" w:rsidR="00F254E2" w:rsidRPr="00341267" w:rsidRDefault="00F254E2" w:rsidP="00F254E2">
            <w:pPr>
              <w:jc w:val="center"/>
              <w:rPr>
                <w:rFonts w:asciiTheme="majorHAnsi" w:hAnsiTheme="majorHAnsi" w:cstheme="majorHAnsi"/>
                <w:color w:val="008000"/>
                <w:sz w:val="8"/>
                <w:szCs w:val="8"/>
              </w:rPr>
            </w:pPr>
          </w:p>
        </w:tc>
      </w:tr>
      <w:tr w:rsidR="00F254E2" w14:paraId="64A38521" w14:textId="77777777" w:rsidTr="00F254E2">
        <w:trPr>
          <w:trHeight w:val="91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5CE489FE" w14:textId="77777777" w:rsidR="00F254E2" w:rsidRPr="006550D6" w:rsidRDefault="00F254E2" w:rsidP="00F254E2">
            <w:pPr>
              <w:rPr>
                <w:sz w:val="8"/>
                <w:szCs w:val="8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68EAA04" w14:textId="77777777" w:rsidR="00341267" w:rsidRPr="00A25133" w:rsidRDefault="00341267" w:rsidP="00341267">
            <w:pPr>
              <w:rPr>
                <w:color w:val="000000" w:themeColor="text1"/>
              </w:rPr>
            </w:pPr>
            <w:r w:rsidRPr="00A25133">
              <w:rPr>
                <w:color w:val="000000" w:themeColor="text1"/>
              </w:rPr>
              <w:t xml:space="preserve">    der Hunderter</w:t>
            </w:r>
          </w:p>
          <w:p w14:paraId="6A1D4600" w14:textId="466FE995" w:rsidR="00F254E2" w:rsidRPr="00A25133" w:rsidRDefault="00341267" w:rsidP="00676031">
            <w:pPr>
              <w:ind w:left="178"/>
              <w:jc w:val="left"/>
              <w:rPr>
                <w:rFonts w:asciiTheme="majorHAnsi" w:hAnsiTheme="majorHAnsi" w:cstheme="majorHAnsi"/>
                <w:color w:val="000000" w:themeColor="text1"/>
                <w:sz w:val="8"/>
                <w:szCs w:val="8"/>
              </w:rPr>
            </w:pPr>
            <w:r w:rsidRPr="00A25133">
              <w:rPr>
                <w:i/>
                <w:color w:val="000000" w:themeColor="text1"/>
              </w:rPr>
              <w:t>(die Hunderter)</w:t>
            </w: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tbl>
            <w:tblPr>
              <w:tblStyle w:val="Tabellenraster"/>
              <w:tblW w:w="1884" w:type="dxa"/>
              <w:tblInd w:w="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2"/>
              <w:gridCol w:w="992"/>
            </w:tblGrid>
            <w:tr w:rsidR="00676031" w14:paraId="0DDA9CEE" w14:textId="77777777" w:rsidTr="00676031">
              <w:tc>
                <w:tcPr>
                  <w:tcW w:w="892" w:type="dxa"/>
                  <w:vAlign w:val="center"/>
                </w:tcPr>
                <w:p w14:paraId="26FDDB45" w14:textId="538AD25F" w:rsidR="00676031" w:rsidRDefault="00676031" w:rsidP="00676031">
                  <w:pPr>
                    <w:jc w:val="left"/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C9BA9C1" wp14:editId="5743309F">
                        <wp:extent cx="429711" cy="466543"/>
                        <wp:effectExtent l="0" t="0" r="2540" b="3810"/>
                        <wp:docPr id="46" name="Grafi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072" cy="50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vAlign w:val="center"/>
                </w:tcPr>
                <w:p w14:paraId="4E2F764F" w14:textId="2EB90C07" w:rsidR="00676031" w:rsidRDefault="00676031" w:rsidP="00676031">
                  <w:pPr>
                    <w:jc w:val="center"/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  <w:r w:rsidRPr="00676031"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sym w:font="Symbol" w:char="F0DB"/>
                  </w:r>
                  <w:r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 xml:space="preserve">    </w:t>
                  </w:r>
                  <w:r w:rsidRPr="00676031"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>1</w:t>
                  </w:r>
                  <w:r>
                    <w:rPr>
                      <w:rFonts w:asciiTheme="majorHAnsi" w:hAnsiTheme="majorHAnsi" w:cstheme="majorHAnsi"/>
                      <w:b/>
                      <w:sz w:val="22"/>
                      <w:szCs w:val="10"/>
                    </w:rPr>
                    <w:t>00</w:t>
                  </w:r>
                </w:p>
              </w:tc>
            </w:tr>
          </w:tbl>
          <w:p w14:paraId="00135315" w14:textId="4FC5B57D" w:rsidR="00F254E2" w:rsidRPr="006550D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00670162" w14:textId="77777777" w:rsidR="00F254E2" w:rsidRPr="006550D6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8"/>
                <w:szCs w:val="8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3E4EB87" w14:textId="2E10AA16" w:rsidR="00BA0D63" w:rsidRPr="00BA0D63" w:rsidRDefault="00341267" w:rsidP="00341267">
            <w:pPr>
              <w:rPr>
                <w:color w:val="000000" w:themeColor="text1"/>
              </w:rPr>
            </w:pPr>
            <w:r w:rsidRPr="00341267">
              <w:rPr>
                <w:color w:val="008000"/>
              </w:rPr>
              <w:t xml:space="preserve"> </w:t>
            </w:r>
            <w:r w:rsidRPr="00BA0D63">
              <w:rPr>
                <w:color w:val="000000" w:themeColor="text1"/>
              </w:rPr>
              <w:t xml:space="preserve"> </w:t>
            </w:r>
            <w:r w:rsidR="00BA0D63" w:rsidRPr="00BA0D63">
              <w:rPr>
                <w:color w:val="000000" w:themeColor="text1"/>
              </w:rPr>
              <w:t>rechnen</w:t>
            </w:r>
          </w:p>
          <w:p w14:paraId="71B63A77" w14:textId="77777777" w:rsidR="00F254E2" w:rsidRPr="00BA0D63" w:rsidRDefault="00BA0D63" w:rsidP="00BA0D63">
            <w:pPr>
              <w:ind w:left="108"/>
              <w:rPr>
                <w:i/>
                <w:color w:val="000000" w:themeColor="text1"/>
                <w:sz w:val="18"/>
              </w:rPr>
            </w:pPr>
            <w:r w:rsidRPr="00BA0D63">
              <w:rPr>
                <w:i/>
                <w:color w:val="000000" w:themeColor="text1"/>
                <w:sz w:val="18"/>
              </w:rPr>
              <w:t>(</w:t>
            </w:r>
            <w:r w:rsidR="00341267" w:rsidRPr="00BA0D63">
              <w:rPr>
                <w:i/>
                <w:color w:val="000000" w:themeColor="text1"/>
                <w:sz w:val="18"/>
              </w:rPr>
              <w:t>ich rechne</w:t>
            </w:r>
            <w:r w:rsidRPr="00BA0D63">
              <w:rPr>
                <w:i/>
                <w:color w:val="000000" w:themeColor="text1"/>
                <w:sz w:val="18"/>
              </w:rPr>
              <w:t xml:space="preserve">, </w:t>
            </w:r>
          </w:p>
          <w:p w14:paraId="0AACBB49" w14:textId="7B637A73" w:rsidR="00BA0D63" w:rsidRPr="00341267" w:rsidRDefault="00BA0D63" w:rsidP="00BA0D63">
            <w:pPr>
              <w:ind w:left="108"/>
              <w:rPr>
                <w:color w:val="008000"/>
              </w:rPr>
            </w:pPr>
            <w:r w:rsidRPr="00BA0D63">
              <w:rPr>
                <w:i/>
                <w:color w:val="000000" w:themeColor="text1"/>
                <w:sz w:val="18"/>
              </w:rPr>
              <w:t>ich habe gerechnet)</w:t>
            </w: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EA92BA0" w14:textId="3D7523B4" w:rsidR="000D6E85" w:rsidRDefault="000D6E85" w:rsidP="00BA0D63">
            <w:pPr>
              <w:jc w:val="center"/>
              <w:rPr>
                <w:rFonts w:asciiTheme="majorHAnsi" w:hAnsiTheme="majorHAnsi" w:cstheme="majorHAnsi"/>
                <w:color w:val="008000"/>
                <w:sz w:val="18"/>
                <w:szCs w:val="8"/>
              </w:rPr>
            </w:pPr>
            <w:r>
              <w:rPr>
                <w:rFonts w:asciiTheme="majorHAnsi" w:hAnsiTheme="majorHAnsi" w:cstheme="majorHAnsi"/>
                <w:noProof/>
                <w:color w:val="008000"/>
                <w:sz w:val="1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61A1F75" wp14:editId="02E1CB1E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132715</wp:posOffset>
                      </wp:positionV>
                      <wp:extent cx="444500" cy="146050"/>
                      <wp:effectExtent l="0" t="0" r="88900" b="25400"/>
                      <wp:wrapNone/>
                      <wp:docPr id="6907" name="Abgerundete rechteckige Legende 6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146050"/>
                              </a:xfrm>
                              <a:prstGeom prst="wedgeRoundRectCallout">
                                <a:avLst>
                                  <a:gd name="adj1" fmla="val 64907"/>
                                  <a:gd name="adj2" fmla="val 2018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2941B7" w14:textId="77777777" w:rsidR="003D30FA" w:rsidRPr="00BA0D63" w:rsidRDefault="003D30FA" w:rsidP="00BA0D63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</w:pPr>
                                  <w:r w:rsidRPr="00BA0D6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  <w:t xml:space="preserve">5 + 3 = </w:t>
                                  </w:r>
                                  <w:r w:rsidRPr="00BA0D63"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661A1F7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907" o:spid="_x0000_s1026" type="#_x0000_t62" style="position:absolute;left:0;text-align:left;margin-left:54.95pt;margin-top:10.45pt;width:35pt;height:11.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" adj="24820,15161" fillcolor="white [3212]" strokecolor="#a5a5a5 [2092]">
                      <v:textbox inset="1mm,0,1mm,0">
                        <w:txbxContent>
                          <w:p w14:paraId="572941B7" w14:textId="77777777" w:rsidR="003D30FA" w:rsidRPr="00BA0D63" w:rsidRDefault="003D30FA" w:rsidP="00BA0D6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8"/>
                              </w:rPr>
                            </w:pPr>
                            <w:r w:rsidRPr="00BA0D6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8"/>
                              </w:rPr>
                              <w:t xml:space="preserve">5 + 3 = </w:t>
                            </w:r>
                            <w:r w:rsidRPr="00BA0D6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4"/>
                                <w:szCs w:val="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color w:val="008000"/>
                <w:sz w:val="1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F5D7817" wp14:editId="559211E0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55880</wp:posOffset>
                      </wp:positionV>
                      <wp:extent cx="568325" cy="181610"/>
                      <wp:effectExtent l="19050" t="57150" r="41275" b="46990"/>
                      <wp:wrapNone/>
                      <wp:docPr id="134" name="Wolkenförmige Legende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325" cy="181610"/>
                              </a:xfrm>
                              <a:prstGeom prst="cloudCallout">
                                <a:avLst>
                                  <a:gd name="adj1" fmla="val -46168"/>
                                  <a:gd name="adj2" fmla="val -6826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B1F9C3" w14:textId="77777777" w:rsidR="003D30FA" w:rsidRPr="00BA0D63" w:rsidRDefault="003D30FA" w:rsidP="000D6E85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  <w:t>9 - 6</w:t>
                                  </w:r>
                                  <w:r w:rsidRPr="00BA0D63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14"/>
                                      <w:szCs w:val="8"/>
                                    </w:rPr>
                                    <w:t>3</w:t>
                                  </w:r>
                                </w:p>
                                <w:p w14:paraId="749052AE" w14:textId="77777777" w:rsidR="003D30FA" w:rsidRDefault="003D30FA" w:rsidP="000D6E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0F5D781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134" o:spid="_x0000_s1027" type="#_x0000_t106" style="position:absolute;left:0;text-align:left;margin-left:5.2pt;margin-top:4.4pt;width:44.75pt;height:14.3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" adj="828,-3946" fillcolor="white [3212]" strokecolor="#a5a5a5 [2092]">
                      <v:textbox inset="1mm,0,1mm,0">
                        <w:txbxContent>
                          <w:p w14:paraId="07B1F9C3" w14:textId="77777777" w:rsidR="003D30FA" w:rsidRPr="00BA0D63" w:rsidRDefault="003D30FA" w:rsidP="000D6E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8"/>
                              </w:rPr>
                              <w:t>9 - 6</w:t>
                            </w:r>
                            <w:r w:rsidRPr="00BA0D6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4"/>
                                <w:szCs w:val="8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4"/>
                                <w:szCs w:val="8"/>
                              </w:rPr>
                              <w:t>3</w:t>
                            </w:r>
                          </w:p>
                          <w:p w14:paraId="749052AE" w14:textId="77777777" w:rsidR="003D30FA" w:rsidRDefault="003D30FA" w:rsidP="000D6E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8E7E2A" w14:textId="61A97833" w:rsidR="000D6E85" w:rsidRDefault="000D6E85" w:rsidP="000D6E85">
            <w:pPr>
              <w:rPr>
                <w:rFonts w:asciiTheme="majorHAnsi" w:hAnsiTheme="majorHAnsi" w:cstheme="majorHAnsi"/>
                <w:color w:val="008000"/>
                <w:sz w:val="18"/>
                <w:szCs w:val="8"/>
              </w:rPr>
            </w:pPr>
          </w:p>
          <w:p w14:paraId="1F99A6DF" w14:textId="3C99667A" w:rsidR="00BA0D63" w:rsidRPr="000D6E85" w:rsidRDefault="000D6E85" w:rsidP="000D6E85">
            <w:pPr>
              <w:jc w:val="left"/>
              <w:rPr>
                <w:rFonts w:asciiTheme="majorHAnsi" w:hAnsiTheme="majorHAnsi" w:cstheme="majorHAnsi"/>
                <w:b/>
                <w:color w:val="000000" w:themeColor="text1"/>
                <w:sz w:val="14"/>
                <w:szCs w:val="8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4"/>
                <w:szCs w:val="8"/>
              </w:rPr>
              <w:t xml:space="preserve">                </w:t>
            </w:r>
            <w:r w:rsidRPr="00BA0D63">
              <w:rPr>
                <w:rFonts w:asciiTheme="majorHAnsi" w:hAnsiTheme="majorHAnsi" w:cstheme="majorHAnsi"/>
                <w:color w:val="000000" w:themeColor="text1"/>
                <w:sz w:val="14"/>
                <w:szCs w:val="8"/>
              </w:rPr>
              <w:t xml:space="preserve">3 </w:t>
            </w:r>
            <w:r w:rsidRPr="00BA0D63">
              <w:rPr>
                <w:rFonts w:asciiTheme="majorHAnsi" w:hAnsiTheme="majorHAnsi" w:cstheme="majorHAnsi"/>
                <w:color w:val="000000" w:themeColor="text1"/>
                <w:sz w:val="14"/>
                <w:szCs w:val="8"/>
              </w:rPr>
              <w:sym w:font="Symbol" w:char="F0D7"/>
            </w:r>
            <w:r w:rsidRPr="00BA0D63">
              <w:rPr>
                <w:rFonts w:asciiTheme="majorHAnsi" w:hAnsiTheme="majorHAnsi" w:cstheme="majorHAnsi"/>
                <w:color w:val="000000" w:themeColor="text1"/>
                <w:sz w:val="14"/>
                <w:szCs w:val="8"/>
              </w:rPr>
              <w:t xml:space="preserve"> 2 = </w:t>
            </w:r>
            <w:r w:rsidRPr="00BA0D63">
              <w:rPr>
                <w:rFonts w:asciiTheme="majorHAnsi" w:hAnsiTheme="majorHAnsi" w:cstheme="majorHAnsi"/>
                <w:b/>
                <w:color w:val="000000" w:themeColor="text1"/>
                <w:sz w:val="14"/>
                <w:szCs w:val="8"/>
              </w:rPr>
              <w:t>6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14"/>
                <w:szCs w:val="8"/>
              </w:rPr>
              <w:t xml:space="preserve">  </w:t>
            </w:r>
            <w:r w:rsidRPr="000D6E85">
              <w:rPr>
                <w:rFonts w:asciiTheme="majorHAnsi" w:hAnsiTheme="majorHAnsi" w:cstheme="majorHAnsi"/>
                <w:color w:val="000000" w:themeColor="text1"/>
                <w:sz w:val="18"/>
                <w:szCs w:val="8"/>
              </w:rPr>
              <w:sym w:font="Wingdings" w:char="F03F"/>
            </w:r>
            <w:r w:rsidRPr="000D6E85">
              <w:rPr>
                <w:rFonts w:asciiTheme="majorHAnsi" w:hAnsiTheme="majorHAnsi" w:cstheme="majorHAnsi"/>
                <w:color w:val="000000" w:themeColor="text1"/>
                <w:sz w:val="18"/>
                <w:szCs w:val="8"/>
              </w:rPr>
              <w:t xml:space="preserve"> </w:t>
            </w:r>
          </w:p>
        </w:tc>
      </w:tr>
      <w:tr w:rsidR="00F254E2" w14:paraId="7645634F" w14:textId="77777777" w:rsidTr="00F254E2">
        <w:trPr>
          <w:trHeight w:val="51"/>
        </w:trPr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228F" w14:textId="77777777" w:rsidR="00F254E2" w:rsidRPr="00EC6DF0" w:rsidRDefault="00F254E2" w:rsidP="00F254E2">
            <w:pPr>
              <w:rPr>
                <w:sz w:val="10"/>
                <w:szCs w:val="10"/>
              </w:rPr>
            </w:pPr>
          </w:p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E35A8C3" w14:textId="77777777" w:rsidR="00F254E2" w:rsidRPr="00A25133" w:rsidRDefault="00F254E2" w:rsidP="00F254E2">
            <w:pPr>
              <w:ind w:left="178"/>
              <w:jc w:val="left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B97E807" w14:textId="77777777" w:rsidR="00F254E2" w:rsidRPr="00EC6DF0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D2E4E" w14:textId="77777777" w:rsidR="00F254E2" w:rsidRPr="00EC6DF0" w:rsidRDefault="00F254E2" w:rsidP="00F254E2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07D65768" w14:textId="77777777" w:rsidR="00F254E2" w:rsidRPr="00341267" w:rsidRDefault="00F254E2" w:rsidP="00F254E2">
            <w:pPr>
              <w:ind w:left="14" w:hanging="14"/>
              <w:jc w:val="left"/>
              <w:rPr>
                <w:rFonts w:asciiTheme="majorHAnsi" w:hAnsiTheme="majorHAnsi" w:cstheme="majorHAnsi"/>
                <w:color w:val="008000"/>
                <w:sz w:val="10"/>
                <w:szCs w:val="10"/>
              </w:rPr>
            </w:pP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44E3E7EE" w14:textId="282AFE5F" w:rsidR="00F254E2" w:rsidRPr="00341267" w:rsidRDefault="00F254E2" w:rsidP="00F254E2">
            <w:pPr>
              <w:jc w:val="center"/>
              <w:rPr>
                <w:rFonts w:asciiTheme="majorHAnsi" w:hAnsiTheme="majorHAnsi" w:cstheme="majorHAnsi"/>
                <w:color w:val="008000"/>
                <w:sz w:val="10"/>
                <w:szCs w:val="10"/>
              </w:rPr>
            </w:pPr>
          </w:p>
        </w:tc>
      </w:tr>
      <w:tr w:rsidR="0072255C" w14:paraId="1D7B83D7" w14:textId="77777777" w:rsidTr="00F254E2">
        <w:trPr>
          <w:trHeight w:val="917"/>
        </w:trPr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vAlign w:val="center"/>
          </w:tcPr>
          <w:p w14:paraId="5EFFC356" w14:textId="77777777" w:rsidR="0072255C" w:rsidRDefault="0072255C" w:rsidP="0072255C"/>
        </w:tc>
        <w:tc>
          <w:tcPr>
            <w:tcW w:w="19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471AA49" w14:textId="77777777" w:rsidR="00A25133" w:rsidRPr="00A25133" w:rsidRDefault="0072255C" w:rsidP="0072255C">
            <w:pPr>
              <w:ind w:left="178"/>
              <w:jc w:val="left"/>
              <w:rPr>
                <w:color w:val="000000" w:themeColor="text1"/>
              </w:rPr>
            </w:pPr>
            <w:r w:rsidRPr="00A25133">
              <w:rPr>
                <w:color w:val="000000" w:themeColor="text1"/>
              </w:rPr>
              <w:t xml:space="preserve">10 Zehner passen </w:t>
            </w:r>
          </w:p>
          <w:p w14:paraId="14F59AFA" w14:textId="4A04C7CC" w:rsidR="0072255C" w:rsidRPr="00A25133" w:rsidRDefault="0072255C" w:rsidP="0072255C">
            <w:pPr>
              <w:ind w:left="178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A25133">
              <w:rPr>
                <w:color w:val="000000" w:themeColor="text1"/>
              </w:rPr>
              <w:t>in 1 Hunderter</w:t>
            </w:r>
          </w:p>
        </w:tc>
        <w:tc>
          <w:tcPr>
            <w:tcW w:w="1974" w:type="dxa"/>
            <w:gridSpan w:val="2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tbl>
            <w:tblPr>
              <w:tblStyle w:val="Tabellenraster"/>
              <w:tblW w:w="19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8"/>
              <w:gridCol w:w="249"/>
              <w:gridCol w:w="538"/>
            </w:tblGrid>
            <w:tr w:rsidR="00A25133" w14:paraId="76FA82F3" w14:textId="77777777" w:rsidTr="00A25133">
              <w:tc>
                <w:tcPr>
                  <w:tcW w:w="1198" w:type="dxa"/>
                </w:tcPr>
                <w:p w14:paraId="415930EF" w14:textId="77777777" w:rsidR="00A25133" w:rsidRDefault="00A25133" w:rsidP="00A25133">
                  <w:pPr>
                    <w:jc w:val="center"/>
                    <w:rPr>
                      <w:color w:val="008000"/>
                    </w:rPr>
                  </w:pPr>
                  <w:r w:rsidRPr="007739E1">
                    <w:rPr>
                      <w:noProof/>
                    </w:rPr>
                    <w:drawing>
                      <wp:inline distT="0" distB="0" distL="0" distR="0" wp14:anchorId="77E3014C" wp14:editId="5AB5C0CF">
                        <wp:extent cx="222579" cy="45719"/>
                        <wp:effectExtent l="0" t="6668" r="0" b="0"/>
                        <wp:docPr id="6873" name="Grafik 68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09B2BD50" wp14:editId="2915600F">
                        <wp:extent cx="222579" cy="45719"/>
                        <wp:effectExtent l="0" t="6668" r="0" b="0"/>
                        <wp:docPr id="6884" name="Grafik 68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3412E98E" wp14:editId="5496B8B6">
                        <wp:extent cx="222579" cy="45719"/>
                        <wp:effectExtent l="0" t="6668" r="0" b="0"/>
                        <wp:docPr id="6885" name="Grafik 68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35390CF0" wp14:editId="68B21F76">
                        <wp:extent cx="222579" cy="45719"/>
                        <wp:effectExtent l="0" t="6668" r="0" b="0"/>
                        <wp:docPr id="6886" name="Grafik 68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146DEEA0" wp14:editId="58683429">
                        <wp:extent cx="222579" cy="45719"/>
                        <wp:effectExtent l="0" t="6668" r="0" b="0"/>
                        <wp:docPr id="6887" name="Grafik 68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30A5E00A" wp14:editId="66909C9F">
                        <wp:extent cx="222579" cy="45719"/>
                        <wp:effectExtent l="0" t="6668" r="0" b="0"/>
                        <wp:docPr id="6888" name="Grafik 68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54D57A6B" wp14:editId="1CC641FA">
                        <wp:extent cx="222579" cy="45719"/>
                        <wp:effectExtent l="0" t="6668" r="0" b="0"/>
                        <wp:docPr id="6889" name="Grafik 68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7CDDC4E5" wp14:editId="62D7846B">
                        <wp:extent cx="222579" cy="45719"/>
                        <wp:effectExtent l="0" t="6668" r="0" b="0"/>
                        <wp:docPr id="6890" name="Grafik 68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00FFE733" wp14:editId="74553956">
                        <wp:extent cx="222579" cy="45719"/>
                        <wp:effectExtent l="0" t="6668" r="0" b="0"/>
                        <wp:docPr id="6891" name="Grafik 68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0"/>
                    </w:rPr>
                    <w:t xml:space="preserve"> </w:t>
                  </w:r>
                  <w:r w:rsidRPr="007739E1">
                    <w:rPr>
                      <w:noProof/>
                    </w:rPr>
                    <w:drawing>
                      <wp:inline distT="0" distB="0" distL="0" distR="0" wp14:anchorId="04857FB9" wp14:editId="10819561">
                        <wp:extent cx="222579" cy="45719"/>
                        <wp:effectExtent l="0" t="6668" r="0" b="0"/>
                        <wp:docPr id="6892" name="Grafik 68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7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V="1">
                                  <a:off x="0" y="0"/>
                                  <a:ext cx="248700" cy="5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739E1">
                    <w:t xml:space="preserve">       </w:t>
                  </w:r>
                </w:p>
              </w:tc>
              <w:tc>
                <w:tcPr>
                  <w:tcW w:w="249" w:type="dxa"/>
                </w:tcPr>
                <w:p w14:paraId="15B72AB3" w14:textId="77777777" w:rsidR="00A25133" w:rsidRDefault="00A25133" w:rsidP="00A25133">
                  <w:pPr>
                    <w:ind w:left="-106"/>
                    <w:jc w:val="left"/>
                    <w:rPr>
                      <w:color w:val="008000"/>
                    </w:rPr>
                  </w:pPr>
                  <w:r w:rsidRPr="007739E1">
                    <w:t>=</w:t>
                  </w:r>
                  <w:r>
                    <w:t xml:space="preserve"> </w:t>
                  </w:r>
                </w:p>
              </w:tc>
              <w:tc>
                <w:tcPr>
                  <w:tcW w:w="538" w:type="dxa"/>
                </w:tcPr>
                <w:p w14:paraId="2EEDE1C1" w14:textId="77777777" w:rsidR="00A25133" w:rsidRDefault="00A25133" w:rsidP="00A25133">
                  <w:pPr>
                    <w:ind w:left="-61"/>
                    <w:jc w:val="left"/>
                    <w:rPr>
                      <w:color w:val="008000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564C746B" wp14:editId="4E1AFFF7">
                        <wp:extent cx="215900" cy="234406"/>
                        <wp:effectExtent l="0" t="0" r="0" b="0"/>
                        <wp:docPr id="6883" name="Grafik 68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21" cy="258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5133" w14:paraId="229637AF" w14:textId="77777777" w:rsidTr="00A25133">
              <w:tc>
                <w:tcPr>
                  <w:tcW w:w="1198" w:type="dxa"/>
                </w:tcPr>
                <w:p w14:paraId="037E9C51" w14:textId="77777777" w:rsidR="00A25133" w:rsidRPr="00A25133" w:rsidRDefault="00A25133" w:rsidP="00183513">
                  <w:pPr>
                    <w:spacing w:before="60"/>
                    <w:jc w:val="center"/>
                    <w:rPr>
                      <w:noProof/>
                      <w:color w:val="000000" w:themeColor="text1"/>
                    </w:rPr>
                  </w:pPr>
                  <w:r w:rsidRPr="00A25133">
                    <w:rPr>
                      <w:color w:val="000000" w:themeColor="text1"/>
                    </w:rPr>
                    <w:t xml:space="preserve">10 · 10  </w:t>
                  </w:r>
                </w:p>
              </w:tc>
              <w:tc>
                <w:tcPr>
                  <w:tcW w:w="249" w:type="dxa"/>
                </w:tcPr>
                <w:p w14:paraId="2B3F829A" w14:textId="77777777" w:rsidR="00A25133" w:rsidRPr="00A25133" w:rsidRDefault="00A25133" w:rsidP="00183513">
                  <w:pPr>
                    <w:spacing w:before="60"/>
                    <w:ind w:left="-106"/>
                    <w:jc w:val="left"/>
                    <w:rPr>
                      <w:color w:val="000000" w:themeColor="text1"/>
                    </w:rPr>
                  </w:pPr>
                  <w:r w:rsidRPr="00A25133">
                    <w:rPr>
                      <w:color w:val="000000" w:themeColor="text1"/>
                    </w:rPr>
                    <w:t>=</w:t>
                  </w:r>
                </w:p>
              </w:tc>
              <w:tc>
                <w:tcPr>
                  <w:tcW w:w="538" w:type="dxa"/>
                </w:tcPr>
                <w:p w14:paraId="3E822A1C" w14:textId="77777777" w:rsidR="00A25133" w:rsidRPr="00A25133" w:rsidRDefault="00A25133" w:rsidP="00183513">
                  <w:pPr>
                    <w:spacing w:before="60"/>
                    <w:ind w:left="-61"/>
                    <w:jc w:val="left"/>
                    <w:rPr>
                      <w:noProof/>
                      <w:color w:val="000000" w:themeColor="text1"/>
                    </w:rPr>
                  </w:pPr>
                  <w:r w:rsidRPr="00A25133">
                    <w:rPr>
                      <w:color w:val="000000" w:themeColor="text1"/>
                    </w:rPr>
                    <w:t>100</w:t>
                  </w:r>
                </w:p>
              </w:tc>
            </w:tr>
          </w:tbl>
          <w:p w14:paraId="2D472F67" w14:textId="40420F7E" w:rsidR="0072255C" w:rsidRPr="001B4A76" w:rsidRDefault="0072255C" w:rsidP="0072255C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246" w:type="dxa"/>
            <w:tcBorders>
              <w:top w:val="nil"/>
              <w:left w:val="single" w:sz="4" w:space="0" w:color="7F7F7F" w:themeColor="text1" w:themeTint="80"/>
              <w:bottom w:val="nil"/>
            </w:tcBorders>
            <w:vAlign w:val="center"/>
          </w:tcPr>
          <w:p w14:paraId="1EF2604E" w14:textId="77777777" w:rsidR="0072255C" w:rsidRPr="001B4A76" w:rsidRDefault="0072255C" w:rsidP="0072255C">
            <w:pPr>
              <w:ind w:left="14" w:hanging="14"/>
              <w:jc w:val="center"/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1965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A2D850A" w14:textId="24A0E710" w:rsidR="000D6E85" w:rsidRPr="000D6E85" w:rsidRDefault="000D6E85" w:rsidP="0072255C">
            <w:pPr>
              <w:rPr>
                <w:color w:val="000000" w:themeColor="text1"/>
              </w:rPr>
            </w:pPr>
            <w:r w:rsidRPr="000D6E85">
              <w:rPr>
                <w:color w:val="000000" w:themeColor="text1"/>
              </w:rPr>
              <w:t xml:space="preserve">  schreiben</w:t>
            </w:r>
            <w:r w:rsidR="0072255C" w:rsidRPr="000D6E85">
              <w:rPr>
                <w:color w:val="000000" w:themeColor="text1"/>
              </w:rPr>
              <w:t xml:space="preserve">  </w:t>
            </w:r>
          </w:p>
          <w:p w14:paraId="6C6133BD" w14:textId="2763B33A" w:rsidR="0072255C" w:rsidRPr="000D6E85" w:rsidRDefault="000D6E85" w:rsidP="0072255C">
            <w:pPr>
              <w:rPr>
                <w:i/>
                <w:color w:val="000000" w:themeColor="text1"/>
                <w:sz w:val="18"/>
              </w:rPr>
            </w:pPr>
            <w:r w:rsidRPr="000D6E85">
              <w:rPr>
                <w:color w:val="000000" w:themeColor="text1"/>
              </w:rPr>
              <w:t xml:space="preserve">  </w:t>
            </w:r>
            <w:r w:rsidRPr="000D6E85">
              <w:rPr>
                <w:i/>
                <w:color w:val="000000" w:themeColor="text1"/>
                <w:sz w:val="18"/>
              </w:rPr>
              <w:t>(</w:t>
            </w:r>
            <w:r w:rsidR="0072255C" w:rsidRPr="000D6E85">
              <w:rPr>
                <w:i/>
                <w:color w:val="000000" w:themeColor="text1"/>
                <w:sz w:val="18"/>
              </w:rPr>
              <w:t>ich schreibe</w:t>
            </w:r>
            <w:r w:rsidRPr="000D6E85">
              <w:rPr>
                <w:i/>
                <w:color w:val="000000" w:themeColor="text1"/>
                <w:sz w:val="18"/>
              </w:rPr>
              <w:t>,</w:t>
            </w:r>
          </w:p>
          <w:p w14:paraId="53655AAA" w14:textId="20E2A7EA" w:rsidR="000D6E85" w:rsidRPr="00341267" w:rsidRDefault="000D6E85" w:rsidP="0072255C">
            <w:pPr>
              <w:rPr>
                <w:color w:val="008000"/>
              </w:rPr>
            </w:pPr>
            <w:r w:rsidRPr="000D6E85">
              <w:rPr>
                <w:i/>
                <w:color w:val="000000" w:themeColor="text1"/>
                <w:sz w:val="18"/>
              </w:rPr>
              <w:t xml:space="preserve">   ich habe geschrieben)</w:t>
            </w:r>
          </w:p>
        </w:tc>
        <w:tc>
          <w:tcPr>
            <w:tcW w:w="1973" w:type="dxa"/>
            <w:gridSpan w:val="1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2540CCA" w14:textId="4B5B2C35" w:rsidR="0072255C" w:rsidRPr="00341267" w:rsidRDefault="000D6E85" w:rsidP="00BA0D63">
            <w:pPr>
              <w:jc w:val="center"/>
              <w:rPr>
                <w:rFonts w:asciiTheme="majorHAnsi" w:hAnsiTheme="majorHAnsi" w:cstheme="majorHAnsi"/>
                <w:color w:val="008000"/>
                <w:sz w:val="10"/>
                <w:szCs w:val="10"/>
              </w:rPr>
            </w:pPr>
            <w:r w:rsidRPr="000D6E85">
              <w:rPr>
                <w:rFonts w:ascii="Bradley Hand ITC" w:hAnsi="Bradley Hand ITC"/>
                <w:color w:val="000000" w:themeColor="text1"/>
                <w:sz w:val="36"/>
              </w:rPr>
              <w:t>Hunderter</w:t>
            </w:r>
            <w:r w:rsidRPr="000D6E85">
              <w:rPr>
                <w:color w:val="000000" w:themeColor="text1"/>
                <w:sz w:val="36"/>
              </w:rPr>
              <w:sym w:font="Wingdings" w:char="F03F"/>
            </w:r>
          </w:p>
        </w:tc>
      </w:tr>
    </w:tbl>
    <w:p w14:paraId="3BEFB2CC" w14:textId="35702492" w:rsidR="00136BD4" w:rsidRDefault="00136BD4" w:rsidP="000D6E85"/>
    <w:p w14:paraId="0D848212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281847C4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19B5A0F4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7433D446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7FF93049" w14:textId="77777777" w:rsidR="00950A4D" w:rsidRDefault="00950A4D" w:rsidP="00950A4D">
      <w:pPr>
        <w:pStyle w:val="Titel-Baustein"/>
      </w:pPr>
      <w:r>
        <w:t xml:space="preserve">Mathematik am Sprachanfang – </w:t>
      </w:r>
      <w:r>
        <w:br/>
        <w:t xml:space="preserve">Zahlen </w:t>
      </w:r>
      <w:r w:rsidRPr="00950A4D">
        <w:t>und</w:t>
      </w:r>
      <w:r>
        <w:t xml:space="preserve"> Operationen </w:t>
      </w:r>
    </w:p>
    <w:p w14:paraId="184C19D0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67BA04E1" w14:textId="77777777" w:rsidR="00950A4D" w:rsidRDefault="00950A4D">
      <w:pPr>
        <w:overflowPunct/>
        <w:autoSpaceDE/>
        <w:autoSpaceDN/>
        <w:adjustRightInd/>
        <w:jc w:val="left"/>
        <w:textAlignment w:val="auto"/>
      </w:pPr>
    </w:p>
    <w:p w14:paraId="169B8CAF" w14:textId="3489E2E1" w:rsidR="00950A4D" w:rsidRDefault="00950A4D" w:rsidP="00950A4D">
      <w:pPr>
        <w:pStyle w:val="berschrift1"/>
      </w:pPr>
      <w:bookmarkStart w:id="1" w:name="_Baustein_B:_Addition"/>
      <w:bookmarkEnd w:id="1"/>
      <w:r w:rsidRPr="00F67684">
        <w:t xml:space="preserve">Baustein B: </w:t>
      </w:r>
      <w:r w:rsidRPr="005C231E">
        <w:t xml:space="preserve">Addition </w:t>
      </w:r>
      <w:r w:rsidRPr="00950A4D">
        <w:t>und</w:t>
      </w:r>
      <w:r w:rsidRPr="005C231E">
        <w:t xml:space="preserve"> Subtraktion verstehen</w:t>
      </w:r>
      <w:r>
        <w:t xml:space="preserve"> </w:t>
      </w:r>
    </w:p>
    <w:p w14:paraId="28D19FAA" w14:textId="77777777" w:rsidR="00EA132A" w:rsidRPr="00EA132A" w:rsidRDefault="00EA132A" w:rsidP="00EA132A"/>
    <w:p w14:paraId="4CA0E994" w14:textId="77777777" w:rsidR="00950A4D" w:rsidRDefault="00950A4D" w:rsidP="00950A4D"/>
    <w:p w14:paraId="7A7F62BB" w14:textId="754DBB9F" w:rsidR="00950A4D" w:rsidRDefault="00950A4D" w:rsidP="00950A4D"/>
    <w:p w14:paraId="4223BA92" w14:textId="465985C6" w:rsidR="00950A4D" w:rsidRDefault="00EA132A" w:rsidP="00BF6F9E">
      <w:pPr>
        <w:jc w:val="center"/>
      </w:pPr>
      <w:r w:rsidRPr="00EA132A">
        <w:rPr>
          <w:noProof/>
        </w:rPr>
        <w:drawing>
          <wp:inline distT="0" distB="0" distL="0" distR="0" wp14:anchorId="736DD2A5" wp14:editId="35BF98EA">
            <wp:extent cx="2595015" cy="532071"/>
            <wp:effectExtent l="25400" t="330200" r="21590" b="332105"/>
            <wp:docPr id="8296" name="Grafik 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621966" cy="5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4FE6C541" wp14:editId="7A61D8AE">
            <wp:extent cx="2615029" cy="444500"/>
            <wp:effectExtent l="0" t="635000" r="0" b="635000"/>
            <wp:docPr id="8290" name="Grafik 8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" name="Äpfel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800000">
                      <a:off x="0" y="0"/>
                      <a:ext cx="2624245" cy="4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87ED" w14:textId="53A955C1" w:rsidR="00950A4D" w:rsidRDefault="00950A4D" w:rsidP="00950A4D"/>
    <w:p w14:paraId="17520EA2" w14:textId="42082D06" w:rsidR="00950A4D" w:rsidRDefault="00950A4D" w:rsidP="00950A4D"/>
    <w:p w14:paraId="4EB426A8" w14:textId="703BCEF3" w:rsidR="00950A4D" w:rsidRDefault="00950A4D" w:rsidP="00950A4D"/>
    <w:p w14:paraId="417F2AE7" w14:textId="469DA5AD" w:rsidR="00950A4D" w:rsidRDefault="00950A4D" w:rsidP="00950A4D"/>
    <w:p w14:paraId="28E9BBCF" w14:textId="29D6C580" w:rsidR="00950A4D" w:rsidRDefault="00950A4D" w:rsidP="00950A4D"/>
    <w:p w14:paraId="2F63760D" w14:textId="15B48D31" w:rsidR="00950A4D" w:rsidRDefault="00950A4D" w:rsidP="00950A4D"/>
    <w:p w14:paraId="4A995AAE" w14:textId="7838A2CB" w:rsidR="00950A4D" w:rsidRDefault="00950A4D" w:rsidP="00950A4D"/>
    <w:p w14:paraId="2FCA40EE" w14:textId="7D29B59C" w:rsidR="00950A4D" w:rsidRDefault="00950A4D" w:rsidP="00950A4D"/>
    <w:p w14:paraId="442928FE" w14:textId="7A1673E8" w:rsidR="00950A4D" w:rsidRDefault="00950A4D" w:rsidP="00950A4D"/>
    <w:p w14:paraId="4A69911A" w14:textId="4EF07C2B" w:rsidR="00950A4D" w:rsidRDefault="00950A4D" w:rsidP="00950A4D"/>
    <w:p w14:paraId="7AD862C5" w14:textId="51034F64" w:rsidR="00950A4D" w:rsidRDefault="00950A4D" w:rsidP="00950A4D"/>
    <w:p w14:paraId="0709A2A6" w14:textId="17B15C53" w:rsidR="00950A4D" w:rsidRDefault="00950A4D" w:rsidP="00950A4D"/>
    <w:p w14:paraId="45CBA143" w14:textId="2FF66201" w:rsidR="00950A4D" w:rsidRDefault="00950A4D" w:rsidP="00950A4D"/>
    <w:p w14:paraId="1A1A91F6" w14:textId="22FAC9D9" w:rsidR="00950A4D" w:rsidRDefault="00950A4D" w:rsidP="00950A4D"/>
    <w:p w14:paraId="39CF6CA4" w14:textId="77777777" w:rsidR="00222CCE" w:rsidRDefault="00222CCE" w:rsidP="00222CCE">
      <w:pPr>
        <w:rPr>
          <w:b/>
          <w:bCs/>
          <w:iCs/>
        </w:rPr>
      </w:pPr>
    </w:p>
    <w:p w14:paraId="6587B4CE" w14:textId="77777777" w:rsidR="00222CCE" w:rsidRDefault="00222CCE" w:rsidP="00222CCE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"/>
        <w:gridCol w:w="145"/>
        <w:gridCol w:w="707"/>
        <w:gridCol w:w="422"/>
        <w:gridCol w:w="428"/>
        <w:gridCol w:w="122"/>
        <w:gridCol w:w="302"/>
        <w:gridCol w:w="429"/>
        <w:gridCol w:w="52"/>
        <w:gridCol w:w="142"/>
        <w:gridCol w:w="297"/>
        <w:gridCol w:w="46"/>
        <w:gridCol w:w="167"/>
        <w:gridCol w:w="146"/>
        <w:gridCol w:w="29"/>
        <w:gridCol w:w="51"/>
        <w:gridCol w:w="292"/>
        <w:gridCol w:w="146"/>
        <w:gridCol w:w="196"/>
        <w:gridCol w:w="139"/>
        <w:gridCol w:w="141"/>
        <w:gridCol w:w="63"/>
        <w:gridCol w:w="79"/>
        <w:gridCol w:w="264"/>
        <w:gridCol w:w="32"/>
        <w:gridCol w:w="310"/>
        <w:gridCol w:w="129"/>
        <w:gridCol w:w="116"/>
        <w:gridCol w:w="98"/>
        <w:gridCol w:w="225"/>
        <w:gridCol w:w="117"/>
        <w:gridCol w:w="322"/>
        <w:gridCol w:w="21"/>
        <w:gridCol w:w="67"/>
        <w:gridCol w:w="420"/>
        <w:gridCol w:w="431"/>
        <w:gridCol w:w="851"/>
        <w:gridCol w:w="852"/>
        <w:gridCol w:w="150"/>
        <w:gridCol w:w="203"/>
      </w:tblGrid>
      <w:tr w:rsidR="00222CCE" w:rsidRPr="00465D39" w14:paraId="6AAFC182" w14:textId="77777777" w:rsidTr="00222CCE">
        <w:trPr>
          <w:trHeight w:val="622"/>
        </w:trPr>
        <w:tc>
          <w:tcPr>
            <w:tcW w:w="1961" w:type="dxa"/>
            <w:gridSpan w:val="6"/>
          </w:tcPr>
          <w:p w14:paraId="22302BE3" w14:textId="77777777" w:rsidR="00222CCE" w:rsidRPr="004F0161" w:rsidRDefault="00222CCE" w:rsidP="00EE477A">
            <w:pPr>
              <w:rPr>
                <w:sz w:val="16"/>
              </w:rPr>
            </w:pPr>
            <w:r w:rsidRPr="004F0161">
              <w:rPr>
                <w:noProof/>
                <w:sz w:val="16"/>
              </w:rPr>
              <w:drawing>
                <wp:inline distT="0" distB="0" distL="0" distR="0" wp14:anchorId="50F30616" wp14:editId="163D691D">
                  <wp:extent cx="1040130" cy="365125"/>
                  <wp:effectExtent l="0" t="0" r="1270" b="3175"/>
                  <wp:docPr id="8298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34"/>
          </w:tcPr>
          <w:p w14:paraId="2D107045" w14:textId="77777777" w:rsidR="00222CCE" w:rsidRPr="004F0161" w:rsidRDefault="00222CCE" w:rsidP="00EE477A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222CCE" w:rsidRPr="00465D39" w14:paraId="2CA29B53" w14:textId="77777777" w:rsidTr="00222CCE">
        <w:trPr>
          <w:trHeight w:val="431"/>
        </w:trPr>
        <w:tc>
          <w:tcPr>
            <w:tcW w:w="1961" w:type="dxa"/>
            <w:gridSpan w:val="6"/>
          </w:tcPr>
          <w:p w14:paraId="739F8C23" w14:textId="77777777" w:rsidR="00222CCE" w:rsidRPr="004F0161" w:rsidRDefault="00222CCE" w:rsidP="00EE477A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Zitierbar als</w:t>
            </w:r>
          </w:p>
        </w:tc>
        <w:tc>
          <w:tcPr>
            <w:tcW w:w="7325" w:type="dxa"/>
            <w:gridSpan w:val="34"/>
          </w:tcPr>
          <w:p w14:paraId="4AD01AD8" w14:textId="3B6F15AB" w:rsidR="00222CCE" w:rsidRPr="004F0161" w:rsidRDefault="00222CCE" w:rsidP="00EE477A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>Sprütten, Frank &amp; Prediger, Susanne (2020)</w:t>
            </w:r>
            <w:r w:rsidR="003834EC">
              <w:rPr>
                <w:sz w:val="16"/>
              </w:rPr>
              <w:t>.</w:t>
            </w:r>
            <w:r w:rsidRPr="004F0161">
              <w:rPr>
                <w:sz w:val="16"/>
              </w:rPr>
              <w:t xml:space="preserve"> Mathematik am Sprachanfang – Zahlen und Operationen. </w:t>
            </w:r>
            <w:r w:rsidRPr="00222CCE">
              <w:rPr>
                <w:sz w:val="16"/>
              </w:rPr>
              <w:t>Baustein B: Addition und Subtraktion verstehen</w:t>
            </w:r>
            <w:r w:rsidRPr="004F0161">
              <w:rPr>
                <w:sz w:val="16"/>
              </w:rPr>
              <w:t>. Open Educational Resources, zugänglich unter sima.dzlm.de/um</w:t>
            </w:r>
          </w:p>
        </w:tc>
      </w:tr>
      <w:tr w:rsidR="00222CCE" w:rsidRPr="00465D39" w14:paraId="49E69EAA" w14:textId="77777777" w:rsidTr="00222CCE">
        <w:tc>
          <w:tcPr>
            <w:tcW w:w="1961" w:type="dxa"/>
            <w:gridSpan w:val="6"/>
          </w:tcPr>
          <w:p w14:paraId="752D843C" w14:textId="77777777" w:rsidR="00222CCE" w:rsidRPr="004F0161" w:rsidRDefault="00222CCE" w:rsidP="00EE477A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Zielgruppe </w:t>
            </w:r>
          </w:p>
        </w:tc>
        <w:tc>
          <w:tcPr>
            <w:tcW w:w="7325" w:type="dxa"/>
            <w:gridSpan w:val="34"/>
          </w:tcPr>
          <w:p w14:paraId="6E36DDC4" w14:textId="77777777" w:rsidR="00222CCE" w:rsidRPr="004F0161" w:rsidRDefault="00222CCE" w:rsidP="00EE477A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222CCE" w:rsidRPr="00465D39" w14:paraId="6A7D7529" w14:textId="77777777" w:rsidTr="00222CCE">
        <w:tc>
          <w:tcPr>
            <w:tcW w:w="1961" w:type="dxa"/>
            <w:gridSpan w:val="6"/>
          </w:tcPr>
          <w:p w14:paraId="2F61C057" w14:textId="77777777" w:rsidR="00222CCE" w:rsidRPr="004F0161" w:rsidRDefault="00222CCE" w:rsidP="00EE477A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Projektherkunft </w:t>
            </w:r>
          </w:p>
        </w:tc>
        <w:tc>
          <w:tcPr>
            <w:tcW w:w="7325" w:type="dxa"/>
            <w:gridSpan w:val="34"/>
          </w:tcPr>
          <w:p w14:paraId="541CA89D" w14:textId="77777777" w:rsidR="00222CCE" w:rsidRPr="004F0161" w:rsidRDefault="00222CCE" w:rsidP="00EE477A">
            <w:pPr>
              <w:pStyle w:val="Tabelle"/>
              <w:rPr>
                <w:sz w:val="16"/>
              </w:rPr>
            </w:pPr>
            <w:r w:rsidRPr="004F0161">
              <w:rPr>
                <w:sz w:val="16"/>
              </w:rPr>
              <w:t xml:space="preserve"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Sprütten und mit tatkräftiger Hilfe von Emma </w:t>
            </w:r>
            <w:proofErr w:type="spellStart"/>
            <w:r w:rsidRPr="004F0161">
              <w:rPr>
                <w:sz w:val="16"/>
              </w:rPr>
              <w:t>Beke</w:t>
            </w:r>
            <w:proofErr w:type="spellEnd"/>
            <w:r w:rsidRPr="004F0161">
              <w:rPr>
                <w:sz w:val="16"/>
              </w:rPr>
              <w:t xml:space="preserve"> </w:t>
            </w:r>
            <w:proofErr w:type="spellStart"/>
            <w:r w:rsidRPr="004F0161">
              <w:rPr>
                <w:sz w:val="16"/>
              </w:rPr>
              <w:t>Bandmann</w:t>
            </w:r>
            <w:proofErr w:type="spellEnd"/>
            <w:r w:rsidRPr="004F0161">
              <w:rPr>
                <w:sz w:val="16"/>
              </w:rPr>
              <w:t xml:space="preserve">. </w:t>
            </w:r>
          </w:p>
        </w:tc>
      </w:tr>
      <w:tr w:rsidR="00222CCE" w:rsidRPr="003B7294" w14:paraId="7212A93A" w14:textId="77777777" w:rsidTr="00222CCE">
        <w:tc>
          <w:tcPr>
            <w:tcW w:w="1961" w:type="dxa"/>
            <w:gridSpan w:val="6"/>
          </w:tcPr>
          <w:p w14:paraId="6A0495D6" w14:textId="77777777" w:rsidR="00222CCE" w:rsidRPr="004F0161" w:rsidRDefault="00222CCE" w:rsidP="00EE477A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Bildrechte</w:t>
            </w:r>
          </w:p>
        </w:tc>
        <w:tc>
          <w:tcPr>
            <w:tcW w:w="7325" w:type="dxa"/>
            <w:gridSpan w:val="34"/>
          </w:tcPr>
          <w:p w14:paraId="4CF51AD1" w14:textId="77777777" w:rsidR="00222CCE" w:rsidRPr="004F0161" w:rsidRDefault="00222CCE" w:rsidP="00EE477A">
            <w:pPr>
              <w:pStyle w:val="Tabelle"/>
              <w:jc w:val="left"/>
              <w:rPr>
                <w:sz w:val="16"/>
              </w:rPr>
            </w:pPr>
            <w:r w:rsidRPr="00DA26B0">
              <w:rPr>
                <w:color w:val="000000"/>
                <w:sz w:val="16"/>
              </w:rPr>
              <w:t xml:space="preserve">Die Rechte für alle Bilder liegen bei den </w:t>
            </w:r>
            <w:r w:rsidRPr="004F0161">
              <w:rPr>
                <w:sz w:val="16"/>
              </w:rPr>
              <w:t>Autorinnen und Autoren.</w:t>
            </w:r>
            <w:r>
              <w:rPr>
                <w:sz w:val="16"/>
              </w:rPr>
              <w:t xml:space="preserve"> Die Kinderköpfe wurden von Andrea </w:t>
            </w:r>
            <w:proofErr w:type="spellStart"/>
            <w:r>
              <w:rPr>
                <w:sz w:val="16"/>
              </w:rPr>
              <w:t>Schink</w:t>
            </w:r>
            <w:proofErr w:type="spellEnd"/>
            <w:r>
              <w:rPr>
                <w:sz w:val="16"/>
              </w:rPr>
              <w:t xml:space="preserve"> gezeichnet, sie dürfen nicht für andere Zwecke verwendet werden.</w:t>
            </w:r>
          </w:p>
        </w:tc>
      </w:tr>
      <w:tr w:rsidR="00136BD4" w:rsidRPr="0063234A" w14:paraId="24370ECA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9083" w:type="dxa"/>
            <w:gridSpan w:val="39"/>
            <w:tcBorders>
              <w:top w:val="nil"/>
              <w:left w:val="nil"/>
              <w:bottom w:val="nil"/>
              <w:right w:val="nil"/>
            </w:tcBorders>
          </w:tcPr>
          <w:p w14:paraId="550E649F" w14:textId="6C164058" w:rsidR="00136BD4" w:rsidRPr="004F45C4" w:rsidRDefault="00222CCE" w:rsidP="00950A4D">
            <w:pPr>
              <w:pStyle w:val="berschrift1"/>
              <w:pageBreakBefore/>
            </w:pPr>
            <w:r>
              <w:lastRenderedPageBreak/>
              <w:t>B</w:t>
            </w:r>
            <w:r w:rsidR="00950A4D">
              <w:t>1</w:t>
            </w:r>
            <w:r w:rsidR="00136BD4" w:rsidRPr="00724F87">
              <w:t xml:space="preserve"> </w:t>
            </w:r>
            <w:r w:rsidR="00136BD4">
              <w:t xml:space="preserve">  Addition (+) und Subtraktion (-) verstehen: </w:t>
            </w:r>
            <w:r w:rsidR="00CF48EE">
              <w:t>Erarbeiten</w:t>
            </w:r>
          </w:p>
        </w:tc>
      </w:tr>
      <w:tr w:rsidR="00136BD4" w:rsidRPr="009216C2" w14:paraId="52E5B75E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3396" w:type="dxa"/>
            <w:gridSpan w:val="13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6F3F2BDA" w14:textId="77777777" w:rsidR="00136BD4" w:rsidRPr="009E7146" w:rsidRDefault="00136BD4" w:rsidP="00136BD4">
            <w:pPr>
              <w:pStyle w:val="berschrift2"/>
            </w:pPr>
          </w:p>
        </w:tc>
        <w:tc>
          <w:tcPr>
            <w:tcW w:w="5687" w:type="dxa"/>
            <w:gridSpan w:val="2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65824D8B" w14:textId="77777777" w:rsidR="00136BD4" w:rsidRPr="009E7146" w:rsidRDefault="00136BD4" w:rsidP="00136BD4">
            <w:pPr>
              <w:pStyle w:val="berschrift2"/>
            </w:pPr>
          </w:p>
        </w:tc>
      </w:tr>
      <w:tr w:rsidR="00136BD4" w:rsidRPr="009216C2" w14:paraId="2EB5F200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373"/>
        </w:trPr>
        <w:tc>
          <w:tcPr>
            <w:tcW w:w="9083" w:type="dxa"/>
            <w:gridSpan w:val="39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</w:tcPr>
          <w:p w14:paraId="51B8843D" w14:textId="77777777" w:rsidR="00136BD4" w:rsidRPr="004F45C4" w:rsidRDefault="00136BD4" w:rsidP="00136BD4">
            <w:pPr>
              <w:pStyle w:val="berschrift2"/>
            </w:pPr>
            <w:r>
              <w:t xml:space="preserve"> 1.  Was bedeutet Addition und Subtraktion?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550D708D" wp14:editId="7FA3B8C5">
                  <wp:extent cx="156462" cy="144000"/>
                  <wp:effectExtent l="0" t="0" r="0" b="0"/>
                  <wp:docPr id="7370" name="Grafik 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</w:tc>
      </w:tr>
      <w:tr w:rsidR="00136BD4" w:rsidRPr="009216C2" w14:paraId="373CE0B3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175"/>
        </w:trPr>
        <w:tc>
          <w:tcPr>
            <w:tcW w:w="3396" w:type="dxa"/>
            <w:gridSpan w:val="13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1511BBAD" w14:textId="77777777" w:rsidR="00136BD4" w:rsidRPr="00374A42" w:rsidRDefault="00136BD4" w:rsidP="00136BD4">
            <w:pPr>
              <w:pStyle w:val="berschrift3"/>
              <w:rPr>
                <w:sz w:val="12"/>
              </w:rPr>
            </w:pPr>
          </w:p>
        </w:tc>
        <w:tc>
          <w:tcPr>
            <w:tcW w:w="2133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4598EDF" w14:textId="77777777" w:rsidR="00136BD4" w:rsidRPr="00374A42" w:rsidRDefault="00136BD4" w:rsidP="00136BD4">
            <w:pPr>
              <w:rPr>
                <w:sz w:val="12"/>
              </w:rPr>
            </w:pPr>
          </w:p>
        </w:tc>
        <w:tc>
          <w:tcPr>
            <w:tcW w:w="3554" w:type="dxa"/>
            <w:gridSpan w:val="11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5ACAF599" w14:textId="77777777" w:rsidR="00136BD4" w:rsidRPr="00374A42" w:rsidRDefault="00136BD4" w:rsidP="00136BD4">
            <w:pPr>
              <w:pStyle w:val="berschrift3"/>
              <w:ind w:hanging="425"/>
              <w:rPr>
                <w:sz w:val="12"/>
              </w:rPr>
            </w:pPr>
          </w:p>
        </w:tc>
      </w:tr>
      <w:tr w:rsidR="00136BD4" w:rsidRPr="009216C2" w14:paraId="548B0768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2"/>
        </w:trPr>
        <w:tc>
          <w:tcPr>
            <w:tcW w:w="4536" w:type="dxa"/>
            <w:gridSpan w:val="21"/>
            <w:tcBorders>
              <w:top w:val="nil"/>
              <w:left w:val="single" w:sz="4" w:space="0" w:color="7F7F7F" w:themeColor="text1" w:themeTint="80"/>
              <w:bottom w:val="nil"/>
              <w:right w:val="single" w:sz="8" w:space="0" w:color="7F7F7F" w:themeColor="text1" w:themeTint="80"/>
            </w:tcBorders>
          </w:tcPr>
          <w:p w14:paraId="3584FF01" w14:textId="77777777" w:rsidR="00136BD4" w:rsidRPr="006D1506" w:rsidRDefault="00136BD4" w:rsidP="00136BD4">
            <w:pPr>
              <w:pStyle w:val="berschrift2"/>
            </w:pPr>
            <w:r>
              <w:rPr>
                <w:color w:val="0D0D0D" w:themeColor="text1" w:themeTint="F2"/>
              </w:rPr>
              <w:t xml:space="preserve">  Wir addieren   +</w:t>
            </w:r>
          </w:p>
        </w:tc>
        <w:tc>
          <w:tcPr>
            <w:tcW w:w="4547" w:type="dxa"/>
            <w:gridSpan w:val="18"/>
            <w:tcBorders>
              <w:top w:val="nil"/>
              <w:left w:val="single" w:sz="8" w:space="0" w:color="7F7F7F" w:themeColor="text1" w:themeTint="80"/>
              <w:bottom w:val="nil"/>
              <w:right w:val="single" w:sz="4" w:space="0" w:color="7F7F7F" w:themeColor="text1" w:themeTint="80"/>
            </w:tcBorders>
          </w:tcPr>
          <w:p w14:paraId="4A37AA3F" w14:textId="77777777" w:rsidR="00136BD4" w:rsidRPr="006D1506" w:rsidRDefault="00136BD4" w:rsidP="00136BD4">
            <w:pPr>
              <w:jc w:val="left"/>
              <w:rPr>
                <w:b/>
              </w:rPr>
            </w:pPr>
            <w:r>
              <w:rPr>
                <w:b/>
              </w:rPr>
              <w:t xml:space="preserve">   Wir subtrahieren -</w:t>
            </w:r>
          </w:p>
        </w:tc>
      </w:tr>
      <w:tr w:rsidR="00136BD4" w:rsidRPr="009216C2" w14:paraId="17D8D21B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54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74A7F66C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57EAC" w14:textId="77777777" w:rsidR="00136BD4" w:rsidRPr="00E74F3F" w:rsidRDefault="00136BD4" w:rsidP="00136BD4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F98CFC" w14:textId="77777777" w:rsidR="00136BD4" w:rsidRPr="00E74F3F" w:rsidRDefault="00136BD4" w:rsidP="00136BD4">
            <w:pPr>
              <w:jc w:val="center"/>
            </w:pPr>
            <w:r>
              <w:t>+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A28D18" w14:textId="77777777" w:rsidR="00136BD4" w:rsidRPr="009829CE" w:rsidRDefault="00136BD4" w:rsidP="00136BD4">
            <w:pPr>
              <w:jc w:val="center"/>
            </w:pPr>
            <w:r w:rsidRPr="009829CE">
              <w:t>4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0B9A9F" w14:textId="77777777" w:rsidR="00136BD4" w:rsidRPr="00E74F3F" w:rsidRDefault="00136BD4" w:rsidP="00136BD4">
            <w:pPr>
              <w:jc w:val="center"/>
            </w:pPr>
            <w:r>
              <w:t>=</w:t>
            </w: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37BBDA" w14:textId="77777777" w:rsidR="00136BD4" w:rsidRPr="00E74F3F" w:rsidRDefault="00136BD4" w:rsidP="00136BD4">
            <w:pPr>
              <w:jc w:val="center"/>
            </w:pPr>
            <w:r>
              <w:t>16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152E57DD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2DED7F92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43C60E" w14:textId="77777777" w:rsidR="00136BD4" w:rsidRPr="00E74F3F" w:rsidRDefault="00136BD4" w:rsidP="00136BD4">
            <w:pPr>
              <w:jc w:val="center"/>
            </w:pPr>
            <w:r>
              <w:t>16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11BB89" w14:textId="77777777" w:rsidR="00136BD4" w:rsidRPr="00E74F3F" w:rsidRDefault="00136BD4" w:rsidP="00136BD4">
            <w:pPr>
              <w:jc w:val="center"/>
            </w:pPr>
            <w: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4564E" w14:textId="77777777" w:rsidR="00136BD4" w:rsidRPr="009829CE" w:rsidRDefault="00136BD4" w:rsidP="00136BD4">
            <w:pPr>
              <w:jc w:val="center"/>
            </w:pPr>
            <w:r w:rsidRPr="009829CE"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FB883" w14:textId="77777777" w:rsidR="00136BD4" w:rsidRPr="00E74F3F" w:rsidRDefault="00136BD4" w:rsidP="00136BD4">
            <w:pPr>
              <w:jc w:val="center"/>
            </w:pPr>
            <w:r>
              <w:t>=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29D6730D" w14:textId="77777777" w:rsidR="00136BD4" w:rsidRPr="00E74F3F" w:rsidRDefault="00136BD4" w:rsidP="00136BD4">
            <w:pPr>
              <w:jc w:val="center"/>
            </w:pPr>
            <w:r>
              <w:t>12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3087E0F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5F8C8F4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54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74010250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2B337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zwölf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2446E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plus</w:t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E82F0A" w14:textId="77777777" w:rsidR="00136BD4" w:rsidRPr="009829CE" w:rsidRDefault="00136BD4" w:rsidP="00136BD4">
            <w:pPr>
              <w:jc w:val="center"/>
              <w:rPr>
                <w:sz w:val="18"/>
              </w:rPr>
            </w:pPr>
            <w:r w:rsidRPr="009829CE">
              <w:rPr>
                <w:sz w:val="18"/>
              </w:rPr>
              <w:t>vier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B616EDE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(ist) gleich</w:t>
            </w: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E72B7E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sechzehn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67C4988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91DA832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CA4C12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sechzehn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8D53A6F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minus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2FA3BF" w14:textId="77777777" w:rsidR="00136BD4" w:rsidRPr="009829CE" w:rsidRDefault="00136BD4" w:rsidP="00136BD4">
            <w:pPr>
              <w:jc w:val="center"/>
              <w:rPr>
                <w:sz w:val="18"/>
              </w:rPr>
            </w:pPr>
            <w:r w:rsidRPr="009829CE">
              <w:rPr>
                <w:sz w:val="18"/>
              </w:rPr>
              <w:t>vier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A98DAF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(ist) gleich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08AD4E5D" w14:textId="77777777" w:rsidR="00136BD4" w:rsidRPr="00A46D34" w:rsidRDefault="00136BD4" w:rsidP="00136BD4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zwölf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BA40CD0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D29E6C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54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2E60AF05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716B3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EC098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F72D2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F48F78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30DCBD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191246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82EC39C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130DFE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0C8658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A92DE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D3131A2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0349C54F" w14:textId="77777777" w:rsidR="00136BD4" w:rsidRDefault="00136BD4" w:rsidP="00136BD4">
            <w:pPr>
              <w:jc w:val="center"/>
            </w:pPr>
            <w:r>
              <w:sym w:font="Symbol" w:char="F0DD"/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02316AE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71EE524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597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6B8761C4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E979C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erste </w:t>
            </w:r>
          </w:p>
          <w:p w14:paraId="01CB1BCF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Summand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68965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das Plus-</w:t>
            </w:r>
          </w:p>
          <w:p w14:paraId="7801E68B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proofErr w:type="spellStart"/>
            <w:r w:rsidRPr="00612C15">
              <w:rPr>
                <w:sz w:val="16"/>
              </w:rPr>
              <w:t>zeichen</w:t>
            </w:r>
            <w:proofErr w:type="spellEnd"/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66731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zweite </w:t>
            </w:r>
          </w:p>
          <w:p w14:paraId="36E1B704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Summand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36E3CE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das Gleichheitszeichen</w:t>
            </w: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CE1706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die </w:t>
            </w:r>
          </w:p>
          <w:p w14:paraId="6D561C11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Summe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1B7F9EAE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9F73F46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430D89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</w:t>
            </w:r>
          </w:p>
          <w:p w14:paraId="406B27F2" w14:textId="77777777" w:rsidR="00136BD4" w:rsidRPr="00612C15" w:rsidRDefault="00136BD4" w:rsidP="00136BD4">
            <w:pPr>
              <w:jc w:val="center"/>
            </w:pPr>
            <w:r w:rsidRPr="00612C15">
              <w:rPr>
                <w:sz w:val="16"/>
              </w:rPr>
              <w:t>Minuend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E84D65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das Minus-</w:t>
            </w:r>
          </w:p>
          <w:p w14:paraId="0FEE1DC5" w14:textId="77777777" w:rsidR="00136BD4" w:rsidRPr="00612C15" w:rsidRDefault="00136BD4" w:rsidP="00136BD4">
            <w:pPr>
              <w:jc w:val="center"/>
            </w:pPr>
            <w:proofErr w:type="spellStart"/>
            <w:r w:rsidRPr="00612C15">
              <w:rPr>
                <w:sz w:val="16"/>
              </w:rPr>
              <w:t>zeichen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8CEA1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</w:t>
            </w:r>
          </w:p>
          <w:p w14:paraId="301BDBF1" w14:textId="77777777" w:rsidR="00136BD4" w:rsidRPr="00612C15" w:rsidRDefault="00136BD4" w:rsidP="00136BD4">
            <w:pPr>
              <w:jc w:val="center"/>
            </w:pPr>
            <w:r w:rsidRPr="00612C15">
              <w:rPr>
                <w:sz w:val="16"/>
              </w:rPr>
              <w:t>Subtrahend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7D18425" w14:textId="77777777" w:rsidR="00136BD4" w:rsidRPr="00612C15" w:rsidRDefault="00136BD4" w:rsidP="00136BD4">
            <w:pPr>
              <w:jc w:val="center"/>
            </w:pPr>
            <w:r w:rsidRPr="00612C15">
              <w:rPr>
                <w:sz w:val="16"/>
              </w:rPr>
              <w:t>das Gleichheitszeichen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BC73FE0" w14:textId="77777777" w:rsidR="00136BD4" w:rsidRPr="00612C15" w:rsidRDefault="00136BD4" w:rsidP="00136BD4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die </w:t>
            </w:r>
          </w:p>
          <w:p w14:paraId="25EA7CAC" w14:textId="77777777" w:rsidR="00136BD4" w:rsidRPr="00612C15" w:rsidRDefault="00136BD4" w:rsidP="00136BD4">
            <w:pPr>
              <w:jc w:val="center"/>
            </w:pPr>
            <w:r w:rsidRPr="00612C15">
              <w:rPr>
                <w:sz w:val="16"/>
              </w:rPr>
              <w:t>Differenz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FBD958C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C93670B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314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17496248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4C3394" w14:textId="77777777" w:rsidR="00136BD4" w:rsidRPr="006D1506" w:rsidRDefault="00136BD4" w:rsidP="00136BD4">
            <w:pPr>
              <w:jc w:val="left"/>
              <w:rPr>
                <w:sz w:val="16"/>
              </w:rPr>
            </w:pPr>
            <w:r w:rsidRPr="00751DD7">
              <w:rPr>
                <w:noProof/>
              </w:rPr>
              <w:drawing>
                <wp:inline distT="0" distB="0" distL="0" distR="0" wp14:anchorId="46F45ED1" wp14:editId="27E65E81">
                  <wp:extent cx="156462" cy="144000"/>
                  <wp:effectExtent l="0" t="0" r="0" b="0"/>
                  <wp:docPr id="7371" name="Grafik 7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63A34A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7BFE5D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D9FD44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D5FE7C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8909A5D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2E7EA7EB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FCBCCF" w14:textId="77777777" w:rsidR="00136BD4" w:rsidRPr="006D1506" w:rsidRDefault="00136BD4" w:rsidP="00136BD4">
            <w:pPr>
              <w:jc w:val="left"/>
              <w:rPr>
                <w:sz w:val="16"/>
              </w:rPr>
            </w:pPr>
            <w:r w:rsidRPr="00751DD7">
              <w:rPr>
                <w:noProof/>
              </w:rPr>
              <w:drawing>
                <wp:inline distT="0" distB="0" distL="0" distR="0" wp14:anchorId="4BC447E4" wp14:editId="4406C52D">
                  <wp:extent cx="156462" cy="144000"/>
                  <wp:effectExtent l="0" t="0" r="0" b="0"/>
                  <wp:docPr id="7372" name="Grafik 7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E43441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58067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0B9A48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402A6BBD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3674093E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523F53B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716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5DE4CA77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81D49" w14:textId="77777777" w:rsidR="00136BD4" w:rsidRPr="00751DD7" w:rsidRDefault="00136BD4" w:rsidP="00136BD4">
            <w:pPr>
              <w:jc w:val="left"/>
              <w:rPr>
                <w:noProof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C83C21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7AA30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08B202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A19D8A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C25946C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38BBAC2E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C93C5A" w14:textId="77777777" w:rsidR="00136BD4" w:rsidRPr="00751DD7" w:rsidRDefault="00136BD4" w:rsidP="00136BD4">
            <w:pPr>
              <w:jc w:val="left"/>
              <w:rPr>
                <w:noProof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1D01CA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BF4" w14:textId="77777777" w:rsidR="00136BD4" w:rsidRPr="006D1506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380D39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5C6007AA" w14:textId="77777777" w:rsidR="00136BD4" w:rsidRDefault="00136BD4" w:rsidP="00136BD4">
            <w:pPr>
              <w:jc w:val="center"/>
              <w:rPr>
                <w:sz w:val="16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6B12FB4B" w14:textId="77777777" w:rsidR="00136BD4" w:rsidRPr="00E74F3F" w:rsidRDefault="00136BD4" w:rsidP="00136BD4">
            <w:pPr>
              <w:jc w:val="center"/>
            </w:pPr>
          </w:p>
        </w:tc>
      </w:tr>
      <w:tr w:rsidR="00136BD4" w:rsidRPr="00C10596" w14:paraId="2EE1661B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75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single" w:sz="8" w:space="0" w:color="7F7F7F" w:themeColor="text1" w:themeTint="80"/>
              <w:right w:val="nil"/>
            </w:tcBorders>
          </w:tcPr>
          <w:p w14:paraId="627BB433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3EBCFA1E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72D438D2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3" w:type="dxa"/>
            <w:gridSpan w:val="3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5294CE05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31B067DD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3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578D5F27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</w:tcPr>
          <w:p w14:paraId="65883B26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single" w:sz="8" w:space="0" w:color="7F7F7F" w:themeColor="text1" w:themeTint="80"/>
              <w:right w:val="nil"/>
            </w:tcBorders>
          </w:tcPr>
          <w:p w14:paraId="365214CB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05F4907B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12578545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42A05F97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1D7FEE30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4FE1621B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</w:tcPr>
          <w:p w14:paraId="147D8844" w14:textId="77777777" w:rsidR="00136BD4" w:rsidRPr="00C10596" w:rsidRDefault="00136BD4" w:rsidP="00136BD4">
            <w:pPr>
              <w:jc w:val="center"/>
              <w:rPr>
                <w:sz w:val="4"/>
              </w:rPr>
            </w:pPr>
          </w:p>
        </w:tc>
      </w:tr>
      <w:tr w:rsidR="00136BD4" w:rsidRPr="00E74F3F" w14:paraId="1148DCF6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1"/>
        </w:trPr>
        <w:tc>
          <w:tcPr>
            <w:tcW w:w="1411" w:type="dxa"/>
            <w:gridSpan w:val="4"/>
            <w:tcBorders>
              <w:top w:val="single" w:sz="8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</w:tcPr>
          <w:p w14:paraId="1816E5A4" w14:textId="77777777" w:rsidR="00136BD4" w:rsidRPr="00612C15" w:rsidRDefault="00136BD4" w:rsidP="00136BD4">
            <w:pPr>
              <w:pStyle w:val="berschrift2"/>
              <w:ind w:hanging="283"/>
              <w:rPr>
                <w:color w:val="000000"/>
                <w:sz w:val="4"/>
                <w:szCs w:val="4"/>
              </w:rPr>
            </w:pPr>
          </w:p>
        </w:tc>
        <w:tc>
          <w:tcPr>
            <w:tcW w:w="1475" w:type="dxa"/>
            <w:gridSpan w:val="6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41747129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B260EA8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6E0D17EC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075BB139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63AA8E2E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11D5693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D8F1366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4E833A0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0B117FD5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3961C7DA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73CB5E2" w14:textId="77777777" w:rsidR="00136BD4" w:rsidRPr="00612C15" w:rsidRDefault="00136BD4" w:rsidP="00136BD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487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6F1A8813" w14:textId="77777777" w:rsidR="00136BD4" w:rsidRPr="00612C15" w:rsidRDefault="00136BD4" w:rsidP="00136BD4">
            <w:pPr>
              <w:rPr>
                <w:sz w:val="4"/>
                <w:szCs w:val="4"/>
              </w:rPr>
            </w:pPr>
          </w:p>
        </w:tc>
        <w:tc>
          <w:tcPr>
            <w:tcW w:w="2284" w:type="dxa"/>
            <w:gridSpan w:val="4"/>
            <w:tcBorders>
              <w:top w:val="single" w:sz="8" w:space="0" w:color="7F7F7F" w:themeColor="text1" w:themeTint="80"/>
              <w:left w:val="nil"/>
              <w:bottom w:val="nil"/>
              <w:right w:val="single" w:sz="4" w:space="0" w:color="7F7F7F" w:themeColor="text1" w:themeTint="80"/>
            </w:tcBorders>
          </w:tcPr>
          <w:p w14:paraId="67E32D2C" w14:textId="77777777" w:rsidR="00136BD4" w:rsidRPr="00612C15" w:rsidRDefault="00136BD4" w:rsidP="00136BD4">
            <w:pPr>
              <w:rPr>
                <w:sz w:val="4"/>
                <w:szCs w:val="4"/>
              </w:rPr>
            </w:pPr>
          </w:p>
        </w:tc>
      </w:tr>
      <w:tr w:rsidR="00136BD4" w:rsidRPr="00E74F3F" w14:paraId="37870A0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181"/>
        </w:trPr>
        <w:tc>
          <w:tcPr>
            <w:tcW w:w="2886" w:type="dxa"/>
            <w:gridSpan w:val="10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33517307" w14:textId="77777777" w:rsidR="00136BD4" w:rsidRPr="00D673B8" w:rsidRDefault="00136BD4" w:rsidP="00136BD4">
            <w:pPr>
              <w:jc w:val="left"/>
              <w:rPr>
                <w:b/>
                <w:sz w:val="20"/>
              </w:rPr>
            </w:pPr>
            <w:r>
              <w:rPr>
                <w:b/>
                <w:color w:val="000000"/>
              </w:rPr>
              <w:t xml:space="preserve">  </w:t>
            </w:r>
            <w:r w:rsidRPr="00D673B8">
              <w:rPr>
                <w:b/>
                <w:color w:val="000000"/>
              </w:rPr>
              <w:t>Die Addition bedeutet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6AD15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1ADACB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6141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C7EDB4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6EC3A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1651A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09633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2EF0C2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6E7DD" w14:textId="77777777" w:rsidR="00136BD4" w:rsidRDefault="00136BD4" w:rsidP="00136BD4">
            <w:pPr>
              <w:jc w:val="center"/>
              <w:rPr>
                <w:sz w:val="20"/>
              </w:rPr>
            </w:pPr>
          </w:p>
        </w:tc>
        <w:tc>
          <w:tcPr>
            <w:tcW w:w="3114" w:type="dxa"/>
            <w:gridSpan w:val="8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3B89FBA0" w14:textId="77777777" w:rsidR="00136BD4" w:rsidRPr="00612C15" w:rsidRDefault="00136BD4" w:rsidP="00136BD4">
            <w:pPr>
              <w:jc w:val="left"/>
              <w:rPr>
                <w:b/>
              </w:rPr>
            </w:pPr>
            <w:r w:rsidRPr="00612C15">
              <w:rPr>
                <w:b/>
                <w:sz w:val="20"/>
              </w:rPr>
              <w:t>D</w:t>
            </w:r>
            <w:r>
              <w:rPr>
                <w:b/>
                <w:sz w:val="20"/>
              </w:rPr>
              <w:t xml:space="preserve">ie Subtraktion </w:t>
            </w:r>
            <w:r w:rsidRPr="00612C15">
              <w:rPr>
                <w:b/>
              </w:rPr>
              <w:t>bedeutet</w:t>
            </w:r>
          </w:p>
        </w:tc>
      </w:tr>
      <w:tr w:rsidR="00136BD4" w:rsidRPr="00E74F3F" w14:paraId="2D846A2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30"/>
        </w:trPr>
        <w:tc>
          <w:tcPr>
            <w:tcW w:w="2886" w:type="dxa"/>
            <w:gridSpan w:val="10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5297C33F" w14:textId="77777777" w:rsidR="00136BD4" w:rsidRPr="00E237CE" w:rsidRDefault="00136BD4" w:rsidP="00136BD4">
            <w:pPr>
              <w:jc w:val="center"/>
              <w:rPr>
                <w:sz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</w:t>
            </w:r>
            <w:r w:rsidRPr="006D1506">
              <w:rPr>
                <w:b/>
                <w:color w:val="0D0D0D" w:themeColor="text1" w:themeTint="F2"/>
              </w:rPr>
              <w:sym w:font="Wingdings" w:char="F0E5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A1D88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BBB57D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E3009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5A8E1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5C90E2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F2371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6F6AC3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F83F7" w14:textId="77777777" w:rsidR="00136BD4" w:rsidRDefault="00136BD4" w:rsidP="00136BD4">
            <w:pPr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6A5BA" w14:textId="77777777" w:rsidR="00136BD4" w:rsidRDefault="00136BD4" w:rsidP="00136BD4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081F3" w14:textId="77777777" w:rsidR="00136BD4" w:rsidRDefault="00136BD4" w:rsidP="00136BD4">
            <w:pPr>
              <w:jc w:val="center"/>
              <w:rPr>
                <w:sz w:val="20"/>
              </w:rPr>
            </w:pPr>
            <w:r>
              <w:sym w:font="Wingdings" w:char="F0E6"/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615A7" w14:textId="77777777" w:rsidR="00136BD4" w:rsidRPr="00E74F3F" w:rsidRDefault="00136BD4" w:rsidP="00136BD4"/>
        </w:tc>
        <w:tc>
          <w:tcPr>
            <w:tcW w:w="2284" w:type="dxa"/>
            <w:gridSpan w:val="4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4019815C" w14:textId="77777777" w:rsidR="00136BD4" w:rsidRPr="00E74F3F" w:rsidRDefault="00136BD4" w:rsidP="00136BD4"/>
        </w:tc>
      </w:tr>
      <w:tr w:rsidR="00136BD4" w:rsidRPr="009216C2" w14:paraId="56D31B96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37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4BE9622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5367B2BC" w14:textId="77777777" w:rsidR="00136BD4" w:rsidRPr="007E79D2" w:rsidRDefault="00136BD4" w:rsidP="00F620FE">
            <w:pPr>
              <w:jc w:val="left"/>
            </w:pPr>
            <w:r w:rsidRPr="008C39FD">
              <w:t xml:space="preserve">Ich habe 12 </w:t>
            </w:r>
            <w:r>
              <w:t>weiße Punkte</w:t>
            </w:r>
            <w:r w:rsidRPr="008C39FD">
              <w:t xml:space="preserve"> (</w:t>
            </w:r>
            <w:r w:rsidRPr="008C39FD">
              <w:sym w:font="Wingdings" w:char="F0A1"/>
            </w:r>
            <w:r>
              <w:t>).</w:t>
            </w:r>
            <w:r>
              <w:br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C40A918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67A3CC8B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1EACDA3" w14:textId="77777777" w:rsidR="00136BD4" w:rsidRPr="007E79D2" w:rsidRDefault="00136BD4" w:rsidP="00F620FE">
            <w:r w:rsidRPr="008C39FD">
              <w:t>Ich habe 16</w:t>
            </w:r>
            <w:r>
              <w:t xml:space="preserve"> Punkte</w:t>
            </w:r>
            <w:r w:rsidRPr="008C39FD">
              <w:t xml:space="preserve"> (</w:t>
            </w:r>
            <w:r w:rsidRPr="008C39FD">
              <w:sym w:font="Wingdings" w:char="F0A1"/>
            </w:r>
            <w:r w:rsidRPr="008C39FD">
              <w:sym w:font="Wingdings" w:char="F06C"/>
            </w:r>
            <w:r w:rsidRPr="008C39FD">
              <w:t>).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7DF9138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777EFF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7BD62846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1D3FD03" w14:textId="77777777" w:rsidR="00136BD4" w:rsidRDefault="00136BD4" w:rsidP="00F620FE">
            <w:r w:rsidRPr="007E79D2">
              <w:t xml:space="preserve">Ich füge 4 </w:t>
            </w:r>
            <w:r>
              <w:t xml:space="preserve">schwarze </w:t>
            </w:r>
            <w:r w:rsidRPr="007E79D2">
              <w:t>Punkte (</w:t>
            </w:r>
            <w:r w:rsidRPr="008C39FD">
              <w:sym w:font="Wingdings" w:char="F06C"/>
            </w:r>
            <w:r w:rsidRPr="007E79D2">
              <w:t xml:space="preserve">) hinzu. </w:t>
            </w:r>
          </w:p>
          <w:p w14:paraId="1C9E5866" w14:textId="3B68EC86" w:rsidR="00136BD4" w:rsidRPr="007E79D2" w:rsidRDefault="00F620FE" w:rsidP="00F620FE">
            <w:r>
              <w:t xml:space="preserve">         </w:t>
            </w:r>
            <w:r w:rsidR="00136BD4" w:rsidRPr="007E79D2">
              <w:t>(</w:t>
            </w:r>
            <w:r w:rsidR="00136BD4" w:rsidRPr="008C39FD">
              <w:sym w:font="Symbol" w:char="F0AE"/>
            </w:r>
            <w:r w:rsidR="00136BD4" w:rsidRPr="007E79D2">
              <w:t xml:space="preserve"> </w:t>
            </w:r>
            <w:r w:rsidR="00136BD4" w:rsidRPr="003D2677">
              <w:rPr>
                <w:b/>
              </w:rPr>
              <w:t>hinzufügen</w:t>
            </w:r>
            <w:r w:rsidR="00136BD4" w:rsidRPr="007E79D2">
              <w:t xml:space="preserve"> </w:t>
            </w:r>
            <w:r w:rsidR="00136BD4" w:rsidRPr="00751DD7">
              <w:rPr>
                <w:noProof/>
              </w:rPr>
              <w:drawing>
                <wp:inline distT="0" distB="0" distL="0" distR="0" wp14:anchorId="52C736E6" wp14:editId="3F91F071">
                  <wp:extent cx="156462" cy="144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6BD4">
              <w:t xml:space="preserve">                                            </w:t>
            </w:r>
            <w:proofErr w:type="gramStart"/>
            <w:r w:rsidR="00136BD4">
              <w:t xml:space="preserve">  </w:t>
            </w:r>
            <w:r w:rsidR="00136BD4" w:rsidRPr="007E79D2">
              <w:t>)</w:t>
            </w:r>
            <w:proofErr w:type="gramEnd"/>
            <w:r w:rsidR="00136BD4" w:rsidRPr="007E79D2">
              <w:t xml:space="preserve"> </w:t>
            </w:r>
            <w:r w:rsidR="00136BD4">
              <w:br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1B201A6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24F5E073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7B05687" w14:textId="77777777" w:rsidR="00136BD4" w:rsidRDefault="00136BD4" w:rsidP="00F620FE">
            <w:r w:rsidRPr="007E79D2">
              <w:t xml:space="preserve">Ich </w:t>
            </w:r>
            <w:proofErr w:type="gramStart"/>
            <w:r>
              <w:t xml:space="preserve">nehme </w:t>
            </w:r>
            <w:r w:rsidRPr="007E79D2">
              <w:t xml:space="preserve"> 4</w:t>
            </w:r>
            <w:proofErr w:type="gramEnd"/>
            <w:r w:rsidRPr="007E79D2">
              <w:t xml:space="preserve"> </w:t>
            </w:r>
            <w:r>
              <w:t xml:space="preserve">schwarze </w:t>
            </w:r>
            <w:r w:rsidRPr="007E79D2">
              <w:t>Punkte (</w:t>
            </w:r>
            <w:r w:rsidRPr="008C39FD">
              <w:sym w:font="Wingdings" w:char="F06C"/>
            </w:r>
            <w:r w:rsidRPr="007E79D2">
              <w:t xml:space="preserve">) </w:t>
            </w:r>
            <w:r>
              <w:t>weg</w:t>
            </w:r>
            <w:r w:rsidRPr="007E79D2">
              <w:t xml:space="preserve">. </w:t>
            </w:r>
          </w:p>
          <w:p w14:paraId="12F42CBF" w14:textId="77777777" w:rsidR="00136BD4" w:rsidRPr="007E79D2" w:rsidRDefault="00136BD4" w:rsidP="00F620FE">
            <w:r w:rsidRPr="007E79D2">
              <w:t>(</w:t>
            </w:r>
            <w:r w:rsidRPr="008C39FD">
              <w:sym w:font="Symbol" w:char="F0AE"/>
            </w:r>
            <w:r w:rsidRPr="007E79D2">
              <w:t xml:space="preserve"> </w:t>
            </w:r>
            <w:r w:rsidRPr="00403547">
              <w:rPr>
                <w:b/>
              </w:rPr>
              <w:t>wegnehmen</w:t>
            </w:r>
            <w:r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5CC2058D" wp14:editId="1A5BDEA6">
                  <wp:extent cx="156462" cy="144000"/>
                  <wp:effectExtent l="0" t="0" r="0" b="0"/>
                  <wp:docPr id="7373" name="Grafik 7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9D2">
              <w:t xml:space="preserve"> </w:t>
            </w:r>
            <w:r>
              <w:t xml:space="preserve">                                         </w:t>
            </w:r>
            <w:proofErr w:type="gramStart"/>
            <w:r>
              <w:t xml:space="preserve">  </w:t>
            </w:r>
            <w:r w:rsidRPr="007E79D2">
              <w:t>)</w:t>
            </w:r>
            <w:proofErr w:type="gramEnd"/>
          </w:p>
        </w:tc>
        <w:tc>
          <w:tcPr>
            <w:tcW w:w="150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3C655B9A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5FB0C71C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</w:tcPr>
          <w:p w14:paraId="6F3DF2CE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3698B063" w14:textId="77777777" w:rsidR="00136BD4" w:rsidRDefault="00136BD4" w:rsidP="00F620FE">
            <w:r w:rsidRPr="008C39FD">
              <w:t xml:space="preserve">Ich habe jetzt 16 </w:t>
            </w:r>
            <w:r>
              <w:t>Punkte</w:t>
            </w:r>
            <w:r w:rsidRPr="008C39FD">
              <w:t xml:space="preserve"> (</w:t>
            </w:r>
            <w:r w:rsidRPr="008C39FD">
              <w:sym w:font="Wingdings" w:char="F0A1"/>
            </w:r>
            <w:r w:rsidRPr="008C39FD">
              <w:sym w:font="Wingdings" w:char="F06C"/>
            </w:r>
            <w:r w:rsidRPr="008C39FD">
              <w:t>).</w:t>
            </w:r>
          </w:p>
          <w:p w14:paraId="1AB3A101" w14:textId="77777777" w:rsidR="00136BD4" w:rsidRPr="008C39FD" w:rsidRDefault="00136BD4" w:rsidP="00F620FE"/>
        </w:tc>
        <w:tc>
          <w:tcPr>
            <w:tcW w:w="141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</w:tcPr>
          <w:p w14:paraId="7834716F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single" w:sz="8" w:space="0" w:color="7F7F7F" w:themeColor="text1" w:themeTint="80"/>
              <w:right w:val="nil"/>
            </w:tcBorders>
          </w:tcPr>
          <w:p w14:paraId="0EF0B9DF" w14:textId="77777777" w:rsidR="00136BD4" w:rsidRPr="008C39FD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44174DF1" w14:textId="77777777" w:rsidR="00136BD4" w:rsidRPr="008C39FD" w:rsidRDefault="00136BD4" w:rsidP="00F620FE">
            <w:r w:rsidRPr="008C39FD">
              <w:t xml:space="preserve">Ich habe jetzt 12 </w:t>
            </w:r>
            <w:r>
              <w:t>weiße Punkte</w:t>
            </w:r>
            <w:r w:rsidRPr="008C39FD">
              <w:t xml:space="preserve"> (</w:t>
            </w:r>
            <w:r w:rsidRPr="008C39FD">
              <w:sym w:font="Wingdings" w:char="F0A1"/>
            </w:r>
            <w:r w:rsidRPr="008C39FD">
              <w:t>).</w:t>
            </w:r>
          </w:p>
        </w:tc>
        <w:tc>
          <w:tcPr>
            <w:tcW w:w="150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</w:tcPr>
          <w:p w14:paraId="4D15FDA7" w14:textId="77777777" w:rsidR="00136BD4" w:rsidRPr="00E74F3F" w:rsidRDefault="00136BD4" w:rsidP="00136BD4">
            <w:pPr>
              <w:jc w:val="center"/>
            </w:pPr>
          </w:p>
        </w:tc>
      </w:tr>
      <w:tr w:rsidR="00136BD4" w:rsidRPr="00C10596" w14:paraId="72AA3587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80"/>
        </w:trPr>
        <w:tc>
          <w:tcPr>
            <w:tcW w:w="137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1BD3560A" w14:textId="77777777" w:rsidR="00136BD4" w:rsidRPr="00C10596" w:rsidRDefault="00136BD4" w:rsidP="00136BD4">
            <w:pPr>
              <w:jc w:val="center"/>
              <w:rPr>
                <w:sz w:val="14"/>
              </w:rPr>
            </w:pPr>
          </w:p>
        </w:tc>
        <w:tc>
          <w:tcPr>
            <w:tcW w:w="4258" w:type="dxa"/>
            <w:gridSpan w:val="19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15988172" w14:textId="77777777" w:rsidR="00136BD4" w:rsidRPr="00C10596" w:rsidRDefault="00136BD4" w:rsidP="00136BD4">
            <w:pPr>
              <w:rPr>
                <w:sz w:val="14"/>
                <w:szCs w:val="21"/>
              </w:rPr>
            </w:pPr>
          </w:p>
        </w:tc>
        <w:tc>
          <w:tcPr>
            <w:tcW w:w="141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16AAB4A7" w14:textId="77777777" w:rsidR="00136BD4" w:rsidRPr="00C10596" w:rsidRDefault="00136BD4" w:rsidP="00136BD4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DE13406" w14:textId="77777777" w:rsidR="00136BD4" w:rsidRPr="00C10596" w:rsidRDefault="00136BD4" w:rsidP="00136BD4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33959D5A" w14:textId="77777777" w:rsidR="00136BD4" w:rsidRPr="00C10596" w:rsidRDefault="00136BD4" w:rsidP="00136BD4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150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0DC25100" w14:textId="77777777" w:rsidR="00136BD4" w:rsidRPr="00C10596" w:rsidRDefault="00136BD4" w:rsidP="00136BD4">
            <w:pPr>
              <w:jc w:val="center"/>
              <w:rPr>
                <w:sz w:val="14"/>
              </w:rPr>
            </w:pPr>
          </w:p>
        </w:tc>
      </w:tr>
      <w:tr w:rsidR="00136BD4" w:rsidRPr="009216C2" w14:paraId="5FE9FE5D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311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06D475A8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1FB25A04" w14:textId="77777777" w:rsidR="00136BD4" w:rsidRDefault="00136BD4" w:rsidP="00136BD4">
            <w:pPr>
              <w:ind w:left="7"/>
              <w:jc w:val="left"/>
              <w:rPr>
                <w:b/>
                <w:szCs w:val="21"/>
              </w:rPr>
            </w:pPr>
            <w:r w:rsidRPr="00C10596">
              <w:rPr>
                <w:b/>
                <w:szCs w:val="21"/>
              </w:rPr>
              <w:t>Beispielaufgabe:</w:t>
            </w:r>
          </w:p>
          <w:p w14:paraId="183416D5" w14:textId="77777777" w:rsidR="00136BD4" w:rsidRPr="00C10596" w:rsidRDefault="00136BD4" w:rsidP="00136BD4">
            <w:pPr>
              <w:ind w:left="7"/>
              <w:jc w:val="left"/>
              <w:rPr>
                <w:b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15CB8E1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D2D5EDC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09D16EE" w14:textId="77777777" w:rsidR="00136BD4" w:rsidRPr="006B108A" w:rsidRDefault="00136BD4" w:rsidP="00136BD4">
            <w:pPr>
              <w:ind w:left="140"/>
              <w:jc w:val="left"/>
              <w:rPr>
                <w:szCs w:val="21"/>
              </w:rPr>
            </w:pPr>
            <w:r w:rsidRPr="00C10596">
              <w:rPr>
                <w:b/>
                <w:szCs w:val="21"/>
              </w:rPr>
              <w:t>Beispielaufgabe: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35858FCA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3C7A3EF8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844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2ED028A7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399" w:type="dxa"/>
            <w:gridSpan w:val="20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2B4539B" w14:textId="1374504A" w:rsidR="00136BD4" w:rsidRPr="006B108A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12 Kühe und 4 Pferde leben auf einem Bauernhof. 16 Tiere sind es zusammen.  </w:t>
            </w: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AF818FB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AE32D73" w14:textId="77777777" w:rsidR="00136BD4" w:rsidRDefault="00136BD4" w:rsidP="00136BD4">
            <w:pPr>
              <w:ind w:left="140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Jonas kauft 16 Äpfel. Jonas isst 4 Äpfel. </w:t>
            </w:r>
          </w:p>
          <w:p w14:paraId="78538491" w14:textId="74A8805F" w:rsidR="00136BD4" w:rsidRPr="006B108A" w:rsidRDefault="00136BD4" w:rsidP="00136BD4">
            <w:pPr>
              <w:ind w:left="140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Er hat dann noch 12 Äpfel.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3711AF2E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2FC328C5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940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38CE7FF8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5904912" w14:textId="608A8ABC" w:rsidR="00136BD4" w:rsidRPr="006B108A" w:rsidRDefault="00DA26B0" w:rsidP="00136BD4">
            <w:pPr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D0D648A" wp14:editId="1C3F91B1">
                  <wp:extent cx="1974850" cy="485775"/>
                  <wp:effectExtent l="0" t="0" r="6350" b="0"/>
                  <wp:docPr id="8286" name="Grafik 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" name="Tiere2.jpg"/>
                          <pic:cNvPicPr/>
                        </pic:nvPicPr>
                        <pic:blipFill rotWithShape="1">
                          <a:blip r:embed="rId20"/>
                          <a:srcRect r="23673"/>
                          <a:stretch/>
                        </pic:blipFill>
                        <pic:spPr bwMode="auto">
                          <a:xfrm>
                            <a:off x="0" y="0"/>
                            <a:ext cx="19748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1"/>
              </w:rPr>
              <w:drawing>
                <wp:inline distT="0" distB="0" distL="0" distR="0" wp14:anchorId="3DF93DB7" wp14:editId="1DC17325">
                  <wp:extent cx="640080" cy="485775"/>
                  <wp:effectExtent l="0" t="0" r="0" b="0"/>
                  <wp:docPr id="8285" name="Grafik 8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" name="Tiere2.jpg"/>
                          <pic:cNvPicPr/>
                        </pic:nvPicPr>
                        <pic:blipFill rotWithShape="1">
                          <a:blip r:embed="rId2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76327"/>
                          <a:stretch/>
                        </pic:blipFill>
                        <pic:spPr bwMode="auto">
                          <a:xfrm>
                            <a:off x="0" y="0"/>
                            <a:ext cx="64008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B4FFA4C" w14:textId="77777777" w:rsidR="00136BD4" w:rsidRPr="006B108A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46422FBE" w14:textId="77777777" w:rsidR="00136BD4" w:rsidRPr="006B108A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3799BC9" w14:textId="2567C6DB" w:rsidR="00136BD4" w:rsidRPr="006B108A" w:rsidRDefault="00DA26B0" w:rsidP="00136BD4">
            <w:pPr>
              <w:ind w:left="140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9448A0A" wp14:editId="75706A3C">
                  <wp:extent cx="2451100" cy="444712"/>
                  <wp:effectExtent l="0" t="0" r="0" b="0"/>
                  <wp:docPr id="8287" name="Grafik 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7" name="Äpfel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19" cy="44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5B5A3C2B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55538D5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6CFFDDA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2EE7A344" w14:textId="77777777" w:rsidR="00136BD4" w:rsidRPr="005766EA" w:rsidRDefault="00136BD4" w:rsidP="00136BD4">
            <w:pPr>
              <w:jc w:val="center"/>
              <w:rPr>
                <w:b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14:paraId="076F3FBF" w14:textId="77777777" w:rsidR="00136BD4" w:rsidRPr="006B108A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D4645" w14:textId="77777777" w:rsidR="00136BD4" w:rsidRPr="006B108A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6ADB4A3" w14:textId="77777777" w:rsidR="00136BD4" w:rsidRPr="005766EA" w:rsidRDefault="00136BD4" w:rsidP="00136BD4">
            <w:pPr>
              <w:ind w:left="140"/>
              <w:jc w:val="left"/>
              <w:rPr>
                <w:b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0F79673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4CB4AEE3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016170F0" w14:textId="77777777" w:rsidR="00136BD4" w:rsidRPr="00E74F3F" w:rsidRDefault="00136BD4" w:rsidP="00136BD4">
            <w:pPr>
              <w:jc w:val="left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12365B1E" w14:textId="77777777" w:rsidR="00136BD4" w:rsidRDefault="00136BD4" w:rsidP="00136BD4">
            <w:pPr>
              <w:jc w:val="left"/>
              <w:rPr>
                <w:b/>
                <w:szCs w:val="21"/>
              </w:rPr>
            </w:pPr>
            <w:r w:rsidRPr="005766EA">
              <w:rPr>
                <w:b/>
                <w:szCs w:val="21"/>
              </w:rPr>
              <w:t xml:space="preserve">Ich </w:t>
            </w:r>
            <w:r>
              <w:rPr>
                <w:b/>
                <w:szCs w:val="21"/>
              </w:rPr>
              <w:t xml:space="preserve">kann so </w:t>
            </w:r>
            <w:r w:rsidRPr="005766EA">
              <w:rPr>
                <w:b/>
                <w:szCs w:val="21"/>
              </w:rPr>
              <w:t>spreche</w:t>
            </w:r>
            <w:r>
              <w:rPr>
                <w:b/>
                <w:szCs w:val="21"/>
              </w:rPr>
              <w:t>n und schreiben</w:t>
            </w:r>
            <w:r w:rsidRPr="005766EA">
              <w:rPr>
                <w:b/>
                <w:szCs w:val="21"/>
              </w:rPr>
              <w:t xml:space="preserve">: </w:t>
            </w:r>
          </w:p>
          <w:p w14:paraId="4A523CA8" w14:textId="77777777" w:rsidR="00136BD4" w:rsidRDefault="00136BD4" w:rsidP="00136BD4">
            <w:pPr>
              <w:jc w:val="left"/>
              <w:rPr>
                <w:noProof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FEDC532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6FB2EE52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3E6DB3DA" w14:textId="77777777" w:rsidR="00136BD4" w:rsidRDefault="00136BD4" w:rsidP="00136BD4">
            <w:pPr>
              <w:ind w:left="140"/>
              <w:jc w:val="left"/>
              <w:rPr>
                <w:noProof/>
              </w:rPr>
            </w:pPr>
            <w:r w:rsidRPr="005766EA">
              <w:rPr>
                <w:b/>
                <w:szCs w:val="21"/>
              </w:rPr>
              <w:t xml:space="preserve">Ich </w:t>
            </w:r>
            <w:r>
              <w:rPr>
                <w:b/>
                <w:szCs w:val="21"/>
              </w:rPr>
              <w:t xml:space="preserve">kann so </w:t>
            </w:r>
            <w:r w:rsidRPr="005766EA">
              <w:rPr>
                <w:b/>
                <w:szCs w:val="21"/>
              </w:rPr>
              <w:t>spreche</w:t>
            </w:r>
            <w:r>
              <w:rPr>
                <w:b/>
                <w:szCs w:val="21"/>
              </w:rPr>
              <w:t>n und schreiben</w:t>
            </w:r>
            <w:r w:rsidRPr="005766EA">
              <w:rPr>
                <w:b/>
                <w:szCs w:val="21"/>
              </w:rPr>
              <w:t xml:space="preserve">: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119999F9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55C3AAC3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4AA6149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071457D" w14:textId="77777777" w:rsidR="00136BD4" w:rsidRDefault="00136BD4" w:rsidP="005F108B">
            <w:pPr>
              <w:pStyle w:val="Handschrift"/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a)</w:t>
            </w:r>
            <w:r>
              <w:t xml:space="preserve"> </w:t>
            </w:r>
            <w:r w:rsidRPr="00C10596">
              <w:t xml:space="preserve">12 plus 4 ist gleich 16. </w:t>
            </w:r>
          </w:p>
          <w:p w14:paraId="7483BBAD" w14:textId="77777777" w:rsidR="00136BD4" w:rsidRPr="005F108B" w:rsidRDefault="00136BD4" w:rsidP="005F108B">
            <w:pPr>
              <w:pStyle w:val="Handschrift"/>
              <w:rPr>
                <w:noProof/>
                <w:sz w:val="10"/>
                <w:szCs w:val="10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CC3D1EE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F59A1DA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CA314EB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a)</w:t>
            </w:r>
            <w:r w:rsidRPr="005F108B">
              <w:rPr>
                <w:color w:val="auto"/>
                <w:szCs w:val="21"/>
              </w:rPr>
              <w:t xml:space="preserve"> </w:t>
            </w:r>
            <w:r w:rsidRPr="00C10596">
              <w:rPr>
                <w:szCs w:val="21"/>
              </w:rPr>
              <w:t xml:space="preserve">16 minus 4 ist gleich 12. </w:t>
            </w:r>
          </w:p>
          <w:p w14:paraId="0766446E" w14:textId="77777777" w:rsidR="00136BD4" w:rsidRPr="00CE7324" w:rsidRDefault="00136BD4" w:rsidP="005F108B">
            <w:pPr>
              <w:pStyle w:val="Handschrift"/>
              <w:rPr>
                <w:rFonts w:ascii="Calibri" w:hAnsi="Calibri" w:cs="Calibri"/>
                <w:noProof/>
                <w:sz w:val="21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95BE741" w14:textId="77777777" w:rsidR="00136BD4" w:rsidRPr="00E74F3F" w:rsidRDefault="00136BD4" w:rsidP="005F108B">
            <w:pPr>
              <w:pStyle w:val="Handschrift"/>
            </w:pPr>
          </w:p>
        </w:tc>
      </w:tr>
      <w:tr w:rsidR="00136BD4" w:rsidRPr="009216C2" w14:paraId="5E4E84E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4E7AE84F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5C2F06FF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b)</w:t>
            </w:r>
            <w:r>
              <w:rPr>
                <w:szCs w:val="21"/>
              </w:rPr>
              <w:t xml:space="preserve"> </w:t>
            </w:r>
            <w:r w:rsidRPr="00C10596">
              <w:rPr>
                <w:szCs w:val="21"/>
              </w:rPr>
              <w:t>Ich rechne 12 plus 4. Das Ergebnis ist 1</w:t>
            </w:r>
            <w:r>
              <w:rPr>
                <w:szCs w:val="21"/>
              </w:rPr>
              <w:t>6</w:t>
            </w:r>
            <w:r w:rsidRPr="00C10596">
              <w:rPr>
                <w:szCs w:val="21"/>
              </w:rPr>
              <w:t>.</w:t>
            </w:r>
          </w:p>
          <w:p w14:paraId="132C5ED9" w14:textId="77777777" w:rsidR="00136BD4" w:rsidRDefault="00136BD4" w:rsidP="005F108B">
            <w:pPr>
              <w:pStyle w:val="Handschrift"/>
              <w:rPr>
                <w:noProof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83F6820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238A5D6E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E2F1B95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b)</w:t>
            </w:r>
            <w:r w:rsidRPr="005F108B">
              <w:rPr>
                <w:color w:val="auto"/>
                <w:szCs w:val="21"/>
              </w:rPr>
              <w:t xml:space="preserve"> </w:t>
            </w:r>
            <w:r w:rsidRPr="00C10596">
              <w:rPr>
                <w:szCs w:val="21"/>
              </w:rPr>
              <w:t xml:space="preserve">Ich rechne 16 minus 4. Das Ergebnis ist 12. </w:t>
            </w:r>
          </w:p>
          <w:p w14:paraId="4041D5B5" w14:textId="77777777" w:rsidR="00136BD4" w:rsidRPr="005F108B" w:rsidRDefault="00136BD4" w:rsidP="005F108B">
            <w:pPr>
              <w:pStyle w:val="Handschrif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38B04B88" w14:textId="77777777" w:rsidR="00136BD4" w:rsidRPr="00E74F3F" w:rsidRDefault="00136BD4" w:rsidP="005F108B">
            <w:pPr>
              <w:pStyle w:val="Handschrift"/>
            </w:pPr>
          </w:p>
        </w:tc>
      </w:tr>
      <w:tr w:rsidR="00136BD4" w:rsidRPr="009216C2" w14:paraId="3EB25EC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054CC233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077853A1" w14:textId="2F7E9C2F" w:rsidR="00136BD4" w:rsidRPr="005F108B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c)</w:t>
            </w:r>
            <w:r>
              <w:rPr>
                <w:szCs w:val="21"/>
              </w:rPr>
              <w:t xml:space="preserve"> </w:t>
            </w:r>
            <w:r w:rsidRPr="00C10596">
              <w:rPr>
                <w:szCs w:val="21"/>
              </w:rPr>
              <w:t>Ich addiere 12 und 4. Die Summe ist 16.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E2CEBAE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C5A41CA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FFAF85E" w14:textId="77777777" w:rsidR="00CE732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c)</w:t>
            </w:r>
            <w:r>
              <w:rPr>
                <w:szCs w:val="21"/>
              </w:rPr>
              <w:t xml:space="preserve"> </w:t>
            </w:r>
            <w:r w:rsidRPr="00C10596">
              <w:rPr>
                <w:szCs w:val="21"/>
              </w:rPr>
              <w:t xml:space="preserve">Ich subtrahiere 4 von 16. </w:t>
            </w:r>
          </w:p>
          <w:p w14:paraId="7D9A921C" w14:textId="60888248" w:rsidR="00136BD4" w:rsidRDefault="00136BD4" w:rsidP="00CE7324">
            <w:pPr>
              <w:pStyle w:val="Handschrift"/>
              <w:ind w:left="204"/>
              <w:rPr>
                <w:szCs w:val="21"/>
              </w:rPr>
            </w:pPr>
            <w:r w:rsidRPr="00C10596">
              <w:rPr>
                <w:szCs w:val="21"/>
              </w:rPr>
              <w:t>Das Ergebnis ist 12.</w:t>
            </w:r>
          </w:p>
          <w:p w14:paraId="2DE43110" w14:textId="77777777" w:rsidR="00136BD4" w:rsidRDefault="00136BD4" w:rsidP="005F108B">
            <w:pPr>
              <w:pStyle w:val="Handschrift"/>
              <w:rPr>
                <w:noProof/>
              </w:rPr>
            </w:pPr>
            <w:r w:rsidRPr="00C10596">
              <w:rPr>
                <w:szCs w:val="21"/>
              </w:rPr>
              <w:t xml:space="preserve"> 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63AF414" w14:textId="77777777" w:rsidR="00136BD4" w:rsidRPr="00E74F3F" w:rsidRDefault="00136BD4" w:rsidP="005F108B">
            <w:pPr>
              <w:pStyle w:val="Handschrift"/>
            </w:pPr>
          </w:p>
        </w:tc>
      </w:tr>
      <w:tr w:rsidR="00136BD4" w:rsidRPr="009216C2" w14:paraId="423BF651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5BEA1ADB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258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F15305B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d)</w:t>
            </w:r>
            <w:r w:rsidRPr="005F108B">
              <w:rPr>
                <w:color w:val="auto"/>
                <w:szCs w:val="21"/>
              </w:rPr>
              <w:t xml:space="preserve"> </w:t>
            </w:r>
            <w:r w:rsidRPr="00C10596">
              <w:rPr>
                <w:szCs w:val="21"/>
              </w:rPr>
              <w:t xml:space="preserve">Die Summe von 12 und 4 ist 16. </w:t>
            </w:r>
          </w:p>
          <w:p w14:paraId="2AECE302" w14:textId="77777777" w:rsidR="00136BD4" w:rsidRDefault="00136BD4" w:rsidP="005F108B">
            <w:pPr>
              <w:pStyle w:val="Handschrift"/>
              <w:rPr>
                <w:noProof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5CCD964C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60BC1E4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C1A3154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d)</w:t>
            </w:r>
            <w:r>
              <w:rPr>
                <w:szCs w:val="21"/>
              </w:rPr>
              <w:t xml:space="preserve"> </w:t>
            </w:r>
            <w:r w:rsidRPr="00C10596">
              <w:rPr>
                <w:szCs w:val="21"/>
              </w:rPr>
              <w:t xml:space="preserve">Die Differenz von 16 und 4 </w:t>
            </w:r>
            <w:r w:rsidRPr="008E6076">
              <w:rPr>
                <w:szCs w:val="21"/>
              </w:rPr>
              <w:t xml:space="preserve">ist 12. </w:t>
            </w:r>
          </w:p>
          <w:p w14:paraId="33E333C4" w14:textId="77777777" w:rsidR="00136BD4" w:rsidRDefault="00136BD4" w:rsidP="005F108B">
            <w:pPr>
              <w:pStyle w:val="Handschrift"/>
              <w:rPr>
                <w:noProof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E45AE49" w14:textId="77777777" w:rsidR="00136BD4" w:rsidRPr="00E74F3F" w:rsidRDefault="00136BD4" w:rsidP="005F108B">
            <w:pPr>
              <w:pStyle w:val="Handschrift"/>
            </w:pPr>
          </w:p>
        </w:tc>
      </w:tr>
      <w:tr w:rsidR="00136BD4" w:rsidRPr="009216C2" w14:paraId="735CB5BC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 w14:paraId="11656C6D" w14:textId="77777777" w:rsidR="00136BD4" w:rsidRPr="00E74F3F" w:rsidRDefault="00136BD4" w:rsidP="00136BD4">
            <w:pPr>
              <w:jc w:val="center"/>
            </w:pPr>
          </w:p>
        </w:tc>
        <w:tc>
          <w:tcPr>
            <w:tcW w:w="4399" w:type="dxa"/>
            <w:gridSpan w:val="20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AFD53C2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 xml:space="preserve">e) </w:t>
            </w:r>
            <w:r w:rsidRPr="008E6076">
              <w:rPr>
                <w:szCs w:val="21"/>
              </w:rPr>
              <w:t>Ich füge 4 zu 12 hinzu, dann erhalte ich 16</w:t>
            </w:r>
            <w:r w:rsidRPr="00C10596">
              <w:rPr>
                <w:szCs w:val="21"/>
              </w:rPr>
              <w:t>.</w:t>
            </w:r>
          </w:p>
          <w:p w14:paraId="63832239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38C4E283" w14:textId="77777777" w:rsidR="00136BD4" w:rsidRPr="006B108A" w:rsidRDefault="00136BD4" w:rsidP="005F108B">
            <w:pPr>
              <w:pStyle w:val="Handschrift"/>
              <w:rPr>
                <w:szCs w:val="21"/>
              </w:rPr>
            </w:pPr>
          </w:p>
        </w:tc>
        <w:tc>
          <w:tcPr>
            <w:tcW w:w="440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4329474" w14:textId="77777777" w:rsidR="00136BD4" w:rsidRDefault="00136BD4" w:rsidP="005F108B">
            <w:pPr>
              <w:pStyle w:val="Handschrift"/>
              <w:rPr>
                <w:szCs w:val="21"/>
              </w:rPr>
            </w:pPr>
            <w:r w:rsidRPr="005F108B">
              <w:rPr>
                <w:rFonts w:ascii="Calibri" w:hAnsi="Calibri" w:cs="Calibri"/>
                <w:color w:val="auto"/>
                <w:sz w:val="21"/>
                <w:szCs w:val="21"/>
              </w:rPr>
              <w:t>e)</w:t>
            </w:r>
            <w:r>
              <w:rPr>
                <w:szCs w:val="21"/>
              </w:rPr>
              <w:t xml:space="preserve"> Ich nehme </w:t>
            </w:r>
            <w:r w:rsidRPr="00C10596">
              <w:rPr>
                <w:szCs w:val="21"/>
              </w:rPr>
              <w:t xml:space="preserve">4 von 16 </w:t>
            </w:r>
            <w:r>
              <w:rPr>
                <w:szCs w:val="21"/>
              </w:rPr>
              <w:t xml:space="preserve">weg, dann erhalte </w:t>
            </w:r>
            <w:r w:rsidRPr="00C10596">
              <w:rPr>
                <w:szCs w:val="21"/>
              </w:rPr>
              <w:t xml:space="preserve">ich 12. </w:t>
            </w:r>
          </w:p>
          <w:p w14:paraId="53761050" w14:textId="77777777" w:rsidR="00136BD4" w:rsidRPr="00E74F3F" w:rsidRDefault="00136BD4" w:rsidP="005F108B">
            <w:pPr>
              <w:pStyle w:val="Handschrift"/>
            </w:pPr>
          </w:p>
        </w:tc>
      </w:tr>
      <w:tr w:rsidR="00136BD4" w:rsidRPr="009216C2" w14:paraId="4BCDDC6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06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B0999" w14:textId="77777777" w:rsidR="00136BD4" w:rsidRPr="00E74F3F" w:rsidRDefault="00136BD4" w:rsidP="00136BD4">
            <w:pPr>
              <w:pStyle w:val="berschrift2"/>
            </w:pPr>
            <w:r>
              <w:lastRenderedPageBreak/>
              <w:t xml:space="preserve">2 </w:t>
            </w:r>
            <w:r>
              <w:br/>
            </w:r>
          </w:p>
        </w:tc>
        <w:tc>
          <w:tcPr>
            <w:tcW w:w="8651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6ACBFE42" w14:textId="77777777" w:rsidR="00136BD4" w:rsidRPr="007D5CB7" w:rsidRDefault="00136BD4" w:rsidP="00136BD4">
            <w:pPr>
              <w:pStyle w:val="berschrift2"/>
              <w:ind w:left="0" w:firstLine="0"/>
            </w:pPr>
            <w:r>
              <w:t>Sprechen und Schreiben zum Addieren und Subtrahieren</w:t>
            </w:r>
            <w:r>
              <w:br/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EE6155A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042F8F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398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D8342" w14:textId="77777777" w:rsidR="00136BD4" w:rsidRPr="00E74F3F" w:rsidRDefault="00136BD4" w:rsidP="00136BD4">
            <w:pPr>
              <w:jc w:val="center"/>
            </w:pPr>
          </w:p>
        </w:tc>
        <w:tc>
          <w:tcPr>
            <w:tcW w:w="8651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56F1500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</w:t>
            </w:r>
            <w:r>
              <w:br/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0297AFE1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7B6DD642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284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561EB4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E4E3B7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So addiere ich: 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00B4EE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29D2F2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38E6880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BE77D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FCA351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122C66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E13F4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05BBE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1C7BA4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0008C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566965">
              <w:rPr>
                <w:sz w:val="20"/>
              </w:rPr>
              <w:sym w:font="Wingdings" w:char="F0A1"/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E1B6A8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So subtrahiere ich: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C28FC8E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4B3FBF19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284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199C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359EF2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F651D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6A9AF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585AA0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99895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F763B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E770B3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DB76DE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7F4D3E">
              <w:rPr>
                <w:sz w:val="20"/>
              </w:rPr>
              <w:sym w:font="Wingdings" w:char="F0A1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BF598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B9A4FA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FB0613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24FF77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5C6935BF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4F6BB3BC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284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2EC55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81794F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_____ + _____ = _____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78BEA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F5D09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80F19F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221F4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9D422B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002BC2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9B9DE5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05541A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8314D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08383A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</w:p>
        </w:tc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62006F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>_____ - _____ = _____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0DB7635E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38DC231A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284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DB220A" w14:textId="77777777" w:rsidR="00136BD4" w:rsidRPr="00E74F3F" w:rsidRDefault="00136BD4" w:rsidP="00136BD4">
            <w:pPr>
              <w:jc w:val="center"/>
            </w:pPr>
          </w:p>
        </w:tc>
        <w:tc>
          <w:tcPr>
            <w:tcW w:w="19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B5C54D" w14:textId="77777777" w:rsidR="00136BD4" w:rsidRDefault="00136BD4" w:rsidP="00136BD4">
            <w:pPr>
              <w:ind w:left="272" w:hanging="272"/>
              <w:rPr>
                <w:szCs w:val="21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F1BED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BF1DCD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E71EFB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C7766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D5355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929E1A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80416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51CC7B" w14:textId="77777777" w:rsidR="00136BD4" w:rsidRPr="00E237CE" w:rsidRDefault="00136BD4" w:rsidP="00136BD4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E7AB3" w14:textId="77777777" w:rsidR="00136BD4" w:rsidRPr="00AF6628" w:rsidRDefault="00136BD4" w:rsidP="00136BD4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61413" w14:textId="77777777" w:rsidR="00136BD4" w:rsidRPr="00AF6628" w:rsidRDefault="00136BD4" w:rsidP="00136BD4">
            <w:pPr>
              <w:ind w:left="272" w:hanging="272"/>
              <w:rPr>
                <w:szCs w:val="21"/>
              </w:rPr>
            </w:pPr>
          </w:p>
        </w:tc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CD7E0" w14:textId="77777777" w:rsidR="00136BD4" w:rsidRDefault="00136BD4" w:rsidP="00136BD4">
            <w:pPr>
              <w:ind w:left="272" w:hanging="272"/>
              <w:rPr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1F025DFB" w14:textId="77777777" w:rsidR="00136BD4" w:rsidRPr="00E74F3F" w:rsidRDefault="00136BD4" w:rsidP="00136BD4">
            <w:pPr>
              <w:jc w:val="center"/>
            </w:pPr>
          </w:p>
        </w:tc>
      </w:tr>
      <w:tr w:rsidR="00136BD4" w:rsidRPr="00DD3B27" w14:paraId="1D51809B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243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3B7828" w14:textId="77777777" w:rsidR="00136BD4" w:rsidRPr="00DD3B27" w:rsidRDefault="00136BD4" w:rsidP="00136BD4">
            <w:pPr>
              <w:jc w:val="center"/>
              <w:rPr>
                <w:sz w:val="6"/>
              </w:rPr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347D7CF6" w14:textId="77777777" w:rsidR="00136BD4" w:rsidRPr="00DD3B27" w:rsidRDefault="00136BD4" w:rsidP="00136BD4">
            <w:pPr>
              <w:rPr>
                <w:sz w:val="6"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D2FA888" w14:textId="77777777" w:rsidR="00136BD4" w:rsidRPr="00DD3B27" w:rsidRDefault="00136BD4" w:rsidP="00136BD4">
            <w:pPr>
              <w:jc w:val="center"/>
              <w:rPr>
                <w:sz w:val="6"/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386147F7" w14:textId="77777777" w:rsidR="00136BD4" w:rsidRPr="00DD3B27" w:rsidRDefault="00136BD4" w:rsidP="00136BD4">
            <w:pPr>
              <w:jc w:val="center"/>
              <w:rPr>
                <w:sz w:val="6"/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712B16A" w14:textId="77777777" w:rsidR="00136BD4" w:rsidRPr="00DD3B27" w:rsidRDefault="00136BD4" w:rsidP="00136BD4">
            <w:pPr>
              <w:ind w:left="272" w:hanging="272"/>
              <w:rPr>
                <w:sz w:val="8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32CEB73" w14:textId="77777777" w:rsidR="00136BD4" w:rsidRPr="00DD3B27" w:rsidRDefault="00136BD4" w:rsidP="00136BD4">
            <w:pPr>
              <w:jc w:val="center"/>
              <w:rPr>
                <w:sz w:val="8"/>
              </w:rPr>
            </w:pPr>
          </w:p>
        </w:tc>
      </w:tr>
      <w:tr w:rsidR="00136BD4" w:rsidRPr="009216C2" w14:paraId="665457BB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340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F8E74" w14:textId="77777777" w:rsidR="00136BD4" w:rsidRPr="00E74F3F" w:rsidRDefault="00136BD4" w:rsidP="00136BD4">
            <w:pPr>
              <w:jc w:val="left"/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1C8D14F" w14:textId="77777777" w:rsidR="00136BD4" w:rsidRDefault="00136BD4" w:rsidP="00136BD4">
            <w:pPr>
              <w:jc w:val="left"/>
              <w:rPr>
                <w:szCs w:val="21"/>
              </w:rPr>
            </w:pPr>
            <w:r w:rsidRPr="00450B48">
              <w:rPr>
                <w:szCs w:val="21"/>
              </w:rPr>
              <w:t>Ich kann so sprechen und schreiben</w:t>
            </w:r>
            <w:r w:rsidRPr="00450B48">
              <w:rPr>
                <w:szCs w:val="21"/>
              </w:rPr>
              <w:br/>
              <w:t xml:space="preserve">zur Addition: </w:t>
            </w:r>
            <w:r>
              <w:rPr>
                <w:szCs w:val="21"/>
              </w:rPr>
              <w:t>(Tipp: Nutze die Seite vorher)</w:t>
            </w:r>
          </w:p>
          <w:p w14:paraId="10127D06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305300F0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B57B2AD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E6E9F97" w14:textId="77777777" w:rsidR="00136BD4" w:rsidRDefault="00136BD4" w:rsidP="00136BD4">
            <w:pPr>
              <w:ind w:left="125"/>
              <w:jc w:val="left"/>
              <w:rPr>
                <w:szCs w:val="21"/>
              </w:rPr>
            </w:pPr>
            <w:r w:rsidRPr="00450B48">
              <w:rPr>
                <w:szCs w:val="21"/>
              </w:rPr>
              <w:t xml:space="preserve">Ich kann so sprechen und schreiben </w:t>
            </w:r>
            <w:r w:rsidRPr="00450B48">
              <w:rPr>
                <w:szCs w:val="21"/>
              </w:rPr>
              <w:br/>
              <w:t xml:space="preserve">zur Subtraktion: </w:t>
            </w:r>
            <w:r>
              <w:rPr>
                <w:szCs w:val="21"/>
              </w:rPr>
              <w:t>(Tipp: Nutze die Seite vorher)</w:t>
            </w:r>
          </w:p>
          <w:p w14:paraId="24ED50BA" w14:textId="77777777" w:rsidR="00136BD4" w:rsidRPr="00450B48" w:rsidRDefault="00136BD4" w:rsidP="00136BD4">
            <w:pPr>
              <w:ind w:left="125"/>
              <w:jc w:val="left"/>
              <w:rPr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3F3EC690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3A4B5BAC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5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67D78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FF84AF3" w14:textId="77777777" w:rsidR="00136BD4" w:rsidRDefault="00136BD4" w:rsidP="003B3047">
            <w:pPr>
              <w:pStyle w:val="Handschrift"/>
            </w:pPr>
            <w:r w:rsidRPr="003B3047">
              <w:rPr>
                <w:rFonts w:asciiTheme="majorHAnsi" w:hAnsiTheme="majorHAnsi" w:cstheme="majorHAnsi"/>
                <w:b/>
                <w:bCs/>
                <w:color w:val="808080"/>
                <w:sz w:val="21"/>
                <w:szCs w:val="21"/>
              </w:rPr>
              <w:t>a)</w:t>
            </w:r>
            <w:r w:rsidRPr="001B7BDB">
              <w:rPr>
                <w:color w:val="808080"/>
              </w:rPr>
              <w:t xml:space="preserve"> </w:t>
            </w:r>
            <w:r>
              <w:t xml:space="preserve"> </w:t>
            </w:r>
            <w:r w:rsidRPr="008E6076">
              <w:t xml:space="preserve">17 plus </w:t>
            </w:r>
          </w:p>
          <w:p w14:paraId="43600466" w14:textId="77777777" w:rsidR="00136BD4" w:rsidRPr="006D3FE1" w:rsidRDefault="00136BD4" w:rsidP="00136BD4">
            <w:pPr>
              <w:jc w:val="left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559598C4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67127DA1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B6A6EF1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 xml:space="preserve">a) </w:t>
            </w:r>
          </w:p>
          <w:p w14:paraId="4D2EEB24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1BFFAAE2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0089C2A6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5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089878" w14:textId="77777777" w:rsidR="00136BD4" w:rsidRPr="00E74F3F" w:rsidRDefault="00136BD4" w:rsidP="00136BD4">
            <w:pPr>
              <w:jc w:val="left"/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7CCE1C44" w14:textId="77777777" w:rsidR="00136BD4" w:rsidRDefault="00136BD4" w:rsidP="003B3047">
            <w:pPr>
              <w:pStyle w:val="Handschrift"/>
            </w:pPr>
            <w:r w:rsidRPr="003B3047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>b)</w:t>
            </w:r>
            <w:r w:rsidRPr="003B3047">
              <w:rPr>
                <w:rFonts w:asciiTheme="majorHAnsi" w:hAnsiTheme="majorHAnsi" w:cstheme="majorHAnsi"/>
                <w:sz w:val="21"/>
                <w:szCs w:val="21"/>
              </w:rPr>
              <w:t xml:space="preserve">  </w:t>
            </w:r>
            <w:r w:rsidRPr="008E6076">
              <w:t xml:space="preserve">Ich </w:t>
            </w:r>
          </w:p>
          <w:p w14:paraId="0A1F5378" w14:textId="77777777" w:rsidR="00136BD4" w:rsidRPr="00AF662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6ED1D252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27E88AE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B4E3C79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b)</w:t>
            </w:r>
          </w:p>
          <w:p w14:paraId="1372CFD2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369B57F2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4123B981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5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D04B7" w14:textId="77777777" w:rsidR="00136BD4" w:rsidRPr="00E74F3F" w:rsidRDefault="00136BD4" w:rsidP="00136BD4">
            <w:pPr>
              <w:jc w:val="left"/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68AAB2FA" w14:textId="77777777" w:rsidR="00136BD4" w:rsidRDefault="00136BD4" w:rsidP="003B3047">
            <w:pPr>
              <w:pStyle w:val="Handschrift"/>
            </w:pPr>
            <w:r w:rsidRPr="003B3047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>c)</w:t>
            </w:r>
            <w:r>
              <w:t xml:space="preserve">  </w:t>
            </w:r>
            <w:r w:rsidRPr="008E6076">
              <w:t xml:space="preserve">Ich </w:t>
            </w:r>
          </w:p>
          <w:p w14:paraId="77A10599" w14:textId="77777777" w:rsidR="00136BD4" w:rsidRPr="00AF662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760A42F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187849A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6F6E694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c)</w:t>
            </w:r>
          </w:p>
          <w:p w14:paraId="58F8A56A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55EEB1B1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1790E9A5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5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905A6A" w14:textId="77777777" w:rsidR="00136BD4" w:rsidRPr="00E74F3F" w:rsidRDefault="00136BD4" w:rsidP="00136BD4">
            <w:pPr>
              <w:jc w:val="left"/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46E95219" w14:textId="77777777" w:rsidR="00136BD4" w:rsidRDefault="00136BD4" w:rsidP="003B3047">
            <w:pPr>
              <w:pStyle w:val="Handschrift"/>
            </w:pPr>
            <w:r w:rsidRPr="003B3047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>d)</w:t>
            </w:r>
            <w:r w:rsidRPr="003B3047">
              <w:rPr>
                <w:rFonts w:asciiTheme="majorHAnsi" w:hAnsiTheme="majorHAnsi" w:cstheme="majorHAnsi"/>
                <w:sz w:val="21"/>
                <w:szCs w:val="21"/>
              </w:rPr>
              <w:t xml:space="preserve">  </w:t>
            </w:r>
            <w:r w:rsidRPr="008E6076">
              <w:t>Die</w:t>
            </w:r>
          </w:p>
          <w:p w14:paraId="7FFF6EC2" w14:textId="77777777" w:rsidR="00136BD4" w:rsidRPr="00AF662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548F4FA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AEACEE5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D100A3E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d)</w:t>
            </w:r>
          </w:p>
          <w:p w14:paraId="6B65F1AB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40F524C8" w14:textId="77777777" w:rsidR="00136BD4" w:rsidRPr="00E74F3F" w:rsidRDefault="00136BD4" w:rsidP="00136BD4">
            <w:pPr>
              <w:jc w:val="center"/>
            </w:pPr>
          </w:p>
        </w:tc>
      </w:tr>
      <w:tr w:rsidR="00136BD4" w:rsidRPr="009216C2" w14:paraId="2F1FAC06" w14:textId="77777777" w:rsidTr="00222C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03" w:type="dxa"/>
          <w:trHeight w:val="425"/>
        </w:trPr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02261" w14:textId="77777777" w:rsidR="00136BD4" w:rsidRPr="00E74F3F" w:rsidRDefault="00136BD4" w:rsidP="00136BD4">
            <w:pPr>
              <w:jc w:val="left"/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C13A8FF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e)</w:t>
            </w:r>
          </w:p>
          <w:p w14:paraId="79471C98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3820EAE1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61DF96B9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9A62101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e)</w:t>
            </w:r>
          </w:p>
          <w:p w14:paraId="554D0F7C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0857E603" w14:textId="77777777" w:rsidR="00136BD4" w:rsidRPr="00E74F3F" w:rsidRDefault="00136BD4" w:rsidP="00136BD4">
            <w:pPr>
              <w:jc w:val="center"/>
            </w:pPr>
          </w:p>
        </w:tc>
      </w:tr>
    </w:tbl>
    <w:p w14:paraId="6D173F17" w14:textId="77777777" w:rsidR="00136BD4" w:rsidRDefault="00136BD4" w:rsidP="00136BD4">
      <w:pPr>
        <w:rPr>
          <w:sz w:val="2"/>
        </w:rPr>
      </w:pPr>
    </w:p>
    <w:p w14:paraId="2FDC3830" w14:textId="77777777" w:rsidR="00136BD4" w:rsidRDefault="00136BD4" w:rsidP="00136BD4">
      <w:pPr>
        <w:rPr>
          <w:sz w:val="2"/>
        </w:rPr>
      </w:pPr>
    </w:p>
    <w:p w14:paraId="2E645365" w14:textId="77777777" w:rsidR="00136BD4" w:rsidRDefault="00136BD4" w:rsidP="00136BD4">
      <w:pPr>
        <w:rPr>
          <w:sz w:val="2"/>
        </w:rPr>
      </w:pPr>
    </w:p>
    <w:p w14:paraId="59E007E1" w14:textId="77777777" w:rsidR="00136BD4" w:rsidRDefault="00136BD4" w:rsidP="00136BD4">
      <w:pPr>
        <w:rPr>
          <w:sz w:val="2"/>
        </w:rPr>
      </w:pPr>
    </w:p>
    <w:p w14:paraId="029B39CE" w14:textId="77777777" w:rsidR="00136BD4" w:rsidRDefault="00136BD4" w:rsidP="00136BD4"/>
    <w:tbl>
      <w:tblPr>
        <w:tblStyle w:val="Tabellenraster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1572"/>
        <w:gridCol w:w="860"/>
        <w:gridCol w:w="438"/>
        <w:gridCol w:w="437"/>
        <w:gridCol w:w="435"/>
        <w:gridCol w:w="334"/>
        <w:gridCol w:w="142"/>
        <w:gridCol w:w="154"/>
        <w:gridCol w:w="296"/>
        <w:gridCol w:w="436"/>
        <w:gridCol w:w="438"/>
        <w:gridCol w:w="439"/>
        <w:gridCol w:w="30"/>
        <w:gridCol w:w="2603"/>
        <w:gridCol w:w="168"/>
      </w:tblGrid>
      <w:tr w:rsidR="00136BD4" w:rsidRPr="00E74F3F" w14:paraId="0270C1BC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8053901" w14:textId="77777777" w:rsidR="00136BD4" w:rsidRPr="00E74F3F" w:rsidRDefault="00136BD4" w:rsidP="00136BD4">
            <w:pPr>
              <w:pStyle w:val="berschrift2"/>
            </w:pPr>
            <w:r>
              <w:t xml:space="preserve">3 </w:t>
            </w:r>
          </w:p>
        </w:tc>
        <w:tc>
          <w:tcPr>
            <w:tcW w:w="861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B689271" w14:textId="77777777" w:rsidR="00136BD4" w:rsidRPr="007D5CB7" w:rsidRDefault="00136BD4" w:rsidP="00136BD4">
            <w:pPr>
              <w:pStyle w:val="berschrift2"/>
              <w:ind w:left="0" w:firstLine="0"/>
            </w:pPr>
            <w:r>
              <w:t>Sprechen und Schreiben zum Addieren und Subtrahieren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15C6B093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235C1635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AC503F7" w14:textId="77777777" w:rsidR="00136BD4" w:rsidRPr="00E74F3F" w:rsidRDefault="00136BD4" w:rsidP="00136BD4">
            <w:pPr>
              <w:jc w:val="left"/>
            </w:pPr>
          </w:p>
        </w:tc>
        <w:tc>
          <w:tcPr>
            <w:tcW w:w="861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335FD31" w14:textId="77777777" w:rsidR="00136BD4" w:rsidRDefault="00136BD4" w:rsidP="00136BD4">
            <w:pPr>
              <w:ind w:left="272" w:hanging="272"/>
              <w:jc w:val="left"/>
            </w:pP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 Zeichne erst das Bild.</w:t>
            </w:r>
          </w:p>
          <w:p w14:paraId="393EFED8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40C3673B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2D2A9A4E" w14:textId="77777777" w:rsidTr="00136BD4">
        <w:trPr>
          <w:trHeight w:val="21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ECCA594" w14:textId="77777777" w:rsidR="00136BD4" w:rsidRPr="00E74F3F" w:rsidRDefault="00136BD4" w:rsidP="00136BD4">
            <w:pPr>
              <w:jc w:val="left"/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2BF8ECB1" w14:textId="77777777" w:rsidR="00136BD4" w:rsidRDefault="00136BD4" w:rsidP="00136BD4">
            <w:pPr>
              <w:jc w:val="left"/>
              <w:rPr>
                <w:b/>
                <w:szCs w:val="21"/>
              </w:rPr>
            </w:pPr>
            <w:r>
              <w:rPr>
                <w:szCs w:val="21"/>
              </w:rPr>
              <w:t xml:space="preserve"> So addiere ich: </w:t>
            </w:r>
            <w:r>
              <w:rPr>
                <w:szCs w:val="21"/>
              </w:rPr>
              <w:br/>
            </w:r>
          </w:p>
          <w:p w14:paraId="079D188C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CF2FD9">
              <w:rPr>
                <w:b/>
                <w:szCs w:val="21"/>
              </w:rPr>
              <w:t xml:space="preserve"> </w:t>
            </w:r>
          </w:p>
        </w:tc>
        <w:tc>
          <w:tcPr>
            <w:tcW w:w="860" w:type="dxa"/>
            <w:tcBorders>
              <w:top w:val="single" w:sz="8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</w:tcPr>
          <w:p w14:paraId="30C368F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539E5E63" w14:textId="77777777" w:rsidR="00136BD4" w:rsidRPr="00AF662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37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D97DE91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5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46426260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BC4E6E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50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4BDAE038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6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6D89618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5E02D0B6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9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D0DC696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30" w:type="dxa"/>
            <w:tcBorders>
              <w:top w:val="single" w:sz="8" w:space="0" w:color="7F7F7F" w:themeColor="text1" w:themeTint="80"/>
              <w:left w:val="nil"/>
              <w:bottom w:val="nil"/>
              <w:right w:val="single" w:sz="4" w:space="0" w:color="7F7F7F" w:themeColor="text1" w:themeTint="80"/>
            </w:tcBorders>
          </w:tcPr>
          <w:p w14:paraId="048834A0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2603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78578037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So subtrahiere ich: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4FDEB09F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501E33C3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66E744E" w14:textId="77777777" w:rsidR="00136BD4" w:rsidRPr="00E74F3F" w:rsidRDefault="00136BD4" w:rsidP="00136BD4">
            <w:pPr>
              <w:jc w:val="left"/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670C999" w14:textId="77777777" w:rsidR="00136BD4" w:rsidRPr="00AF6628" w:rsidRDefault="00136BD4" w:rsidP="003B3047">
            <w:pPr>
              <w:pStyle w:val="Handschrift"/>
            </w:pPr>
            <w:r w:rsidRPr="00CF2FD9">
              <w:rPr>
                <w:b/>
              </w:rPr>
              <w:t>23 + 5 = 28</w:t>
            </w:r>
            <w:r>
              <w:t xml:space="preserve">                                    </w:t>
            </w:r>
          </w:p>
        </w:tc>
        <w:tc>
          <w:tcPr>
            <w:tcW w:w="8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0FF2D6B1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14:paraId="7222EB30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40A574B1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14:paraId="267A85A4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65A82A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126F3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2970345C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14:paraId="50957F78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247F477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6D7A32D9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2603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03FDA2D3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_____ - _____ = _____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345C3306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7568C047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1B49DBA" w14:textId="77777777" w:rsidR="00136BD4" w:rsidRPr="00E74F3F" w:rsidRDefault="00136BD4" w:rsidP="00136BD4">
            <w:pPr>
              <w:jc w:val="left"/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</w:tcPr>
          <w:p w14:paraId="7913B2E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single" w:sz="4" w:space="0" w:color="7F7F7F" w:themeColor="text1" w:themeTint="80"/>
              <w:bottom w:val="single" w:sz="8" w:space="0" w:color="7F7F7F" w:themeColor="text1" w:themeTint="80"/>
              <w:right w:val="nil"/>
            </w:tcBorders>
          </w:tcPr>
          <w:p w14:paraId="03C30297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6B47170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214B158D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58868A14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76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3C6C0286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16A99FAE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045F9741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623A3F33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6F977645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7F7F7F" w:themeColor="text1" w:themeTint="80"/>
              <w:right w:val="single" w:sz="4" w:space="0" w:color="7F7F7F" w:themeColor="text1" w:themeTint="80"/>
            </w:tcBorders>
          </w:tcPr>
          <w:p w14:paraId="20A120BE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2603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</w:tcPr>
          <w:p w14:paraId="6071CD3F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08DBDAE2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0F25EDB2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EA55C21" w14:textId="77777777" w:rsidR="00136BD4" w:rsidRPr="00E74F3F" w:rsidRDefault="00136BD4" w:rsidP="00136BD4">
            <w:pPr>
              <w:jc w:val="left"/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14:paraId="38CC2D0A" w14:textId="77777777" w:rsidR="00136BD4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860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0BE8A450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8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6F45612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7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1696D58C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5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338B09A4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76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77FDB1BD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50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5A98A5B5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D19E8F2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8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560A5DBC" w14:textId="77777777" w:rsidR="00136BD4" w:rsidRPr="00E237CE" w:rsidRDefault="00136BD4" w:rsidP="00136BD4">
            <w:pPr>
              <w:ind w:left="272" w:hanging="272"/>
              <w:jc w:val="left"/>
              <w:rPr>
                <w:sz w:val="20"/>
              </w:rPr>
            </w:pPr>
          </w:p>
        </w:tc>
        <w:tc>
          <w:tcPr>
            <w:tcW w:w="439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66BADC9F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30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</w:tcPr>
          <w:p w14:paraId="29AEAC1C" w14:textId="77777777" w:rsidR="00136BD4" w:rsidRPr="00AF6628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14:paraId="2D0D7AAD" w14:textId="77777777" w:rsidR="00136BD4" w:rsidRDefault="00136BD4" w:rsidP="00136BD4">
            <w:pPr>
              <w:ind w:left="272" w:hanging="272"/>
              <w:jc w:val="left"/>
              <w:rPr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792803C7" w14:textId="77777777" w:rsidR="00136BD4" w:rsidRPr="00E74F3F" w:rsidRDefault="00136BD4" w:rsidP="00136BD4">
            <w:pPr>
              <w:jc w:val="left"/>
            </w:pPr>
          </w:p>
        </w:tc>
      </w:tr>
      <w:tr w:rsidR="00136BD4" w:rsidRPr="00DD3B27" w14:paraId="481D19AC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D1C77A4" w14:textId="77777777" w:rsidR="00136BD4" w:rsidRPr="00DD3B27" w:rsidRDefault="00136BD4" w:rsidP="00136BD4">
            <w:pPr>
              <w:jc w:val="left"/>
              <w:rPr>
                <w:sz w:val="6"/>
              </w:rPr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826AE57" w14:textId="77777777" w:rsidR="00136BD4" w:rsidRPr="00DD3B27" w:rsidRDefault="00136BD4" w:rsidP="00136BD4">
            <w:pPr>
              <w:jc w:val="left"/>
              <w:rPr>
                <w:sz w:val="6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EFAF853" w14:textId="77777777" w:rsidR="00136BD4" w:rsidRPr="00DD3B27" w:rsidRDefault="00136BD4" w:rsidP="00136BD4">
            <w:pPr>
              <w:jc w:val="left"/>
              <w:rPr>
                <w:sz w:val="6"/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D157540" w14:textId="77777777" w:rsidR="00136BD4" w:rsidRPr="00DD3B27" w:rsidRDefault="00136BD4" w:rsidP="00136BD4">
            <w:pPr>
              <w:jc w:val="left"/>
              <w:rPr>
                <w:sz w:val="6"/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3FDDB6" w14:textId="77777777" w:rsidR="00136BD4" w:rsidRPr="00DD3B27" w:rsidRDefault="00136BD4" w:rsidP="00136BD4">
            <w:pPr>
              <w:ind w:left="272" w:hanging="272"/>
              <w:jc w:val="left"/>
              <w:rPr>
                <w:sz w:val="8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2C295135" w14:textId="77777777" w:rsidR="00136BD4" w:rsidRPr="00DD3B27" w:rsidRDefault="00136BD4" w:rsidP="00136BD4">
            <w:pPr>
              <w:jc w:val="left"/>
              <w:rPr>
                <w:sz w:val="8"/>
              </w:rPr>
            </w:pPr>
          </w:p>
        </w:tc>
      </w:tr>
      <w:tr w:rsidR="00136BD4" w:rsidRPr="00E74F3F" w14:paraId="31359F15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F6EB6E6" w14:textId="77777777" w:rsidR="00136BD4" w:rsidRPr="00E74F3F" w:rsidRDefault="00136BD4" w:rsidP="00136BD4">
            <w:pPr>
              <w:jc w:val="left"/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56B601B" w14:textId="77777777" w:rsidR="00136BD4" w:rsidRDefault="00136BD4" w:rsidP="00136BD4">
            <w:pPr>
              <w:jc w:val="left"/>
              <w:rPr>
                <w:szCs w:val="21"/>
              </w:rPr>
            </w:pPr>
            <w:r w:rsidRPr="00450B48">
              <w:rPr>
                <w:szCs w:val="21"/>
              </w:rPr>
              <w:t>Ich kann so sprechen und schreiben</w:t>
            </w:r>
            <w:r w:rsidRPr="00450B48">
              <w:rPr>
                <w:szCs w:val="21"/>
              </w:rPr>
              <w:br/>
              <w:t xml:space="preserve">zur Addition: </w:t>
            </w:r>
          </w:p>
          <w:p w14:paraId="3352E1BF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DAB32A2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BC226F2" w14:textId="77777777" w:rsidR="00136BD4" w:rsidRPr="00450B48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25D17A9" w14:textId="77777777" w:rsidR="00136BD4" w:rsidRDefault="00136BD4" w:rsidP="00136BD4">
            <w:pPr>
              <w:ind w:left="125"/>
              <w:jc w:val="left"/>
              <w:rPr>
                <w:szCs w:val="21"/>
              </w:rPr>
            </w:pPr>
            <w:r w:rsidRPr="00450B48">
              <w:rPr>
                <w:szCs w:val="21"/>
              </w:rPr>
              <w:t xml:space="preserve">Ich kann so sprechen und schreiben </w:t>
            </w:r>
            <w:r w:rsidRPr="00450B48">
              <w:rPr>
                <w:szCs w:val="21"/>
              </w:rPr>
              <w:br/>
              <w:t xml:space="preserve">zur Subtraktion: </w:t>
            </w:r>
          </w:p>
          <w:p w14:paraId="28619114" w14:textId="77777777" w:rsidR="00136BD4" w:rsidRPr="00450B48" w:rsidRDefault="00136BD4" w:rsidP="00136BD4">
            <w:pPr>
              <w:ind w:left="125"/>
              <w:jc w:val="left"/>
              <w:rPr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42076835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651CD37C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124BCB2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67F13A" w14:textId="77777777" w:rsidR="00136BD4" w:rsidRDefault="00136BD4" w:rsidP="003B3047">
            <w:pPr>
              <w:pStyle w:val="Handschrift"/>
            </w:pPr>
            <w:r w:rsidRPr="003B3047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 xml:space="preserve">a) </w:t>
            </w:r>
            <w:r w:rsidRPr="003B3047">
              <w:rPr>
                <w:rFonts w:asciiTheme="majorHAnsi" w:hAnsiTheme="majorHAnsi" w:cstheme="majorHAnsi"/>
                <w:b/>
                <w:sz w:val="21"/>
                <w:szCs w:val="21"/>
              </w:rPr>
              <w:t xml:space="preserve"> </w:t>
            </w:r>
            <w:r>
              <w:t>23 plus</w:t>
            </w:r>
            <w:r w:rsidRPr="007D5CB7">
              <w:t xml:space="preserve"> </w:t>
            </w:r>
          </w:p>
          <w:p w14:paraId="139DFB97" w14:textId="77777777" w:rsidR="00136BD4" w:rsidRPr="006D3FE1" w:rsidRDefault="00136BD4" w:rsidP="00136BD4">
            <w:pPr>
              <w:jc w:val="left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EC98834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47AFD26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4E4E80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 xml:space="preserve">a) </w:t>
            </w:r>
          </w:p>
          <w:p w14:paraId="40269171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22A66927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09D13276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DEA1F7B" w14:textId="77777777" w:rsidR="00136BD4" w:rsidRPr="00E74F3F" w:rsidRDefault="00136BD4" w:rsidP="00136BD4">
            <w:pPr>
              <w:jc w:val="left"/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C66695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 xml:space="preserve">b)   </w:t>
            </w:r>
          </w:p>
          <w:p w14:paraId="0B5A451D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211A1AFD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018A3142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90602F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b)</w:t>
            </w:r>
          </w:p>
          <w:p w14:paraId="16C6AF30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5F3B87AF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307E4052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398987A0" w14:textId="77777777" w:rsidR="00136BD4" w:rsidRPr="00E74F3F" w:rsidRDefault="00136BD4" w:rsidP="00136BD4">
            <w:pPr>
              <w:jc w:val="left"/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24C5C9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 xml:space="preserve">c)   </w:t>
            </w:r>
          </w:p>
          <w:p w14:paraId="59C4A6DB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6841FCB1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46880A09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BF5DF26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c)</w:t>
            </w:r>
          </w:p>
          <w:p w14:paraId="527E9383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5CEDF935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686D45D2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76764A00" w14:textId="77777777" w:rsidR="00136BD4" w:rsidRPr="00E74F3F" w:rsidRDefault="00136BD4" w:rsidP="00136BD4">
            <w:pPr>
              <w:jc w:val="left"/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01D564" w14:textId="77777777" w:rsidR="00136BD4" w:rsidRPr="001B7BDB" w:rsidRDefault="00136BD4" w:rsidP="003B3047">
            <w:pPr>
              <w:pStyle w:val="Handschrift"/>
              <w:rPr>
                <w:b/>
                <w:color w:val="808080"/>
                <w:szCs w:val="21"/>
              </w:rPr>
            </w:pPr>
            <w:r w:rsidRPr="003B3047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 xml:space="preserve">d)  </w:t>
            </w:r>
            <w:r w:rsidRPr="001B7BDB">
              <w:t>Die</w:t>
            </w:r>
          </w:p>
          <w:p w14:paraId="68642CAD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6612D066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AD1B3F0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F10B0D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d)</w:t>
            </w:r>
          </w:p>
          <w:p w14:paraId="0F41DE26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6CF404E9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713CD943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31C67C6" w14:textId="77777777" w:rsidR="00136BD4" w:rsidRPr="00E74F3F" w:rsidRDefault="00136BD4" w:rsidP="00136BD4">
            <w:pPr>
              <w:jc w:val="left"/>
            </w:pPr>
          </w:p>
        </w:tc>
        <w:tc>
          <w:tcPr>
            <w:tcW w:w="40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C5F2A5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e)</w:t>
            </w:r>
          </w:p>
          <w:p w14:paraId="4BFA6401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  <w:p w14:paraId="5FDB5FD1" w14:textId="77777777" w:rsidR="00136BD4" w:rsidRPr="001B7BDB" w:rsidRDefault="00136BD4" w:rsidP="00136BD4">
            <w:pPr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DF7AC83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154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21A22AC2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424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4F100B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  <w:r w:rsidRPr="001B7BDB">
              <w:rPr>
                <w:b/>
                <w:color w:val="808080"/>
                <w:szCs w:val="21"/>
              </w:rPr>
              <w:t>e)</w:t>
            </w:r>
          </w:p>
          <w:p w14:paraId="25275F59" w14:textId="77777777" w:rsidR="00136BD4" w:rsidRPr="001B7BDB" w:rsidRDefault="00136BD4" w:rsidP="00136BD4">
            <w:pPr>
              <w:ind w:left="272" w:hanging="147"/>
              <w:jc w:val="left"/>
              <w:rPr>
                <w:b/>
                <w:color w:val="808080"/>
                <w:szCs w:val="21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72819BA4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6DC5E73E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667D4C1" w14:textId="77777777" w:rsidR="00136BD4" w:rsidRPr="00E74F3F" w:rsidRDefault="00136BD4" w:rsidP="00136BD4">
            <w:pPr>
              <w:pStyle w:val="berschrift2"/>
            </w:pPr>
            <w:r>
              <w:t xml:space="preserve">4 </w:t>
            </w:r>
          </w:p>
        </w:tc>
        <w:tc>
          <w:tcPr>
            <w:tcW w:w="861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859BBDE" w14:textId="77777777" w:rsidR="00136BD4" w:rsidRDefault="00136BD4" w:rsidP="00136BD4">
            <w:pPr>
              <w:pStyle w:val="berschrift2"/>
            </w:pPr>
            <w:r>
              <w:t>Sprechen und Schreiben zum Addieren und Subtrahieren – eigene Aufgaben</w:t>
            </w:r>
          </w:p>
          <w:p w14:paraId="4588FFA0" w14:textId="77777777" w:rsidR="00136BD4" w:rsidRPr="00524751" w:rsidRDefault="00136BD4" w:rsidP="00136BD4"/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14:paraId="33C37E02" w14:textId="77777777" w:rsidR="00136BD4" w:rsidRPr="00E74F3F" w:rsidRDefault="00136BD4" w:rsidP="00136BD4">
            <w:pPr>
              <w:jc w:val="left"/>
            </w:pPr>
          </w:p>
        </w:tc>
      </w:tr>
      <w:tr w:rsidR="00136BD4" w:rsidRPr="00E74F3F" w14:paraId="61D03529" w14:textId="77777777" w:rsidTr="00136BD4"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C453187" w14:textId="77777777" w:rsidR="00136BD4" w:rsidRPr="00E74F3F" w:rsidRDefault="00136BD4" w:rsidP="00136BD4">
            <w:pPr>
              <w:jc w:val="left"/>
            </w:pPr>
          </w:p>
        </w:tc>
        <w:tc>
          <w:tcPr>
            <w:tcW w:w="87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589F98F" w14:textId="77777777" w:rsidR="00136BD4" w:rsidRDefault="00136BD4" w:rsidP="00136BD4">
            <w:pPr>
              <w:ind w:left="272" w:hanging="272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44229A0A" wp14:editId="7E7C3CC8">
                      <wp:simplePos x="0" y="0"/>
                      <wp:positionH relativeFrom="column">
                        <wp:posOffset>3622039</wp:posOffset>
                      </wp:positionH>
                      <wp:positionV relativeFrom="paragraph">
                        <wp:posOffset>-33020</wp:posOffset>
                      </wp:positionV>
                      <wp:extent cx="714375" cy="263525"/>
                      <wp:effectExtent l="0" t="0" r="28575" b="136525"/>
                      <wp:wrapNone/>
                      <wp:docPr id="8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63525"/>
                              </a:xfrm>
                              <a:prstGeom prst="wedgeRoundRectCallout">
                                <a:avLst>
                                  <a:gd name="adj1" fmla="val -39781"/>
                                  <a:gd name="adj2" fmla="val 902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743479" w14:textId="77777777" w:rsidR="003D30FA" w:rsidRPr="003B3047" w:rsidRDefault="003D30FA" w:rsidP="003B3047">
                                  <w:pPr>
                                    <w:pStyle w:val="Handschrif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3B3047">
                                    <w:rPr>
                                      <w:sz w:val="17"/>
                                      <w:szCs w:val="17"/>
                                    </w:rPr>
                                    <w:t>34 - 13?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229A0A" id="Abgerundete rechteckige Legende 8" o:spid="_x0000_s1028" type="#_x0000_t62" style="position:absolute;left:0;text-align:left;margin-left:285.2pt;margin-top:-2.6pt;width:56.25pt;height:20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" adj="2207,30301" filled="f" strokecolor="#a5a5a5 [2092]">
                      <v:textbox>
                        <w:txbxContent>
                          <w:p w14:paraId="4D743479" w14:textId="77777777" w:rsidR="003D30FA" w:rsidRPr="003B3047" w:rsidRDefault="003D30FA" w:rsidP="003B3047">
                            <w:pPr>
                              <w:pStyle w:val="Handschrift"/>
                              <w:rPr>
                                <w:sz w:val="17"/>
                                <w:szCs w:val="17"/>
                              </w:rPr>
                            </w:pPr>
                            <w:r w:rsidRPr="003B3047">
                              <w:rPr>
                                <w:sz w:val="17"/>
                                <w:szCs w:val="17"/>
                              </w:rPr>
                              <w:t>34 - 13?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Stellt euch gegenseitig Aufgaben zum Addieren und Subtrahieren. </w:t>
            </w:r>
          </w:p>
          <w:p w14:paraId="7937C3E7" w14:textId="77777777" w:rsidR="00136BD4" w:rsidRDefault="00136BD4" w:rsidP="00136BD4">
            <w:pPr>
              <w:ind w:left="272" w:hanging="272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7F34CBF9" wp14:editId="27821176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52070</wp:posOffset>
                      </wp:positionV>
                      <wp:extent cx="2133600" cy="328295"/>
                      <wp:effectExtent l="0" t="95250" r="19050" b="14605"/>
                      <wp:wrapNone/>
                      <wp:docPr id="17" name="Abgerundete rechteckige Legend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328295"/>
                              </a:xfrm>
                              <a:prstGeom prst="wedgeRoundRectCallout">
                                <a:avLst>
                                  <a:gd name="adj1" fmla="val 46451"/>
                                  <a:gd name="adj2" fmla="val -7644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B6E21F" w14:textId="77777777" w:rsidR="003D30FA" w:rsidRPr="003B3047" w:rsidRDefault="003D30FA" w:rsidP="003B3047">
                                  <w:pPr>
                                    <w:pStyle w:val="Handschrif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3B3047">
                                    <w:rPr>
                                      <w:sz w:val="17"/>
                                      <w:szCs w:val="17"/>
                                    </w:rPr>
                                    <w:t>Ich subtrahiere erst 3 von 34. Das Ergebnis ist 10. Dann subtrahiere 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F34CBF9" id="Abgerundete rechteckige Legende 17" o:spid="_x0000_s1029" type="#_x0000_t62" style="position:absolute;left:0;text-align:left;margin-left:301.7pt;margin-top:4.1pt;width:168pt;height:25.8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" adj="20833,-5712" fillcolor="white [3212]" strokecolor="#a5a5a5 [2092]">
                      <v:textbox inset="1mm,0,0,0">
                        <w:txbxContent>
                          <w:p w14:paraId="75B6E21F" w14:textId="77777777" w:rsidR="003D30FA" w:rsidRPr="003B3047" w:rsidRDefault="003D30FA" w:rsidP="003B3047">
                            <w:pPr>
                              <w:pStyle w:val="Handschrift"/>
                              <w:rPr>
                                <w:sz w:val="17"/>
                                <w:szCs w:val="17"/>
                              </w:rPr>
                            </w:pPr>
                            <w:r w:rsidRPr="003B3047">
                              <w:rPr>
                                <w:sz w:val="17"/>
                                <w:szCs w:val="17"/>
                              </w:rPr>
                              <w:t>Ich subtrahiere erst 3 von 34. Das Ergebnis ist 10. Dann subtrahiere 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Erläutert euren Lösungsweg.</w:t>
            </w:r>
          </w:p>
          <w:p w14:paraId="6B6376C4" w14:textId="77777777" w:rsidR="00136BD4" w:rsidRPr="00E74F3F" w:rsidRDefault="00136BD4" w:rsidP="00136BD4">
            <w:pPr>
              <w:jc w:val="left"/>
            </w:pPr>
          </w:p>
        </w:tc>
      </w:tr>
    </w:tbl>
    <w:p w14:paraId="0B945EC2" w14:textId="77777777" w:rsidR="00136BD4" w:rsidRDefault="00136BD4" w:rsidP="00136BD4">
      <w:pPr>
        <w:rPr>
          <w:sz w:val="6"/>
        </w:rPr>
      </w:pPr>
    </w:p>
    <w:p w14:paraId="0F3B0E38" w14:textId="77777777" w:rsidR="00136BD4" w:rsidRDefault="00136BD4" w:rsidP="00136BD4">
      <w:pPr>
        <w:rPr>
          <w:sz w:val="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"/>
        <w:gridCol w:w="274"/>
        <w:gridCol w:w="4151"/>
        <w:gridCol w:w="142"/>
        <w:gridCol w:w="1439"/>
        <w:gridCol w:w="119"/>
        <w:gridCol w:w="167"/>
        <w:gridCol w:w="1726"/>
        <w:gridCol w:w="374"/>
      </w:tblGrid>
      <w:tr w:rsidR="00136BD4" w14:paraId="70B6B265" w14:textId="77777777" w:rsidTr="00136BD4">
        <w:trPr>
          <w:gridAfter w:val="1"/>
          <w:wAfter w:w="374" w:type="dxa"/>
          <w:trHeight w:val="434"/>
        </w:trPr>
        <w:tc>
          <w:tcPr>
            <w:tcW w:w="678" w:type="dxa"/>
          </w:tcPr>
          <w:p w14:paraId="679D4618" w14:textId="77777777" w:rsidR="00136BD4" w:rsidRDefault="00136BD4" w:rsidP="00136BD4">
            <w:pPr>
              <w:pStyle w:val="berschrift1"/>
            </w:pPr>
            <w:r>
              <w:lastRenderedPageBreak/>
              <w:t>B2</w:t>
            </w:r>
            <w:r w:rsidRPr="00724F87">
              <w:t xml:space="preserve"> </w:t>
            </w:r>
          </w:p>
          <w:p w14:paraId="1796F910" w14:textId="77777777" w:rsidR="00136BD4" w:rsidRDefault="00136BD4" w:rsidP="00136BD4">
            <w:pPr>
              <w:pStyle w:val="berschrift2"/>
            </w:pPr>
          </w:p>
        </w:tc>
        <w:tc>
          <w:tcPr>
            <w:tcW w:w="8018" w:type="dxa"/>
            <w:gridSpan w:val="7"/>
          </w:tcPr>
          <w:p w14:paraId="15DD9556" w14:textId="77777777" w:rsidR="00136BD4" w:rsidRDefault="00136BD4" w:rsidP="00136BD4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t>Addition (+) und Subtraktion (-) verstehen: Üben</w:t>
            </w:r>
          </w:p>
        </w:tc>
      </w:tr>
      <w:tr w:rsidR="00136BD4" w14:paraId="6B6EEC44" w14:textId="77777777" w:rsidTr="00136BD4">
        <w:trPr>
          <w:gridAfter w:val="1"/>
          <w:wAfter w:w="374" w:type="dxa"/>
          <w:trHeight w:val="434"/>
        </w:trPr>
        <w:tc>
          <w:tcPr>
            <w:tcW w:w="678" w:type="dxa"/>
            <w:hideMark/>
          </w:tcPr>
          <w:p w14:paraId="2BE6C8B3" w14:textId="77777777" w:rsidR="00136BD4" w:rsidRPr="00995ADA" w:rsidRDefault="00136BD4" w:rsidP="00136BD4">
            <w:pPr>
              <w:pStyle w:val="berschrift2"/>
            </w:pPr>
            <w:r>
              <w:t>5</w:t>
            </w:r>
          </w:p>
          <w:p w14:paraId="4FAE462E" w14:textId="77777777" w:rsidR="00136BD4" w:rsidRPr="00995ADA" w:rsidRDefault="00136BD4" w:rsidP="00136BD4">
            <w:pPr>
              <w:rPr>
                <w:color w:val="7F7F7F" w:themeColor="text1" w:themeTint="80"/>
                <w:szCs w:val="21"/>
              </w:rPr>
            </w:pPr>
          </w:p>
        </w:tc>
        <w:tc>
          <w:tcPr>
            <w:tcW w:w="8018" w:type="dxa"/>
            <w:gridSpan w:val="7"/>
          </w:tcPr>
          <w:p w14:paraId="6BC733AA" w14:textId="77777777" w:rsidR="00136BD4" w:rsidRPr="00995ADA" w:rsidRDefault="00136BD4" w:rsidP="00136BD4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 xml:space="preserve">Textaufgaben zum </w:t>
            </w:r>
            <w:r w:rsidRPr="00995ADA">
              <w:rPr>
                <w:color w:val="7F7F7F" w:themeColor="text1" w:themeTint="80"/>
                <w:sz w:val="21"/>
                <w:szCs w:val="21"/>
              </w:rPr>
              <w:t>Addieren und Subtrahieren</w:t>
            </w:r>
          </w:p>
          <w:p w14:paraId="5416029C" w14:textId="77777777" w:rsidR="00136BD4" w:rsidRPr="00995ADA" w:rsidRDefault="00136BD4" w:rsidP="00136BD4">
            <w:pPr>
              <w:rPr>
                <w:color w:val="7F7F7F" w:themeColor="text1" w:themeTint="80"/>
                <w:szCs w:val="21"/>
              </w:rPr>
            </w:pPr>
          </w:p>
        </w:tc>
      </w:tr>
      <w:tr w:rsidR="00136BD4" w14:paraId="3B0E180F" w14:textId="77777777" w:rsidTr="00136BD4">
        <w:trPr>
          <w:gridAfter w:val="1"/>
          <w:wAfter w:w="374" w:type="dxa"/>
          <w:trHeight w:val="397"/>
        </w:trPr>
        <w:tc>
          <w:tcPr>
            <w:tcW w:w="678" w:type="dxa"/>
          </w:tcPr>
          <w:p w14:paraId="196AE57D" w14:textId="77777777" w:rsidR="00136BD4" w:rsidRPr="00A37004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4" w:type="dxa"/>
          </w:tcPr>
          <w:p w14:paraId="34F2BEC2" w14:textId="77777777" w:rsidR="00136BD4" w:rsidRPr="001B7BDB" w:rsidRDefault="00136BD4" w:rsidP="00136BD4">
            <w:pPr>
              <w:pStyle w:val="berschrift2"/>
              <w:rPr>
                <w:color w:val="808080"/>
              </w:rPr>
            </w:pPr>
          </w:p>
        </w:tc>
        <w:tc>
          <w:tcPr>
            <w:tcW w:w="7744" w:type="dxa"/>
            <w:gridSpan w:val="6"/>
          </w:tcPr>
          <w:p w14:paraId="5F8CE3DA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Musst du addieren (+) oder subtrahieren (-)? </w:t>
            </w:r>
            <w:r>
              <w:rPr>
                <w:color w:val="0D0D0D" w:themeColor="text1" w:themeTint="F2"/>
              </w:rPr>
              <w:br/>
              <w:t>Kreuze an. Löse die Aufgabe. Vervollständige den Antwortsatz.</w:t>
            </w:r>
          </w:p>
        </w:tc>
      </w:tr>
      <w:tr w:rsidR="00136BD4" w14:paraId="03C1550E" w14:textId="77777777" w:rsidTr="00136BD4">
        <w:trPr>
          <w:gridAfter w:val="1"/>
          <w:wAfter w:w="374" w:type="dxa"/>
          <w:trHeight w:val="147"/>
        </w:trPr>
        <w:tc>
          <w:tcPr>
            <w:tcW w:w="678" w:type="dxa"/>
            <w:vAlign w:val="center"/>
          </w:tcPr>
          <w:p w14:paraId="26BDC693" w14:textId="77777777" w:rsidR="00136BD4" w:rsidRPr="00F958F6" w:rsidRDefault="00136BD4" w:rsidP="00136BD4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74" w:type="dxa"/>
            <w:vAlign w:val="center"/>
          </w:tcPr>
          <w:p w14:paraId="5977C80C" w14:textId="77777777" w:rsidR="00136BD4" w:rsidRPr="00F958F6" w:rsidRDefault="00136BD4" w:rsidP="00136BD4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7744" w:type="dxa"/>
            <w:gridSpan w:val="6"/>
            <w:vAlign w:val="center"/>
          </w:tcPr>
          <w:p w14:paraId="63425B9C" w14:textId="77777777" w:rsidR="00136BD4" w:rsidRPr="00F958F6" w:rsidRDefault="00136BD4" w:rsidP="00136BD4">
            <w:pPr>
              <w:rPr>
                <w:color w:val="0D0D0D" w:themeColor="text1" w:themeTint="F2"/>
                <w:sz w:val="10"/>
              </w:rPr>
            </w:pPr>
          </w:p>
        </w:tc>
      </w:tr>
      <w:tr w:rsidR="00136BD4" w14:paraId="3F5D5583" w14:textId="77777777" w:rsidTr="00136BD4">
        <w:trPr>
          <w:trHeight w:val="510"/>
        </w:trPr>
        <w:tc>
          <w:tcPr>
            <w:tcW w:w="678" w:type="dxa"/>
            <w:vMerge w:val="restart"/>
            <w:vAlign w:val="center"/>
          </w:tcPr>
          <w:p w14:paraId="2AE8A459" w14:textId="77777777" w:rsidR="00136BD4" w:rsidRDefault="00136BD4" w:rsidP="00136BD4"/>
        </w:tc>
        <w:tc>
          <w:tcPr>
            <w:tcW w:w="274" w:type="dxa"/>
            <w:vMerge w:val="restart"/>
            <w:tcBorders>
              <w:right w:val="single" w:sz="2" w:space="0" w:color="808080" w:themeColor="background1" w:themeShade="80"/>
            </w:tcBorders>
            <w:vAlign w:val="center"/>
          </w:tcPr>
          <w:p w14:paraId="39F5AEE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1434263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Lara hat 4 Euro.  </w:t>
            </w:r>
          </w:p>
          <w:p w14:paraId="2C569679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Ihre Oma schenkt Lara 5 Euro.</w:t>
            </w:r>
          </w:p>
          <w:p w14:paraId="10D776E1" w14:textId="77777777" w:rsidR="00136BD4" w:rsidRPr="00A37004" w:rsidRDefault="00136BD4" w:rsidP="00136BD4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 Euro hat Lara jetzt insgesamt?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34F83DD3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3268A850" w14:textId="77777777" w:rsidR="00136BD4" w:rsidRPr="00CB0317" w:rsidRDefault="00136BD4" w:rsidP="00136BD4">
            <w:pPr>
              <w:jc w:val="center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addieren</w:t>
            </w:r>
          </w:p>
        </w:tc>
        <w:tc>
          <w:tcPr>
            <w:tcW w:w="2012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40DC4AC" w14:textId="77777777" w:rsidR="00136BD4" w:rsidRPr="00CB0317" w:rsidRDefault="00136BD4" w:rsidP="00136BD4">
            <w:pPr>
              <w:jc w:val="center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subtrahieren</w:t>
            </w:r>
          </w:p>
        </w:tc>
        <w:tc>
          <w:tcPr>
            <w:tcW w:w="374" w:type="dxa"/>
            <w:tcBorders>
              <w:left w:val="single" w:sz="4" w:space="0" w:color="7F7F7F" w:themeColor="text1" w:themeTint="80"/>
            </w:tcBorders>
            <w:vAlign w:val="center"/>
          </w:tcPr>
          <w:p w14:paraId="4F3F02DA" w14:textId="77777777" w:rsidR="00136BD4" w:rsidRDefault="00136BD4" w:rsidP="00136BD4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rPr>
                <w:color w:val="0D0D0D" w:themeColor="text1" w:themeTint="F2"/>
              </w:rPr>
              <w:t xml:space="preserve">      </w:t>
            </w:r>
          </w:p>
        </w:tc>
      </w:tr>
      <w:tr w:rsidR="00136BD4" w14:paraId="4B438F57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Merge/>
            <w:vAlign w:val="center"/>
          </w:tcPr>
          <w:p w14:paraId="7AA66724" w14:textId="77777777" w:rsidR="00136BD4" w:rsidRDefault="00136BD4" w:rsidP="00136BD4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5CCFC723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177BAF" w14:textId="77777777" w:rsidR="00136BD4" w:rsidRPr="00A3700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61F0A69D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834BE28" w14:textId="77777777" w:rsidR="00136BD4" w:rsidRPr="00C67453" w:rsidRDefault="00136BD4" w:rsidP="00136BD4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Rechnung:       </w:t>
            </w:r>
            <w:proofErr w:type="gramStart"/>
            <w:r>
              <w:rPr>
                <w:color w:val="0D0D0D" w:themeColor="text1" w:themeTint="F2"/>
              </w:rPr>
              <w:t>4  +</w:t>
            </w:r>
            <w:proofErr w:type="gramEnd"/>
            <w:r>
              <w:rPr>
                <w:color w:val="0D0D0D" w:themeColor="text1" w:themeTint="F2"/>
              </w:rPr>
              <w:t xml:space="preserve">        = </w:t>
            </w:r>
          </w:p>
          <w:p w14:paraId="4A6FFEAA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5899C72" w14:textId="77777777" w:rsidR="00136BD4" w:rsidRPr="00A37004" w:rsidRDefault="00136BD4" w:rsidP="00136BD4">
            <w:pPr>
              <w:ind w:left="138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sz w:val="16"/>
              </w:rPr>
              <w:t>Lara hat insgesamt</w:t>
            </w:r>
            <w:r w:rsidRPr="00CB0317">
              <w:rPr>
                <w:color w:val="0D0D0D" w:themeColor="text1" w:themeTint="F2"/>
                <w:sz w:val="16"/>
              </w:rPr>
              <w:t xml:space="preserve">      </w:t>
            </w:r>
            <w:r>
              <w:rPr>
                <w:color w:val="0D0D0D" w:themeColor="text1" w:themeTint="F2"/>
                <w:sz w:val="16"/>
              </w:rPr>
              <w:t xml:space="preserve">       </w:t>
            </w:r>
            <w:r w:rsidRPr="00CB0317">
              <w:rPr>
                <w:color w:val="0D0D0D" w:themeColor="text1" w:themeTint="F2"/>
                <w:sz w:val="16"/>
              </w:rPr>
              <w:t xml:space="preserve"> Euro.</w:t>
            </w:r>
          </w:p>
        </w:tc>
      </w:tr>
      <w:tr w:rsidR="00136BD4" w14:paraId="6B52B354" w14:textId="77777777" w:rsidTr="00136BD4">
        <w:trPr>
          <w:gridAfter w:val="1"/>
          <w:wAfter w:w="374" w:type="dxa"/>
          <w:trHeight w:val="177"/>
        </w:trPr>
        <w:tc>
          <w:tcPr>
            <w:tcW w:w="678" w:type="dxa"/>
            <w:vMerge/>
            <w:vAlign w:val="center"/>
          </w:tcPr>
          <w:p w14:paraId="79DED2D8" w14:textId="77777777" w:rsidR="00136BD4" w:rsidRDefault="00136BD4" w:rsidP="00136BD4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744BAB4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5F73BC8" w14:textId="77777777" w:rsidR="00136BD4" w:rsidRPr="00A3700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48BD31E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D3091B6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136BD4" w14:paraId="37006759" w14:textId="77777777" w:rsidTr="00136BD4">
        <w:trPr>
          <w:gridAfter w:val="1"/>
          <w:wAfter w:w="374" w:type="dxa"/>
          <w:trHeight w:val="73"/>
        </w:trPr>
        <w:tc>
          <w:tcPr>
            <w:tcW w:w="678" w:type="dxa"/>
            <w:vAlign w:val="center"/>
          </w:tcPr>
          <w:p w14:paraId="5EB690E7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1CE1E3A2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2" w:space="0" w:color="7F7F7F" w:themeColor="text1" w:themeTint="80"/>
            </w:tcBorders>
            <w:vAlign w:val="center"/>
          </w:tcPr>
          <w:p w14:paraId="20E67F0B" w14:textId="77777777" w:rsidR="00136BD4" w:rsidRPr="00144641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45A47D85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52703DD1" w14:textId="77777777" w:rsidR="00136BD4" w:rsidRPr="00144641" w:rsidRDefault="00136BD4" w:rsidP="00136BD4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5DE355DA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258994CE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A1E63A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AE1B5B6" w14:textId="77777777" w:rsidR="00136BD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Emre hatte 9 Bonbons. </w:t>
            </w:r>
          </w:p>
          <w:p w14:paraId="70050239" w14:textId="77777777" w:rsidR="00136BD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Emre isst 6 Bonbons. </w:t>
            </w:r>
          </w:p>
          <w:p w14:paraId="0B332F55" w14:textId="77777777" w:rsidR="00136BD4" w:rsidRPr="005B07AA" w:rsidRDefault="00136BD4" w:rsidP="00136BD4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Bonbons hat Emre jetzt noch?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5AB95A3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gridSpan w:val="2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2986C2C" w14:textId="77777777" w:rsidR="00136BD4" w:rsidRPr="0022709D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2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C7ACBA6" w14:textId="77777777" w:rsidR="00136BD4" w:rsidRPr="0022709D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6039C022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75616F06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5ED296C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65AF1F8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A0199D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A78031B" w14:textId="77777777" w:rsidR="00136BD4" w:rsidRPr="005C231E" w:rsidRDefault="00136BD4" w:rsidP="00136BD4">
            <w:pPr>
              <w:jc w:val="left"/>
            </w:pPr>
            <w:r w:rsidRPr="005C231E">
              <w:t xml:space="preserve">  </w:t>
            </w:r>
            <w:r>
              <w:t xml:space="preserve"> Rechnung:</w:t>
            </w:r>
          </w:p>
          <w:p w14:paraId="291C0484" w14:textId="77777777" w:rsidR="00136BD4" w:rsidRDefault="00136BD4" w:rsidP="00136BD4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32E61066" w14:textId="77777777" w:rsidR="00136BD4" w:rsidRPr="00CB0317" w:rsidRDefault="00136BD4" w:rsidP="00136BD4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3F0FE7BB" w14:textId="77777777" w:rsidR="00136BD4" w:rsidRPr="00CB0317" w:rsidRDefault="00136BD4" w:rsidP="00136BD4">
            <w:pPr>
              <w:pStyle w:val="berschrift2"/>
              <w:ind w:left="137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Emre</w:t>
            </w:r>
            <w:r w:rsidRPr="00CB0317">
              <w:rPr>
                <w:b w:val="0"/>
                <w:color w:val="0D0D0D" w:themeColor="text1" w:themeTint="F2"/>
                <w:sz w:val="16"/>
              </w:rPr>
              <w:t xml:space="preserve"> h</w:t>
            </w:r>
            <w:r>
              <w:rPr>
                <w:b w:val="0"/>
                <w:color w:val="0D0D0D" w:themeColor="text1" w:themeTint="F2"/>
                <w:sz w:val="16"/>
              </w:rPr>
              <w:t>at noch                     Bonbons</w:t>
            </w:r>
            <w:r w:rsidRPr="00CB0317">
              <w:rPr>
                <w:b w:val="0"/>
                <w:color w:val="0D0D0D" w:themeColor="text1" w:themeTint="F2"/>
                <w:sz w:val="16"/>
              </w:rPr>
              <w:t>.</w:t>
            </w:r>
          </w:p>
        </w:tc>
      </w:tr>
      <w:tr w:rsidR="00136BD4" w14:paraId="6196FF84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228CB1F8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A9433D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29664AC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EA10DF4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3A0F9AB" w14:textId="77777777" w:rsidR="00136BD4" w:rsidRPr="00B40945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4B0E808D" w14:textId="77777777" w:rsidTr="00136BD4">
        <w:trPr>
          <w:gridAfter w:val="1"/>
          <w:wAfter w:w="374" w:type="dxa"/>
          <w:trHeight w:val="182"/>
        </w:trPr>
        <w:tc>
          <w:tcPr>
            <w:tcW w:w="678" w:type="dxa"/>
            <w:vAlign w:val="center"/>
          </w:tcPr>
          <w:p w14:paraId="78D56874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2E1533DC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E73535D" w14:textId="77777777" w:rsidR="00136BD4" w:rsidRPr="00144641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9520BD3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4B9C6D00" w14:textId="77777777" w:rsidR="00136BD4" w:rsidRPr="00144641" w:rsidRDefault="00136BD4" w:rsidP="00136BD4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79F83ACE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06667C1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4B424A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DEFC6E8" w14:textId="77777777" w:rsidR="00136BD4" w:rsidRPr="00914939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  <w:lang w:val="en-US"/>
              </w:rPr>
            </w:pPr>
            <w:r w:rsidRPr="00914939">
              <w:rPr>
                <w:color w:val="0D0D0D" w:themeColor="text1" w:themeTint="F2"/>
                <w:lang w:val="en-US"/>
              </w:rPr>
              <w:t xml:space="preserve">Michael hat 12 Comics. </w:t>
            </w:r>
          </w:p>
          <w:p w14:paraId="62AE85C0" w14:textId="77777777" w:rsidR="00136BD4" w:rsidRPr="00914939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  <w:lang w:val="en-US"/>
              </w:rPr>
            </w:pPr>
            <w:r w:rsidRPr="00914939">
              <w:rPr>
                <w:color w:val="0D0D0D" w:themeColor="text1" w:themeTint="F2"/>
                <w:lang w:val="en-US"/>
              </w:rPr>
              <w:t xml:space="preserve">André hat 7 Comics.  </w:t>
            </w:r>
          </w:p>
          <w:p w14:paraId="5C4DFDED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Comics hat Michael mehr als André?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7134B82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gridSpan w:val="2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A448EF8" w14:textId="77777777" w:rsidR="00136BD4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2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32DAAA5" w14:textId="77777777" w:rsidR="00136BD4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54353012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42F4D9E3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657A66B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B981F41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5F3C5ED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3FCC93F" w14:textId="77777777" w:rsidR="00136BD4" w:rsidRPr="005C231E" w:rsidRDefault="00136BD4" w:rsidP="00136BD4">
            <w:pPr>
              <w:jc w:val="left"/>
            </w:pPr>
            <w:r w:rsidRPr="005C231E">
              <w:t xml:space="preserve">  Aufgabe</w:t>
            </w:r>
            <w:r>
              <w:t>:</w:t>
            </w:r>
          </w:p>
          <w:p w14:paraId="43C15FE9" w14:textId="77777777" w:rsidR="00136BD4" w:rsidRDefault="00136BD4" w:rsidP="00136BD4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6C894861" w14:textId="77777777" w:rsidR="00136BD4" w:rsidRPr="00CB0317" w:rsidRDefault="00136BD4" w:rsidP="00136BD4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69AAB02A" w14:textId="77777777" w:rsidR="00136BD4" w:rsidRDefault="00136BD4" w:rsidP="00136BD4">
            <w:pPr>
              <w:pStyle w:val="berschrift2"/>
              <w:ind w:left="137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Michael hat        Bonbons mehr als André. </w:t>
            </w:r>
            <w:r w:rsidRPr="00CB0317">
              <w:rPr>
                <w:b w:val="0"/>
                <w:color w:val="0D0D0D" w:themeColor="text1" w:themeTint="F2"/>
                <w:sz w:val="16"/>
              </w:rPr>
              <w:t xml:space="preserve"> </w:t>
            </w:r>
          </w:p>
        </w:tc>
      </w:tr>
      <w:tr w:rsidR="00136BD4" w14:paraId="7D519F4A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17820333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1C17B2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69DF616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4F673F3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DCAEF78" w14:textId="77777777" w:rsidR="00136BD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0F6E183F" w14:textId="77777777" w:rsidTr="00136BD4">
        <w:trPr>
          <w:gridAfter w:val="1"/>
          <w:wAfter w:w="374" w:type="dxa"/>
          <w:trHeight w:val="73"/>
        </w:trPr>
        <w:tc>
          <w:tcPr>
            <w:tcW w:w="678" w:type="dxa"/>
            <w:vAlign w:val="center"/>
          </w:tcPr>
          <w:p w14:paraId="3F58CBC6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4C8E485D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97B0509" w14:textId="77777777" w:rsidR="00136BD4" w:rsidRPr="00144641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4F7CD74D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035C852F" w14:textId="77777777" w:rsidR="00136BD4" w:rsidRPr="00144641" w:rsidRDefault="00136BD4" w:rsidP="00136BD4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00CB65FE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0DA4D6E5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7D4D6E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B4508E1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Stephan möchte sich ein Fahrrad kaufen. </w:t>
            </w:r>
          </w:p>
          <w:p w14:paraId="7272529D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Stephan hat schon 400 Euro gespart. </w:t>
            </w:r>
          </w:p>
          <w:p w14:paraId="26D837B0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Das Fahrrad kostet 900 Euro. </w:t>
            </w:r>
          </w:p>
          <w:p w14:paraId="4FDD2F15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 Geld fehlt Stephan noch?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36411CA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gridSpan w:val="2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10B786E" w14:textId="77777777" w:rsidR="00136BD4" w:rsidRPr="00095781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2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017EC28" w14:textId="77777777" w:rsidR="00136BD4" w:rsidRPr="00095781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1A132499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1614823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BD5242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AD87772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D6B23FF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250CC16" w14:textId="77777777" w:rsidR="00136BD4" w:rsidRPr="005C231E" w:rsidRDefault="00136BD4" w:rsidP="00136BD4">
            <w:pPr>
              <w:jc w:val="left"/>
            </w:pPr>
            <w:r w:rsidRPr="005C231E">
              <w:t xml:space="preserve">  </w:t>
            </w:r>
            <w:r>
              <w:t>Rechnung:</w:t>
            </w:r>
          </w:p>
          <w:p w14:paraId="10B22D14" w14:textId="77777777" w:rsidR="00136BD4" w:rsidRDefault="00136BD4" w:rsidP="00136BD4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1E781DE0" w14:textId="77777777" w:rsidR="00136BD4" w:rsidRPr="00CB0317" w:rsidRDefault="00136BD4" w:rsidP="00136BD4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011EEA67" w14:textId="77777777" w:rsidR="00136BD4" w:rsidRPr="00E64562" w:rsidRDefault="00136BD4" w:rsidP="00136BD4">
            <w:pPr>
              <w:pStyle w:val="berschrift2"/>
              <w:ind w:left="137" w:hanging="1"/>
              <w:rPr>
                <w:b w:val="0"/>
                <w:color w:val="0D0D0D" w:themeColor="text1" w:themeTint="F2"/>
              </w:rPr>
            </w:pPr>
            <w:r w:rsidRPr="00E64562">
              <w:rPr>
                <w:b w:val="0"/>
                <w:color w:val="0D0D0D" w:themeColor="text1" w:themeTint="F2"/>
                <w:sz w:val="16"/>
              </w:rPr>
              <w:t xml:space="preserve">Stephan fehlen noch               Euro. </w:t>
            </w:r>
          </w:p>
        </w:tc>
      </w:tr>
      <w:tr w:rsidR="00136BD4" w14:paraId="3EB54D70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6B6FB761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7DAF99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6A6D785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9A70134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6E5F359" w14:textId="77777777" w:rsidR="00136BD4" w:rsidRPr="00095781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6A1B1540" w14:textId="77777777" w:rsidTr="00136BD4">
        <w:trPr>
          <w:gridAfter w:val="1"/>
          <w:wAfter w:w="374" w:type="dxa"/>
          <w:trHeight w:val="133"/>
        </w:trPr>
        <w:tc>
          <w:tcPr>
            <w:tcW w:w="678" w:type="dxa"/>
            <w:vAlign w:val="center"/>
          </w:tcPr>
          <w:p w14:paraId="4C688CB1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61EA3552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10C6E84" w14:textId="77777777" w:rsidR="00136BD4" w:rsidRPr="00144641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04F8B518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4480600" w14:textId="77777777" w:rsidR="00136BD4" w:rsidRPr="0014464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435BC887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2C0B1DA1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17C7A1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F656F18" w14:textId="2047A039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Susanne bekommt </w:t>
            </w:r>
            <w:r w:rsidR="00C97356">
              <w:rPr>
                <w:color w:val="0D0D0D" w:themeColor="text1" w:themeTint="F2"/>
              </w:rPr>
              <w:t xml:space="preserve">3 Bücher </w:t>
            </w:r>
            <w:r>
              <w:rPr>
                <w:color w:val="0D0D0D" w:themeColor="text1" w:themeTint="F2"/>
              </w:rPr>
              <w:t xml:space="preserve">von Ayla und </w:t>
            </w:r>
            <w:r w:rsidR="00C97356">
              <w:rPr>
                <w:color w:val="0D0D0D" w:themeColor="text1" w:themeTint="F2"/>
              </w:rPr>
              <w:t xml:space="preserve">6 Bücher </w:t>
            </w:r>
            <w:r>
              <w:rPr>
                <w:color w:val="0D0D0D" w:themeColor="text1" w:themeTint="F2"/>
              </w:rPr>
              <w:t xml:space="preserve">von Julian. </w:t>
            </w:r>
          </w:p>
          <w:p w14:paraId="5163CD46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500B4E">
              <w:rPr>
                <w:color w:val="0D0D0D" w:themeColor="text1" w:themeTint="F2"/>
              </w:rPr>
              <w:t xml:space="preserve">Wie viele Bücher hat Susanne insgesamt </w:t>
            </w:r>
            <w:r>
              <w:rPr>
                <w:color w:val="0D0D0D" w:themeColor="text1" w:themeTint="F2"/>
              </w:rPr>
              <w:t xml:space="preserve">          </w:t>
            </w:r>
            <w:r w:rsidRPr="00500B4E">
              <w:rPr>
                <w:color w:val="0D0D0D" w:themeColor="text1" w:themeTint="F2"/>
              </w:rPr>
              <w:t xml:space="preserve">bekommen?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CC6E34C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750AD7E3" w14:textId="77777777" w:rsidR="00136BD4" w:rsidRPr="00DA470A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C091447" w14:textId="77777777" w:rsidR="00136BD4" w:rsidRPr="00DA470A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0D578C98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3328A9A0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A003D03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631666B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32F7E8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E5D3B5F" w14:textId="77777777" w:rsidR="00136BD4" w:rsidRPr="005C231E" w:rsidRDefault="00136BD4" w:rsidP="00136BD4">
            <w:pPr>
              <w:jc w:val="left"/>
            </w:pPr>
            <w:r w:rsidRPr="005C231E">
              <w:t xml:space="preserve">  </w:t>
            </w:r>
            <w:r>
              <w:t>Rechnung:</w:t>
            </w:r>
          </w:p>
          <w:p w14:paraId="39BB9F47" w14:textId="77777777" w:rsidR="00136BD4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6DDA329E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66D4D0B5" w14:textId="77777777" w:rsidR="00136BD4" w:rsidRPr="00CB0317" w:rsidRDefault="00136BD4" w:rsidP="00136BD4">
            <w:pPr>
              <w:ind w:left="138"/>
            </w:pPr>
            <w:r w:rsidRPr="00500B4E">
              <w:rPr>
                <w:sz w:val="16"/>
              </w:rPr>
              <w:t xml:space="preserve">Susanne hat          Bücher bekommen. </w:t>
            </w:r>
          </w:p>
        </w:tc>
      </w:tr>
      <w:tr w:rsidR="00136BD4" w14:paraId="73AD4E78" w14:textId="77777777" w:rsidTr="00136BD4">
        <w:trPr>
          <w:gridAfter w:val="1"/>
          <w:wAfter w:w="374" w:type="dxa"/>
          <w:trHeight w:val="233"/>
        </w:trPr>
        <w:tc>
          <w:tcPr>
            <w:tcW w:w="678" w:type="dxa"/>
            <w:vAlign w:val="center"/>
          </w:tcPr>
          <w:p w14:paraId="72B958B7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B8D58D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89633C2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54C526D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C02D4DF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136BD4" w14:paraId="6D59E0C8" w14:textId="77777777" w:rsidTr="00136BD4">
        <w:trPr>
          <w:gridAfter w:val="1"/>
          <w:wAfter w:w="374" w:type="dxa"/>
          <w:trHeight w:val="224"/>
        </w:trPr>
        <w:tc>
          <w:tcPr>
            <w:tcW w:w="678" w:type="dxa"/>
            <w:vAlign w:val="center"/>
          </w:tcPr>
          <w:p w14:paraId="5AA83B2B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02F2B7EB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48656F0" w14:textId="77777777" w:rsidR="00136BD4" w:rsidRPr="00144641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0C2013F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DB68003" w14:textId="77777777" w:rsidR="00136BD4" w:rsidRPr="0014464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4CF50BCB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2C1155D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017C6D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B3411DB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Svenja und Kim haben zusammen 20 Euro. </w:t>
            </w:r>
          </w:p>
          <w:p w14:paraId="379DB9AE" w14:textId="77777777" w:rsidR="00136BD4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Kim hat 7 Euro.</w:t>
            </w:r>
          </w:p>
          <w:p w14:paraId="38E907C0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Euro hat Svenja?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EDB2BC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192BB276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2"/>
            <w:tcBorders>
              <w:top w:val="single" w:sz="4" w:space="0" w:color="7F7F7F" w:themeColor="text1" w:themeTint="80"/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C6A16AF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5F36AB4A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6FD24AE0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18F754C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793E39D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F8FD36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BAD05CE" w14:textId="77777777" w:rsidR="00136BD4" w:rsidRPr="005C231E" w:rsidRDefault="00136BD4" w:rsidP="00136BD4">
            <w:pPr>
              <w:jc w:val="left"/>
            </w:pPr>
            <w:r w:rsidRPr="005C231E">
              <w:t xml:space="preserve">  </w:t>
            </w:r>
            <w:r>
              <w:t>Rechnung:</w:t>
            </w:r>
          </w:p>
          <w:p w14:paraId="37C49A76" w14:textId="77777777" w:rsidR="00136BD4" w:rsidRDefault="00136BD4" w:rsidP="00136BD4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0C6666A1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F7BE616" w14:textId="77777777" w:rsidR="00136BD4" w:rsidRPr="00CB0317" w:rsidRDefault="00136BD4" w:rsidP="00136BD4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Svenja hat              Euro. </w:t>
            </w:r>
          </w:p>
        </w:tc>
      </w:tr>
      <w:tr w:rsidR="00136BD4" w14:paraId="44B31670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4F5612CB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41BD89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B506FA6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7D7EA87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14D11DD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136BD4" w14:paraId="7D388A3E" w14:textId="77777777" w:rsidTr="00136BD4">
        <w:trPr>
          <w:gridAfter w:val="1"/>
          <w:wAfter w:w="374" w:type="dxa"/>
          <w:trHeight w:val="107"/>
        </w:trPr>
        <w:tc>
          <w:tcPr>
            <w:tcW w:w="678" w:type="dxa"/>
            <w:vAlign w:val="center"/>
          </w:tcPr>
          <w:p w14:paraId="2570A7A6" w14:textId="77777777" w:rsidR="00136BD4" w:rsidRPr="00144641" w:rsidRDefault="00136BD4" w:rsidP="00136BD4">
            <w:pPr>
              <w:rPr>
                <w:sz w:val="18"/>
              </w:rPr>
            </w:pPr>
          </w:p>
        </w:tc>
        <w:tc>
          <w:tcPr>
            <w:tcW w:w="274" w:type="dxa"/>
            <w:vAlign w:val="center"/>
          </w:tcPr>
          <w:p w14:paraId="6DDC406D" w14:textId="77777777" w:rsidR="00136BD4" w:rsidRPr="00144641" w:rsidRDefault="00136BD4" w:rsidP="00136BD4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5A08D7C" w14:textId="77777777" w:rsidR="00136BD4" w:rsidRPr="00144641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6B60997F" w14:textId="77777777" w:rsidR="00136BD4" w:rsidRPr="00144641" w:rsidRDefault="00136BD4" w:rsidP="00136BD4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73ED99F7" w14:textId="77777777" w:rsidR="00136BD4" w:rsidRPr="0014464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136BD4" w14:paraId="5798FF46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7D1C73EA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797E0E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89BD25D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Alex hat 5 Hasen.</w:t>
            </w:r>
          </w:p>
          <w:p w14:paraId="7CE20875" w14:textId="77777777" w:rsidR="00136BD4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Die Hasen bekommen 3 Jungen. </w:t>
            </w:r>
          </w:p>
          <w:p w14:paraId="066B6612" w14:textId="77777777" w:rsidR="00136BD4" w:rsidRPr="00500B4E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Hasen hat Alex jetzt?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13773DD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2764CF63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DA470A">
              <w:rPr>
                <w:b w:val="0"/>
                <w:color w:val="0D0D0D" w:themeColor="text1" w:themeTint="F2"/>
              </w:rPr>
              <w:sym w:font="Wingdings" w:char="F06F"/>
            </w:r>
            <w:r w:rsidRPr="00DA470A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726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174C43B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DA470A">
              <w:rPr>
                <w:b w:val="0"/>
                <w:color w:val="0D0D0D" w:themeColor="text1" w:themeTint="F2"/>
              </w:rPr>
              <w:sym w:font="Wingdings" w:char="F06F"/>
            </w:r>
            <w:r w:rsidRPr="00DA470A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70276BD4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2385F33A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4D0C6E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86B1C54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02A93E4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C784F57" w14:textId="77777777" w:rsidR="00136BD4" w:rsidRPr="005C231E" w:rsidRDefault="00136BD4" w:rsidP="00136BD4">
            <w:pPr>
              <w:jc w:val="left"/>
            </w:pPr>
            <w:r>
              <w:rPr>
                <w:color w:val="0D0D0D" w:themeColor="text1" w:themeTint="F2"/>
              </w:rPr>
              <w:t xml:space="preserve">   </w:t>
            </w:r>
            <w:r>
              <w:t>Rechnung:</w:t>
            </w:r>
            <w:r>
              <w:rPr>
                <w:color w:val="0D0D0D" w:themeColor="text1" w:themeTint="F2"/>
              </w:rPr>
              <w:t xml:space="preserve">                         </w:t>
            </w:r>
          </w:p>
          <w:p w14:paraId="2E88C1AE" w14:textId="77777777" w:rsidR="00136BD4" w:rsidRDefault="00136BD4" w:rsidP="00136BD4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4F7B08DA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3E0F6877" w14:textId="77777777" w:rsidR="00136BD4" w:rsidRPr="00CB0317" w:rsidRDefault="00136BD4" w:rsidP="00136BD4">
            <w:pPr>
              <w:ind w:left="138"/>
            </w:pPr>
            <w:r>
              <w:rPr>
                <w:color w:val="0D0D0D" w:themeColor="text1" w:themeTint="F2"/>
                <w:sz w:val="16"/>
              </w:rPr>
              <w:t>Alex hat jetzt</w:t>
            </w:r>
            <w:r w:rsidRPr="00CB0317">
              <w:rPr>
                <w:color w:val="0D0D0D" w:themeColor="text1" w:themeTint="F2"/>
                <w:sz w:val="16"/>
              </w:rPr>
              <w:t xml:space="preserve">      </w:t>
            </w:r>
            <w:r>
              <w:rPr>
                <w:color w:val="0D0D0D" w:themeColor="text1" w:themeTint="F2"/>
                <w:sz w:val="16"/>
              </w:rPr>
              <w:t xml:space="preserve">       </w:t>
            </w:r>
            <w:r w:rsidRPr="00CB0317">
              <w:rPr>
                <w:color w:val="0D0D0D" w:themeColor="text1" w:themeTint="F2"/>
                <w:sz w:val="16"/>
              </w:rPr>
              <w:t xml:space="preserve"> </w:t>
            </w:r>
            <w:r>
              <w:rPr>
                <w:color w:val="0D0D0D" w:themeColor="text1" w:themeTint="F2"/>
                <w:sz w:val="16"/>
              </w:rPr>
              <w:t>Hasen</w:t>
            </w:r>
            <w:r w:rsidRPr="00CB0317">
              <w:rPr>
                <w:color w:val="0D0D0D" w:themeColor="text1" w:themeTint="F2"/>
                <w:sz w:val="16"/>
              </w:rPr>
              <w:t>.</w:t>
            </w:r>
          </w:p>
        </w:tc>
      </w:tr>
      <w:tr w:rsidR="00136BD4" w14:paraId="469DB1D6" w14:textId="77777777" w:rsidTr="00136BD4">
        <w:trPr>
          <w:gridAfter w:val="1"/>
          <w:wAfter w:w="374" w:type="dxa"/>
          <w:trHeight w:val="510"/>
        </w:trPr>
        <w:tc>
          <w:tcPr>
            <w:tcW w:w="678" w:type="dxa"/>
            <w:vAlign w:val="center"/>
          </w:tcPr>
          <w:p w14:paraId="3360929C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AE54869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917A089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A76910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1A734B4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</w:tbl>
    <w:p w14:paraId="6B73104C" w14:textId="77777777" w:rsidR="00136BD4" w:rsidRPr="0022088C" w:rsidRDefault="00136BD4" w:rsidP="00136BD4">
      <w:pPr>
        <w:rPr>
          <w:sz w:val="8"/>
        </w:rPr>
      </w:pPr>
    </w:p>
    <w:tbl>
      <w:tblPr>
        <w:tblW w:w="479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74"/>
        <w:gridCol w:w="4151"/>
        <w:gridCol w:w="142"/>
        <w:gridCol w:w="1559"/>
        <w:gridCol w:w="285"/>
        <w:gridCol w:w="142"/>
        <w:gridCol w:w="1466"/>
      </w:tblGrid>
      <w:tr w:rsidR="00136BD4" w14:paraId="44C3FADE" w14:textId="77777777" w:rsidTr="006E70FE">
        <w:trPr>
          <w:trHeight w:val="256"/>
        </w:trPr>
        <w:tc>
          <w:tcPr>
            <w:tcW w:w="677" w:type="dxa"/>
            <w:shd w:val="clear" w:color="auto" w:fill="D9D9D9" w:themeFill="background1" w:themeFillShade="D9"/>
            <w:hideMark/>
          </w:tcPr>
          <w:p w14:paraId="3845195D" w14:textId="77777777" w:rsidR="00136BD4" w:rsidRPr="00430F66" w:rsidRDefault="00136BD4" w:rsidP="00136BD4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 xml:space="preserve"> </w:t>
            </w:r>
            <w:r w:rsidRPr="00430F66">
              <w:rPr>
                <w:color w:val="000000"/>
                <w:szCs w:val="21"/>
              </w:rPr>
              <w:t>5</w:t>
            </w:r>
          </w:p>
        </w:tc>
        <w:tc>
          <w:tcPr>
            <w:tcW w:w="8019" w:type="dxa"/>
            <w:gridSpan w:val="7"/>
            <w:shd w:val="clear" w:color="auto" w:fill="D9D9D9" w:themeFill="background1" w:themeFillShade="D9"/>
          </w:tcPr>
          <w:p w14:paraId="4DEAD209" w14:textId="77777777" w:rsidR="00136BD4" w:rsidRPr="00430F66" w:rsidRDefault="00136BD4" w:rsidP="00136BD4">
            <w:pPr>
              <w:pStyle w:val="berschrift1"/>
              <w:rPr>
                <w:sz w:val="21"/>
                <w:szCs w:val="21"/>
              </w:rPr>
            </w:pPr>
            <w:r w:rsidRPr="00430F66">
              <w:rPr>
                <w:sz w:val="21"/>
                <w:szCs w:val="21"/>
              </w:rPr>
              <w:t>Lösungsbeispiel zu Aufgabe 5</w:t>
            </w:r>
          </w:p>
          <w:p w14:paraId="44888786" w14:textId="77777777" w:rsidR="00136BD4" w:rsidRPr="00430F66" w:rsidRDefault="00136BD4" w:rsidP="00136BD4">
            <w:pPr>
              <w:rPr>
                <w:color w:val="000000"/>
              </w:rPr>
            </w:pPr>
          </w:p>
        </w:tc>
      </w:tr>
      <w:tr w:rsidR="0041565C" w14:paraId="0026ABED" w14:textId="77777777" w:rsidTr="006E70FE">
        <w:trPr>
          <w:trHeight w:val="397"/>
        </w:trPr>
        <w:tc>
          <w:tcPr>
            <w:tcW w:w="677" w:type="dxa"/>
            <w:vMerge w:val="restart"/>
            <w:shd w:val="clear" w:color="auto" w:fill="D9D9D9" w:themeFill="background1" w:themeFillShade="D9"/>
          </w:tcPr>
          <w:p w14:paraId="2D7BF2A9" w14:textId="77777777" w:rsidR="0041565C" w:rsidRPr="00A37004" w:rsidRDefault="0041565C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4" w:type="dxa"/>
          </w:tcPr>
          <w:p w14:paraId="07191956" w14:textId="77777777" w:rsidR="0041565C" w:rsidRPr="00A37004" w:rsidRDefault="0041565C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745" w:type="dxa"/>
            <w:gridSpan w:val="6"/>
          </w:tcPr>
          <w:p w14:paraId="68EDA6D8" w14:textId="77777777" w:rsidR="0041565C" w:rsidRDefault="0041565C" w:rsidP="00136BD4">
            <w:pPr>
              <w:rPr>
                <w:color w:val="0D0D0D" w:themeColor="text1" w:themeTint="F2"/>
              </w:rPr>
            </w:pPr>
          </w:p>
        </w:tc>
      </w:tr>
      <w:tr w:rsidR="0041565C" w14:paraId="51B0EE2E" w14:textId="77777777" w:rsidTr="006E70FE">
        <w:trPr>
          <w:trHeight w:val="397"/>
        </w:trPr>
        <w:tc>
          <w:tcPr>
            <w:tcW w:w="677" w:type="dxa"/>
            <w:vMerge/>
            <w:shd w:val="clear" w:color="auto" w:fill="D9D9D9" w:themeFill="background1" w:themeFillShade="D9"/>
          </w:tcPr>
          <w:p w14:paraId="669E5573" w14:textId="77777777" w:rsidR="0041565C" w:rsidRPr="00A37004" w:rsidRDefault="0041565C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4" w:type="dxa"/>
          </w:tcPr>
          <w:p w14:paraId="6340F904" w14:textId="77777777" w:rsidR="0041565C" w:rsidRPr="00A37004" w:rsidRDefault="0041565C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745" w:type="dxa"/>
            <w:gridSpan w:val="6"/>
          </w:tcPr>
          <w:p w14:paraId="4E9DE751" w14:textId="77777777" w:rsidR="0041565C" w:rsidRDefault="0041565C" w:rsidP="00136BD4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Musst du addieren (+) oder subtrahieren (-)? </w:t>
            </w:r>
          </w:p>
          <w:p w14:paraId="1ABFF89A" w14:textId="77777777" w:rsidR="0041565C" w:rsidRPr="00A37004" w:rsidRDefault="0041565C" w:rsidP="00136BD4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Kreuze an. Löse die Aufgaben. Vervollständige den Antwortsatz. </w:t>
            </w:r>
          </w:p>
        </w:tc>
      </w:tr>
      <w:tr w:rsidR="00136BD4" w14:paraId="58E4E590" w14:textId="77777777" w:rsidTr="006E70FE">
        <w:trPr>
          <w:trHeight w:val="147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0BAE4A6F" w14:textId="77777777" w:rsidR="00136BD4" w:rsidRPr="00F958F6" w:rsidRDefault="00136BD4" w:rsidP="00136BD4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74" w:type="dxa"/>
            <w:vAlign w:val="center"/>
          </w:tcPr>
          <w:p w14:paraId="386A3122" w14:textId="77777777" w:rsidR="00136BD4" w:rsidRPr="00F958F6" w:rsidRDefault="00136BD4" w:rsidP="00136BD4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7745" w:type="dxa"/>
            <w:gridSpan w:val="6"/>
            <w:vAlign w:val="center"/>
          </w:tcPr>
          <w:p w14:paraId="5CEBB0A7" w14:textId="77777777" w:rsidR="00136BD4" w:rsidRPr="00F958F6" w:rsidRDefault="00136BD4" w:rsidP="00136BD4">
            <w:pPr>
              <w:rPr>
                <w:color w:val="0D0D0D" w:themeColor="text1" w:themeTint="F2"/>
                <w:sz w:val="10"/>
              </w:rPr>
            </w:pPr>
          </w:p>
        </w:tc>
      </w:tr>
      <w:tr w:rsidR="006E70FE" w14:paraId="46F4E8E2" w14:textId="77777777" w:rsidTr="006E70FE">
        <w:trPr>
          <w:trHeight w:val="624"/>
        </w:trPr>
        <w:tc>
          <w:tcPr>
            <w:tcW w:w="677" w:type="dxa"/>
            <w:vMerge w:val="restart"/>
            <w:shd w:val="clear" w:color="auto" w:fill="D9D9D9" w:themeFill="background1" w:themeFillShade="D9"/>
            <w:vAlign w:val="center"/>
          </w:tcPr>
          <w:p w14:paraId="6047988E" w14:textId="77777777" w:rsidR="006E70FE" w:rsidRDefault="006E70FE" w:rsidP="00136BD4"/>
        </w:tc>
        <w:tc>
          <w:tcPr>
            <w:tcW w:w="274" w:type="dxa"/>
            <w:vMerge w:val="restart"/>
            <w:tcBorders>
              <w:right w:val="single" w:sz="2" w:space="0" w:color="808080" w:themeColor="background1" w:themeShade="80"/>
            </w:tcBorders>
            <w:vAlign w:val="center"/>
          </w:tcPr>
          <w:p w14:paraId="35B47839" w14:textId="77777777" w:rsidR="006E70FE" w:rsidRPr="002A371E" w:rsidRDefault="006E70FE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774E71D" w14:textId="77777777" w:rsidR="006E70FE" w:rsidRDefault="006E70FE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Lara hat 4 Euro.  </w:t>
            </w:r>
          </w:p>
          <w:p w14:paraId="0AD33D86" w14:textId="77777777" w:rsidR="006E70FE" w:rsidRDefault="006E70FE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Ihre Oma schenkt Lara 5 Euro.</w:t>
            </w:r>
          </w:p>
          <w:p w14:paraId="64EBE610" w14:textId="77777777" w:rsidR="006E70FE" w:rsidRPr="00A37004" w:rsidRDefault="006E70FE" w:rsidP="00136BD4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 Euro hat Lara jetzt insgesamt?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48E5F058" w14:textId="77777777" w:rsidR="006E70FE" w:rsidRPr="00A37004" w:rsidRDefault="006E70FE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38423576" w14:textId="77777777" w:rsidR="006E70FE" w:rsidRPr="00CB0317" w:rsidRDefault="006E70FE" w:rsidP="008B02C4">
            <w:pPr>
              <w:pStyle w:val="Handschrift"/>
              <w:jc w:val="center"/>
            </w:pPr>
            <w:r w:rsidRPr="008E6076">
              <w:t xml:space="preserve">X </w:t>
            </w:r>
            <w:r w:rsidRPr="008B02C4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addieren</w:t>
            </w:r>
          </w:p>
        </w:tc>
        <w:tc>
          <w:tcPr>
            <w:tcW w:w="1893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F09D35F" w14:textId="77777777" w:rsidR="006E70FE" w:rsidRPr="00CB0317" w:rsidRDefault="006E70FE" w:rsidP="00136BD4">
            <w:pPr>
              <w:jc w:val="center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subtrahieren</w:t>
            </w:r>
          </w:p>
        </w:tc>
      </w:tr>
      <w:tr w:rsidR="00136BD4" w14:paraId="77BC18C1" w14:textId="77777777" w:rsidTr="002153AE">
        <w:trPr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3C96FE4B" w14:textId="77777777" w:rsidR="00136BD4" w:rsidRDefault="00136BD4" w:rsidP="00136BD4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07A6551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31A5481" w14:textId="77777777" w:rsidR="00136BD4" w:rsidRPr="00A3700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74289ED8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7BAD7CB" w14:textId="070E8F68" w:rsidR="002153AE" w:rsidRPr="002153AE" w:rsidRDefault="00136BD4" w:rsidP="002153AE">
            <w:pPr>
              <w:pStyle w:val="Handschrift"/>
              <w:spacing w:after="120"/>
              <w:jc w:val="center"/>
              <w:rPr>
                <w:b/>
              </w:rPr>
            </w:pPr>
            <w:proofErr w:type="gramStart"/>
            <w:r w:rsidRPr="003D0E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4  </w:t>
            </w:r>
            <w:r>
              <w:rPr>
                <w:b/>
              </w:rPr>
              <w:t>+</w:t>
            </w:r>
            <w:proofErr w:type="gramEnd"/>
            <w:r>
              <w:rPr>
                <w:b/>
              </w:rPr>
              <w:t xml:space="preserve"> </w:t>
            </w:r>
            <w:r w:rsidRPr="006F5BF0">
              <w:rPr>
                <w:b/>
              </w:rPr>
              <w:t xml:space="preserve"> 5</w:t>
            </w:r>
            <w:r>
              <w:t xml:space="preserve">   =</w:t>
            </w:r>
            <w:r w:rsidRPr="006F5BF0">
              <w:t xml:space="preserve"> </w:t>
            </w:r>
            <w:r w:rsidRPr="006F5BF0">
              <w:rPr>
                <w:b/>
              </w:rPr>
              <w:t xml:space="preserve"> 9</w:t>
            </w:r>
          </w:p>
          <w:p w14:paraId="47202340" w14:textId="070E8F68" w:rsidR="00136BD4" w:rsidRPr="00CB0317" w:rsidRDefault="00136BD4" w:rsidP="002153AE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>Antwort:</w:t>
            </w:r>
          </w:p>
          <w:p w14:paraId="36F53341" w14:textId="77777777" w:rsidR="00136BD4" w:rsidRPr="00A37004" w:rsidRDefault="00136BD4" w:rsidP="002153AE">
            <w:pPr>
              <w:ind w:left="138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sz w:val="16"/>
              </w:rPr>
              <w:t xml:space="preserve">Lara hat insgesamt   </w:t>
            </w:r>
            <w:r w:rsidRPr="008E6076">
              <w:rPr>
                <w:rFonts w:ascii="Comic Sans MS" w:hAnsi="Comic Sans MS"/>
                <w:b/>
                <w:bCs/>
                <w:color w:val="548DD4" w:themeColor="text2" w:themeTint="99"/>
                <w:sz w:val="16"/>
              </w:rPr>
              <w:t>9</w:t>
            </w:r>
            <w:r w:rsidRPr="008E6076">
              <w:rPr>
                <w:color w:val="548DD4" w:themeColor="text2" w:themeTint="99"/>
                <w:sz w:val="16"/>
              </w:rPr>
              <w:t xml:space="preserve">   </w:t>
            </w:r>
            <w:r w:rsidRPr="00CB0317">
              <w:rPr>
                <w:color w:val="0D0D0D" w:themeColor="text1" w:themeTint="F2"/>
                <w:sz w:val="16"/>
              </w:rPr>
              <w:t>Euro.</w:t>
            </w:r>
          </w:p>
        </w:tc>
      </w:tr>
      <w:tr w:rsidR="00136BD4" w14:paraId="57D9B85A" w14:textId="77777777" w:rsidTr="006E70FE">
        <w:trPr>
          <w:trHeight w:val="429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060EA3A5" w14:textId="77777777" w:rsidR="00136BD4" w:rsidRDefault="00136BD4" w:rsidP="00136BD4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7AA8AA6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39E6433" w14:textId="77777777" w:rsidR="00136BD4" w:rsidRPr="00A3700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5E76BB4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BFBD9A8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136BD4" w14:paraId="4D2DE7CF" w14:textId="77777777" w:rsidTr="006E70FE">
        <w:trPr>
          <w:trHeight w:val="7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568248FC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5F36C1CA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2" w:space="0" w:color="7F7F7F" w:themeColor="text1" w:themeTint="80"/>
            </w:tcBorders>
            <w:vAlign w:val="center"/>
          </w:tcPr>
          <w:p w14:paraId="52B53ED8" w14:textId="77777777" w:rsidR="00136BD4" w:rsidRPr="006E00CF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0E38C3DB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32BE64CD" w14:textId="77777777" w:rsidR="00136BD4" w:rsidRPr="006E00C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3484D72F" w14:textId="77777777" w:rsidTr="006E70FE">
        <w:trPr>
          <w:trHeight w:val="624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7522DA25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517B780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9E77F4C" w14:textId="77777777" w:rsidR="00136BD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Emre hatte 9 Bonbons. </w:t>
            </w:r>
          </w:p>
          <w:p w14:paraId="110B3944" w14:textId="77777777" w:rsidR="00136BD4" w:rsidRDefault="00136BD4" w:rsidP="00136BD4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Emre isst 6 Bonbons. </w:t>
            </w:r>
          </w:p>
          <w:p w14:paraId="76A09115" w14:textId="77777777" w:rsidR="00136BD4" w:rsidRPr="005B07AA" w:rsidRDefault="00136BD4" w:rsidP="00136BD4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Bonbons hat Emre jetzt noch?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8EAD95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4A11BF3" w14:textId="77777777" w:rsidR="00136BD4" w:rsidRPr="0022709D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3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3BA1358" w14:textId="77777777" w:rsidR="00136BD4" w:rsidRPr="001B7BDB" w:rsidRDefault="00136BD4" w:rsidP="008B02C4">
            <w:pPr>
              <w:pStyle w:val="Handschrift"/>
              <w:jc w:val="center"/>
            </w:pPr>
            <w:r>
              <w:t>X</w:t>
            </w:r>
            <w:r w:rsidRPr="0022709D">
              <w:t xml:space="preserve"> </w:t>
            </w:r>
            <w:r w:rsidRPr="008B02C4">
              <w:rPr>
                <w:rFonts w:ascii="Calibri" w:hAnsi="Calibri" w:cs="Calibri"/>
                <w:color w:val="auto"/>
                <w:sz w:val="21"/>
                <w:szCs w:val="21"/>
              </w:rPr>
              <w:t>subtrahieren</w:t>
            </w:r>
          </w:p>
        </w:tc>
      </w:tr>
      <w:tr w:rsidR="00136BD4" w14:paraId="60FD3007" w14:textId="77777777" w:rsidTr="002153A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673FF319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B5DFBCC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F91824B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C40788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05B86B7" w14:textId="66882432" w:rsidR="00136BD4" w:rsidRPr="002153AE" w:rsidRDefault="00136BD4" w:rsidP="002153AE">
            <w:pPr>
              <w:pStyle w:val="Handschrift"/>
              <w:spacing w:after="120"/>
              <w:jc w:val="center"/>
              <w:rPr>
                <w:b/>
              </w:rPr>
            </w:pPr>
            <w:r w:rsidRPr="002153AE">
              <w:rPr>
                <w:b/>
              </w:rPr>
              <w:t>9</w:t>
            </w:r>
            <w:r w:rsidR="002153AE">
              <w:rPr>
                <w:b/>
              </w:rPr>
              <w:t xml:space="preserve"> </w:t>
            </w:r>
            <w:r w:rsidRPr="002153AE">
              <w:rPr>
                <w:b/>
              </w:rPr>
              <w:t xml:space="preserve">- </w:t>
            </w:r>
            <w:proofErr w:type="gramStart"/>
            <w:r w:rsidRPr="002153AE">
              <w:rPr>
                <w:b/>
              </w:rPr>
              <w:t>6  =</w:t>
            </w:r>
            <w:proofErr w:type="gramEnd"/>
            <w:r w:rsidRPr="002153AE">
              <w:rPr>
                <w:b/>
              </w:rPr>
              <w:t xml:space="preserve">  3</w:t>
            </w:r>
          </w:p>
          <w:p w14:paraId="724BE781" w14:textId="106C51BC" w:rsidR="00136BD4" w:rsidRPr="00CB0317" w:rsidRDefault="00136BD4" w:rsidP="002153AE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>Antwort:</w:t>
            </w:r>
          </w:p>
          <w:p w14:paraId="64FD3593" w14:textId="77777777" w:rsidR="00136BD4" w:rsidRPr="00CB0317" w:rsidRDefault="00136BD4" w:rsidP="002153AE">
            <w:pPr>
              <w:pStyle w:val="berschrift2"/>
              <w:ind w:hanging="28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Emre</w:t>
            </w:r>
            <w:r w:rsidRPr="00CB0317">
              <w:rPr>
                <w:b w:val="0"/>
                <w:color w:val="0D0D0D" w:themeColor="text1" w:themeTint="F2"/>
                <w:sz w:val="16"/>
              </w:rPr>
              <w:t xml:space="preserve"> h</w:t>
            </w:r>
            <w:r>
              <w:rPr>
                <w:b w:val="0"/>
                <w:color w:val="0D0D0D" w:themeColor="text1" w:themeTint="F2"/>
                <w:sz w:val="16"/>
              </w:rPr>
              <w:t xml:space="preserve">at </w:t>
            </w:r>
            <w:proofErr w:type="gramStart"/>
            <w:r>
              <w:rPr>
                <w:b w:val="0"/>
                <w:color w:val="0D0D0D" w:themeColor="text1" w:themeTint="F2"/>
                <w:sz w:val="16"/>
              </w:rPr>
              <w:t xml:space="preserve">noch  </w:t>
            </w:r>
            <w:r w:rsidRPr="008E6076">
              <w:rPr>
                <w:rFonts w:ascii="Comic Sans MS" w:hAnsi="Comic Sans MS"/>
                <w:color w:val="548DD4" w:themeColor="text2" w:themeTint="99"/>
                <w:sz w:val="16"/>
              </w:rPr>
              <w:t>3</w:t>
            </w:r>
            <w:proofErr w:type="gramEnd"/>
            <w:r w:rsidRPr="008E6076">
              <w:rPr>
                <w:b w:val="0"/>
                <w:color w:val="548DD4" w:themeColor="text2" w:themeTint="99"/>
                <w:sz w:val="16"/>
              </w:rPr>
              <w:t xml:space="preserve">  </w:t>
            </w:r>
            <w:r>
              <w:rPr>
                <w:b w:val="0"/>
                <w:color w:val="0D0D0D" w:themeColor="text1" w:themeTint="F2"/>
                <w:sz w:val="16"/>
              </w:rPr>
              <w:t>Bonbons</w:t>
            </w:r>
            <w:r w:rsidRPr="00CB0317">
              <w:rPr>
                <w:b w:val="0"/>
                <w:color w:val="0D0D0D" w:themeColor="text1" w:themeTint="F2"/>
                <w:sz w:val="16"/>
              </w:rPr>
              <w:t>.</w:t>
            </w:r>
          </w:p>
        </w:tc>
      </w:tr>
      <w:tr w:rsidR="00136BD4" w14:paraId="7CCA2CEB" w14:textId="77777777" w:rsidTr="006E70FE">
        <w:trPr>
          <w:trHeight w:val="397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6C285E66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3BA516F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DD2FC31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221E115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8C4B115" w14:textId="77777777" w:rsidR="00136BD4" w:rsidRPr="00B40945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34DB2696" w14:textId="77777777" w:rsidTr="006E70FE">
        <w:trPr>
          <w:trHeight w:val="7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732A3FB6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36DB0B33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C497487" w14:textId="77777777" w:rsidR="00136BD4" w:rsidRPr="006E00CF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79082014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47C39295" w14:textId="77777777" w:rsidR="00136BD4" w:rsidRPr="006E00C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40DA9A79" w14:textId="77777777" w:rsidTr="006E70FE">
        <w:trPr>
          <w:trHeight w:val="624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566414C5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87D9FF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66E6466" w14:textId="77777777" w:rsidR="00136BD4" w:rsidRPr="00914939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  <w:lang w:val="en-US"/>
              </w:rPr>
            </w:pPr>
            <w:r w:rsidRPr="00914939">
              <w:rPr>
                <w:color w:val="0D0D0D" w:themeColor="text1" w:themeTint="F2"/>
                <w:lang w:val="en-US"/>
              </w:rPr>
              <w:t xml:space="preserve">Michael hat 12 Comics. </w:t>
            </w:r>
          </w:p>
          <w:p w14:paraId="340E9A90" w14:textId="77777777" w:rsidR="00136BD4" w:rsidRPr="00914939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  <w:lang w:val="en-US"/>
              </w:rPr>
            </w:pPr>
            <w:r w:rsidRPr="00914939">
              <w:rPr>
                <w:color w:val="0D0D0D" w:themeColor="text1" w:themeTint="F2"/>
                <w:lang w:val="en-US"/>
              </w:rPr>
              <w:t xml:space="preserve">André hat 7 Comics.  </w:t>
            </w:r>
          </w:p>
          <w:p w14:paraId="2F4C434E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Comics hat Michael mehr als André?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BBEDBA2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3FC9698" w14:textId="77777777" w:rsidR="00136BD4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3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C29F64D" w14:textId="77777777" w:rsidR="00136BD4" w:rsidRPr="001B7BDB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X</w:t>
            </w:r>
            <w:r w:rsidRPr="008E6076">
              <w:rPr>
                <w:b w:val="0"/>
                <w:color w:val="548DD4" w:themeColor="text2" w:themeTint="99"/>
              </w:rPr>
              <w:t xml:space="preserve"> </w:t>
            </w:r>
            <w:r w:rsidRPr="0022709D">
              <w:rPr>
                <w:b w:val="0"/>
                <w:color w:val="0D0D0D" w:themeColor="text1" w:themeTint="F2"/>
              </w:rPr>
              <w:t>subtrahieren</w:t>
            </w:r>
          </w:p>
        </w:tc>
      </w:tr>
      <w:tr w:rsidR="00136BD4" w14:paraId="65F2E460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1D64FE22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676209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CCD0A36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10D8CCA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FDEECB0" w14:textId="77777777" w:rsidR="00136BD4" w:rsidRPr="002153AE" w:rsidRDefault="00136BD4" w:rsidP="002153AE">
            <w:pPr>
              <w:pStyle w:val="Handschrift"/>
              <w:spacing w:after="120"/>
              <w:jc w:val="center"/>
              <w:rPr>
                <w:b/>
              </w:rPr>
            </w:pPr>
            <w:r w:rsidRPr="002153AE">
              <w:rPr>
                <w:b/>
              </w:rPr>
              <w:t xml:space="preserve">12 - </w:t>
            </w:r>
            <w:proofErr w:type="gramStart"/>
            <w:r w:rsidRPr="002153AE">
              <w:rPr>
                <w:b/>
              </w:rPr>
              <w:t>7  =</w:t>
            </w:r>
            <w:proofErr w:type="gramEnd"/>
            <w:r w:rsidRPr="002153AE">
              <w:rPr>
                <w:b/>
              </w:rPr>
              <w:t xml:space="preserve">  5</w:t>
            </w:r>
          </w:p>
          <w:p w14:paraId="462AE478" w14:textId="77777777" w:rsidR="00136BD4" w:rsidRPr="00CB0317" w:rsidRDefault="00136BD4" w:rsidP="00136BD4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768BA2D6" w14:textId="77777777" w:rsidR="00136BD4" w:rsidRDefault="00136BD4" w:rsidP="00136BD4">
            <w:pPr>
              <w:pStyle w:val="berschrift2"/>
              <w:ind w:hanging="28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Michael hat  </w:t>
            </w:r>
            <w:r w:rsidRPr="00D946C9">
              <w:rPr>
                <w:rFonts w:ascii="Comic Sans MS" w:hAnsi="Comic Sans MS"/>
                <w:b w:val="0"/>
                <w:color w:val="4F81BD" w:themeColor="accent1"/>
                <w:sz w:val="16"/>
              </w:rPr>
              <w:t xml:space="preserve"> </w:t>
            </w:r>
            <w:r w:rsidRPr="00D946C9">
              <w:rPr>
                <w:rFonts w:ascii="Comic Sans MS" w:hAnsi="Comic Sans MS"/>
                <w:color w:val="4F81BD" w:themeColor="accent1"/>
                <w:sz w:val="16"/>
              </w:rPr>
              <w:t>5</w:t>
            </w:r>
            <w:r w:rsidRPr="00D946C9">
              <w:rPr>
                <w:color w:val="4F81BD" w:themeColor="accent1"/>
                <w:sz w:val="16"/>
              </w:rPr>
              <w:t xml:space="preserve"> </w:t>
            </w:r>
            <w:r w:rsidRPr="00D946C9">
              <w:rPr>
                <w:b w:val="0"/>
                <w:color w:val="4F81BD" w:themeColor="accent1"/>
                <w:sz w:val="16"/>
              </w:rPr>
              <w:t xml:space="preserve">  </w:t>
            </w:r>
            <w:r>
              <w:rPr>
                <w:b w:val="0"/>
                <w:color w:val="0D0D0D" w:themeColor="text1" w:themeTint="F2"/>
                <w:sz w:val="16"/>
              </w:rPr>
              <w:t xml:space="preserve">Bonbons mehr als André. </w:t>
            </w:r>
            <w:r w:rsidRPr="00CB0317">
              <w:rPr>
                <w:b w:val="0"/>
                <w:color w:val="0D0D0D" w:themeColor="text1" w:themeTint="F2"/>
                <w:sz w:val="16"/>
              </w:rPr>
              <w:t xml:space="preserve"> </w:t>
            </w:r>
          </w:p>
        </w:tc>
      </w:tr>
      <w:tr w:rsidR="00136BD4" w14:paraId="5CE0B2DA" w14:textId="77777777" w:rsidTr="006E70FE">
        <w:trPr>
          <w:trHeight w:val="351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323021C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B8D70A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C2816A0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8F8F57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1EE452D" w14:textId="77777777" w:rsidR="00136BD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729F61EE" w14:textId="77777777" w:rsidTr="006E70FE">
        <w:trPr>
          <w:trHeight w:val="73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333A376D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5B6D2F75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6C273B3" w14:textId="77777777" w:rsidR="00136BD4" w:rsidRPr="006E00CF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6CDD457C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7FBF8D5F" w14:textId="77777777" w:rsidR="00136BD4" w:rsidRPr="006E00C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4506407E" w14:textId="77777777" w:rsidTr="006E70FE">
        <w:trPr>
          <w:trHeight w:val="624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677CE15E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CDEC15E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48AD1468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Stephan möchte sich ein Fahrrad kaufen. </w:t>
            </w:r>
          </w:p>
          <w:p w14:paraId="32F4AAC8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Stephan hat schon 400 Euro gespart. </w:t>
            </w:r>
          </w:p>
          <w:p w14:paraId="6F487BB1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Das Fahrrad kostet 900 Euro. </w:t>
            </w:r>
          </w:p>
          <w:p w14:paraId="4ABE289D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 Geld fehlt Stephan noch?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C28FDDA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B9F86D6" w14:textId="77777777" w:rsidR="00136BD4" w:rsidRPr="00095781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893" w:type="dxa"/>
            <w:gridSpan w:val="3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2049649" w14:textId="77777777" w:rsidR="00136BD4" w:rsidRPr="001B7BDB" w:rsidRDefault="00136BD4" w:rsidP="00136BD4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0A01E5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>X</w:t>
            </w:r>
            <w:r w:rsidRPr="000A01E5">
              <w:rPr>
                <w:b w:val="0"/>
                <w:color w:val="4F81BD" w:themeColor="accent1"/>
              </w:rPr>
              <w:t xml:space="preserve"> </w:t>
            </w:r>
            <w:r w:rsidRPr="0022709D">
              <w:rPr>
                <w:b w:val="0"/>
                <w:color w:val="0D0D0D" w:themeColor="text1" w:themeTint="F2"/>
              </w:rPr>
              <w:t>subtrahieren</w:t>
            </w:r>
          </w:p>
        </w:tc>
      </w:tr>
      <w:tr w:rsidR="00136BD4" w14:paraId="71EDA595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1BE4F0A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8F1DA9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15BA01C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31A1011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9E71100" w14:textId="77777777" w:rsidR="00136BD4" w:rsidRPr="008B02C4" w:rsidRDefault="00136BD4" w:rsidP="008B02C4">
            <w:pPr>
              <w:pStyle w:val="Handschrift"/>
              <w:spacing w:after="120"/>
              <w:jc w:val="center"/>
              <w:rPr>
                <w:b/>
              </w:rPr>
            </w:pPr>
            <w:r w:rsidRPr="008B02C4">
              <w:rPr>
                <w:b/>
              </w:rPr>
              <w:t xml:space="preserve">900 - </w:t>
            </w:r>
            <w:r w:rsidRPr="008E6076">
              <w:rPr>
                <w:b/>
              </w:rPr>
              <w:t xml:space="preserve">400 </w:t>
            </w:r>
            <w:r w:rsidRPr="008B02C4">
              <w:rPr>
                <w:b/>
              </w:rPr>
              <w:t>= 500</w:t>
            </w:r>
          </w:p>
          <w:p w14:paraId="70840902" w14:textId="77777777" w:rsidR="00136BD4" w:rsidRPr="00CB0317" w:rsidRDefault="00136BD4" w:rsidP="00136BD4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145A9408" w14:textId="77777777" w:rsidR="00136BD4" w:rsidRPr="00095781" w:rsidRDefault="00136BD4" w:rsidP="00136BD4">
            <w:pPr>
              <w:pStyle w:val="berschrift2"/>
              <w:ind w:left="138" w:hanging="1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Stephan fehlen noch</w:t>
            </w:r>
            <w:r w:rsidRPr="008A34DD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</w:t>
            </w:r>
            <w:proofErr w:type="gramStart"/>
            <w:r w:rsidRPr="008A34DD"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  <w:t>500</w:t>
            </w:r>
            <w:r w:rsidRPr="008A34DD">
              <w:rPr>
                <w:b w:val="0"/>
                <w:color w:val="548DD4" w:themeColor="text2" w:themeTint="99"/>
                <w:sz w:val="16"/>
              </w:rPr>
              <w:t xml:space="preserve">  </w:t>
            </w:r>
            <w:r w:rsidRPr="00E64562">
              <w:rPr>
                <w:b w:val="0"/>
                <w:color w:val="0D0D0D" w:themeColor="text1" w:themeTint="F2"/>
                <w:sz w:val="16"/>
              </w:rPr>
              <w:t>Euro</w:t>
            </w:r>
            <w:proofErr w:type="gramEnd"/>
            <w:r w:rsidRPr="00E64562">
              <w:rPr>
                <w:b w:val="0"/>
                <w:color w:val="0D0D0D" w:themeColor="text1" w:themeTint="F2"/>
                <w:sz w:val="16"/>
              </w:rPr>
              <w:t xml:space="preserve">. </w:t>
            </w:r>
          </w:p>
        </w:tc>
      </w:tr>
      <w:tr w:rsidR="00136BD4" w14:paraId="4B76D08A" w14:textId="77777777" w:rsidTr="006E70FE">
        <w:trPr>
          <w:trHeight w:val="389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44F64B8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7BD34F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0A5D247" w14:textId="77777777" w:rsidR="00136BD4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480D2E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D269032" w14:textId="77777777" w:rsidR="00136BD4" w:rsidRPr="00095781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224953E8" w14:textId="77777777" w:rsidTr="006E70FE">
        <w:trPr>
          <w:trHeight w:val="7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282B1A12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1893F983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FD7C950" w14:textId="77777777" w:rsidR="00136BD4" w:rsidRPr="006E00CF" w:rsidRDefault="00136BD4" w:rsidP="00136BD4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14530125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F5F9E50" w14:textId="77777777" w:rsidR="00136BD4" w:rsidRPr="006E00CF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26338DA3" w14:textId="77777777" w:rsidTr="006E70FE">
        <w:trPr>
          <w:trHeight w:val="624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7224B3E2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515E5AF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419125D" w14:textId="375E0911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Susanne bekommt </w:t>
            </w:r>
            <w:r w:rsidR="00C97356">
              <w:rPr>
                <w:color w:val="0D0D0D" w:themeColor="text1" w:themeTint="F2"/>
              </w:rPr>
              <w:t xml:space="preserve">3 Bücher </w:t>
            </w:r>
            <w:r>
              <w:rPr>
                <w:color w:val="0D0D0D" w:themeColor="text1" w:themeTint="F2"/>
              </w:rPr>
              <w:t xml:space="preserve">von Ayla und </w:t>
            </w:r>
            <w:r w:rsidR="00C97356">
              <w:rPr>
                <w:color w:val="0D0D0D" w:themeColor="text1" w:themeTint="F2"/>
              </w:rPr>
              <w:t xml:space="preserve">6 Bücher </w:t>
            </w:r>
            <w:r>
              <w:rPr>
                <w:color w:val="0D0D0D" w:themeColor="text1" w:themeTint="F2"/>
              </w:rPr>
              <w:t xml:space="preserve">von Julian. </w:t>
            </w:r>
            <w:r>
              <w:rPr>
                <w:b/>
                <w:color w:val="0D0D0D" w:themeColor="text1" w:themeTint="F2"/>
              </w:rPr>
              <w:t xml:space="preserve"> </w:t>
            </w:r>
          </w:p>
          <w:p w14:paraId="40E23E92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500B4E">
              <w:rPr>
                <w:color w:val="0D0D0D" w:themeColor="text1" w:themeTint="F2"/>
              </w:rPr>
              <w:t xml:space="preserve">Wie viele Bücher hat Susanne insgesamt </w:t>
            </w:r>
            <w:r>
              <w:rPr>
                <w:color w:val="0D0D0D" w:themeColor="text1" w:themeTint="F2"/>
              </w:rPr>
              <w:t xml:space="preserve">          </w:t>
            </w:r>
            <w:r w:rsidRPr="00500B4E">
              <w:rPr>
                <w:color w:val="0D0D0D" w:themeColor="text1" w:themeTint="F2"/>
              </w:rPr>
              <w:t xml:space="preserve">bekommen?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2873723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585B1A39" w14:textId="77777777" w:rsidR="00136BD4" w:rsidRPr="001B7BDB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8B02C4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>X</w:t>
            </w:r>
            <w:r w:rsidRPr="0022709D">
              <w:rPr>
                <w:b w:val="0"/>
                <w:color w:val="0D0D0D" w:themeColor="text1" w:themeTint="F2"/>
              </w:rPr>
              <w:t xml:space="preserve"> addieren</w:t>
            </w:r>
          </w:p>
        </w:tc>
        <w:tc>
          <w:tcPr>
            <w:tcW w:w="1466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A09D4C0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22709D">
              <w:rPr>
                <w:b w:val="0"/>
                <w:color w:val="0D0D0D" w:themeColor="text1" w:themeTint="F2"/>
              </w:rPr>
              <w:sym w:font="Wingdings" w:char="F06F"/>
            </w:r>
            <w:r w:rsidRPr="0022709D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4CB80BA0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22CD6F6C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E38477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01A9A24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7981ED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1E4B836" w14:textId="77777777" w:rsidR="00136BD4" w:rsidRPr="008B02C4" w:rsidRDefault="00136BD4" w:rsidP="008B02C4">
            <w:pPr>
              <w:pStyle w:val="Handschrift"/>
              <w:spacing w:after="120"/>
              <w:jc w:val="center"/>
              <w:rPr>
                <w:b/>
                <w:bCs/>
              </w:rPr>
            </w:pPr>
            <w:r w:rsidRPr="008B02C4">
              <w:rPr>
                <w:b/>
                <w:bCs/>
              </w:rPr>
              <w:t>3 + 6 = 9</w:t>
            </w:r>
          </w:p>
          <w:p w14:paraId="4E7BC4BC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7D374752" w14:textId="77777777" w:rsidR="00136BD4" w:rsidRPr="00CB0317" w:rsidRDefault="00136BD4" w:rsidP="00136BD4">
            <w:pPr>
              <w:ind w:left="138"/>
            </w:pPr>
            <w:r>
              <w:rPr>
                <w:sz w:val="16"/>
              </w:rPr>
              <w:t>Susanne hat</w:t>
            </w:r>
            <w:r w:rsidRPr="00500B4E">
              <w:rPr>
                <w:sz w:val="16"/>
              </w:rPr>
              <w:t xml:space="preserve">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9</w:t>
            </w:r>
            <w:r w:rsidRPr="008E6076">
              <w:rPr>
                <w:color w:val="548DD4" w:themeColor="text2" w:themeTint="99"/>
                <w:sz w:val="16"/>
              </w:rPr>
              <w:t xml:space="preserve"> </w:t>
            </w:r>
            <w:r w:rsidRPr="00500B4E">
              <w:rPr>
                <w:sz w:val="16"/>
              </w:rPr>
              <w:t xml:space="preserve">Bücher bekommen. </w:t>
            </w:r>
          </w:p>
        </w:tc>
      </w:tr>
      <w:tr w:rsidR="00136BD4" w14:paraId="027C278F" w14:textId="77777777" w:rsidTr="006E70FE">
        <w:trPr>
          <w:trHeight w:val="385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4BA2D643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10299B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BCFBF00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BDF1B5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928EF97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136BD4" w14:paraId="5E1FAE76" w14:textId="77777777" w:rsidTr="006E70FE">
        <w:trPr>
          <w:trHeight w:val="121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70065929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3E976D49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2486FF2" w14:textId="77777777" w:rsidR="00136BD4" w:rsidRPr="006E00CF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3FFB7C5E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DDEF9BE" w14:textId="77777777" w:rsidR="00136BD4" w:rsidRPr="006E00CF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0BC47AC5" w14:textId="77777777" w:rsidTr="006E70FE">
        <w:trPr>
          <w:trHeight w:val="624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0074C6CD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AFB697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A09962E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Svenja und Kim haben zusammen 20 Euro. </w:t>
            </w:r>
          </w:p>
          <w:p w14:paraId="1CD33E8A" w14:textId="77777777" w:rsidR="00136BD4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Kim hat 7 Euro. </w:t>
            </w:r>
          </w:p>
          <w:p w14:paraId="6F12EB6D" w14:textId="77777777" w:rsidR="00136BD4" w:rsidRDefault="00136BD4" w:rsidP="00136BD4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Euro hat Svenja?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3DEB6C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15AADB" w14:textId="77777777" w:rsidR="00136BD4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8B02C4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>X</w:t>
            </w:r>
            <w:r w:rsidRPr="008B02C4">
              <w:rPr>
                <w:b w:val="0"/>
                <w:color w:val="4F81BD" w:themeColor="accent1"/>
              </w:rPr>
              <w:t xml:space="preserve"> </w:t>
            </w:r>
            <w:r w:rsidRPr="0022709D">
              <w:rPr>
                <w:b w:val="0"/>
                <w:color w:val="0D0D0D" w:themeColor="text1" w:themeTint="F2"/>
              </w:rPr>
              <w:t>addieren</w:t>
            </w:r>
            <w:r>
              <w:rPr>
                <w:b w:val="0"/>
                <w:color w:val="0D0D0D" w:themeColor="text1" w:themeTint="F2"/>
              </w:rPr>
              <w:t xml:space="preserve"> oder   </w:t>
            </w:r>
            <w:r w:rsidRPr="008B02C4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>X</w:t>
            </w:r>
            <w:r w:rsidRPr="008B02C4">
              <w:rPr>
                <w:b w:val="0"/>
                <w:color w:val="4F81BD" w:themeColor="accent1"/>
              </w:rPr>
              <w:t xml:space="preserve"> </w:t>
            </w:r>
            <w:r w:rsidRPr="0022709D">
              <w:rPr>
                <w:b w:val="0"/>
                <w:color w:val="0D0D0D" w:themeColor="text1" w:themeTint="F2"/>
              </w:rPr>
              <w:t>subtrahieren</w:t>
            </w:r>
          </w:p>
          <w:p w14:paraId="24487BDC" w14:textId="77777777" w:rsidR="00136BD4" w:rsidRPr="006E00CF" w:rsidRDefault="00136BD4" w:rsidP="00136BD4"/>
        </w:tc>
      </w:tr>
      <w:tr w:rsidR="00136BD4" w14:paraId="5F552027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0BA694DC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0A985BB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27C0730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B2C956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86B7503" w14:textId="77777777" w:rsidR="00136BD4" w:rsidRPr="008B02C4" w:rsidRDefault="00136BD4" w:rsidP="008B02C4">
            <w:pPr>
              <w:pStyle w:val="Handschrift"/>
              <w:jc w:val="center"/>
              <w:rPr>
                <w:b/>
                <w:bCs/>
              </w:rPr>
            </w:pPr>
            <w:r w:rsidRPr="008B02C4">
              <w:rPr>
                <w:b/>
                <w:bCs/>
              </w:rPr>
              <w:t>20 - 7 = 13</w:t>
            </w:r>
          </w:p>
          <w:p w14:paraId="4D74FF15" w14:textId="77777777" w:rsidR="00136BD4" w:rsidRPr="008B02C4" w:rsidRDefault="00136BD4" w:rsidP="008B02C4">
            <w:pPr>
              <w:pStyle w:val="Handschrift"/>
              <w:spacing w:after="120"/>
              <w:jc w:val="center"/>
              <w:rPr>
                <w:b/>
                <w:bCs/>
              </w:rPr>
            </w:pPr>
            <w:r w:rsidRPr="008B02C4">
              <w:rPr>
                <w:b/>
                <w:bCs/>
              </w:rPr>
              <w:t>oder 13 + 7 = 20</w:t>
            </w:r>
          </w:p>
          <w:p w14:paraId="1C6AA05F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1972AE3" w14:textId="77777777" w:rsidR="00136BD4" w:rsidRPr="00CB0317" w:rsidRDefault="00136BD4" w:rsidP="00136BD4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Svenja </w:t>
            </w:r>
            <w:proofErr w:type="gramStart"/>
            <w:r>
              <w:rPr>
                <w:color w:val="0D0D0D" w:themeColor="text1" w:themeTint="F2"/>
                <w:sz w:val="16"/>
              </w:rPr>
              <w:t xml:space="preserve">hat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13</w:t>
            </w:r>
            <w:proofErr w:type="gramEnd"/>
            <w:r w:rsidRPr="008E6076">
              <w:rPr>
                <w:color w:val="548DD4" w:themeColor="text2" w:themeTint="99"/>
                <w:sz w:val="16"/>
              </w:rPr>
              <w:t xml:space="preserve">  </w:t>
            </w:r>
            <w:r>
              <w:rPr>
                <w:color w:val="0D0D0D" w:themeColor="text1" w:themeTint="F2"/>
                <w:sz w:val="16"/>
              </w:rPr>
              <w:t xml:space="preserve">Euro. </w:t>
            </w:r>
          </w:p>
        </w:tc>
      </w:tr>
      <w:tr w:rsidR="00136BD4" w14:paraId="1FC1EF6D" w14:textId="77777777" w:rsidTr="008B02C4">
        <w:trPr>
          <w:trHeight w:val="646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5FBF6244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C29AC5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5C52CB7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85161A4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51B9F7A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136BD4" w14:paraId="6EF43A51" w14:textId="77777777" w:rsidTr="006E70FE">
        <w:trPr>
          <w:trHeight w:val="7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6E0AF5D9" w14:textId="77777777" w:rsidR="00136BD4" w:rsidRPr="006E00CF" w:rsidRDefault="00136BD4" w:rsidP="00136BD4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35866A16" w14:textId="77777777" w:rsidR="00136BD4" w:rsidRPr="006E00C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0A0A955" w14:textId="77777777" w:rsidR="00136BD4" w:rsidRPr="006E00CF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E8CE577" w14:textId="77777777" w:rsidR="00136BD4" w:rsidRPr="006E00C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6E4BD9ED" w14:textId="77777777" w:rsidR="00136BD4" w:rsidRPr="006E00CF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113A0084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2A6E1629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C54E98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090AB14" w14:textId="77777777" w:rsidR="00136BD4" w:rsidRDefault="00136BD4" w:rsidP="00136BD4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Alex hat 5 Hasen. </w:t>
            </w:r>
          </w:p>
          <w:p w14:paraId="08FFE47A" w14:textId="77777777" w:rsidR="00136BD4" w:rsidRDefault="00136BD4" w:rsidP="00136BD4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Die Hasen bekommen 3 Jungen. </w:t>
            </w:r>
          </w:p>
          <w:p w14:paraId="5BECD75D" w14:textId="77777777" w:rsidR="00136BD4" w:rsidRPr="00A10851" w:rsidRDefault="00136BD4" w:rsidP="00136BD4">
            <w:pPr>
              <w:tabs>
                <w:tab w:val="left" w:pos="1236"/>
              </w:tabs>
              <w:spacing w:before="120"/>
              <w:ind w:left="189" w:right="91" w:hanging="141"/>
              <w:jc w:val="left"/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Hasen hat Alex jetzt?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80EE9B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5F291700" w14:textId="77777777" w:rsidR="00136BD4" w:rsidRPr="001B7BDB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8B02C4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>X</w:t>
            </w:r>
            <w:r w:rsidRPr="008B02C4">
              <w:rPr>
                <w:b w:val="0"/>
                <w:color w:val="4F81BD" w:themeColor="accent1"/>
              </w:rPr>
              <w:t xml:space="preserve"> </w:t>
            </w:r>
            <w:r w:rsidRPr="00DA470A">
              <w:rPr>
                <w:b w:val="0"/>
                <w:color w:val="0D0D0D" w:themeColor="text1" w:themeTint="F2"/>
              </w:rPr>
              <w:t>addieren</w:t>
            </w:r>
          </w:p>
        </w:tc>
        <w:tc>
          <w:tcPr>
            <w:tcW w:w="160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6644F10" w14:textId="77777777" w:rsidR="00136BD4" w:rsidRPr="00095781" w:rsidRDefault="00136BD4" w:rsidP="00136BD4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DA470A">
              <w:rPr>
                <w:b w:val="0"/>
                <w:color w:val="0D0D0D" w:themeColor="text1" w:themeTint="F2"/>
              </w:rPr>
              <w:sym w:font="Wingdings" w:char="F06F"/>
            </w:r>
            <w:r w:rsidRPr="00DA470A">
              <w:rPr>
                <w:b w:val="0"/>
                <w:color w:val="0D0D0D" w:themeColor="text1" w:themeTint="F2"/>
              </w:rPr>
              <w:t xml:space="preserve"> subtrahieren</w:t>
            </w:r>
          </w:p>
        </w:tc>
      </w:tr>
      <w:tr w:rsidR="00136BD4" w14:paraId="78EA3C7A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79328A69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2F4E2C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7AC6686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BE5FD0C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CFDE78A" w14:textId="2685BA48" w:rsidR="00136BD4" w:rsidRPr="008B02C4" w:rsidRDefault="00136BD4" w:rsidP="008B02C4">
            <w:pPr>
              <w:pStyle w:val="Handschrift"/>
              <w:spacing w:after="120"/>
              <w:jc w:val="center"/>
              <w:rPr>
                <w:b/>
                <w:bCs/>
                <w:color w:val="0D0D0D" w:themeColor="text1" w:themeTint="F2"/>
              </w:rPr>
            </w:pPr>
            <w:r w:rsidRPr="008B02C4">
              <w:rPr>
                <w:b/>
                <w:bCs/>
              </w:rPr>
              <w:t>5 + 3 = 8</w:t>
            </w:r>
          </w:p>
          <w:p w14:paraId="03A8439F" w14:textId="77777777" w:rsidR="00136BD4" w:rsidRPr="00CB0317" w:rsidRDefault="00136BD4" w:rsidP="00136BD4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6936DDDC" w14:textId="32715984" w:rsidR="00136BD4" w:rsidRPr="00CB0317" w:rsidRDefault="00136BD4" w:rsidP="00136BD4">
            <w:pPr>
              <w:ind w:left="138"/>
            </w:pPr>
            <w:r>
              <w:rPr>
                <w:color w:val="0D0D0D" w:themeColor="text1" w:themeTint="F2"/>
                <w:sz w:val="16"/>
              </w:rPr>
              <w:t>Alex hat jetzt</w:t>
            </w:r>
            <w:r w:rsidRPr="00CB0317">
              <w:rPr>
                <w:color w:val="0D0D0D" w:themeColor="text1" w:themeTint="F2"/>
                <w:sz w:val="16"/>
              </w:rPr>
              <w:t xml:space="preserve">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8</w:t>
            </w:r>
            <w:r w:rsidRPr="008E6076">
              <w:rPr>
                <w:color w:val="548DD4" w:themeColor="text2" w:themeTint="99"/>
                <w:sz w:val="16"/>
              </w:rPr>
              <w:t xml:space="preserve"> </w:t>
            </w:r>
            <w:r>
              <w:rPr>
                <w:color w:val="0D0D0D" w:themeColor="text1" w:themeTint="F2"/>
                <w:sz w:val="16"/>
              </w:rPr>
              <w:t>Hasen</w:t>
            </w:r>
            <w:r w:rsidRPr="00CB0317">
              <w:rPr>
                <w:color w:val="0D0D0D" w:themeColor="text1" w:themeTint="F2"/>
                <w:sz w:val="16"/>
              </w:rPr>
              <w:t>.</w:t>
            </w:r>
          </w:p>
        </w:tc>
      </w:tr>
      <w:tr w:rsidR="00136BD4" w14:paraId="5636DACB" w14:textId="77777777" w:rsidTr="006E70FE">
        <w:trPr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4D1F0251" w14:textId="77777777" w:rsidR="00136BD4" w:rsidRDefault="00136BD4" w:rsidP="00136BD4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9A8A9C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68614A8" w14:textId="77777777" w:rsidR="00136BD4" w:rsidRDefault="00136BD4" w:rsidP="00136BD4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0D330F2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1098B6E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</w:tbl>
    <w:p w14:paraId="3DF11216" w14:textId="77777777" w:rsidR="00136BD4" w:rsidRPr="0022088C" w:rsidRDefault="00136BD4" w:rsidP="00136BD4">
      <w:pPr>
        <w:rPr>
          <w:sz w:val="8"/>
        </w:rPr>
      </w:pPr>
    </w:p>
    <w:tbl>
      <w:tblPr>
        <w:tblStyle w:val="Tabellenraster"/>
        <w:tblW w:w="49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76"/>
        <w:gridCol w:w="2736"/>
        <w:gridCol w:w="1376"/>
        <w:gridCol w:w="1429"/>
        <w:gridCol w:w="2834"/>
      </w:tblGrid>
      <w:tr w:rsidR="00136BD4" w:rsidRPr="00450B48" w14:paraId="6D7CDACE" w14:textId="77777777" w:rsidTr="00136BD4">
        <w:trPr>
          <w:trHeight w:val="954"/>
        </w:trPr>
        <w:tc>
          <w:tcPr>
            <w:tcW w:w="285" w:type="dxa"/>
          </w:tcPr>
          <w:p w14:paraId="644F9BD3" w14:textId="77777777" w:rsidR="00136BD4" w:rsidRDefault="00136BD4" w:rsidP="00136BD4">
            <w:pPr>
              <w:pStyle w:val="berschrift2"/>
            </w:pPr>
            <w:r>
              <w:lastRenderedPageBreak/>
              <w:t>6</w:t>
            </w:r>
          </w:p>
          <w:p w14:paraId="5D19D294" w14:textId="77777777" w:rsidR="00136BD4" w:rsidRDefault="00136BD4" w:rsidP="00136BD4">
            <w:pPr>
              <w:jc w:val="left"/>
            </w:pPr>
          </w:p>
          <w:p w14:paraId="42B06B4E" w14:textId="77777777" w:rsidR="00136BD4" w:rsidRPr="00E428E5" w:rsidRDefault="00136BD4" w:rsidP="00136BD4">
            <w:pPr>
              <w:pStyle w:val="berschrift2"/>
            </w:pPr>
            <w:r>
              <w:t>a)</w:t>
            </w:r>
          </w:p>
        </w:tc>
        <w:tc>
          <w:tcPr>
            <w:tcW w:w="8651" w:type="dxa"/>
            <w:gridSpan w:val="5"/>
          </w:tcPr>
          <w:p w14:paraId="05116CA0" w14:textId="77777777" w:rsidR="00136BD4" w:rsidRDefault="00136BD4" w:rsidP="00136BD4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 xml:space="preserve">Additionen und Subtraktionen mit Zehnern und Hundertern </w:t>
            </w:r>
          </w:p>
          <w:p w14:paraId="0880EF13" w14:textId="77777777" w:rsidR="00136BD4" w:rsidRDefault="00136BD4" w:rsidP="00136BD4">
            <w:pPr>
              <w:jc w:val="left"/>
            </w:pPr>
          </w:p>
          <w:p w14:paraId="5560612D" w14:textId="77777777" w:rsidR="00136BD4" w:rsidRPr="00E428E5" w:rsidRDefault="00136BD4" w:rsidP="00136BD4">
            <w:pPr>
              <w:jc w:val="left"/>
            </w:pPr>
            <w:r>
              <w:t>Berechne:</w:t>
            </w:r>
          </w:p>
        </w:tc>
      </w:tr>
      <w:tr w:rsidR="00136BD4" w:rsidRPr="00AF6628" w14:paraId="5A6A2D73" w14:textId="77777777" w:rsidTr="00136BD4">
        <w:trPr>
          <w:trHeight w:val="340"/>
        </w:trPr>
        <w:tc>
          <w:tcPr>
            <w:tcW w:w="285" w:type="dxa"/>
          </w:tcPr>
          <w:p w14:paraId="69E2FA68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43AD6570" w14:textId="77777777" w:rsidR="00136BD4" w:rsidRPr="00A0605A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3 + 1</w:t>
            </w:r>
          </w:p>
        </w:tc>
        <w:tc>
          <w:tcPr>
            <w:tcW w:w="4263" w:type="dxa"/>
            <w:gridSpan w:val="2"/>
          </w:tcPr>
          <w:p w14:paraId="6E19449D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(1)  4 - 1</w:t>
            </w:r>
          </w:p>
        </w:tc>
      </w:tr>
      <w:tr w:rsidR="00136BD4" w:rsidRPr="00AF6628" w14:paraId="2CB5BACF" w14:textId="77777777" w:rsidTr="00136BD4">
        <w:trPr>
          <w:trHeight w:val="340"/>
        </w:trPr>
        <w:tc>
          <w:tcPr>
            <w:tcW w:w="285" w:type="dxa"/>
          </w:tcPr>
          <w:p w14:paraId="365E7CB4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61E2DCC1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30 + 10 </w:t>
            </w:r>
          </w:p>
        </w:tc>
        <w:tc>
          <w:tcPr>
            <w:tcW w:w="4263" w:type="dxa"/>
            <w:gridSpan w:val="2"/>
          </w:tcPr>
          <w:p w14:paraId="573BD05F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(2) 40 - 10</w:t>
            </w:r>
          </w:p>
        </w:tc>
      </w:tr>
      <w:tr w:rsidR="00136BD4" w:rsidRPr="00AF6628" w14:paraId="3054FFE9" w14:textId="77777777" w:rsidTr="00136BD4">
        <w:trPr>
          <w:trHeight w:val="340"/>
        </w:trPr>
        <w:tc>
          <w:tcPr>
            <w:tcW w:w="285" w:type="dxa"/>
          </w:tcPr>
          <w:p w14:paraId="52CC590F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048187B1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(3)  300 + 100</w:t>
            </w:r>
          </w:p>
        </w:tc>
        <w:tc>
          <w:tcPr>
            <w:tcW w:w="4263" w:type="dxa"/>
            <w:gridSpan w:val="2"/>
          </w:tcPr>
          <w:p w14:paraId="783F52B6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(3) 400 - 100</w:t>
            </w:r>
          </w:p>
        </w:tc>
      </w:tr>
      <w:tr w:rsidR="00136BD4" w:rsidRPr="00AF6628" w14:paraId="35E400CC" w14:textId="77777777" w:rsidTr="00136BD4">
        <w:trPr>
          <w:trHeight w:val="474"/>
        </w:trPr>
        <w:tc>
          <w:tcPr>
            <w:tcW w:w="285" w:type="dxa"/>
          </w:tcPr>
          <w:p w14:paraId="47EA67C8" w14:textId="77777777" w:rsidR="00136BD4" w:rsidRPr="00E74F3F" w:rsidRDefault="00136BD4" w:rsidP="00136BD4">
            <w:pPr>
              <w:pStyle w:val="berschrift2"/>
              <w:spacing w:before="120"/>
            </w:pPr>
            <w:r>
              <w:t>b)</w:t>
            </w:r>
          </w:p>
        </w:tc>
        <w:tc>
          <w:tcPr>
            <w:tcW w:w="8651" w:type="dxa"/>
            <w:gridSpan w:val="5"/>
            <w:tcBorders>
              <w:bottom w:val="single" w:sz="4" w:space="0" w:color="BFBFBF" w:themeColor="background1" w:themeShade="BF"/>
            </w:tcBorders>
          </w:tcPr>
          <w:p w14:paraId="069C5135" w14:textId="77777777" w:rsidR="00136BD4" w:rsidRDefault="00136BD4" w:rsidP="00136BD4">
            <w:pPr>
              <w:spacing w:before="120" w:after="120"/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>Zu welcher Aufgabe passt das Bild? Zeichne die beiden anderen Bilder. Vervollständige den Text.</w:t>
            </w:r>
          </w:p>
        </w:tc>
      </w:tr>
      <w:tr w:rsidR="00136BD4" w:rsidRPr="00AF6628" w14:paraId="3C4A6A7C" w14:textId="77777777" w:rsidTr="00136BD4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06FF61D6" w14:textId="77777777" w:rsidR="00136BD4" w:rsidRPr="00E74F3F" w:rsidRDefault="00136BD4" w:rsidP="00136BD4">
            <w:pPr>
              <w:jc w:val="left"/>
            </w:pPr>
          </w:p>
        </w:tc>
        <w:tc>
          <w:tcPr>
            <w:tcW w:w="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E590C69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(1)</w:t>
            </w:r>
          </w:p>
          <w:p w14:paraId="093DDE6E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73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8AE3FA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43E4950A" wp14:editId="33366AD0">
                      <wp:extent cx="1567815" cy="688975"/>
                      <wp:effectExtent l="0" t="0" r="13335" b="92075"/>
                      <wp:docPr id="43" name="Abgerundete rechteckige Legend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815" cy="688975"/>
                              </a:xfrm>
                              <a:prstGeom prst="wedgeRoundRectCallout">
                                <a:avLst>
                                  <a:gd name="adj1" fmla="val 48697"/>
                                  <a:gd name="adj2" fmla="val 6107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F01B4" w14:textId="77777777" w:rsidR="003D30FA" w:rsidRPr="00231802" w:rsidRDefault="003D30FA" w:rsidP="00064524">
                                  <w:pPr>
                                    <w:pStyle w:val="Handschrift"/>
                                    <w:rPr>
                                      <w:iCs/>
                                    </w:rPr>
                                  </w:pPr>
                                  <w:r w:rsidRPr="00231802">
                                    <w:rPr>
                                      <w:iCs/>
                                    </w:rPr>
                                    <w:t xml:space="preserve">Ich habe </w:t>
                                  </w:r>
                                </w:p>
                                <w:p w14:paraId="6961152E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E4950A" id="Abgerundete rechteckige Legende 43" o:spid="_x0000_s1030" type="#_x0000_t62" style="width:123.4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" adj="21319,23993" fillcolor="white [3212]" strokecolor="#a5a5a5 [2092]">
                      <v:textbox inset="1mm,0,1mm,0">
                        <w:txbxContent>
                          <w:p w14:paraId="1F2F01B4" w14:textId="77777777" w:rsidR="003D30FA" w:rsidRPr="00231802" w:rsidRDefault="003D30FA" w:rsidP="00064524">
                            <w:pPr>
                              <w:pStyle w:val="Handschrift"/>
                              <w:rPr>
                                <w:iCs/>
                              </w:rPr>
                            </w:pPr>
                            <w:r w:rsidRPr="00231802">
                              <w:rPr>
                                <w:iCs/>
                              </w:rPr>
                              <w:t xml:space="preserve">Ich habe </w:t>
                            </w:r>
                          </w:p>
                          <w:p w14:paraId="6961152E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58A245" w14:textId="77777777" w:rsidR="00136BD4" w:rsidRDefault="00136BD4" w:rsidP="00136BD4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</w:p>
          <w:p w14:paraId="4F561099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33C7AE20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tbl>
            <w:tblPr>
              <w:tblStyle w:val="Tabellenraster"/>
              <w:tblW w:w="2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2"/>
              <w:gridCol w:w="740"/>
            </w:tblGrid>
            <w:tr w:rsidR="00136BD4" w14:paraId="0CB67E27" w14:textId="77777777" w:rsidTr="00136BD4">
              <w:tc>
                <w:tcPr>
                  <w:tcW w:w="2082" w:type="dxa"/>
                </w:tcPr>
                <w:p w14:paraId="0E6FD4B9" w14:textId="77777777" w:rsidR="00136BD4" w:rsidRDefault="00136BD4" w:rsidP="00136BD4">
                  <w:pPr>
                    <w:spacing w:after="60"/>
                    <w:jc w:val="center"/>
                    <w:rPr>
                      <w:szCs w:val="21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49AC80A8" wp14:editId="79D097BA">
                        <wp:extent cx="364737" cy="396000"/>
                        <wp:effectExtent l="0" t="0" r="0" b="4445"/>
                        <wp:docPr id="7379" name="Grafik 73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259AD96" wp14:editId="55652670">
                        <wp:extent cx="364737" cy="396000"/>
                        <wp:effectExtent l="0" t="0" r="0" b="4445"/>
                        <wp:docPr id="7380" name="Grafik 7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24807373" wp14:editId="6ED9D7AB">
                        <wp:extent cx="364737" cy="396000"/>
                        <wp:effectExtent l="0" t="0" r="0" b="4445"/>
                        <wp:docPr id="7381" name="Grafik 7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0" w:type="dxa"/>
                </w:tcPr>
                <w:p w14:paraId="7340818A" w14:textId="77777777" w:rsidR="00136BD4" w:rsidRDefault="00136BD4" w:rsidP="00136BD4">
                  <w:pPr>
                    <w:spacing w:after="12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sym w:font="Wingdings" w:char="F0F4"/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633B39B" wp14:editId="787E1E24">
                        <wp:extent cx="364737" cy="396000"/>
                        <wp:effectExtent l="0" t="0" r="0" b="4445"/>
                        <wp:docPr id="6872" name="Grafik 68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124AC0" w14:textId="77777777" w:rsidR="00136BD4" w:rsidRPr="006B108A" w:rsidRDefault="00136BD4" w:rsidP="00136BD4">
            <w:pPr>
              <w:spacing w:after="60"/>
              <w:jc w:val="center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CA8482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9574D4E" wp14:editId="3825AF05">
                      <wp:extent cx="1510122" cy="641445"/>
                      <wp:effectExtent l="95250" t="0" r="13970" b="139700"/>
                      <wp:docPr id="45" name="Abgerundete rechteckige Legend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122" cy="641445"/>
                              </a:xfrm>
                              <a:prstGeom prst="wedgeRoundRectCallout">
                                <a:avLst>
                                  <a:gd name="adj1" fmla="val -55999"/>
                                  <a:gd name="adj2" fmla="val 673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78A7AA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Ich habe 4 Hunderter.</w:t>
                                  </w:r>
                                </w:p>
                                <w:p w14:paraId="30C52B8E" w14:textId="77777777" w:rsidR="003D30FA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nehme dann </w:t>
                                  </w:r>
                                </w:p>
                                <w:p w14:paraId="1724B7BC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einen 100er weg.</w:t>
                                  </w:r>
                                </w:p>
                                <w:p w14:paraId="76A97645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9574D4E" id="Abgerundete rechteckige Legende 45" o:spid="_x0000_s1031" type="#_x0000_t62" style="width:118.9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" adj="-1296,25339" fillcolor="white [3212]" strokecolor="#a5a5a5 [2092]">
                      <v:textbox inset="1mm,0,1mm,0">
                        <w:txbxContent>
                          <w:p w14:paraId="7578A7AA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Ich habe 4 Hunderter.</w:t>
                            </w:r>
                          </w:p>
                          <w:p w14:paraId="30C52B8E" w14:textId="77777777" w:rsidR="003D30FA" w:rsidRDefault="003D30FA" w:rsidP="00231802">
                            <w:pPr>
                              <w:pStyle w:val="Handschrift"/>
                            </w:pPr>
                            <w:r w:rsidRPr="00E11B41">
                              <w:t xml:space="preserve">Ich nehme dann </w:t>
                            </w:r>
                          </w:p>
                          <w:p w14:paraId="1724B7BC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einen 100er weg.</w:t>
                            </w:r>
                          </w:p>
                          <w:p w14:paraId="76A97645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588665C1" w14:textId="77777777" w:rsidTr="00136BD4">
        <w:tc>
          <w:tcPr>
            <w:tcW w:w="285" w:type="dxa"/>
          </w:tcPr>
          <w:p w14:paraId="0DE3E92C" w14:textId="77777777" w:rsidR="00136BD4" w:rsidRPr="00E74F3F" w:rsidRDefault="00136BD4" w:rsidP="00136BD4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B74F374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0ACAB5E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B37034D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136BD4" w:rsidRPr="00AF6628" w14:paraId="27EE5997" w14:textId="77777777" w:rsidTr="00136BD4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36FA9393" w14:textId="77777777" w:rsidR="00136BD4" w:rsidRPr="00E74F3F" w:rsidRDefault="00136BD4" w:rsidP="00136BD4">
            <w:pPr>
              <w:jc w:val="left"/>
            </w:pPr>
          </w:p>
        </w:tc>
        <w:tc>
          <w:tcPr>
            <w:tcW w:w="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5FC4EE9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(2)</w:t>
            </w:r>
          </w:p>
        </w:tc>
        <w:tc>
          <w:tcPr>
            <w:tcW w:w="273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6C18AF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21DBB31" wp14:editId="4BB0F4A3">
                      <wp:extent cx="1381944" cy="586854"/>
                      <wp:effectExtent l="0" t="0" r="351790" b="41910"/>
                      <wp:docPr id="115" name="Abgerundete rechteckige Legend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944" cy="586854"/>
                              </a:xfrm>
                              <a:prstGeom prst="wedgeRoundRectCallout">
                                <a:avLst>
                                  <a:gd name="adj1" fmla="val 71969"/>
                                  <a:gd name="adj2" fmla="val 507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7CCE49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Ich habe 3 Zehner.</w:t>
                                  </w:r>
                                </w:p>
                                <w:p w14:paraId="4A028BC1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Ich lege dann</w:t>
                                  </w:r>
                                </w:p>
                                <w:p w14:paraId="5EB83EA8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einen 10er dazu.</w:t>
                                  </w:r>
                                </w:p>
                                <w:p w14:paraId="5D48A12D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1DBB31" id="Abgerundete rechteckige Legende 115" o:spid="_x0000_s1032" type="#_x0000_t62" style="width:108.8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" adj="26345,21769" fillcolor="white [3212]" strokecolor="#a5a5a5 [2092]">
                      <v:textbox inset="1mm,0,1mm,0">
                        <w:txbxContent>
                          <w:p w14:paraId="377CCE49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Ich habe 3 Zehner.</w:t>
                            </w:r>
                          </w:p>
                          <w:p w14:paraId="4A028BC1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Ich lege dann</w:t>
                            </w:r>
                          </w:p>
                          <w:p w14:paraId="5EB83EA8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einen 10er dazu.</w:t>
                            </w:r>
                          </w:p>
                          <w:p w14:paraId="5D48A12D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FBDBD2" w14:textId="77777777" w:rsidR="00136BD4" w:rsidRDefault="00136BD4" w:rsidP="00136BD4">
            <w:pPr>
              <w:jc w:val="center"/>
            </w:pPr>
          </w:p>
          <w:p w14:paraId="652CF701" w14:textId="77777777" w:rsidR="00136BD4" w:rsidRDefault="00136BD4" w:rsidP="00136BD4">
            <w:pPr>
              <w:jc w:val="center"/>
            </w:pPr>
          </w:p>
          <w:p w14:paraId="090CDAFA" w14:textId="77777777" w:rsidR="00136BD4" w:rsidRDefault="00136BD4" w:rsidP="00136BD4">
            <w:pPr>
              <w:jc w:val="center"/>
            </w:pPr>
          </w:p>
          <w:p w14:paraId="4D3954BA" w14:textId="77777777" w:rsidR="00136BD4" w:rsidRPr="009E7B1E" w:rsidRDefault="00136BD4" w:rsidP="00136BD4">
            <w:pPr>
              <w:jc w:val="center"/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744E58" w14:textId="77777777" w:rsidR="00136BD4" w:rsidRDefault="00136BD4" w:rsidP="00136BD4">
            <w:pPr>
              <w:ind w:left="134" w:hanging="134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67213D8" wp14:editId="117043E0">
                      <wp:extent cx="1363734" cy="688975"/>
                      <wp:effectExtent l="76200" t="0" r="27305" b="15875"/>
                      <wp:docPr id="116" name="Abgerundete rechteckige Legend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734" cy="688975"/>
                              </a:xfrm>
                              <a:prstGeom prst="wedgeRoundRectCallout">
                                <a:avLst>
                                  <a:gd name="adj1" fmla="val -54918"/>
                                  <a:gd name="adj2" fmla="val 178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B6E355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</w:p>
                                <w:p w14:paraId="643C1AE7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67213D8" id="Abgerundete rechteckige Legende 116" o:spid="_x0000_s1033" type="#_x0000_t62" style="width:107.4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" adj="-1062,14652" fillcolor="white [3212]" strokecolor="#a5a5a5 [2092]">
                      <v:textbox inset="1mm,0,1mm,0">
                        <w:txbxContent>
                          <w:p w14:paraId="55B6E355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</w:p>
                          <w:p w14:paraId="643C1AE7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7480AE21" w14:textId="77777777" w:rsidTr="00136BD4">
        <w:tc>
          <w:tcPr>
            <w:tcW w:w="285" w:type="dxa"/>
          </w:tcPr>
          <w:p w14:paraId="7DEFC49A" w14:textId="77777777" w:rsidR="00136BD4" w:rsidRPr="00E74F3F" w:rsidRDefault="00136BD4" w:rsidP="00136BD4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2564479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28DD1F6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5BCBBE2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136BD4" w:rsidRPr="00AF6628" w14:paraId="0DF1B2DF" w14:textId="77777777" w:rsidTr="00136BD4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07A530D0" w14:textId="77777777" w:rsidR="00136BD4" w:rsidRPr="00E74F3F" w:rsidRDefault="00136BD4" w:rsidP="00136BD4">
            <w:pPr>
              <w:jc w:val="left"/>
            </w:pPr>
          </w:p>
        </w:tc>
        <w:tc>
          <w:tcPr>
            <w:tcW w:w="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74E42BF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(3)</w:t>
            </w:r>
          </w:p>
          <w:p w14:paraId="40639984" w14:textId="77777777" w:rsidR="00136BD4" w:rsidRDefault="00136BD4" w:rsidP="00136BD4">
            <w:pPr>
              <w:jc w:val="left"/>
              <w:rPr>
                <w:szCs w:val="21"/>
              </w:rPr>
            </w:pPr>
          </w:p>
          <w:p w14:paraId="480527A8" w14:textId="77777777" w:rsidR="00136BD4" w:rsidRDefault="00136BD4" w:rsidP="00136BD4">
            <w:pPr>
              <w:jc w:val="left"/>
              <w:rPr>
                <w:szCs w:val="21"/>
              </w:rPr>
            </w:pPr>
          </w:p>
          <w:p w14:paraId="08CF358C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73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45E35A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AE8AC56" wp14:editId="6B282F6A">
                      <wp:extent cx="1480185" cy="688975"/>
                      <wp:effectExtent l="0" t="0" r="177165" b="15875"/>
                      <wp:docPr id="6864" name="Abgerundete rechteckige Legende 6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688975"/>
                              </a:xfrm>
                              <a:prstGeom prst="wedgeRoundRectCallout">
                                <a:avLst>
                                  <a:gd name="adj1" fmla="val 59753"/>
                                  <a:gd name="adj2" fmla="val 1913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CCF71A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</w:p>
                                <w:p w14:paraId="693063F4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E8AC56" id="Abgerundete rechteckige Legende 6864" o:spid="_x0000_s1034" type="#_x0000_t62" style="width:116.5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" adj="23707,14932" fillcolor="white [3212]" strokecolor="#a5a5a5 [2092]">
                      <v:textbox inset="1mm,0,1mm,0">
                        <w:txbxContent>
                          <w:p w14:paraId="03CCF71A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</w:p>
                          <w:p w14:paraId="693063F4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2F9C9B" w14:textId="77777777" w:rsidR="00136BD4" w:rsidRPr="00231591" w:rsidRDefault="00136BD4" w:rsidP="00136BD4">
            <w:pPr>
              <w:jc w:val="left"/>
              <w:rPr>
                <w:sz w:val="6"/>
                <w:szCs w:val="21"/>
              </w:rPr>
            </w:pPr>
          </w:p>
          <w:p w14:paraId="1197C6E5" w14:textId="77777777" w:rsidR="00136BD4" w:rsidRPr="006B108A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B5F7D7" w14:textId="77777777" w:rsidR="00136BD4" w:rsidRDefault="00136BD4" w:rsidP="00136BD4">
            <w:pPr>
              <w:ind w:left="3" w:hanging="3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7FAFDCFB" wp14:editId="52CC7EF1">
                      <wp:extent cx="1257818" cy="616496"/>
                      <wp:effectExtent l="0" t="0" r="19050" b="88900"/>
                      <wp:docPr id="6865" name="Abgerundete rechteckige Legende 6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818" cy="616496"/>
                              </a:xfrm>
                              <a:prstGeom prst="wedgeRoundRectCallout">
                                <a:avLst>
                                  <a:gd name="adj1" fmla="val -49967"/>
                                  <a:gd name="adj2" fmla="val 595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C31C7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Ich habe 4 Einer.</w:t>
                                  </w:r>
                                </w:p>
                                <w:p w14:paraId="22FE4A9B" w14:textId="77777777" w:rsidR="003D30FA" w:rsidRPr="00E11B41" w:rsidRDefault="003D30FA" w:rsidP="00231802">
                                  <w:pPr>
                                    <w:pStyle w:val="Handschrift"/>
                                  </w:pPr>
                                  <w:r w:rsidRPr="00E11B41">
                                    <w:t>Ich nehme dann einen Einer weg.</w:t>
                                  </w:r>
                                </w:p>
                                <w:p w14:paraId="1080DAD6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FAFDCFB" id="Abgerundete rechteckige Legende 6865" o:spid="_x0000_s1035" type="#_x0000_t62" style="width:99.05pt;height:4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" adj="7,23673" fillcolor="white [3212]" strokecolor="#a5a5a5 [2092]">
                      <v:textbox inset="1mm,0,1mm,0">
                        <w:txbxContent>
                          <w:p w14:paraId="02AC31C7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Ich habe 4 Einer.</w:t>
                            </w:r>
                          </w:p>
                          <w:p w14:paraId="22FE4A9B" w14:textId="77777777" w:rsidR="003D30FA" w:rsidRPr="00E11B41" w:rsidRDefault="003D30FA" w:rsidP="00231802">
                            <w:pPr>
                              <w:pStyle w:val="Handschrift"/>
                            </w:pPr>
                            <w:r w:rsidRPr="00E11B41">
                              <w:t>Ich nehme dann einen Einer weg.</w:t>
                            </w:r>
                          </w:p>
                          <w:p w14:paraId="1080DAD6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2C31759B" w14:textId="77777777" w:rsidTr="00136BD4">
        <w:tc>
          <w:tcPr>
            <w:tcW w:w="285" w:type="dxa"/>
          </w:tcPr>
          <w:p w14:paraId="0C67DE98" w14:textId="77777777" w:rsidR="00136BD4" w:rsidRPr="00E74F3F" w:rsidRDefault="00136BD4" w:rsidP="00136BD4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</w:tcBorders>
          </w:tcPr>
          <w:p w14:paraId="07D32EEF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</w:tcBorders>
          </w:tcPr>
          <w:p w14:paraId="4BBC45C3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</w:tcBorders>
          </w:tcPr>
          <w:p w14:paraId="10CD39DC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136BD4" w:rsidRPr="00AF6628" w14:paraId="35FB2CDD" w14:textId="77777777" w:rsidTr="00136BD4">
        <w:tc>
          <w:tcPr>
            <w:tcW w:w="285" w:type="dxa"/>
          </w:tcPr>
          <w:p w14:paraId="00797622" w14:textId="77777777" w:rsidR="00136BD4" w:rsidRPr="00E74F3F" w:rsidRDefault="00136BD4" w:rsidP="00136BD4">
            <w:pPr>
              <w:pStyle w:val="berschrift2"/>
            </w:pPr>
            <w:r>
              <w:t>c)</w:t>
            </w:r>
          </w:p>
        </w:tc>
        <w:tc>
          <w:tcPr>
            <w:tcW w:w="8651" w:type="dxa"/>
            <w:gridSpan w:val="5"/>
          </w:tcPr>
          <w:p w14:paraId="4EB59A04" w14:textId="77777777" w:rsidR="00136BD4" w:rsidRDefault="00136BD4" w:rsidP="00136BD4">
            <w:r>
              <w:t xml:space="preserve">Erkläre mit Hilfe von </w:t>
            </w:r>
            <w:r w:rsidRPr="00EA2C03">
              <w:rPr>
                <w:rStyle w:val="berschrift2Zchn"/>
              </w:rPr>
              <w:t>b)</w:t>
            </w:r>
            <w:r w:rsidRPr="00A0605A">
              <w:rPr>
                <w:b/>
                <w:color w:val="0D0D0D" w:themeColor="text1" w:themeTint="F2"/>
              </w:rPr>
              <w:t>:</w:t>
            </w:r>
            <w:r w:rsidRPr="00A0605A">
              <w:rPr>
                <w:color w:val="0D0D0D" w:themeColor="text1" w:themeTint="F2"/>
              </w:rPr>
              <w:t xml:space="preserve"> </w:t>
            </w:r>
            <w:r>
              <w:t xml:space="preserve">Wie hängen die Aufgaben aus </w:t>
            </w:r>
            <w:r w:rsidRPr="00EA2C03">
              <w:rPr>
                <w:rStyle w:val="berschrift2Zchn"/>
              </w:rPr>
              <w:t>a)</w:t>
            </w:r>
            <w:r>
              <w:t xml:space="preserve"> zusammen?</w:t>
            </w:r>
          </w:p>
          <w:p w14:paraId="27E276FA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136BD4" w:rsidRPr="00E428E5" w14:paraId="24BA14C3" w14:textId="77777777" w:rsidTr="00136BD4">
        <w:tc>
          <w:tcPr>
            <w:tcW w:w="285" w:type="dxa"/>
          </w:tcPr>
          <w:p w14:paraId="7FF4DE2B" w14:textId="77777777" w:rsidR="00136BD4" w:rsidRPr="00E428E5" w:rsidRDefault="00136BD4" w:rsidP="00136BD4">
            <w:pPr>
              <w:pStyle w:val="berschrift2"/>
            </w:pPr>
            <w:r>
              <w:t>d)</w:t>
            </w:r>
          </w:p>
        </w:tc>
        <w:tc>
          <w:tcPr>
            <w:tcW w:w="8651" w:type="dxa"/>
            <w:gridSpan w:val="5"/>
          </w:tcPr>
          <w:p w14:paraId="6FFC0730" w14:textId="77777777" w:rsidR="00136BD4" w:rsidRDefault="00136BD4" w:rsidP="00136BD4">
            <w:pPr>
              <w:jc w:val="left"/>
            </w:pPr>
            <w:r>
              <w:t xml:space="preserve">Berechne. Erkläre dann wie in </w:t>
            </w:r>
            <w:r w:rsidRPr="00A0605A">
              <w:rPr>
                <w:b/>
                <w:color w:val="7F7F7F" w:themeColor="text1" w:themeTint="80"/>
              </w:rPr>
              <w:t>c)</w:t>
            </w:r>
            <w:r>
              <w:t>:</w:t>
            </w:r>
          </w:p>
          <w:p w14:paraId="32ACA81C" w14:textId="77777777" w:rsidR="00136BD4" w:rsidRPr="004A1C56" w:rsidRDefault="00136BD4" w:rsidP="00136BD4">
            <w:pPr>
              <w:jc w:val="left"/>
              <w:rPr>
                <w:sz w:val="12"/>
              </w:rPr>
            </w:pPr>
          </w:p>
        </w:tc>
      </w:tr>
      <w:tr w:rsidR="00136BD4" w:rsidRPr="00AF6628" w14:paraId="067443D7" w14:textId="77777777" w:rsidTr="00136BD4">
        <w:trPr>
          <w:trHeight w:val="340"/>
        </w:trPr>
        <w:tc>
          <w:tcPr>
            <w:tcW w:w="285" w:type="dxa"/>
          </w:tcPr>
          <w:p w14:paraId="11BB4779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58B19D22" w14:textId="77777777" w:rsidR="00136BD4" w:rsidRPr="00EA2C03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4 + 5</w:t>
            </w:r>
          </w:p>
        </w:tc>
        <w:tc>
          <w:tcPr>
            <w:tcW w:w="4263" w:type="dxa"/>
            <w:gridSpan w:val="2"/>
          </w:tcPr>
          <w:p w14:paraId="30E619B0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(1) 9 - 5</w:t>
            </w:r>
          </w:p>
        </w:tc>
      </w:tr>
      <w:tr w:rsidR="00136BD4" w:rsidRPr="00AF6628" w14:paraId="4D9FDC4A" w14:textId="77777777" w:rsidTr="00136BD4">
        <w:trPr>
          <w:trHeight w:val="340"/>
        </w:trPr>
        <w:tc>
          <w:tcPr>
            <w:tcW w:w="285" w:type="dxa"/>
          </w:tcPr>
          <w:p w14:paraId="355B4CD9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0A9FEE16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40 + 50 </w:t>
            </w:r>
          </w:p>
        </w:tc>
        <w:tc>
          <w:tcPr>
            <w:tcW w:w="4263" w:type="dxa"/>
            <w:gridSpan w:val="2"/>
          </w:tcPr>
          <w:p w14:paraId="347D7FE2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(2) 90 - 50</w:t>
            </w:r>
          </w:p>
        </w:tc>
      </w:tr>
      <w:tr w:rsidR="00136BD4" w:rsidRPr="00AF6628" w14:paraId="36DC2918" w14:textId="77777777" w:rsidTr="00136BD4">
        <w:trPr>
          <w:trHeight w:val="340"/>
        </w:trPr>
        <w:tc>
          <w:tcPr>
            <w:tcW w:w="285" w:type="dxa"/>
          </w:tcPr>
          <w:p w14:paraId="08D2DEE6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1CBDD322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(3)  400 + 500</w:t>
            </w:r>
          </w:p>
        </w:tc>
        <w:tc>
          <w:tcPr>
            <w:tcW w:w="4263" w:type="dxa"/>
            <w:gridSpan w:val="2"/>
          </w:tcPr>
          <w:p w14:paraId="39596DF5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(3) 900 - 500</w:t>
            </w:r>
          </w:p>
        </w:tc>
      </w:tr>
      <w:tr w:rsidR="00136BD4" w:rsidRPr="00E428E5" w14:paraId="77BB1CCB" w14:textId="77777777" w:rsidTr="00136BD4">
        <w:tc>
          <w:tcPr>
            <w:tcW w:w="285" w:type="dxa"/>
          </w:tcPr>
          <w:p w14:paraId="3721566F" w14:textId="77777777" w:rsidR="00136BD4" w:rsidRPr="00E428E5" w:rsidRDefault="00136BD4" w:rsidP="00136BD4">
            <w:pPr>
              <w:pStyle w:val="berschrift2"/>
              <w:spacing w:before="120"/>
            </w:pPr>
            <w:r>
              <w:t>7</w:t>
            </w:r>
          </w:p>
        </w:tc>
        <w:tc>
          <w:tcPr>
            <w:tcW w:w="8651" w:type="dxa"/>
            <w:gridSpan w:val="5"/>
          </w:tcPr>
          <w:p w14:paraId="14FDBC90" w14:textId="77777777" w:rsidR="00136BD4" w:rsidRDefault="00136BD4" w:rsidP="00136BD4">
            <w:pPr>
              <w:pStyle w:val="berschrift2"/>
              <w:spacing w:before="120"/>
            </w:pPr>
            <w:r>
              <w:t xml:space="preserve">Rechnen mit einer einfacheren Aufgabe. </w:t>
            </w:r>
          </w:p>
          <w:p w14:paraId="6537AACA" w14:textId="77777777" w:rsidR="00136BD4" w:rsidRPr="004A1C56" w:rsidRDefault="00136BD4" w:rsidP="00136BD4">
            <w:pPr>
              <w:jc w:val="left"/>
              <w:rPr>
                <w:sz w:val="12"/>
              </w:rPr>
            </w:pPr>
          </w:p>
          <w:p w14:paraId="239FF65B" w14:textId="77777777" w:rsidR="00136BD4" w:rsidRDefault="00136BD4" w:rsidP="00136BD4">
            <w:pPr>
              <w:spacing w:before="120"/>
              <w:jc w:val="left"/>
            </w:pPr>
            <w:r>
              <w:t>Finde immer eine einfache Aufgabe dazu. Berechne beide Aufgaben:</w:t>
            </w:r>
          </w:p>
          <w:p w14:paraId="4ABAB4E9" w14:textId="77777777" w:rsidR="00136BD4" w:rsidRPr="00A0605A" w:rsidRDefault="00136BD4" w:rsidP="00136BD4">
            <w:pPr>
              <w:jc w:val="left"/>
              <w:rPr>
                <w:sz w:val="14"/>
              </w:rPr>
            </w:pPr>
          </w:p>
        </w:tc>
      </w:tr>
      <w:tr w:rsidR="00136BD4" w:rsidRPr="00AF6628" w14:paraId="6D73D64C" w14:textId="77777777" w:rsidTr="00136BD4">
        <w:trPr>
          <w:trHeight w:val="340"/>
        </w:trPr>
        <w:tc>
          <w:tcPr>
            <w:tcW w:w="285" w:type="dxa"/>
          </w:tcPr>
          <w:p w14:paraId="604C82E4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72465B70" w14:textId="77777777" w:rsidR="00136BD4" w:rsidRPr="009C2641" w:rsidRDefault="00136BD4" w:rsidP="009C2641">
            <w:pPr>
              <w:pStyle w:val="Handschrift"/>
              <w:rPr>
                <w:bCs/>
                <w:i/>
                <w:iCs/>
                <w:color w:val="4F81BD" w:themeColor="accent1"/>
                <w:sz w:val="18"/>
              </w:rPr>
            </w:pPr>
            <w:r w:rsidRPr="009C2641">
              <w:rPr>
                <w:rFonts w:asciiTheme="majorHAnsi" w:hAnsiTheme="majorHAnsi" w:cstheme="majorHAnsi"/>
                <w:bCs/>
                <w:i/>
                <w:iCs/>
                <w:color w:val="auto"/>
                <w:sz w:val="21"/>
                <w:szCs w:val="21"/>
              </w:rPr>
              <w:t xml:space="preserve">(1)  300 + 500 </w:t>
            </w:r>
            <w:r w:rsidRPr="008E6076">
              <w:rPr>
                <w:rFonts w:cstheme="majorHAnsi"/>
                <w:bCs/>
                <w:i/>
                <w:iCs/>
                <w:szCs w:val="20"/>
              </w:rPr>
              <w:t>=</w:t>
            </w:r>
            <w:r w:rsidRPr="008E6076">
              <w:rPr>
                <w:bCs/>
                <w:i/>
                <w:iCs/>
              </w:rPr>
              <w:t xml:space="preserve"> </w:t>
            </w:r>
            <w:r w:rsidRPr="008E6076">
              <w:rPr>
                <w:i/>
                <w:iCs/>
              </w:rPr>
              <w:t>800, weil 3 + 5 = 8</w:t>
            </w:r>
            <w:r w:rsidRPr="008E6076">
              <w:rPr>
                <w:bCs/>
                <w:i/>
                <w:iCs/>
              </w:rPr>
              <w:t xml:space="preserve"> </w:t>
            </w:r>
          </w:p>
        </w:tc>
        <w:tc>
          <w:tcPr>
            <w:tcW w:w="4263" w:type="dxa"/>
            <w:gridSpan w:val="2"/>
          </w:tcPr>
          <w:p w14:paraId="102EC623" w14:textId="77777777" w:rsidR="00136BD4" w:rsidRPr="00AF6628" w:rsidRDefault="00136BD4" w:rsidP="009C2641">
            <w:pPr>
              <w:pStyle w:val="Handschrift"/>
              <w:ind w:left="125"/>
            </w:pPr>
            <w:r w:rsidRPr="009C2641">
              <w:rPr>
                <w:rFonts w:asciiTheme="majorHAnsi" w:hAnsiTheme="majorHAnsi" w:cstheme="majorHAnsi"/>
                <w:i/>
                <w:iCs/>
                <w:color w:val="auto"/>
                <w:sz w:val="21"/>
                <w:szCs w:val="21"/>
              </w:rPr>
              <w:t>(1)</w:t>
            </w:r>
            <w:r w:rsidRPr="009C2641">
              <w:rPr>
                <w:color w:val="auto"/>
              </w:rPr>
              <w:t xml:space="preserve"> </w:t>
            </w:r>
            <w:r w:rsidRPr="008E6076">
              <w:rPr>
                <w:i/>
                <w:iCs/>
              </w:rPr>
              <w:t>800 - 500 = 300, weil</w:t>
            </w:r>
            <w:r w:rsidRPr="008E6076">
              <w:t xml:space="preserve"> </w:t>
            </w:r>
          </w:p>
        </w:tc>
      </w:tr>
      <w:tr w:rsidR="00136BD4" w:rsidRPr="00AF6628" w14:paraId="435FD4C7" w14:textId="77777777" w:rsidTr="00136BD4">
        <w:trPr>
          <w:trHeight w:val="340"/>
        </w:trPr>
        <w:tc>
          <w:tcPr>
            <w:tcW w:w="285" w:type="dxa"/>
          </w:tcPr>
          <w:p w14:paraId="0FF11A8C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2F9426EE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(2)  </w:t>
            </w:r>
          </w:p>
        </w:tc>
        <w:tc>
          <w:tcPr>
            <w:tcW w:w="4263" w:type="dxa"/>
            <w:gridSpan w:val="2"/>
          </w:tcPr>
          <w:p w14:paraId="61A64988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r w:rsidRPr="000037AA">
              <w:rPr>
                <w:color w:val="0D0D0D" w:themeColor="text1" w:themeTint="F2"/>
                <w:szCs w:val="21"/>
              </w:rPr>
              <w:t xml:space="preserve">90 - 60 </w:t>
            </w:r>
          </w:p>
        </w:tc>
      </w:tr>
      <w:tr w:rsidR="00136BD4" w:rsidRPr="00AF6628" w14:paraId="4F601E3C" w14:textId="77777777" w:rsidTr="00136BD4">
        <w:trPr>
          <w:trHeight w:val="340"/>
        </w:trPr>
        <w:tc>
          <w:tcPr>
            <w:tcW w:w="285" w:type="dxa"/>
          </w:tcPr>
          <w:p w14:paraId="4E729F1F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1E4F5762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 </w:t>
            </w:r>
          </w:p>
        </w:tc>
        <w:tc>
          <w:tcPr>
            <w:tcW w:w="4263" w:type="dxa"/>
            <w:gridSpan w:val="2"/>
          </w:tcPr>
          <w:p w14:paraId="64D80C63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11000 – 7000 </w:t>
            </w:r>
          </w:p>
        </w:tc>
      </w:tr>
      <w:tr w:rsidR="00136BD4" w:rsidRPr="00AF6628" w14:paraId="21CCC8A7" w14:textId="77777777" w:rsidTr="00136BD4">
        <w:trPr>
          <w:trHeight w:val="340"/>
        </w:trPr>
        <w:tc>
          <w:tcPr>
            <w:tcW w:w="285" w:type="dxa"/>
          </w:tcPr>
          <w:p w14:paraId="3574CFB2" w14:textId="77777777" w:rsidR="00136BD4" w:rsidRPr="00E74F3F" w:rsidRDefault="00136BD4" w:rsidP="00136BD4">
            <w:pPr>
              <w:jc w:val="left"/>
            </w:pPr>
          </w:p>
        </w:tc>
        <w:tc>
          <w:tcPr>
            <w:tcW w:w="4388" w:type="dxa"/>
            <w:gridSpan w:val="3"/>
          </w:tcPr>
          <w:p w14:paraId="5D50A8B8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 4300 + 7500 </w:t>
            </w:r>
          </w:p>
        </w:tc>
        <w:tc>
          <w:tcPr>
            <w:tcW w:w="4263" w:type="dxa"/>
            <w:gridSpan w:val="2"/>
          </w:tcPr>
          <w:p w14:paraId="7A657880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</w:t>
            </w:r>
          </w:p>
        </w:tc>
      </w:tr>
    </w:tbl>
    <w:p w14:paraId="483A75C6" w14:textId="77777777" w:rsidR="00136BD4" w:rsidRDefault="00136BD4" w:rsidP="00136BD4">
      <w:pPr>
        <w:overflowPunct/>
        <w:autoSpaceDE/>
        <w:autoSpaceDN/>
        <w:adjustRightInd/>
        <w:jc w:val="left"/>
        <w:textAlignment w:val="auto"/>
      </w:pPr>
    </w:p>
    <w:tbl>
      <w:tblPr>
        <w:tblStyle w:val="Tabellenraster"/>
        <w:tblW w:w="49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88"/>
        <w:gridCol w:w="1376"/>
        <w:gridCol w:w="1429"/>
        <w:gridCol w:w="2834"/>
      </w:tblGrid>
      <w:tr w:rsidR="00136BD4" w:rsidRPr="0063234A" w14:paraId="2D37BCBC" w14:textId="77777777" w:rsidTr="00136BD4">
        <w:trPr>
          <w:trHeight w:val="601"/>
        </w:trPr>
        <w:tc>
          <w:tcPr>
            <w:tcW w:w="426" w:type="dxa"/>
            <w:shd w:val="clear" w:color="auto" w:fill="D9D9D9" w:themeFill="background1" w:themeFillShade="D9"/>
          </w:tcPr>
          <w:p w14:paraId="05C5153C" w14:textId="77777777" w:rsidR="00136BD4" w:rsidRPr="0098787C" w:rsidRDefault="00136BD4" w:rsidP="00136BD4">
            <w:pPr>
              <w:pStyle w:val="berschrift2"/>
              <w:rPr>
                <w:color w:val="000000"/>
              </w:rPr>
            </w:pPr>
            <w:r w:rsidRPr="0098787C">
              <w:rPr>
                <w:color w:val="000000"/>
              </w:rPr>
              <w:lastRenderedPageBreak/>
              <w:t xml:space="preserve"> 6</w:t>
            </w:r>
          </w:p>
        </w:tc>
        <w:tc>
          <w:tcPr>
            <w:tcW w:w="8510" w:type="dxa"/>
            <w:gridSpan w:val="5"/>
            <w:shd w:val="clear" w:color="auto" w:fill="D9D9D9" w:themeFill="background1" w:themeFillShade="D9"/>
          </w:tcPr>
          <w:p w14:paraId="74CC4C47" w14:textId="77777777" w:rsidR="00136BD4" w:rsidRPr="00430F66" w:rsidRDefault="00136BD4" w:rsidP="00136BD4">
            <w:pPr>
              <w:pStyle w:val="berschrift2"/>
              <w:rPr>
                <w:color w:val="000000"/>
                <w:szCs w:val="21"/>
              </w:rPr>
            </w:pPr>
            <w:r w:rsidRPr="00430F66">
              <w:rPr>
                <w:color w:val="000000"/>
                <w:szCs w:val="21"/>
              </w:rPr>
              <w:t>Lösungsbeispiel zu Aufgabe 6</w:t>
            </w:r>
          </w:p>
          <w:p w14:paraId="5C972372" w14:textId="77777777" w:rsidR="00136BD4" w:rsidRPr="00430F66" w:rsidRDefault="00136BD4" w:rsidP="00136BD4">
            <w:pPr>
              <w:jc w:val="left"/>
              <w:rPr>
                <w:b/>
                <w:color w:val="000000"/>
                <w:sz w:val="30"/>
                <w:szCs w:val="30"/>
              </w:rPr>
            </w:pPr>
          </w:p>
        </w:tc>
      </w:tr>
      <w:tr w:rsidR="00136BD4" w:rsidRPr="00450B48" w14:paraId="23273FB4" w14:textId="77777777" w:rsidTr="00136BD4">
        <w:trPr>
          <w:trHeight w:val="270"/>
        </w:trPr>
        <w:tc>
          <w:tcPr>
            <w:tcW w:w="426" w:type="dxa"/>
            <w:shd w:val="clear" w:color="auto" w:fill="D9D9D9" w:themeFill="background1" w:themeFillShade="D9"/>
          </w:tcPr>
          <w:p w14:paraId="4E50367D" w14:textId="77777777" w:rsidR="00136BD4" w:rsidRPr="00E428E5" w:rsidRDefault="00136BD4" w:rsidP="00136BD4">
            <w:pPr>
              <w:pStyle w:val="berschrift2"/>
            </w:pPr>
            <w:r>
              <w:t xml:space="preserve"> a)</w:t>
            </w:r>
          </w:p>
        </w:tc>
        <w:tc>
          <w:tcPr>
            <w:tcW w:w="8510" w:type="dxa"/>
            <w:gridSpan w:val="5"/>
          </w:tcPr>
          <w:p w14:paraId="76472A1B" w14:textId="77777777" w:rsidR="00136BD4" w:rsidRPr="00E428E5" w:rsidRDefault="00136BD4" w:rsidP="00136BD4">
            <w:pPr>
              <w:jc w:val="left"/>
            </w:pPr>
            <w:r>
              <w:t>Berechne:</w:t>
            </w:r>
          </w:p>
        </w:tc>
      </w:tr>
      <w:tr w:rsidR="00136BD4" w:rsidRPr="00AF6628" w14:paraId="3BAD84BF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33C39377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70FD031C" w14:textId="77777777" w:rsidR="00136BD4" w:rsidRPr="00A0605A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3 + 1 </w:t>
            </w:r>
            <w:r w:rsidRPr="008E6076">
              <w:rPr>
                <w:rFonts w:ascii="Comic Sans MS" w:hAnsi="Comic Sans MS" w:cstheme="majorHAnsi"/>
                <w:b w:val="0"/>
                <w:bCs w:val="0"/>
                <w:color w:val="548DD4" w:themeColor="text2" w:themeTint="99"/>
                <w:sz w:val="20"/>
                <w:szCs w:val="20"/>
              </w:rPr>
              <w:t>= 4</w:t>
            </w:r>
          </w:p>
        </w:tc>
        <w:tc>
          <w:tcPr>
            <w:tcW w:w="4263" w:type="dxa"/>
            <w:gridSpan w:val="2"/>
          </w:tcPr>
          <w:p w14:paraId="356D42EE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(1)  4 - 1 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>= 3</w:t>
            </w:r>
          </w:p>
        </w:tc>
      </w:tr>
      <w:tr w:rsidR="00136BD4" w:rsidRPr="00AF6628" w14:paraId="08F1C04C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0ACA5687" w14:textId="77777777" w:rsidR="00136BD4" w:rsidRPr="00E74F3F" w:rsidRDefault="00136BD4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0F6622EE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30 + 10 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>= 40</w:t>
            </w:r>
          </w:p>
        </w:tc>
        <w:tc>
          <w:tcPr>
            <w:tcW w:w="4263" w:type="dxa"/>
            <w:gridSpan w:val="2"/>
          </w:tcPr>
          <w:p w14:paraId="5C56CC8A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40 - 10 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>= 30</w:t>
            </w:r>
          </w:p>
        </w:tc>
      </w:tr>
      <w:tr w:rsidR="00136BD4" w:rsidRPr="00AF6628" w14:paraId="43B25D77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3D6AE83F" w14:textId="77777777" w:rsidR="00136BD4" w:rsidRPr="00E74F3F" w:rsidRDefault="00136BD4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495C7B0C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 300 + 100 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>= 400</w:t>
            </w:r>
          </w:p>
        </w:tc>
        <w:tc>
          <w:tcPr>
            <w:tcW w:w="4263" w:type="dxa"/>
            <w:gridSpan w:val="2"/>
          </w:tcPr>
          <w:p w14:paraId="7BE9641B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400 - 100 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>= 300</w:t>
            </w:r>
          </w:p>
        </w:tc>
      </w:tr>
      <w:tr w:rsidR="00136BD4" w:rsidRPr="00AF6628" w14:paraId="484836A8" w14:textId="77777777" w:rsidTr="00136BD4">
        <w:trPr>
          <w:trHeight w:val="474"/>
        </w:trPr>
        <w:tc>
          <w:tcPr>
            <w:tcW w:w="426" w:type="dxa"/>
            <w:shd w:val="clear" w:color="auto" w:fill="D9D9D9" w:themeFill="background1" w:themeFillShade="D9"/>
          </w:tcPr>
          <w:p w14:paraId="2CB8693C" w14:textId="77777777" w:rsidR="00136BD4" w:rsidRPr="00E74F3F" w:rsidRDefault="00136BD4" w:rsidP="00136BD4">
            <w:pPr>
              <w:pStyle w:val="berschrift2"/>
              <w:spacing w:before="120"/>
            </w:pPr>
            <w:r>
              <w:t xml:space="preserve"> b)</w:t>
            </w:r>
          </w:p>
        </w:tc>
        <w:tc>
          <w:tcPr>
            <w:tcW w:w="8510" w:type="dxa"/>
            <w:gridSpan w:val="5"/>
          </w:tcPr>
          <w:p w14:paraId="39A9F5D1" w14:textId="77777777" w:rsidR="00136BD4" w:rsidRDefault="00136BD4" w:rsidP="00136BD4">
            <w:pPr>
              <w:spacing w:before="120" w:after="120"/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Zu welcher Aufgabe passt das Bild? Zeichne die beiden anderen Bilder. Vervollständige den Text. </w:t>
            </w:r>
          </w:p>
        </w:tc>
      </w:tr>
      <w:tr w:rsidR="00136BD4" w:rsidRPr="00AF6628" w14:paraId="59508738" w14:textId="77777777" w:rsidTr="00136BD4">
        <w:trPr>
          <w:trHeight w:val="1701"/>
        </w:trPr>
        <w:tc>
          <w:tcPr>
            <w:tcW w:w="426" w:type="dxa"/>
            <w:shd w:val="clear" w:color="auto" w:fill="D9D9D9" w:themeFill="background1" w:themeFillShade="D9"/>
          </w:tcPr>
          <w:p w14:paraId="15659BCF" w14:textId="77777777" w:rsidR="00136BD4" w:rsidRPr="00E74F3F" w:rsidRDefault="00136BD4" w:rsidP="00136BD4">
            <w:pPr>
              <w:jc w:val="left"/>
            </w:pPr>
          </w:p>
        </w:tc>
        <w:tc>
          <w:tcPr>
            <w:tcW w:w="283" w:type="dxa"/>
          </w:tcPr>
          <w:p w14:paraId="76170054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(1)</w:t>
            </w:r>
          </w:p>
          <w:p w14:paraId="6B749631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vAlign w:val="center"/>
          </w:tcPr>
          <w:p w14:paraId="72B2C36B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96C36CD" wp14:editId="077F1F02">
                      <wp:extent cx="1567815" cy="688975"/>
                      <wp:effectExtent l="0" t="0" r="13335" b="92075"/>
                      <wp:docPr id="6866" name="Abgerundete rechteckige Legende 6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815" cy="688975"/>
                              </a:xfrm>
                              <a:prstGeom prst="wedgeRoundRectCallout">
                                <a:avLst>
                                  <a:gd name="adj1" fmla="val 48697"/>
                                  <a:gd name="adj2" fmla="val 6107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5A144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</w:pPr>
                                  <w:r w:rsidRPr="00E11B41">
                                    <w:t xml:space="preserve">Ich habe </w:t>
                                  </w:r>
                                  <w:r w:rsidRPr="00560FD1"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  <w:t>3 Hunderter.</w:t>
                                  </w:r>
                                </w:p>
                                <w:p w14:paraId="61B88BF6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</w:pPr>
                                  <w:r w:rsidRPr="00560FD1"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  <w:t xml:space="preserve">Ich lege dann einen </w:t>
                                  </w:r>
                                </w:p>
                                <w:p w14:paraId="7FDE4989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</w:pPr>
                                  <w:r w:rsidRPr="00560FD1">
                                    <w:rPr>
                                      <w:b/>
                                      <w:bCs/>
                                      <w:color w:val="4F81BD" w:themeColor="accent1"/>
                                    </w:rPr>
                                    <w:t xml:space="preserve">Hunderter dazu. </w:t>
                                  </w:r>
                                </w:p>
                                <w:p w14:paraId="0DB7FF90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6C36CD" id="Abgerundete rechteckige Legende 6866" o:spid="_x0000_s1036" type="#_x0000_t62" style="width:123.4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" adj="21319,23993" fillcolor="white [3212]" strokecolor="#a5a5a5 [2092]">
                      <v:textbox inset="1mm,0,1mm,0">
                        <w:txbxContent>
                          <w:p w14:paraId="5E75A144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1B41">
                              <w:t xml:space="preserve">Ich habe </w:t>
                            </w:r>
                            <w:r w:rsidRPr="00560FD1">
                              <w:rPr>
                                <w:b/>
                                <w:bCs/>
                                <w:color w:val="4F81BD" w:themeColor="accent1"/>
                              </w:rPr>
                              <w:t>3 Hunderter.</w:t>
                            </w:r>
                          </w:p>
                          <w:p w14:paraId="61B88BF6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560FD1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Ich lege dann einen </w:t>
                            </w:r>
                          </w:p>
                          <w:p w14:paraId="7FDE4989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560FD1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Hunderter dazu. </w:t>
                            </w:r>
                          </w:p>
                          <w:p w14:paraId="0DB7FF90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</w:tcPr>
          <w:p w14:paraId="4EFFD62F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47C89BB8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760AC918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16D18319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7E9F26C7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p w14:paraId="3A9F922F" w14:textId="77777777" w:rsidR="00136BD4" w:rsidRDefault="00136BD4" w:rsidP="00136BD4">
            <w:pPr>
              <w:jc w:val="center"/>
              <w:rPr>
                <w:sz w:val="4"/>
                <w:szCs w:val="21"/>
              </w:rPr>
            </w:pPr>
          </w:p>
          <w:tbl>
            <w:tblPr>
              <w:tblStyle w:val="Tabellenraster"/>
              <w:tblW w:w="28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2"/>
              <w:gridCol w:w="740"/>
            </w:tblGrid>
            <w:tr w:rsidR="00136BD4" w14:paraId="776BBF59" w14:textId="77777777" w:rsidTr="00136BD4">
              <w:tc>
                <w:tcPr>
                  <w:tcW w:w="2082" w:type="dxa"/>
                </w:tcPr>
                <w:p w14:paraId="16B7F283" w14:textId="77777777" w:rsidR="00136BD4" w:rsidRDefault="00136BD4" w:rsidP="00136BD4">
                  <w:pPr>
                    <w:spacing w:after="60"/>
                    <w:jc w:val="center"/>
                    <w:rPr>
                      <w:szCs w:val="21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32D53C9C" wp14:editId="3982FEF2">
                        <wp:extent cx="364737" cy="396000"/>
                        <wp:effectExtent l="0" t="0" r="0" b="4445"/>
                        <wp:docPr id="7382" name="Grafik 7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17B4E52" wp14:editId="227899C6">
                        <wp:extent cx="364737" cy="396000"/>
                        <wp:effectExtent l="0" t="0" r="0" b="4445"/>
                        <wp:docPr id="7711" name="Grafik 77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7B00FAF" wp14:editId="08565C62">
                        <wp:extent cx="364737" cy="396000"/>
                        <wp:effectExtent l="0" t="0" r="0" b="4445"/>
                        <wp:docPr id="7383" name="Grafik 7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0" w:type="dxa"/>
                </w:tcPr>
                <w:p w14:paraId="29DF5279" w14:textId="77777777" w:rsidR="00136BD4" w:rsidRDefault="00136BD4" w:rsidP="00136BD4">
                  <w:pPr>
                    <w:spacing w:after="24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sym w:font="Wingdings" w:char="F0F4"/>
                  </w:r>
                  <w:r>
                    <w:rPr>
                      <w:szCs w:val="21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422CABB" wp14:editId="75C84B6F">
                        <wp:extent cx="364737" cy="396000"/>
                        <wp:effectExtent l="0" t="0" r="0" b="4445"/>
                        <wp:docPr id="7384" name="Grafik 73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98BFE6" w14:textId="77777777" w:rsidR="00136BD4" w:rsidRPr="006B108A" w:rsidRDefault="00136BD4" w:rsidP="00136BD4">
            <w:pPr>
              <w:jc w:val="center"/>
              <w:rPr>
                <w:szCs w:val="21"/>
              </w:rPr>
            </w:pPr>
          </w:p>
        </w:tc>
        <w:tc>
          <w:tcPr>
            <w:tcW w:w="2834" w:type="dxa"/>
            <w:vAlign w:val="center"/>
          </w:tcPr>
          <w:p w14:paraId="2E06E373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2002E9EC" wp14:editId="57C7FA7B">
                      <wp:extent cx="1272643" cy="641445"/>
                      <wp:effectExtent l="95250" t="0" r="22860" b="139700"/>
                      <wp:docPr id="6868" name="Abgerundete rechteckige Legende 6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643" cy="641445"/>
                              </a:xfrm>
                              <a:prstGeom prst="wedgeRoundRectCallout">
                                <a:avLst>
                                  <a:gd name="adj1" fmla="val -55999"/>
                                  <a:gd name="adj2" fmla="val 673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586F2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4 </w:t>
                                  </w:r>
                                  <w:r>
                                    <w:t>100er</w:t>
                                  </w:r>
                                  <w:r w:rsidRPr="00E11B41">
                                    <w:t>.</w:t>
                                  </w:r>
                                </w:p>
                                <w:p w14:paraId="73C6F02A" w14:textId="77777777" w:rsidR="003D30FA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nehme dann </w:t>
                                  </w:r>
                                </w:p>
                                <w:p w14:paraId="31F87E02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>einen 100er weg.</w:t>
                                  </w:r>
                                </w:p>
                                <w:p w14:paraId="2506EB38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02E9EC" id="Abgerundete rechteckige Legende 6868" o:spid="_x0000_s1037" type="#_x0000_t62" style="width:100.2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" adj="-1296,25339" fillcolor="white [3212]" strokecolor="#a5a5a5 [2092]">
                      <v:textbox inset="1mm,0,1mm,0">
                        <w:txbxContent>
                          <w:p w14:paraId="6C7586F2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 xml:space="preserve">Ich habe 4 </w:t>
                            </w:r>
                            <w:r>
                              <w:t>100er</w:t>
                            </w:r>
                            <w:r w:rsidRPr="00E11B41">
                              <w:t>.</w:t>
                            </w:r>
                          </w:p>
                          <w:p w14:paraId="73C6F02A" w14:textId="77777777" w:rsidR="003D30FA" w:rsidRDefault="003D30FA" w:rsidP="00560FD1">
                            <w:pPr>
                              <w:pStyle w:val="Handschrift"/>
                            </w:pPr>
                            <w:r w:rsidRPr="00E11B41">
                              <w:t xml:space="preserve">Ich nehme dann </w:t>
                            </w:r>
                          </w:p>
                          <w:p w14:paraId="31F87E02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>einen 100er weg.</w:t>
                            </w:r>
                          </w:p>
                          <w:p w14:paraId="2506EB38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0A8B263B" w14:textId="77777777" w:rsidTr="00136BD4">
        <w:tc>
          <w:tcPr>
            <w:tcW w:w="426" w:type="dxa"/>
            <w:shd w:val="clear" w:color="auto" w:fill="D9D9D9" w:themeFill="background1" w:themeFillShade="D9"/>
          </w:tcPr>
          <w:p w14:paraId="01606463" w14:textId="77777777" w:rsidR="00136BD4" w:rsidRPr="00660A94" w:rsidRDefault="00136BD4" w:rsidP="00136BD4">
            <w:pPr>
              <w:jc w:val="left"/>
              <w:rPr>
                <w:sz w:val="12"/>
              </w:rPr>
            </w:pPr>
          </w:p>
        </w:tc>
        <w:tc>
          <w:tcPr>
            <w:tcW w:w="2871" w:type="dxa"/>
            <w:gridSpan w:val="2"/>
          </w:tcPr>
          <w:p w14:paraId="69F7D2CC" w14:textId="77777777" w:rsidR="00136BD4" w:rsidRPr="00660A94" w:rsidRDefault="00136BD4" w:rsidP="00136BD4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05" w:type="dxa"/>
            <w:gridSpan w:val="2"/>
          </w:tcPr>
          <w:p w14:paraId="635EDC16" w14:textId="77777777" w:rsidR="00136BD4" w:rsidRPr="00660A94" w:rsidRDefault="00136BD4" w:rsidP="00136BD4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34" w:type="dxa"/>
          </w:tcPr>
          <w:p w14:paraId="492E2696" w14:textId="77777777" w:rsidR="00136BD4" w:rsidRPr="00660A94" w:rsidRDefault="00136BD4" w:rsidP="00136BD4">
            <w:pPr>
              <w:ind w:left="272" w:hanging="147"/>
              <w:jc w:val="left"/>
              <w:rPr>
                <w:sz w:val="12"/>
                <w:szCs w:val="21"/>
              </w:rPr>
            </w:pPr>
          </w:p>
        </w:tc>
      </w:tr>
      <w:tr w:rsidR="00136BD4" w:rsidRPr="00AF6628" w14:paraId="39C086DE" w14:textId="77777777" w:rsidTr="00136BD4">
        <w:trPr>
          <w:trHeight w:val="1701"/>
        </w:trPr>
        <w:tc>
          <w:tcPr>
            <w:tcW w:w="426" w:type="dxa"/>
            <w:shd w:val="clear" w:color="auto" w:fill="D9D9D9" w:themeFill="background1" w:themeFillShade="D9"/>
          </w:tcPr>
          <w:p w14:paraId="174661D4" w14:textId="77777777" w:rsidR="00136BD4" w:rsidRPr="00E74F3F" w:rsidRDefault="00136BD4" w:rsidP="00136BD4">
            <w:pPr>
              <w:jc w:val="left"/>
            </w:pPr>
          </w:p>
        </w:tc>
        <w:tc>
          <w:tcPr>
            <w:tcW w:w="283" w:type="dxa"/>
          </w:tcPr>
          <w:p w14:paraId="0223C4EE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(2)</w:t>
            </w:r>
          </w:p>
        </w:tc>
        <w:tc>
          <w:tcPr>
            <w:tcW w:w="2588" w:type="dxa"/>
            <w:tcBorders>
              <w:left w:val="nil"/>
            </w:tcBorders>
            <w:vAlign w:val="center"/>
          </w:tcPr>
          <w:p w14:paraId="314699CE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E227E7F" wp14:editId="6672B088">
                      <wp:extent cx="1286780" cy="586854"/>
                      <wp:effectExtent l="0" t="0" r="313690" b="41910"/>
                      <wp:docPr id="6869" name="Abgerundete rechteckige Legende 6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6780" cy="586854"/>
                              </a:xfrm>
                              <a:prstGeom prst="wedgeRoundRectCallout">
                                <a:avLst>
                                  <a:gd name="adj1" fmla="val 71969"/>
                                  <a:gd name="adj2" fmla="val 507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6E5B1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>Ich habe 3 Zehner.</w:t>
                                  </w:r>
                                </w:p>
                                <w:p w14:paraId="04467EC9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>Ich lege dann</w:t>
                                  </w:r>
                                </w:p>
                                <w:p w14:paraId="1F7AA370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 xml:space="preserve">einen </w:t>
                                  </w:r>
                                  <w:r>
                                    <w:t xml:space="preserve">Zehner </w:t>
                                  </w:r>
                                  <w:r w:rsidRPr="00E11B41">
                                    <w:t>dazu.</w:t>
                                  </w:r>
                                </w:p>
                                <w:p w14:paraId="3EDCBEED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E227E7F" id="Abgerundete rechteckige Legende 6869" o:spid="_x0000_s1038" type="#_x0000_t62" style="width:101.3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" adj="26345,21769" fillcolor="white [3212]" strokecolor="#a5a5a5 [2092]">
                      <v:textbox inset="1mm,0,1mm,0">
                        <w:txbxContent>
                          <w:p w14:paraId="1926E5B1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>Ich habe 3 Zehner.</w:t>
                            </w:r>
                          </w:p>
                          <w:p w14:paraId="04467EC9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>Ich lege dann</w:t>
                            </w:r>
                          </w:p>
                          <w:p w14:paraId="1F7AA370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 xml:space="preserve">einen </w:t>
                            </w:r>
                            <w:r>
                              <w:t xml:space="preserve">Zehner </w:t>
                            </w:r>
                            <w:r w:rsidRPr="00E11B41">
                              <w:t>dazu.</w:t>
                            </w:r>
                          </w:p>
                          <w:p w14:paraId="3EDCBEED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vAlign w:val="center"/>
          </w:tcPr>
          <w:p w14:paraId="7C874847" w14:textId="77777777" w:rsidR="00136BD4" w:rsidRDefault="00136BD4" w:rsidP="00136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64871" wp14:editId="61C5FFE0">
                  <wp:extent cx="504000" cy="144000"/>
                  <wp:effectExtent l="0" t="0" r="0" b="8890"/>
                  <wp:docPr id="7385" name="Grafik 7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CD7D5" w14:textId="77777777" w:rsidR="00136BD4" w:rsidRDefault="00136BD4" w:rsidP="00136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F612B7" wp14:editId="12389DE5">
                  <wp:extent cx="504000" cy="144000"/>
                  <wp:effectExtent l="0" t="0" r="0" b="8890"/>
                  <wp:docPr id="7704" name="Grafik 7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0F2F3" w14:textId="77777777" w:rsidR="00136BD4" w:rsidRDefault="00136BD4" w:rsidP="00136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0E2280" wp14:editId="364E46D7">
                  <wp:extent cx="504000" cy="144000"/>
                  <wp:effectExtent l="0" t="0" r="0" b="8890"/>
                  <wp:docPr id="7705" name="Grafik 7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535C2" w14:textId="77777777" w:rsidR="00136BD4" w:rsidRDefault="00136BD4" w:rsidP="00136BD4">
            <w:pPr>
              <w:rPr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                           </w:t>
            </w:r>
            <w:r>
              <w:rPr>
                <w:szCs w:val="21"/>
              </w:rPr>
              <w:sym w:font="Wingdings" w:char="F0F4"/>
            </w:r>
            <w:r>
              <w:rPr>
                <w:szCs w:val="21"/>
              </w:rPr>
              <w:t xml:space="preserve"> </w:t>
            </w:r>
          </w:p>
          <w:p w14:paraId="04BC3962" w14:textId="77777777" w:rsidR="00136BD4" w:rsidRPr="009E7B1E" w:rsidRDefault="00136BD4" w:rsidP="00136B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084BD" wp14:editId="52F1304F">
                  <wp:extent cx="504000" cy="144000"/>
                  <wp:effectExtent l="0" t="0" r="0" b="8890"/>
                  <wp:docPr id="7386" name="Grafik 7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43F21947" w14:textId="77777777" w:rsidR="00136BD4" w:rsidRDefault="00136BD4" w:rsidP="00136BD4">
            <w:pPr>
              <w:ind w:left="134" w:hanging="134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9D7250A" wp14:editId="01190B45">
                      <wp:extent cx="1338844" cy="600075"/>
                      <wp:effectExtent l="76200" t="0" r="13970" b="28575"/>
                      <wp:docPr id="6870" name="Abgerundete rechteckige Legende 6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8844" cy="600075"/>
                              </a:xfrm>
                              <a:prstGeom prst="wedgeRoundRectCallout">
                                <a:avLst>
                                  <a:gd name="adj1" fmla="val -54918"/>
                                  <a:gd name="adj2" fmla="val 178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82BAF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11B41">
                                    <w:t xml:space="preserve">Ich habe </w:t>
                                  </w:r>
                                  <w:r w:rsidRPr="00560FD1">
                                    <w:rPr>
                                      <w:b/>
                                      <w:bCs/>
                                    </w:rPr>
                                    <w:t xml:space="preserve">vier 10er. </w:t>
                                  </w:r>
                                </w:p>
                                <w:p w14:paraId="25E0BB42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60FD1">
                                    <w:rPr>
                                      <w:b/>
                                      <w:bCs/>
                                    </w:rPr>
                                    <w:t>Ich nehme dann</w:t>
                                  </w:r>
                                </w:p>
                                <w:p w14:paraId="397C8EEC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60FD1">
                                    <w:rPr>
                                      <w:b/>
                                      <w:bCs/>
                                    </w:rPr>
                                    <w:t xml:space="preserve">einen 10er weg. </w:t>
                                  </w:r>
                                </w:p>
                                <w:p w14:paraId="7A83B332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D7250A" id="Abgerundete rechteckige Legende 6870" o:spid="_x0000_s1039" type="#_x0000_t62" style="width:105.4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" adj="-1062,14652" fillcolor="white [3212]" strokecolor="#a5a5a5 [2092]">
                      <v:textbox inset="1mm,0,1mm,0">
                        <w:txbxContent>
                          <w:p w14:paraId="40E82BAF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E11B41">
                              <w:t xml:space="preserve">Ich habe </w:t>
                            </w:r>
                            <w:r w:rsidRPr="00560FD1">
                              <w:rPr>
                                <w:b/>
                                <w:bCs/>
                              </w:rPr>
                              <w:t xml:space="preserve">vier 10er. </w:t>
                            </w:r>
                          </w:p>
                          <w:p w14:paraId="25E0BB42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560FD1">
                              <w:rPr>
                                <w:b/>
                                <w:bCs/>
                              </w:rPr>
                              <w:t>Ich nehme dann</w:t>
                            </w:r>
                          </w:p>
                          <w:p w14:paraId="397C8EEC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560FD1">
                              <w:rPr>
                                <w:b/>
                                <w:bCs/>
                              </w:rPr>
                              <w:t xml:space="preserve">einen 10er weg. </w:t>
                            </w:r>
                          </w:p>
                          <w:p w14:paraId="7A83B332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25B7A4AC" w14:textId="77777777" w:rsidTr="00136BD4">
        <w:tc>
          <w:tcPr>
            <w:tcW w:w="426" w:type="dxa"/>
            <w:shd w:val="clear" w:color="auto" w:fill="D9D9D9" w:themeFill="background1" w:themeFillShade="D9"/>
          </w:tcPr>
          <w:p w14:paraId="2A02D6D4" w14:textId="77777777" w:rsidR="00136BD4" w:rsidRPr="00660A94" w:rsidRDefault="00136BD4" w:rsidP="00136BD4">
            <w:pPr>
              <w:jc w:val="left"/>
              <w:rPr>
                <w:sz w:val="12"/>
              </w:rPr>
            </w:pPr>
          </w:p>
        </w:tc>
        <w:tc>
          <w:tcPr>
            <w:tcW w:w="2871" w:type="dxa"/>
            <w:gridSpan w:val="2"/>
          </w:tcPr>
          <w:p w14:paraId="49F8573C" w14:textId="77777777" w:rsidR="00136BD4" w:rsidRPr="00660A94" w:rsidRDefault="00136BD4" w:rsidP="00136BD4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05" w:type="dxa"/>
            <w:gridSpan w:val="2"/>
          </w:tcPr>
          <w:p w14:paraId="573778EE" w14:textId="77777777" w:rsidR="00136BD4" w:rsidRPr="00660A94" w:rsidRDefault="00136BD4" w:rsidP="00136BD4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34" w:type="dxa"/>
          </w:tcPr>
          <w:p w14:paraId="06271E07" w14:textId="77777777" w:rsidR="00136BD4" w:rsidRPr="00660A94" w:rsidRDefault="00136BD4" w:rsidP="00136BD4">
            <w:pPr>
              <w:ind w:left="272" w:hanging="147"/>
              <w:jc w:val="left"/>
              <w:rPr>
                <w:sz w:val="12"/>
                <w:szCs w:val="21"/>
              </w:rPr>
            </w:pPr>
          </w:p>
        </w:tc>
      </w:tr>
      <w:tr w:rsidR="00136BD4" w:rsidRPr="00AF6628" w14:paraId="7968F798" w14:textId="77777777" w:rsidTr="00136BD4">
        <w:trPr>
          <w:trHeight w:val="1701"/>
        </w:trPr>
        <w:tc>
          <w:tcPr>
            <w:tcW w:w="426" w:type="dxa"/>
            <w:shd w:val="clear" w:color="auto" w:fill="D9D9D9" w:themeFill="background1" w:themeFillShade="D9"/>
          </w:tcPr>
          <w:p w14:paraId="113521D2" w14:textId="77777777" w:rsidR="00136BD4" w:rsidRPr="00E74F3F" w:rsidRDefault="00136BD4" w:rsidP="00136BD4">
            <w:pPr>
              <w:jc w:val="left"/>
            </w:pPr>
          </w:p>
        </w:tc>
        <w:tc>
          <w:tcPr>
            <w:tcW w:w="283" w:type="dxa"/>
          </w:tcPr>
          <w:p w14:paraId="3E5F25C5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(3)</w:t>
            </w:r>
          </w:p>
          <w:p w14:paraId="6338BE0C" w14:textId="77777777" w:rsidR="00136BD4" w:rsidRDefault="00136BD4" w:rsidP="00136BD4">
            <w:pPr>
              <w:jc w:val="left"/>
              <w:rPr>
                <w:szCs w:val="21"/>
              </w:rPr>
            </w:pPr>
          </w:p>
          <w:p w14:paraId="12DFB724" w14:textId="77777777" w:rsidR="00136BD4" w:rsidRDefault="00136BD4" w:rsidP="00136BD4">
            <w:pPr>
              <w:jc w:val="left"/>
              <w:rPr>
                <w:szCs w:val="21"/>
              </w:rPr>
            </w:pPr>
          </w:p>
          <w:p w14:paraId="2B819F52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tcBorders>
              <w:left w:val="nil"/>
            </w:tcBorders>
            <w:vAlign w:val="center"/>
          </w:tcPr>
          <w:p w14:paraId="26C9CBF5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439CCAB" wp14:editId="286D7A77">
                      <wp:extent cx="1289714" cy="688975"/>
                      <wp:effectExtent l="0" t="0" r="158115" b="15875"/>
                      <wp:docPr id="6871" name="Abgerundete rechteckige Legende 6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714" cy="688975"/>
                              </a:xfrm>
                              <a:prstGeom prst="wedgeRoundRectCallout">
                                <a:avLst>
                                  <a:gd name="adj1" fmla="val 59753"/>
                                  <a:gd name="adj2" fmla="val 1913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F1E2ED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11B41">
                                    <w:t xml:space="preserve">Ich habe </w:t>
                                  </w:r>
                                  <w:r w:rsidRPr="00560FD1">
                                    <w:rPr>
                                      <w:b/>
                                      <w:bCs/>
                                    </w:rPr>
                                    <w:t>3 Einer.</w:t>
                                  </w:r>
                                </w:p>
                                <w:p w14:paraId="7E9B8FD6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60FD1">
                                    <w:rPr>
                                      <w:b/>
                                      <w:bCs/>
                                    </w:rPr>
                                    <w:t xml:space="preserve">Ich lege dann </w:t>
                                  </w:r>
                                </w:p>
                                <w:p w14:paraId="30E9FAC1" w14:textId="77777777" w:rsidR="003D30FA" w:rsidRPr="00560FD1" w:rsidRDefault="003D30FA" w:rsidP="00560FD1">
                                  <w:pPr>
                                    <w:pStyle w:val="Handschrift"/>
                                    <w:rPr>
                                      <w:rFonts w:cs="Calibri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560FD1">
                                    <w:rPr>
                                      <w:rFonts w:cs="Calibri"/>
                                      <w:b/>
                                      <w:bCs/>
                                      <w:szCs w:val="21"/>
                                    </w:rPr>
                                    <w:t xml:space="preserve">einen Einer dazu. </w:t>
                                  </w:r>
                                </w:p>
                                <w:p w14:paraId="1B459B40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39CCAB" id="Abgerundete rechteckige Legende 6871" o:spid="_x0000_s1040" type="#_x0000_t62" style="width:101.5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" adj="23707,14932" fillcolor="white [3212]" strokecolor="#a5a5a5 [2092]">
                      <v:textbox inset="1mm,0,1mm,0">
                        <w:txbxContent>
                          <w:p w14:paraId="74F1E2ED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E11B41">
                              <w:t xml:space="preserve">Ich habe </w:t>
                            </w:r>
                            <w:r w:rsidRPr="00560FD1">
                              <w:rPr>
                                <w:b/>
                                <w:bCs/>
                              </w:rPr>
                              <w:t>3 Einer.</w:t>
                            </w:r>
                          </w:p>
                          <w:p w14:paraId="7E9B8FD6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560FD1">
                              <w:rPr>
                                <w:b/>
                                <w:bCs/>
                              </w:rPr>
                              <w:t xml:space="preserve">Ich lege dann </w:t>
                            </w:r>
                          </w:p>
                          <w:p w14:paraId="30E9FAC1" w14:textId="77777777" w:rsidR="003D30FA" w:rsidRPr="00560FD1" w:rsidRDefault="003D30FA" w:rsidP="00560FD1">
                            <w:pPr>
                              <w:pStyle w:val="Handschrift"/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</w:pPr>
                            <w:r w:rsidRPr="00560FD1">
                              <w:rPr>
                                <w:rFonts w:cs="Calibri"/>
                                <w:b/>
                                <w:bCs/>
                                <w:szCs w:val="21"/>
                              </w:rPr>
                              <w:t xml:space="preserve">einen Einer dazu. </w:t>
                            </w:r>
                          </w:p>
                          <w:p w14:paraId="1B459B40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</w:tcPr>
          <w:p w14:paraId="26A22E34" w14:textId="77777777" w:rsidR="00136BD4" w:rsidRPr="00231591" w:rsidRDefault="00136BD4" w:rsidP="00136BD4">
            <w:pPr>
              <w:jc w:val="left"/>
              <w:rPr>
                <w:sz w:val="6"/>
                <w:szCs w:val="21"/>
              </w:rPr>
            </w:pPr>
          </w:p>
          <w:p w14:paraId="36D33D35" w14:textId="77777777" w:rsidR="00136BD4" w:rsidRDefault="00136BD4" w:rsidP="00136BD4">
            <w:pPr>
              <w:jc w:val="left"/>
              <w:rPr>
                <w:szCs w:val="21"/>
              </w:rPr>
            </w:pPr>
          </w:p>
          <w:p w14:paraId="60DFFC8F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0AFFDF81" wp14:editId="152E1B27">
                  <wp:extent cx="72000" cy="72000"/>
                  <wp:effectExtent l="0" t="0" r="4445" b="4445"/>
                  <wp:docPr id="7707" name="Grafik 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24D45EFE" wp14:editId="024CF61E">
                  <wp:extent cx="72000" cy="72000"/>
                  <wp:effectExtent l="0" t="0" r="4445" b="4445"/>
                  <wp:docPr id="7387" name="Grafik 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5D8A8715" wp14:editId="266D1496">
                  <wp:extent cx="72000" cy="72000"/>
                  <wp:effectExtent l="0" t="0" r="4445" b="4445"/>
                  <wp:docPr id="7709" name="Grafik 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8DFC8" w14:textId="77777777" w:rsidR="00136BD4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        </w:t>
            </w:r>
            <w:r>
              <w:rPr>
                <w:szCs w:val="21"/>
              </w:rPr>
              <w:sym w:font="Wingdings" w:char="F0F4"/>
            </w:r>
          </w:p>
          <w:p w14:paraId="7FDDA95C" w14:textId="77777777" w:rsidR="00136BD4" w:rsidRDefault="00136BD4" w:rsidP="00136BD4">
            <w:pPr>
              <w:spacing w:before="120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         </w:t>
            </w:r>
            <w:r w:rsidRPr="00940840">
              <w:rPr>
                <w:noProof/>
                <w:sz w:val="2"/>
                <w:szCs w:val="10"/>
              </w:rPr>
              <w:drawing>
                <wp:inline distT="0" distB="0" distL="0" distR="0" wp14:anchorId="41BB94CF" wp14:editId="5448ACA1">
                  <wp:extent cx="72000" cy="72000"/>
                  <wp:effectExtent l="0" t="0" r="4445" b="4445"/>
                  <wp:docPr id="7710" name="Grafik 7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726FB" w14:textId="77777777" w:rsidR="00136BD4" w:rsidRPr="006B108A" w:rsidRDefault="00136BD4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           </w:t>
            </w:r>
          </w:p>
        </w:tc>
        <w:tc>
          <w:tcPr>
            <w:tcW w:w="2834" w:type="dxa"/>
            <w:vAlign w:val="center"/>
          </w:tcPr>
          <w:p w14:paraId="0E5F4F11" w14:textId="77777777" w:rsidR="00136BD4" w:rsidRDefault="00136BD4" w:rsidP="00136BD4">
            <w:pPr>
              <w:ind w:left="3" w:hanging="3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31377C1" wp14:editId="770308B9">
                      <wp:extent cx="1183341" cy="624771"/>
                      <wp:effectExtent l="0" t="0" r="17145" b="99695"/>
                      <wp:docPr id="6874" name="Abgerundete rechteckige Legende 6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341" cy="624771"/>
                              </a:xfrm>
                              <a:prstGeom prst="wedgeRoundRectCallout">
                                <a:avLst>
                                  <a:gd name="adj1" fmla="val -49967"/>
                                  <a:gd name="adj2" fmla="val 595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CE32A4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  <w:r>
                                    <w:t>vier 1er</w:t>
                                  </w:r>
                                </w:p>
                                <w:p w14:paraId="7C799C49" w14:textId="77777777" w:rsidR="003D30FA" w:rsidRPr="00E11B41" w:rsidRDefault="003D30FA" w:rsidP="00560FD1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nehme dann einen </w:t>
                                  </w:r>
                                  <w:r>
                                    <w:t>1</w:t>
                                  </w:r>
                                  <w:r w:rsidRPr="00E11B41">
                                    <w:t>er weg.</w:t>
                                  </w:r>
                                </w:p>
                                <w:p w14:paraId="606D8D23" w14:textId="77777777" w:rsidR="003D30FA" w:rsidRPr="002F21FC" w:rsidRDefault="003D30FA" w:rsidP="00136BD4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1377C1" id="Abgerundete rechteckige Legende 6874" o:spid="_x0000_s1041" type="#_x0000_t62" style="width:93.2pt;height:4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" adj="7,23673" fillcolor="white [3212]" strokecolor="#a5a5a5 [2092]">
                      <v:textbox inset="1mm,0,1mm,0">
                        <w:txbxContent>
                          <w:p w14:paraId="37CE32A4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  <w:r>
                              <w:t>vier 1er</w:t>
                            </w:r>
                          </w:p>
                          <w:p w14:paraId="7C799C49" w14:textId="77777777" w:rsidR="003D30FA" w:rsidRPr="00E11B41" w:rsidRDefault="003D30FA" w:rsidP="00560FD1">
                            <w:pPr>
                              <w:pStyle w:val="Handschrift"/>
                            </w:pPr>
                            <w:r w:rsidRPr="00E11B41">
                              <w:t xml:space="preserve">Ich nehme dann einen </w:t>
                            </w:r>
                            <w:r>
                              <w:t>1</w:t>
                            </w:r>
                            <w:r w:rsidRPr="00E11B41">
                              <w:t>er weg.</w:t>
                            </w:r>
                          </w:p>
                          <w:p w14:paraId="606D8D23" w14:textId="77777777" w:rsidR="003D30FA" w:rsidRPr="002F21FC" w:rsidRDefault="003D30FA" w:rsidP="00136BD4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36BD4" w:rsidRPr="00AF6628" w14:paraId="54967D6F" w14:textId="77777777" w:rsidTr="00136BD4">
        <w:tc>
          <w:tcPr>
            <w:tcW w:w="426" w:type="dxa"/>
            <w:shd w:val="clear" w:color="auto" w:fill="D9D9D9" w:themeFill="background1" w:themeFillShade="D9"/>
          </w:tcPr>
          <w:p w14:paraId="4AEF79CE" w14:textId="77777777" w:rsidR="00136BD4" w:rsidRPr="00E74F3F" w:rsidRDefault="00136BD4" w:rsidP="00136BD4">
            <w:pPr>
              <w:jc w:val="left"/>
            </w:pPr>
          </w:p>
        </w:tc>
        <w:tc>
          <w:tcPr>
            <w:tcW w:w="2871" w:type="dxa"/>
            <w:gridSpan w:val="2"/>
          </w:tcPr>
          <w:p w14:paraId="6020A9C7" w14:textId="77777777" w:rsidR="00136BD4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</w:tcPr>
          <w:p w14:paraId="601E1E3E" w14:textId="77777777" w:rsidR="00136BD4" w:rsidRPr="006B108A" w:rsidRDefault="00136BD4" w:rsidP="00136BD4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</w:tcPr>
          <w:p w14:paraId="7E7B2063" w14:textId="77777777" w:rsidR="00136BD4" w:rsidRDefault="00136BD4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41565C" w:rsidRPr="00AF6628" w14:paraId="566848BD" w14:textId="77777777" w:rsidTr="00136BD4"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0E8065C" w14:textId="00E636C6" w:rsidR="0041565C" w:rsidRDefault="0041565C" w:rsidP="00136BD4">
            <w:pPr>
              <w:pStyle w:val="berschrift2"/>
            </w:pPr>
            <w:r>
              <w:t xml:space="preserve"> c)</w:t>
            </w:r>
          </w:p>
          <w:p w14:paraId="1ACFFD19" w14:textId="382D5DFE" w:rsidR="0041565C" w:rsidRDefault="0041565C" w:rsidP="0041565C"/>
          <w:p w14:paraId="3F7BAEEB" w14:textId="06F23874" w:rsidR="0041565C" w:rsidRDefault="0041565C" w:rsidP="0041565C"/>
          <w:p w14:paraId="156C6DC5" w14:textId="7BBBD7CF" w:rsidR="0041565C" w:rsidRDefault="0041565C" w:rsidP="0041565C"/>
          <w:p w14:paraId="705317B5" w14:textId="77777777" w:rsidR="0041565C" w:rsidRPr="00F620FE" w:rsidRDefault="0041565C" w:rsidP="00F620FE">
            <w:pPr>
              <w:rPr>
                <w:sz w:val="4"/>
                <w:szCs w:val="4"/>
              </w:rPr>
            </w:pPr>
          </w:p>
          <w:p w14:paraId="2C56F4C0" w14:textId="0048C14E" w:rsidR="0041565C" w:rsidRPr="00E74F3F" w:rsidRDefault="0041565C" w:rsidP="00136BD4">
            <w:pPr>
              <w:pStyle w:val="berschrift2"/>
            </w:pPr>
            <w:r>
              <w:t xml:space="preserve"> d)</w:t>
            </w:r>
          </w:p>
        </w:tc>
        <w:tc>
          <w:tcPr>
            <w:tcW w:w="8510" w:type="dxa"/>
            <w:gridSpan w:val="5"/>
          </w:tcPr>
          <w:p w14:paraId="1EF83308" w14:textId="77777777" w:rsidR="0041565C" w:rsidRDefault="0041565C" w:rsidP="00136BD4">
            <w:r>
              <w:t xml:space="preserve">Erkläre mit Hilfe von </w:t>
            </w:r>
            <w:r w:rsidRPr="00EA2C03">
              <w:rPr>
                <w:rStyle w:val="berschrift2Zchn"/>
              </w:rPr>
              <w:t>b)</w:t>
            </w:r>
            <w:r w:rsidRPr="00A0605A">
              <w:rPr>
                <w:b/>
                <w:color w:val="0D0D0D" w:themeColor="text1" w:themeTint="F2"/>
              </w:rPr>
              <w:t>:</w:t>
            </w:r>
            <w:r w:rsidRPr="00A0605A">
              <w:rPr>
                <w:color w:val="0D0D0D" w:themeColor="text1" w:themeTint="F2"/>
              </w:rPr>
              <w:t xml:space="preserve"> </w:t>
            </w:r>
            <w:r>
              <w:t xml:space="preserve">Wie hängen die Aufgaben aus </w:t>
            </w:r>
            <w:r w:rsidRPr="00EA2C03">
              <w:rPr>
                <w:rStyle w:val="berschrift2Zchn"/>
              </w:rPr>
              <w:t>a)</w:t>
            </w:r>
            <w:r>
              <w:t xml:space="preserve"> zusammen?</w:t>
            </w:r>
          </w:p>
          <w:p w14:paraId="32CA861C" w14:textId="77777777" w:rsidR="0041565C" w:rsidRPr="008E6076" w:rsidRDefault="0041565C" w:rsidP="00560FD1">
            <w:pPr>
              <w:pStyle w:val="Handschrift"/>
            </w:pPr>
            <w:r w:rsidRPr="008E6076">
              <w:t xml:space="preserve">Die Aufgaben passen zusammen: 3 Einer + 1 Einer rechnet man genauso </w:t>
            </w:r>
            <w:r w:rsidRPr="008E6076">
              <w:br/>
              <w:t>wie 3 Zehner + 1 Zehner oder 3 Hunderter + 1 Hunderter.</w:t>
            </w:r>
          </w:p>
          <w:p w14:paraId="1E87AF99" w14:textId="77777777" w:rsidR="0041565C" w:rsidRDefault="0041565C" w:rsidP="00136BD4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41565C" w:rsidRPr="00E428E5" w14:paraId="2F23E9A9" w14:textId="77777777" w:rsidTr="00136BD4">
        <w:tc>
          <w:tcPr>
            <w:tcW w:w="426" w:type="dxa"/>
            <w:vMerge/>
            <w:shd w:val="clear" w:color="auto" w:fill="D9D9D9" w:themeFill="background1" w:themeFillShade="D9"/>
          </w:tcPr>
          <w:p w14:paraId="79BB516D" w14:textId="470B8B33" w:rsidR="0041565C" w:rsidRPr="00E428E5" w:rsidRDefault="0041565C" w:rsidP="00136BD4">
            <w:pPr>
              <w:pStyle w:val="berschrift2"/>
            </w:pPr>
          </w:p>
        </w:tc>
        <w:tc>
          <w:tcPr>
            <w:tcW w:w="8510" w:type="dxa"/>
            <w:gridSpan w:val="5"/>
          </w:tcPr>
          <w:p w14:paraId="222FA97A" w14:textId="77777777" w:rsidR="0041565C" w:rsidRDefault="0041565C" w:rsidP="00136BD4">
            <w:pPr>
              <w:jc w:val="left"/>
            </w:pPr>
            <w:r>
              <w:t xml:space="preserve">Berechne. Erkläre dann wie in </w:t>
            </w:r>
            <w:r w:rsidRPr="00A0605A">
              <w:rPr>
                <w:b/>
                <w:color w:val="7F7F7F" w:themeColor="text1" w:themeTint="80"/>
              </w:rPr>
              <w:t>c)</w:t>
            </w:r>
            <w:r>
              <w:t>:</w:t>
            </w:r>
          </w:p>
          <w:p w14:paraId="19856FEF" w14:textId="77777777" w:rsidR="0041565C" w:rsidRPr="004A1C56" w:rsidRDefault="0041565C" w:rsidP="00136BD4">
            <w:pPr>
              <w:jc w:val="left"/>
              <w:rPr>
                <w:sz w:val="12"/>
              </w:rPr>
            </w:pPr>
          </w:p>
        </w:tc>
      </w:tr>
      <w:tr w:rsidR="0041565C" w:rsidRPr="00AF6628" w14:paraId="28452D0B" w14:textId="77777777" w:rsidTr="00136BD4">
        <w:trPr>
          <w:trHeight w:val="340"/>
        </w:trPr>
        <w:tc>
          <w:tcPr>
            <w:tcW w:w="426" w:type="dxa"/>
            <w:vMerge/>
            <w:shd w:val="clear" w:color="auto" w:fill="D9D9D9" w:themeFill="background1" w:themeFillShade="D9"/>
          </w:tcPr>
          <w:p w14:paraId="0FC7B6F7" w14:textId="77777777" w:rsidR="0041565C" w:rsidRPr="007D5CB7" w:rsidRDefault="0041565C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7BC2C88A" w14:textId="77777777" w:rsidR="0041565C" w:rsidRPr="00EA2C03" w:rsidRDefault="0041565C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4 + 5 </w:t>
            </w:r>
            <w:r w:rsidRPr="008E6076">
              <w:rPr>
                <w:rFonts w:ascii="Comic Sans MS" w:hAnsi="Comic Sans MS"/>
                <w:b w:val="0"/>
                <w:bCs w:val="0"/>
                <w:color w:val="548DD4" w:themeColor="text2" w:themeTint="99"/>
                <w:sz w:val="20"/>
                <w:szCs w:val="20"/>
              </w:rPr>
              <w:t>= 9</w:t>
            </w:r>
          </w:p>
        </w:tc>
        <w:tc>
          <w:tcPr>
            <w:tcW w:w="4263" w:type="dxa"/>
            <w:gridSpan w:val="2"/>
          </w:tcPr>
          <w:p w14:paraId="7A9459C7" w14:textId="77777777" w:rsidR="0041565C" w:rsidRPr="00AF6628" w:rsidRDefault="0041565C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(1) 9 - 5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4</w:t>
            </w:r>
          </w:p>
        </w:tc>
      </w:tr>
      <w:tr w:rsidR="0041565C" w:rsidRPr="00AF6628" w14:paraId="58D8435A" w14:textId="77777777" w:rsidTr="00136BD4">
        <w:trPr>
          <w:trHeight w:val="340"/>
        </w:trPr>
        <w:tc>
          <w:tcPr>
            <w:tcW w:w="426" w:type="dxa"/>
            <w:vMerge/>
            <w:shd w:val="clear" w:color="auto" w:fill="D9D9D9" w:themeFill="background1" w:themeFillShade="D9"/>
          </w:tcPr>
          <w:p w14:paraId="00DDBB51" w14:textId="77777777" w:rsidR="0041565C" w:rsidRPr="00E74F3F" w:rsidRDefault="0041565C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5567CE5E" w14:textId="77777777" w:rsidR="0041565C" w:rsidRPr="00AF6628" w:rsidRDefault="0041565C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40 + 50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90</w:t>
            </w:r>
          </w:p>
        </w:tc>
        <w:tc>
          <w:tcPr>
            <w:tcW w:w="4263" w:type="dxa"/>
            <w:gridSpan w:val="2"/>
          </w:tcPr>
          <w:p w14:paraId="0A64D1FB" w14:textId="77777777" w:rsidR="0041565C" w:rsidRPr="00AF6628" w:rsidRDefault="0041565C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90 - 50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40</w:t>
            </w:r>
            <w:r w:rsidRPr="008E6076">
              <w:rPr>
                <w:color w:val="548DD4" w:themeColor="text2" w:themeTint="99"/>
                <w:szCs w:val="21"/>
              </w:rPr>
              <w:t xml:space="preserve"> </w:t>
            </w:r>
          </w:p>
        </w:tc>
      </w:tr>
      <w:tr w:rsidR="0041565C" w:rsidRPr="00AF6628" w14:paraId="03107497" w14:textId="77777777" w:rsidTr="00136BD4">
        <w:trPr>
          <w:trHeight w:val="340"/>
        </w:trPr>
        <w:tc>
          <w:tcPr>
            <w:tcW w:w="426" w:type="dxa"/>
            <w:vMerge/>
            <w:shd w:val="clear" w:color="auto" w:fill="D9D9D9" w:themeFill="background1" w:themeFillShade="D9"/>
          </w:tcPr>
          <w:p w14:paraId="7B9CC43C" w14:textId="77777777" w:rsidR="0041565C" w:rsidRPr="00E74F3F" w:rsidRDefault="0041565C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48212B41" w14:textId="77777777" w:rsidR="0041565C" w:rsidRPr="00AF6628" w:rsidRDefault="0041565C" w:rsidP="00136BD4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 400 + 500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900</w:t>
            </w:r>
          </w:p>
        </w:tc>
        <w:tc>
          <w:tcPr>
            <w:tcW w:w="4263" w:type="dxa"/>
            <w:gridSpan w:val="2"/>
          </w:tcPr>
          <w:p w14:paraId="3B854763" w14:textId="77777777" w:rsidR="0041565C" w:rsidRPr="00AF6628" w:rsidRDefault="0041565C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900 - 500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400</w:t>
            </w:r>
          </w:p>
        </w:tc>
      </w:tr>
      <w:tr w:rsidR="00136BD4" w:rsidRPr="00E428E5" w14:paraId="137CA7CD" w14:textId="77777777" w:rsidTr="00136BD4">
        <w:tc>
          <w:tcPr>
            <w:tcW w:w="426" w:type="dxa"/>
            <w:shd w:val="clear" w:color="auto" w:fill="auto"/>
          </w:tcPr>
          <w:p w14:paraId="29556D3E" w14:textId="77777777" w:rsidR="00136BD4" w:rsidRPr="00430F66" w:rsidRDefault="00136BD4" w:rsidP="00136BD4">
            <w:pPr>
              <w:pStyle w:val="berschrift2"/>
              <w:spacing w:before="120"/>
              <w:rPr>
                <w:color w:val="000000"/>
              </w:rPr>
            </w:pPr>
          </w:p>
        </w:tc>
        <w:tc>
          <w:tcPr>
            <w:tcW w:w="8510" w:type="dxa"/>
            <w:gridSpan w:val="5"/>
            <w:shd w:val="clear" w:color="auto" w:fill="auto"/>
          </w:tcPr>
          <w:p w14:paraId="4D4CB9B1" w14:textId="77777777" w:rsidR="00136BD4" w:rsidRPr="00430F66" w:rsidRDefault="00136BD4" w:rsidP="00136BD4">
            <w:pPr>
              <w:pStyle w:val="berschrift2"/>
              <w:spacing w:before="120"/>
              <w:rPr>
                <w:color w:val="000000"/>
              </w:rPr>
            </w:pPr>
          </w:p>
        </w:tc>
      </w:tr>
      <w:tr w:rsidR="00136BD4" w:rsidRPr="00E428E5" w14:paraId="31FD07F8" w14:textId="77777777" w:rsidTr="00136BD4">
        <w:tc>
          <w:tcPr>
            <w:tcW w:w="426" w:type="dxa"/>
            <w:shd w:val="clear" w:color="auto" w:fill="D9D9D9" w:themeFill="background1" w:themeFillShade="D9"/>
          </w:tcPr>
          <w:p w14:paraId="303E178D" w14:textId="77777777" w:rsidR="00136BD4" w:rsidRPr="00430F66" w:rsidRDefault="00136BD4" w:rsidP="00136BD4">
            <w:pPr>
              <w:pStyle w:val="berschrift2"/>
              <w:spacing w:before="1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430F66">
              <w:rPr>
                <w:color w:val="000000"/>
              </w:rPr>
              <w:t>7</w:t>
            </w:r>
          </w:p>
        </w:tc>
        <w:tc>
          <w:tcPr>
            <w:tcW w:w="8510" w:type="dxa"/>
            <w:gridSpan w:val="5"/>
            <w:shd w:val="clear" w:color="auto" w:fill="D9D9D9" w:themeFill="background1" w:themeFillShade="D9"/>
          </w:tcPr>
          <w:p w14:paraId="591A38EA" w14:textId="77777777" w:rsidR="00136BD4" w:rsidRPr="00430F66" w:rsidRDefault="00136BD4" w:rsidP="00136BD4">
            <w:pPr>
              <w:pStyle w:val="berschrift2"/>
              <w:spacing w:before="120"/>
              <w:rPr>
                <w:color w:val="000000"/>
              </w:rPr>
            </w:pPr>
            <w:r w:rsidRPr="00430F66">
              <w:rPr>
                <w:color w:val="000000"/>
              </w:rPr>
              <w:t xml:space="preserve">Rechnen mit einer einfachen Aufgabe </w:t>
            </w:r>
          </w:p>
          <w:p w14:paraId="5E0647CA" w14:textId="77777777" w:rsidR="00136BD4" w:rsidRPr="00430F66" w:rsidRDefault="00136BD4" w:rsidP="00136BD4">
            <w:pPr>
              <w:pStyle w:val="berschrift2"/>
              <w:spacing w:before="120"/>
              <w:rPr>
                <w:color w:val="000000"/>
              </w:rPr>
            </w:pPr>
          </w:p>
        </w:tc>
      </w:tr>
      <w:tr w:rsidR="00136BD4" w:rsidRPr="00E428E5" w14:paraId="351A73BA" w14:textId="77777777" w:rsidTr="00136BD4">
        <w:tc>
          <w:tcPr>
            <w:tcW w:w="426" w:type="dxa"/>
            <w:shd w:val="clear" w:color="auto" w:fill="D9D9D9" w:themeFill="background1" w:themeFillShade="D9"/>
          </w:tcPr>
          <w:p w14:paraId="53278B09" w14:textId="77777777" w:rsidR="00136BD4" w:rsidRPr="00E428E5" w:rsidRDefault="00136BD4" w:rsidP="00136BD4">
            <w:pPr>
              <w:pStyle w:val="berschrift2"/>
              <w:spacing w:before="120"/>
            </w:pPr>
          </w:p>
        </w:tc>
        <w:tc>
          <w:tcPr>
            <w:tcW w:w="8510" w:type="dxa"/>
            <w:gridSpan w:val="5"/>
          </w:tcPr>
          <w:p w14:paraId="2F0DBF39" w14:textId="77777777" w:rsidR="00136BD4" w:rsidRDefault="00136BD4" w:rsidP="00136BD4">
            <w:pPr>
              <w:spacing w:before="120"/>
              <w:jc w:val="left"/>
            </w:pPr>
            <w:r>
              <w:t>Finde immer die einfache Aufgabe dazu. Berechne beide Aufgaben:</w:t>
            </w:r>
          </w:p>
          <w:p w14:paraId="3D6DB736" w14:textId="77777777" w:rsidR="00136BD4" w:rsidRPr="00A0605A" w:rsidRDefault="00136BD4" w:rsidP="00136BD4">
            <w:pPr>
              <w:jc w:val="left"/>
              <w:rPr>
                <w:sz w:val="14"/>
              </w:rPr>
            </w:pPr>
          </w:p>
        </w:tc>
      </w:tr>
      <w:tr w:rsidR="00136BD4" w:rsidRPr="00AF6628" w14:paraId="609B8802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52D669A1" w14:textId="77777777" w:rsidR="00136BD4" w:rsidRPr="007D5CB7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069F3523" w14:textId="77777777" w:rsidR="00136BD4" w:rsidRPr="00D8663C" w:rsidRDefault="00136BD4" w:rsidP="00136BD4">
            <w:pPr>
              <w:pStyle w:val="berschrift2"/>
              <w:ind w:left="0" w:firstLine="0"/>
              <w:rPr>
                <w:rFonts w:ascii="Comic Sans MS" w:hAnsi="Comic Sans MS"/>
                <w:b w:val="0"/>
                <w:i/>
                <w:iCs w:val="0"/>
                <w:color w:val="4F81BD" w:themeColor="accent1"/>
                <w:sz w:val="18"/>
                <w:szCs w:val="21"/>
              </w:rPr>
            </w:pPr>
            <w:r w:rsidRPr="00D8663C">
              <w:rPr>
                <w:b w:val="0"/>
                <w:i/>
                <w:iCs w:val="0"/>
                <w:color w:val="0D0D0D" w:themeColor="text1" w:themeTint="F2"/>
                <w:szCs w:val="21"/>
              </w:rPr>
              <w:t>(1)  300 + 500</w:t>
            </w:r>
            <w:r w:rsidRPr="00D8663C">
              <w:rPr>
                <w:rFonts w:ascii="Comic Sans MS" w:hAnsi="Comic Sans MS"/>
                <w:b w:val="0"/>
                <w:i/>
                <w:iCs w:val="0"/>
                <w:color w:val="4F81BD" w:themeColor="accent1"/>
                <w:szCs w:val="21"/>
              </w:rPr>
              <w:t xml:space="preserve"> </w:t>
            </w:r>
            <w:r w:rsidRPr="008E6076">
              <w:rPr>
                <w:rFonts w:ascii="Comic Sans MS" w:hAnsi="Comic Sans MS" w:cstheme="majorHAnsi"/>
                <w:b w:val="0"/>
                <w:bCs w:val="0"/>
                <w:i/>
                <w:iCs w:val="0"/>
                <w:color w:val="548DD4" w:themeColor="text2" w:themeTint="99"/>
                <w:sz w:val="20"/>
                <w:szCs w:val="20"/>
              </w:rPr>
              <w:t>= 800, weil 3 + 5 = 8</w:t>
            </w:r>
            <w:r w:rsidRPr="008E6076">
              <w:rPr>
                <w:rFonts w:asciiTheme="majorHAnsi" w:hAnsiTheme="majorHAnsi" w:cstheme="majorHAnsi"/>
                <w:i/>
                <w:iCs w:val="0"/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263" w:type="dxa"/>
            <w:gridSpan w:val="2"/>
          </w:tcPr>
          <w:p w14:paraId="24C6258E" w14:textId="77777777" w:rsidR="00136BD4" w:rsidRPr="00D8663C" w:rsidRDefault="00136BD4" w:rsidP="00136BD4">
            <w:pPr>
              <w:ind w:left="272" w:hanging="147"/>
              <w:jc w:val="left"/>
              <w:rPr>
                <w:i/>
                <w:szCs w:val="21"/>
              </w:rPr>
            </w:pPr>
            <w:r w:rsidRPr="00D8663C">
              <w:rPr>
                <w:i/>
                <w:szCs w:val="21"/>
              </w:rPr>
              <w:t xml:space="preserve">(1) </w:t>
            </w:r>
            <w:r w:rsidRPr="008E6076">
              <w:rPr>
                <w:rFonts w:ascii="Comic Sans MS" w:hAnsi="Comic Sans MS" w:cstheme="majorHAnsi"/>
                <w:bCs/>
                <w:i/>
                <w:color w:val="548DD4" w:themeColor="text2" w:themeTint="99"/>
                <w:sz w:val="20"/>
                <w:szCs w:val="20"/>
              </w:rPr>
              <w:t xml:space="preserve">800 - 500 = 300, weil 8 </w:t>
            </w:r>
            <w:r w:rsidRPr="008E6076">
              <w:rPr>
                <w:rFonts w:ascii="Comic Sans MS" w:hAnsi="Comic Sans MS"/>
                <w:bCs/>
                <w:i/>
                <w:color w:val="548DD4" w:themeColor="text2" w:themeTint="99"/>
                <w:sz w:val="20"/>
                <w:szCs w:val="20"/>
              </w:rPr>
              <w:t>-</w:t>
            </w:r>
            <w:r w:rsidRPr="008E6076">
              <w:rPr>
                <w:rFonts w:ascii="Comic Sans MS" w:hAnsi="Comic Sans MS" w:cstheme="majorHAnsi"/>
                <w:bCs/>
                <w:i/>
                <w:color w:val="548DD4" w:themeColor="text2" w:themeTint="99"/>
                <w:sz w:val="20"/>
                <w:szCs w:val="20"/>
              </w:rPr>
              <w:t xml:space="preserve"> 5 = 3</w:t>
            </w:r>
          </w:p>
        </w:tc>
      </w:tr>
      <w:tr w:rsidR="00136BD4" w:rsidRPr="00AF6628" w14:paraId="3A0BC465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49BDA33F" w14:textId="77777777" w:rsidR="00136BD4" w:rsidRPr="00E74F3F" w:rsidRDefault="00136BD4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0B2C7EA8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(2) 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60 + 30 = 90, weil 6 + 3 = 9</w:t>
            </w:r>
          </w:p>
        </w:tc>
        <w:tc>
          <w:tcPr>
            <w:tcW w:w="4263" w:type="dxa"/>
            <w:gridSpan w:val="2"/>
          </w:tcPr>
          <w:p w14:paraId="4503B38B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(2) 90 -</w:t>
            </w:r>
            <w:r w:rsidRPr="004A1C56">
              <w:rPr>
                <w:szCs w:val="21"/>
              </w:rPr>
              <w:t xml:space="preserve"> 60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30, weil 9 - 6 = 3</w:t>
            </w:r>
          </w:p>
        </w:tc>
      </w:tr>
      <w:tr w:rsidR="00136BD4" w:rsidRPr="00AF6628" w14:paraId="53E7CCD1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707A3BEB" w14:textId="77777777" w:rsidR="00136BD4" w:rsidRPr="00E74F3F" w:rsidRDefault="00136BD4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1C598F6C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Cs w:val="21"/>
              </w:rPr>
              <w:t>4000 + 7000 = 11000, weil 4 + 7 = 11</w:t>
            </w:r>
            <w:r w:rsidRPr="008E6076">
              <w:rPr>
                <w:b/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263" w:type="dxa"/>
            <w:gridSpan w:val="2"/>
          </w:tcPr>
          <w:p w14:paraId="32DFEF30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>(3) 11000 -</w:t>
            </w:r>
            <w:r w:rsidRPr="004A1C56">
              <w:rPr>
                <w:szCs w:val="21"/>
              </w:rPr>
              <w:t xml:space="preserve"> 7000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 4000, weil 11 - 7 = 4</w:t>
            </w:r>
          </w:p>
        </w:tc>
      </w:tr>
      <w:tr w:rsidR="00136BD4" w:rsidRPr="00AF6628" w14:paraId="770B52AF" w14:textId="77777777" w:rsidTr="00136BD4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7EA95998" w14:textId="77777777" w:rsidR="00136BD4" w:rsidRPr="00E74F3F" w:rsidRDefault="00136BD4" w:rsidP="00136BD4">
            <w:pPr>
              <w:jc w:val="left"/>
            </w:pPr>
          </w:p>
        </w:tc>
        <w:tc>
          <w:tcPr>
            <w:tcW w:w="4247" w:type="dxa"/>
            <w:gridSpan w:val="3"/>
          </w:tcPr>
          <w:p w14:paraId="41DF1D18" w14:textId="77777777" w:rsidR="00136BD4" w:rsidRPr="00AF6628" w:rsidRDefault="00136BD4" w:rsidP="00136BD4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 4300 + 7500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= 11800, weil 43 + 75 = 118</w:t>
            </w:r>
          </w:p>
        </w:tc>
        <w:tc>
          <w:tcPr>
            <w:tcW w:w="4263" w:type="dxa"/>
            <w:gridSpan w:val="2"/>
          </w:tcPr>
          <w:p w14:paraId="276C0BBE" w14:textId="77777777" w:rsidR="00136BD4" w:rsidRPr="00AF6628" w:rsidRDefault="00136BD4" w:rsidP="00136BD4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11800 - 7500 = 4300, weil 118 -</w:t>
            </w:r>
            <w:r w:rsidRPr="008E6076">
              <w:rPr>
                <w:rFonts w:ascii="Comic Sans MS" w:hAnsi="Comic Sans MS" w:cstheme="majorHAnsi"/>
                <w:bCs/>
                <w:color w:val="548DD4" w:themeColor="text2" w:themeTint="99"/>
                <w:sz w:val="20"/>
                <w:szCs w:val="20"/>
              </w:rPr>
              <w:t xml:space="preserve"> </w:t>
            </w:r>
            <w:r w:rsidRPr="008E6076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75 = 43</w:t>
            </w:r>
          </w:p>
        </w:tc>
      </w:tr>
    </w:tbl>
    <w:p w14:paraId="086FFB8A" w14:textId="77777777" w:rsidR="00136BD4" w:rsidRDefault="00136BD4" w:rsidP="00136BD4">
      <w:pPr>
        <w:overflowPunct/>
        <w:autoSpaceDE/>
        <w:autoSpaceDN/>
        <w:adjustRightInd/>
        <w:jc w:val="left"/>
        <w:textAlignment w:val="auto"/>
        <w:rPr>
          <w:sz w:val="4"/>
        </w:rPr>
      </w:pPr>
    </w:p>
    <w:p w14:paraId="4B118944" w14:textId="77777777" w:rsidR="00136BD4" w:rsidRDefault="00136BD4" w:rsidP="00136BD4">
      <w:pPr>
        <w:overflowPunct/>
        <w:autoSpaceDE/>
        <w:autoSpaceDN/>
        <w:adjustRightInd/>
        <w:jc w:val="left"/>
        <w:textAlignment w:val="auto"/>
        <w:rPr>
          <w:sz w:val="4"/>
        </w:rPr>
      </w:pPr>
    </w:p>
    <w:p w14:paraId="7ACBCF04" w14:textId="77777777" w:rsidR="00136BD4" w:rsidRPr="0019596D" w:rsidRDefault="00136BD4" w:rsidP="00136BD4">
      <w:pPr>
        <w:overflowPunct/>
        <w:autoSpaceDE/>
        <w:autoSpaceDN/>
        <w:adjustRightInd/>
        <w:jc w:val="left"/>
        <w:textAlignment w:val="auto"/>
        <w:rPr>
          <w:sz w:val="2"/>
        </w:rPr>
      </w:pPr>
    </w:p>
    <w:p w14:paraId="77D1BA12" w14:textId="77777777" w:rsidR="00136BD4" w:rsidRDefault="00136BD4" w:rsidP="00136BD4">
      <w:pPr>
        <w:rPr>
          <w:sz w:val="4"/>
        </w:rPr>
      </w:pPr>
    </w:p>
    <w:p w14:paraId="43DC3ADA" w14:textId="77777777" w:rsidR="00136BD4" w:rsidRPr="00DF132E" w:rsidRDefault="00136BD4" w:rsidP="00136BD4">
      <w:pPr>
        <w:rPr>
          <w:sz w:val="4"/>
        </w:rPr>
      </w:pPr>
    </w:p>
    <w:tbl>
      <w:tblPr>
        <w:tblW w:w="4845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1304"/>
        <w:gridCol w:w="1276"/>
        <w:gridCol w:w="1134"/>
        <w:gridCol w:w="142"/>
        <w:gridCol w:w="142"/>
        <w:gridCol w:w="1275"/>
        <w:gridCol w:w="1276"/>
        <w:gridCol w:w="1276"/>
      </w:tblGrid>
      <w:tr w:rsidR="00136BD4" w14:paraId="05F3E30E" w14:textId="77777777" w:rsidTr="00136BD4">
        <w:trPr>
          <w:trHeight w:val="442"/>
        </w:trPr>
        <w:tc>
          <w:tcPr>
            <w:tcW w:w="686" w:type="dxa"/>
            <w:hideMark/>
          </w:tcPr>
          <w:p w14:paraId="72CA8FD7" w14:textId="77777777" w:rsidR="00136BD4" w:rsidRPr="00995ADA" w:rsidRDefault="00136BD4" w:rsidP="00136BD4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8103" w:type="dxa"/>
            <w:gridSpan w:val="9"/>
          </w:tcPr>
          <w:p w14:paraId="5FFD125B" w14:textId="77777777" w:rsidR="00136BD4" w:rsidRPr="00995ADA" w:rsidRDefault="00136BD4" w:rsidP="00136BD4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995ADA">
              <w:rPr>
                <w:color w:val="7F7F7F" w:themeColor="text1" w:themeTint="80"/>
                <w:sz w:val="21"/>
                <w:szCs w:val="21"/>
              </w:rPr>
              <w:t>A</w:t>
            </w:r>
            <w:r>
              <w:rPr>
                <w:color w:val="7F7F7F" w:themeColor="text1" w:themeTint="80"/>
                <w:sz w:val="21"/>
                <w:szCs w:val="21"/>
              </w:rPr>
              <w:t>ddieren und subtrahieren: Stellenwerte beachten</w:t>
            </w:r>
          </w:p>
          <w:p w14:paraId="0AB61297" w14:textId="77777777" w:rsidR="00136BD4" w:rsidRPr="00995ADA" w:rsidRDefault="00136BD4" w:rsidP="00136BD4">
            <w:pPr>
              <w:rPr>
                <w:color w:val="7F7F7F" w:themeColor="text1" w:themeTint="80"/>
                <w:szCs w:val="21"/>
              </w:rPr>
            </w:pPr>
          </w:p>
        </w:tc>
      </w:tr>
      <w:tr w:rsidR="00136BD4" w14:paraId="7B57ACCC" w14:textId="77777777" w:rsidTr="00136BD4">
        <w:trPr>
          <w:trHeight w:val="197"/>
        </w:trPr>
        <w:tc>
          <w:tcPr>
            <w:tcW w:w="686" w:type="dxa"/>
          </w:tcPr>
          <w:p w14:paraId="785A4C66" w14:textId="77777777" w:rsidR="00136BD4" w:rsidRPr="00A37004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B31EDB9" w14:textId="77777777" w:rsidR="00136BD4" w:rsidRPr="001B7BDB" w:rsidRDefault="00136BD4" w:rsidP="00136BD4">
            <w:pPr>
              <w:pStyle w:val="berschrift2"/>
              <w:rPr>
                <w:color w:val="808080"/>
              </w:rPr>
            </w:pPr>
            <w:r w:rsidRPr="001B7BDB">
              <w:rPr>
                <w:color w:val="808080"/>
              </w:rPr>
              <w:t>a)</w:t>
            </w:r>
          </w:p>
          <w:p w14:paraId="0579B80A" w14:textId="77777777" w:rsidR="00136BD4" w:rsidRPr="00A37004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25" w:type="dxa"/>
            <w:gridSpan w:val="8"/>
          </w:tcPr>
          <w:p w14:paraId="29960557" w14:textId="77777777" w:rsidR="00136BD4" w:rsidRPr="00A37004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Addiere bzw. s</w:t>
            </w:r>
            <w:r w:rsidRPr="00A37004">
              <w:rPr>
                <w:color w:val="0D0D0D" w:themeColor="text1" w:themeTint="F2"/>
              </w:rPr>
              <w:t xml:space="preserve">ubtrahiere. </w:t>
            </w:r>
          </w:p>
        </w:tc>
      </w:tr>
      <w:tr w:rsidR="00136BD4" w14:paraId="08CF9144" w14:textId="77777777" w:rsidTr="00136BD4">
        <w:trPr>
          <w:trHeight w:val="507"/>
        </w:trPr>
        <w:tc>
          <w:tcPr>
            <w:tcW w:w="686" w:type="dxa"/>
          </w:tcPr>
          <w:p w14:paraId="6D8D1846" w14:textId="77777777" w:rsidR="00136BD4" w:rsidRDefault="00136BD4" w:rsidP="00136BD4"/>
        </w:tc>
        <w:tc>
          <w:tcPr>
            <w:tcW w:w="278" w:type="dxa"/>
          </w:tcPr>
          <w:p w14:paraId="58E9338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bottom w:val="single" w:sz="2" w:space="0" w:color="808080" w:themeColor="background1" w:themeShade="80"/>
            </w:tcBorders>
          </w:tcPr>
          <w:p w14:paraId="056ADD39" w14:textId="77777777" w:rsidR="00136BD4" w:rsidRPr="001B7BDB" w:rsidRDefault="00136BD4" w:rsidP="00136BD4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>a1)</w:t>
            </w:r>
          </w:p>
        </w:tc>
        <w:tc>
          <w:tcPr>
            <w:tcW w:w="1276" w:type="dxa"/>
            <w:tcBorders>
              <w:bottom w:val="single" w:sz="2" w:space="0" w:color="808080" w:themeColor="background1" w:themeShade="80"/>
            </w:tcBorders>
          </w:tcPr>
          <w:p w14:paraId="6FB58E00" w14:textId="77777777" w:rsidR="00136BD4" w:rsidRPr="001B7BDB" w:rsidRDefault="00136BD4" w:rsidP="00136BD4">
            <w:pPr>
              <w:pStyle w:val="berschrift3"/>
              <w:rPr>
                <w:color w:val="808080"/>
              </w:rPr>
            </w:pPr>
          </w:p>
        </w:tc>
        <w:tc>
          <w:tcPr>
            <w:tcW w:w="1276" w:type="dxa"/>
            <w:gridSpan w:val="2"/>
            <w:tcBorders>
              <w:bottom w:val="single" w:sz="2" w:space="0" w:color="808080" w:themeColor="background1" w:themeShade="80"/>
            </w:tcBorders>
          </w:tcPr>
          <w:p w14:paraId="23157BFB" w14:textId="77777777" w:rsidR="00136BD4" w:rsidRPr="001B7BDB" w:rsidRDefault="00136BD4" w:rsidP="00136BD4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</w:tcPr>
          <w:p w14:paraId="0A4207E8" w14:textId="77777777" w:rsidR="00136BD4" w:rsidRPr="001B7BDB" w:rsidRDefault="00136BD4" w:rsidP="00136BD4">
            <w:pPr>
              <w:pStyle w:val="berschrift3"/>
              <w:rPr>
                <w:color w:val="808080"/>
              </w:rPr>
            </w:pPr>
          </w:p>
        </w:tc>
        <w:tc>
          <w:tcPr>
            <w:tcW w:w="1275" w:type="dxa"/>
            <w:tcBorders>
              <w:bottom w:val="single" w:sz="2" w:space="0" w:color="808080" w:themeColor="background1" w:themeShade="80"/>
            </w:tcBorders>
          </w:tcPr>
          <w:p w14:paraId="2235F9D8" w14:textId="77777777" w:rsidR="00136BD4" w:rsidRPr="001B7BDB" w:rsidRDefault="00136BD4" w:rsidP="00136BD4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 xml:space="preserve">a2) </w:t>
            </w:r>
          </w:p>
        </w:tc>
        <w:tc>
          <w:tcPr>
            <w:tcW w:w="1276" w:type="dxa"/>
            <w:tcBorders>
              <w:bottom w:val="single" w:sz="2" w:space="0" w:color="808080" w:themeColor="background1" w:themeShade="80"/>
            </w:tcBorders>
          </w:tcPr>
          <w:p w14:paraId="0BBE8D8B" w14:textId="77777777" w:rsidR="00136BD4" w:rsidRDefault="00136BD4" w:rsidP="00136BD4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276" w:type="dxa"/>
            <w:tcBorders>
              <w:bottom w:val="single" w:sz="2" w:space="0" w:color="808080" w:themeColor="background1" w:themeShade="80"/>
            </w:tcBorders>
          </w:tcPr>
          <w:p w14:paraId="2848B835" w14:textId="77777777" w:rsidR="00136BD4" w:rsidRDefault="00136BD4" w:rsidP="00136BD4">
            <w:pPr>
              <w:jc w:val="left"/>
              <w:rPr>
                <w:color w:val="7F7F7F" w:themeColor="text1" w:themeTint="80"/>
              </w:rPr>
            </w:pPr>
          </w:p>
        </w:tc>
      </w:tr>
      <w:tr w:rsidR="00136BD4" w14:paraId="1E203839" w14:textId="77777777" w:rsidTr="00136BD4">
        <w:trPr>
          <w:trHeight w:val="737"/>
        </w:trPr>
        <w:tc>
          <w:tcPr>
            <w:tcW w:w="686" w:type="dxa"/>
            <w:vMerge w:val="restart"/>
          </w:tcPr>
          <w:p w14:paraId="1E04802C" w14:textId="77777777" w:rsidR="00136BD4" w:rsidRDefault="00136BD4" w:rsidP="00136BD4"/>
        </w:tc>
        <w:tc>
          <w:tcPr>
            <w:tcW w:w="278" w:type="dxa"/>
            <w:vMerge w:val="restart"/>
            <w:tcBorders>
              <w:right w:val="single" w:sz="2" w:space="0" w:color="808080" w:themeColor="background1" w:themeShade="80"/>
            </w:tcBorders>
          </w:tcPr>
          <w:p w14:paraId="2DB5E0BE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357B9AD0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(1) 345 + 2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61EEE378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(2) 345 + 2</w:t>
            </w:r>
            <w:r w:rsidRPr="00A37004">
              <w:rPr>
                <w:color w:val="0D0D0D" w:themeColor="text1" w:themeTint="F2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4995E7E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(3) 345 + </w:t>
            </w:r>
            <w:r>
              <w:rPr>
                <w:color w:val="0D0D0D" w:themeColor="text1" w:themeTint="F2"/>
              </w:rPr>
              <w:t>2</w:t>
            </w:r>
            <w:r w:rsidRPr="00A37004">
              <w:rPr>
                <w:color w:val="0D0D0D" w:themeColor="text1" w:themeTint="F2"/>
              </w:rPr>
              <w:t>00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ACAD0D5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41BA32AD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(1) 345 - 2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1F36F2A3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>(2) 3</w:t>
            </w:r>
            <w:r>
              <w:rPr>
                <w:color w:val="0D0D0D" w:themeColor="text1" w:themeTint="F2"/>
              </w:rPr>
              <w:t>45 - 2</w:t>
            </w:r>
            <w:r w:rsidRPr="00A37004">
              <w:rPr>
                <w:color w:val="0D0D0D" w:themeColor="text1" w:themeTint="F2"/>
              </w:rPr>
              <w:t>0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1A071E40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(3) 345 - 2</w:t>
            </w:r>
            <w:r w:rsidRPr="00A37004">
              <w:rPr>
                <w:color w:val="0D0D0D" w:themeColor="text1" w:themeTint="F2"/>
              </w:rPr>
              <w:t>00</w:t>
            </w:r>
          </w:p>
        </w:tc>
      </w:tr>
      <w:tr w:rsidR="00136BD4" w14:paraId="7A9699BD" w14:textId="77777777" w:rsidTr="00136BD4">
        <w:trPr>
          <w:trHeight w:val="737"/>
        </w:trPr>
        <w:tc>
          <w:tcPr>
            <w:tcW w:w="686" w:type="dxa"/>
            <w:vMerge/>
          </w:tcPr>
          <w:p w14:paraId="5519944F" w14:textId="77777777" w:rsidR="00136BD4" w:rsidRDefault="00136BD4" w:rsidP="00136BD4"/>
        </w:tc>
        <w:tc>
          <w:tcPr>
            <w:tcW w:w="278" w:type="dxa"/>
            <w:vMerge/>
            <w:tcBorders>
              <w:right w:val="single" w:sz="2" w:space="0" w:color="808080" w:themeColor="background1" w:themeShade="80"/>
            </w:tcBorders>
          </w:tcPr>
          <w:p w14:paraId="515B7DF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3DFCD383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(4) 445 + 2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74B0D73" w14:textId="77777777" w:rsidR="00136BD4" w:rsidRPr="00A37004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(5) 445 + 2</w:t>
            </w:r>
            <w:r w:rsidRPr="00A37004">
              <w:rPr>
                <w:color w:val="0D0D0D" w:themeColor="text1" w:themeTint="F2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54FCBD9" w14:textId="77777777" w:rsidR="00136BD4" w:rsidRPr="00A37004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(6) 445 + 2</w:t>
            </w:r>
            <w:r w:rsidRPr="00A37004">
              <w:rPr>
                <w:color w:val="0D0D0D" w:themeColor="text1" w:themeTint="F2"/>
              </w:rPr>
              <w:t>00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14BF9D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ABD1EFA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(4) 445 -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45A1D30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(5) 445 -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  <w:r w:rsidRPr="00A37004"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101E6F0A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(6) 445 -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  <w:r w:rsidRPr="00A37004">
              <w:rPr>
                <w:b w:val="0"/>
                <w:color w:val="0D0D0D" w:themeColor="text1" w:themeTint="F2"/>
              </w:rPr>
              <w:t>00</w:t>
            </w:r>
          </w:p>
        </w:tc>
      </w:tr>
      <w:tr w:rsidR="00136BD4" w14:paraId="1A8A7C3A" w14:textId="77777777" w:rsidTr="00136BD4">
        <w:trPr>
          <w:trHeight w:val="737"/>
        </w:trPr>
        <w:tc>
          <w:tcPr>
            <w:tcW w:w="686" w:type="dxa"/>
            <w:vMerge/>
          </w:tcPr>
          <w:p w14:paraId="7E94CFF5" w14:textId="77777777" w:rsidR="00136BD4" w:rsidRDefault="00136BD4" w:rsidP="00136BD4"/>
        </w:tc>
        <w:tc>
          <w:tcPr>
            <w:tcW w:w="278" w:type="dxa"/>
            <w:vMerge/>
            <w:tcBorders>
              <w:right w:val="single" w:sz="2" w:space="0" w:color="808080" w:themeColor="background1" w:themeShade="80"/>
            </w:tcBorders>
          </w:tcPr>
          <w:p w14:paraId="2DFAE43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0D11CF5A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(7) 545 + 2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F4C5A1A" w14:textId="77777777" w:rsidR="00136BD4" w:rsidRPr="00A37004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(8) 545 + 2</w:t>
            </w:r>
            <w:r w:rsidRPr="00A37004">
              <w:rPr>
                <w:color w:val="0D0D0D" w:themeColor="text1" w:themeTint="F2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2F29904E" w14:textId="77777777" w:rsidR="00136BD4" w:rsidRPr="00A37004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(9) 545 + </w:t>
            </w:r>
            <w:r>
              <w:rPr>
                <w:color w:val="0D0D0D" w:themeColor="text1" w:themeTint="F2"/>
              </w:rPr>
              <w:t>2</w:t>
            </w:r>
            <w:r w:rsidRPr="00A37004">
              <w:rPr>
                <w:color w:val="0D0D0D" w:themeColor="text1" w:themeTint="F2"/>
              </w:rPr>
              <w:t>00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6891D9B9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E5A82CC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(7) 545 -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15897DD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(8) 545 -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  <w:r w:rsidRPr="00A37004"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127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14:paraId="2EC6C544" w14:textId="77777777" w:rsidR="00136BD4" w:rsidRPr="00A37004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>(9) 545 -</w:t>
            </w:r>
            <w:r>
              <w:rPr>
                <w:b w:val="0"/>
                <w:color w:val="0D0D0D" w:themeColor="text1" w:themeTint="F2"/>
              </w:rPr>
              <w:t xml:space="preserve"> 2</w:t>
            </w:r>
            <w:r w:rsidRPr="00A37004">
              <w:rPr>
                <w:b w:val="0"/>
                <w:color w:val="0D0D0D" w:themeColor="text1" w:themeTint="F2"/>
              </w:rPr>
              <w:t>00</w:t>
            </w:r>
          </w:p>
        </w:tc>
      </w:tr>
      <w:tr w:rsidR="00136BD4" w14:paraId="1FAFABE3" w14:textId="77777777" w:rsidTr="00136BD4">
        <w:trPr>
          <w:trHeight w:val="60"/>
        </w:trPr>
        <w:tc>
          <w:tcPr>
            <w:tcW w:w="686" w:type="dxa"/>
          </w:tcPr>
          <w:p w14:paraId="4DCC6B3A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363A65B7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304" w:type="dxa"/>
            <w:tcBorders>
              <w:top w:val="single" w:sz="2" w:space="0" w:color="808080" w:themeColor="background1" w:themeShade="80"/>
            </w:tcBorders>
          </w:tcPr>
          <w:p w14:paraId="795CE88E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  <w:tcBorders>
              <w:top w:val="single" w:sz="2" w:space="0" w:color="808080" w:themeColor="background1" w:themeShade="80"/>
            </w:tcBorders>
          </w:tcPr>
          <w:p w14:paraId="7C528FEF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tcBorders>
              <w:top w:val="single" w:sz="2" w:space="0" w:color="808080" w:themeColor="background1" w:themeShade="80"/>
            </w:tcBorders>
          </w:tcPr>
          <w:p w14:paraId="0668C9E0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tcBorders>
              <w:top w:val="single" w:sz="2" w:space="0" w:color="808080" w:themeColor="background1" w:themeShade="80"/>
            </w:tcBorders>
          </w:tcPr>
          <w:p w14:paraId="7D154833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347FC4B7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tcBorders>
              <w:top w:val="single" w:sz="2" w:space="0" w:color="808080" w:themeColor="background1" w:themeShade="80"/>
            </w:tcBorders>
          </w:tcPr>
          <w:p w14:paraId="24AA6172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tcBorders>
              <w:top w:val="single" w:sz="2" w:space="0" w:color="808080" w:themeColor="background1" w:themeShade="80"/>
            </w:tcBorders>
          </w:tcPr>
          <w:p w14:paraId="37691866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tcBorders>
              <w:top w:val="single" w:sz="2" w:space="0" w:color="808080" w:themeColor="background1" w:themeShade="80"/>
            </w:tcBorders>
          </w:tcPr>
          <w:p w14:paraId="55D9CD8E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</w:tr>
      <w:tr w:rsidR="00136BD4" w14:paraId="761EAF06" w14:textId="77777777" w:rsidTr="00136BD4">
        <w:trPr>
          <w:trHeight w:val="246"/>
        </w:trPr>
        <w:tc>
          <w:tcPr>
            <w:tcW w:w="686" w:type="dxa"/>
          </w:tcPr>
          <w:p w14:paraId="3161DB23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1220A5FC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304" w:type="dxa"/>
          </w:tcPr>
          <w:p w14:paraId="098C66FA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</w:tcPr>
          <w:p w14:paraId="6A5741A9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</w:tcPr>
          <w:p w14:paraId="307EDD1E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0DF590E2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20C3DE6F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</w:tcPr>
          <w:p w14:paraId="153901DF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47098EAB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54B31AF9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</w:tr>
      <w:tr w:rsidR="00136BD4" w14:paraId="35849B70" w14:textId="77777777" w:rsidTr="00136BD4">
        <w:trPr>
          <w:trHeight w:val="2527"/>
        </w:trPr>
        <w:tc>
          <w:tcPr>
            <w:tcW w:w="686" w:type="dxa"/>
          </w:tcPr>
          <w:p w14:paraId="122D80F4" w14:textId="77777777" w:rsidR="00136BD4" w:rsidRDefault="00136BD4" w:rsidP="00136BD4"/>
        </w:tc>
        <w:tc>
          <w:tcPr>
            <w:tcW w:w="8103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74"/>
              <w:gridCol w:w="257"/>
              <w:gridCol w:w="59"/>
              <w:gridCol w:w="272"/>
              <w:gridCol w:w="44"/>
              <w:gridCol w:w="287"/>
              <w:gridCol w:w="29"/>
              <w:gridCol w:w="302"/>
              <w:gridCol w:w="14"/>
              <w:gridCol w:w="317"/>
              <w:gridCol w:w="283"/>
              <w:gridCol w:w="1843"/>
              <w:gridCol w:w="362"/>
              <w:gridCol w:w="362"/>
              <w:gridCol w:w="362"/>
              <w:gridCol w:w="362"/>
              <w:gridCol w:w="350"/>
              <w:gridCol w:w="248"/>
            </w:tblGrid>
            <w:tr w:rsidR="00136BD4" w:rsidRPr="00B82994" w14:paraId="2A0BFBC7" w14:textId="77777777" w:rsidTr="00136BD4">
              <w:trPr>
                <w:trHeight w:val="562"/>
              </w:trPr>
              <w:tc>
                <w:tcPr>
                  <w:tcW w:w="7995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B8C935" w14:textId="77777777" w:rsidR="00136BD4" w:rsidRPr="00B82994" w:rsidRDefault="00136BD4" w:rsidP="00136BD4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136BD4" w:rsidRPr="00B82994" w14:paraId="67DA6457" w14:textId="77777777" w:rsidTr="00136BD4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C6CF25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6E058DB7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61A8610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95F2E6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D942849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136BD4" w:rsidRPr="00B82994" w14:paraId="25321249" w14:textId="77777777" w:rsidTr="00136BD4">
              <w:trPr>
                <w:trHeight w:val="1018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14:paraId="40484621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der Summand</w:t>
                  </w:r>
                </w:p>
                <w:p w14:paraId="2FB748BD" w14:textId="77777777" w:rsidR="00136BD4" w:rsidRPr="00E063B0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E063B0"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  <w:t>(die Summanden)</w:t>
                  </w:r>
                </w:p>
              </w:tc>
              <w:tc>
                <w:tcPr>
                  <w:tcW w:w="1897" w:type="dxa"/>
                  <w:gridSpan w:val="11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14:paraId="256E51F4" w14:textId="77777777" w:rsidR="00136BD4" w:rsidRPr="004D2A8A" w:rsidRDefault="00136BD4" w:rsidP="00136BD4"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144AC892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13FD5518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8B63B34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20A30A8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Summe</w:t>
                  </w:r>
                </w:p>
                <w:p w14:paraId="5BF94CC2" w14:textId="77777777" w:rsidR="00136BD4" w:rsidRPr="00E063B0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E063B0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 xml:space="preserve">(die Summen) 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602A35F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  <w:p w14:paraId="2E42256A" w14:textId="77777777" w:rsidR="00136BD4" w:rsidRPr="004D2A8A" w:rsidRDefault="00136BD4" w:rsidP="00136BD4">
                  <w:r>
                    <w:rPr>
                      <w:rFonts w:asciiTheme="majorHAnsi" w:hAnsiTheme="majorHAnsi" w:cstheme="majorHAnsi"/>
                      <w:i/>
                      <w:noProof/>
                      <w:sz w:val="18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98624" behindDoc="0" locked="0" layoutInCell="1" allowOverlap="1" wp14:anchorId="3A5E54C1" wp14:editId="4FE63618">
                            <wp:simplePos x="0" y="0"/>
                            <wp:positionH relativeFrom="column">
                              <wp:posOffset>273685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13665" cy="457835"/>
                            <wp:effectExtent l="37465" t="19685" r="57150" b="95250"/>
                            <wp:wrapNone/>
                            <wp:docPr id="6875" name="Geschweifte Klammer links 68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13665" cy="457835"/>
                                    </a:xfrm>
                                    <a:prstGeom prst="leftBrac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6640C62C"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Geschweifte Klammer links 6875" o:spid="_x0000_s1026" type="#_x0000_t87" style="position:absolute;margin-left:21.55pt;margin-top:5.05pt;width:8.95pt;height:36.0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" adj="447" strokecolor="black [3200]" strokeweight="2pt"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AA22C4C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7A8A42D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136BD4" w:rsidRPr="00B82994" w14:paraId="17EFC6B7" w14:textId="77777777" w:rsidTr="00136BD4">
              <w:trPr>
                <w:trHeight w:val="113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CF44394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1D13C11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2FA0D9A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6DE893FA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0E81BF28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28F1336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5E0C280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A929811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4E0AFC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AC4127A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F059A19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4F5B1B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0B04E7E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6BFFF6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EB6052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2B79DF89" w14:textId="77777777" w:rsidTr="00136BD4">
              <w:trPr>
                <w:trHeight w:val="113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4A71A64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Einer(stelle)</w:t>
                  </w:r>
                </w:p>
                <w:p w14:paraId="79AC6C34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6C00D1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0C2EB1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0C2CDD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C5F995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A8A1EC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FCAC55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101F57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332EC76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63A64BF9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DBD78E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8D33F6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B335EF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CCE940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C10AA4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6613D5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3FA48F8C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D814A7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12537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E195B98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DDB9BC1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CF3042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1F3C34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E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F977CF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1A116F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BFA233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626FFD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132317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DA0E2A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023BF2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50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669855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92C9D8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16FF86F5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723D49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49F597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37A49D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B2DCF9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D4104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823DA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683134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D87FAD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4AFC93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6C780D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A6E95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516BC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11A6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7E71C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2DEC384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11FC2520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3E91CF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109709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23165E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C1E9A2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D0D4DB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26B6D7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E53AEC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B659AE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3F4851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6A339F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4EF2CA4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347366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DFEC5C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5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1F5BA7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AFEF4A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50E5468E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129058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6DC6022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04C9004" w14:textId="77777777" w:rsidR="00136BD4" w:rsidRPr="0008099F" w:rsidRDefault="00136BD4" w:rsidP="00136BD4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= 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743DD62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34E455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CC67E5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15EA56E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36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A14D7C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6CA6AA6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3A048E8E" w14:textId="77777777" w:rsidTr="00136BD4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6D0948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ADE917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7FC30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B697E8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2776C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136BD4" w:rsidRPr="00B82994" w14:paraId="29BD1D45" w14:textId="77777777" w:rsidTr="00136BD4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BDDA464" w14:textId="77777777" w:rsidR="00136BD4" w:rsidRPr="00D31109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Hunderterstelle</w:t>
                  </w:r>
                </w:p>
                <w:p w14:paraId="60F8831E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Hunderter(stellen))</w:t>
                  </w: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8CAFA3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DEE653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DAE39F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FF26EA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28CDAA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0AD49E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F81754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52A3BC2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75B97C" w14:textId="77777777" w:rsidR="00136BD4" w:rsidRPr="00B83219" w:rsidRDefault="00136BD4" w:rsidP="00136BD4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größer (als)</w:t>
                  </w:r>
                </w:p>
              </w:tc>
              <w:tc>
                <w:tcPr>
                  <w:tcW w:w="2046" w:type="dxa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59AAB5" w14:textId="77777777" w:rsidR="00136BD4" w:rsidRPr="004D2A8A" w:rsidRDefault="00136BD4" w:rsidP="00136BD4">
                  <w:r>
                    <w:rPr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&gt;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4BF6A184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6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&gt;</w:t>
                  </w:r>
                  <w:r w:rsidRPr="004D2A8A">
                    <w:rPr>
                      <w:sz w:val="16"/>
                      <w:szCs w:val="16"/>
                    </w:rPr>
                    <w:t xml:space="preserve">    4    </w:t>
                  </w:r>
                </w:p>
                <w:p w14:paraId="4F9F34E5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136BD4" w:rsidRPr="00B82994" w14:paraId="4EFCF1CA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7189F01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698D96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0D84D4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519A456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3C267A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40E9D5F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FB8387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95A860A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D52DEA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D4F1C49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6D6FF91B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8D4A0F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030ABC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3ACF0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25225F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A486C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D277B3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F46E2D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D7969F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5E3C995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EB9153A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1AEE702D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BB472FF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4AC99F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7C9AB5B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63B629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F42EF3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5DEC93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EDA5FC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A9A425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AF00202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89F0F9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5C83CB30" w14:textId="77777777" w:rsidTr="00136BD4">
              <w:trPr>
                <w:trHeight w:val="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852418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16A8569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26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30FDA4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5 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100 = 500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2236427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6A1AE0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39EC6C5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D3C4731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384768C8" w14:textId="77777777" w:rsidTr="00136BD4">
              <w:trPr>
                <w:trHeight w:val="147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4716C69B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4FCDFDCD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2C8E84FB" w14:textId="77777777" w:rsidR="00136BD4" w:rsidRPr="00271D9C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904D0C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E8CA95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11B08E79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left w:val="nil"/>
                    <w:right w:val="nil"/>
                  </w:tcBorders>
                  <w:vAlign w:val="center"/>
                </w:tcPr>
                <w:p w14:paraId="3D56715A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29439460" w14:textId="77777777" w:rsidTr="00136BD4">
              <w:trPr>
                <w:trHeight w:val="714"/>
              </w:trPr>
              <w:tc>
                <w:tcPr>
                  <w:tcW w:w="3823" w:type="dxa"/>
                  <w:gridSpan w:val="1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8B8764" w14:textId="77777777" w:rsidR="00136BD4" w:rsidRPr="00A37004" w:rsidRDefault="00136BD4" w:rsidP="00136BD4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 w:rsidRPr="00A37004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Der erste Summand ….  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1D5CCC9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1E2379" w14:textId="77777777" w:rsidR="00136BD4" w:rsidRPr="00D36D05" w:rsidRDefault="00136BD4" w:rsidP="00136BD4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 w:rsidRPr="00D36D05">
                    <w:rPr>
                      <w:rFonts w:asciiTheme="majorHAnsi" w:hAnsiTheme="majorHAnsi" w:cstheme="majorHAnsi"/>
                      <w:szCs w:val="21"/>
                    </w:rPr>
                    <w:t xml:space="preserve">Der zweite Summand 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>…</w:t>
                  </w:r>
                </w:p>
              </w:tc>
            </w:tr>
          </w:tbl>
          <w:p w14:paraId="20A0024A" w14:textId="77777777" w:rsidR="00136BD4" w:rsidRPr="006C7084" w:rsidRDefault="00136BD4" w:rsidP="00136BD4">
            <w:pPr>
              <w:jc w:val="center"/>
              <w:rPr>
                <w:b/>
              </w:rPr>
            </w:pPr>
          </w:p>
        </w:tc>
      </w:tr>
      <w:tr w:rsidR="00136BD4" w14:paraId="3A5CEFCC" w14:textId="77777777" w:rsidTr="00136BD4">
        <w:trPr>
          <w:trHeight w:val="43"/>
        </w:trPr>
        <w:tc>
          <w:tcPr>
            <w:tcW w:w="686" w:type="dxa"/>
          </w:tcPr>
          <w:p w14:paraId="3B4BE743" w14:textId="77777777" w:rsidR="00136BD4" w:rsidRDefault="00136BD4" w:rsidP="00136BD4"/>
        </w:tc>
        <w:tc>
          <w:tcPr>
            <w:tcW w:w="278" w:type="dxa"/>
          </w:tcPr>
          <w:p w14:paraId="69F3CB6E" w14:textId="77777777" w:rsidR="00136BD4" w:rsidRDefault="00136BD4" w:rsidP="00136BD4">
            <w:pPr>
              <w:pStyle w:val="berschrift2"/>
            </w:pPr>
          </w:p>
          <w:p w14:paraId="48D02FD9" w14:textId="77777777" w:rsidR="00136BD4" w:rsidRDefault="00136BD4" w:rsidP="00136BD4">
            <w:pPr>
              <w:pStyle w:val="berschrift2"/>
            </w:pPr>
            <w:r>
              <w:t>b)</w:t>
            </w:r>
          </w:p>
        </w:tc>
        <w:tc>
          <w:tcPr>
            <w:tcW w:w="7825" w:type="dxa"/>
            <w:gridSpan w:val="8"/>
          </w:tcPr>
          <w:p w14:paraId="75C87F74" w14:textId="77777777" w:rsidR="00136BD4" w:rsidRDefault="00136BD4" w:rsidP="00136BD4"/>
          <w:p w14:paraId="27CE8D5D" w14:textId="77777777" w:rsidR="00136BD4" w:rsidRDefault="00136BD4" w:rsidP="00136BD4">
            <w:r>
              <w:t>Erkläre die Aufgabe a1):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3A11E4F4" w14:textId="77777777" w:rsidR="00136BD4" w:rsidRDefault="00136BD4" w:rsidP="00136BD4">
            <w:r>
              <w:t xml:space="preserve">                                            Wie verändern sich die Zahlen in den Spalten (</w:t>
            </w:r>
            <w:r>
              <w:sym w:font="Symbol" w:char="F0DF"/>
            </w:r>
            <w:r>
              <w:t>)?</w:t>
            </w:r>
          </w:p>
          <w:p w14:paraId="5B893902" w14:textId="77777777" w:rsidR="00136BD4" w:rsidRDefault="00136BD4" w:rsidP="00136BD4">
            <w:r>
              <w:t xml:space="preserve">                                            Warum ist das so? </w:t>
            </w:r>
          </w:p>
        </w:tc>
      </w:tr>
      <w:tr w:rsidR="00136BD4" w14:paraId="74E6B4E0" w14:textId="77777777" w:rsidTr="00136BD4">
        <w:trPr>
          <w:trHeight w:val="43"/>
        </w:trPr>
        <w:tc>
          <w:tcPr>
            <w:tcW w:w="686" w:type="dxa"/>
          </w:tcPr>
          <w:p w14:paraId="1A68386F" w14:textId="77777777" w:rsidR="00136BD4" w:rsidRDefault="00136BD4" w:rsidP="00136BD4"/>
        </w:tc>
        <w:tc>
          <w:tcPr>
            <w:tcW w:w="278" w:type="dxa"/>
          </w:tcPr>
          <w:p w14:paraId="2B49AD34" w14:textId="77777777" w:rsidR="00136BD4" w:rsidRDefault="00136BD4" w:rsidP="00136BD4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4486642E" w14:textId="77777777" w:rsidR="00136BD4" w:rsidRDefault="00136BD4" w:rsidP="00136BD4"/>
          <w:p w14:paraId="72BE0CB4" w14:textId="77777777" w:rsidR="00136BD4" w:rsidRDefault="00136BD4" w:rsidP="00136BD4"/>
          <w:p w14:paraId="7FFA46FA" w14:textId="77777777" w:rsidR="00136BD4" w:rsidRDefault="00136BD4" w:rsidP="00136BD4"/>
          <w:p w14:paraId="3F81F31C" w14:textId="77777777" w:rsidR="00136BD4" w:rsidRDefault="00136BD4" w:rsidP="00136BD4"/>
          <w:p w14:paraId="7758509C" w14:textId="77777777" w:rsidR="00136BD4" w:rsidRDefault="00136BD4" w:rsidP="00136BD4"/>
          <w:p w14:paraId="12196FE7" w14:textId="77777777" w:rsidR="00136BD4" w:rsidRDefault="00136BD4" w:rsidP="00136BD4"/>
        </w:tc>
      </w:tr>
      <w:tr w:rsidR="00136BD4" w14:paraId="17BC7255" w14:textId="77777777" w:rsidTr="00136BD4">
        <w:trPr>
          <w:trHeight w:val="43"/>
        </w:trPr>
        <w:tc>
          <w:tcPr>
            <w:tcW w:w="686" w:type="dxa"/>
          </w:tcPr>
          <w:p w14:paraId="51B5EBE9" w14:textId="77777777" w:rsidR="00136BD4" w:rsidRDefault="00136BD4" w:rsidP="00136BD4"/>
        </w:tc>
        <w:tc>
          <w:tcPr>
            <w:tcW w:w="278" w:type="dxa"/>
          </w:tcPr>
          <w:p w14:paraId="4B283145" w14:textId="77777777" w:rsidR="00136BD4" w:rsidRDefault="00136BD4" w:rsidP="00136BD4">
            <w:pPr>
              <w:pStyle w:val="berschrift2"/>
            </w:pPr>
          </w:p>
          <w:p w14:paraId="5FF705EC" w14:textId="77777777" w:rsidR="00136BD4" w:rsidRDefault="00136BD4" w:rsidP="00136BD4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22AB111E" w14:textId="77777777" w:rsidR="00136BD4" w:rsidRPr="00B56A68" w:rsidRDefault="00136BD4" w:rsidP="00136BD4"/>
        </w:tc>
      </w:tr>
      <w:tr w:rsidR="00136BD4" w14:paraId="7472A46D" w14:textId="77777777" w:rsidTr="00136BD4">
        <w:trPr>
          <w:trHeight w:val="43"/>
        </w:trPr>
        <w:tc>
          <w:tcPr>
            <w:tcW w:w="686" w:type="dxa"/>
          </w:tcPr>
          <w:p w14:paraId="337AF6D4" w14:textId="77777777" w:rsidR="00136BD4" w:rsidRDefault="00136BD4" w:rsidP="00136BD4"/>
        </w:tc>
        <w:tc>
          <w:tcPr>
            <w:tcW w:w="278" w:type="dxa"/>
          </w:tcPr>
          <w:p w14:paraId="0F5BF597" w14:textId="77777777" w:rsidR="00136BD4" w:rsidRDefault="00136BD4" w:rsidP="00136BD4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55E95BC6" w14:textId="77777777" w:rsidR="00136BD4" w:rsidRDefault="00136BD4" w:rsidP="00136BD4"/>
        </w:tc>
      </w:tr>
    </w:tbl>
    <w:p w14:paraId="6D1AE035" w14:textId="77777777" w:rsidR="00136BD4" w:rsidRDefault="00136BD4" w:rsidP="00136BD4"/>
    <w:p w14:paraId="3B183FC6" w14:textId="77777777" w:rsidR="00136BD4" w:rsidRDefault="00136BD4" w:rsidP="00136BD4"/>
    <w:p w14:paraId="2C5365C6" w14:textId="77777777" w:rsidR="00136BD4" w:rsidRDefault="00136BD4" w:rsidP="00136BD4"/>
    <w:p w14:paraId="1674246A" w14:textId="77777777" w:rsidR="00136BD4" w:rsidRDefault="00136BD4" w:rsidP="00136BD4"/>
    <w:p w14:paraId="00A5B4ED" w14:textId="77777777" w:rsidR="00136BD4" w:rsidRPr="00430F66" w:rsidRDefault="00136BD4" w:rsidP="00136BD4">
      <w:pPr>
        <w:rPr>
          <w:color w:val="000000"/>
        </w:rPr>
      </w:pPr>
      <w:r>
        <w:br w:type="page"/>
      </w: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455"/>
        <w:gridCol w:w="709"/>
        <w:gridCol w:w="567"/>
        <w:gridCol w:w="924"/>
        <w:gridCol w:w="1201"/>
        <w:gridCol w:w="142"/>
        <w:gridCol w:w="709"/>
        <w:gridCol w:w="426"/>
        <w:gridCol w:w="178"/>
        <w:gridCol w:w="2656"/>
      </w:tblGrid>
      <w:tr w:rsidR="00136BD4" w:rsidRPr="00430F66" w14:paraId="127036BE" w14:textId="77777777" w:rsidTr="00136BD4">
        <w:trPr>
          <w:trHeight w:val="539"/>
        </w:trPr>
        <w:tc>
          <w:tcPr>
            <w:tcW w:w="685" w:type="dxa"/>
            <w:shd w:val="clear" w:color="auto" w:fill="D9D9D9" w:themeFill="background1" w:themeFillShade="D9"/>
          </w:tcPr>
          <w:p w14:paraId="701AA756" w14:textId="77777777" w:rsidR="00136BD4" w:rsidRPr="00430F66" w:rsidRDefault="00136BD4" w:rsidP="00136BD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</w:t>
            </w:r>
            <w:r w:rsidRPr="00430F66">
              <w:rPr>
                <w:b/>
                <w:color w:val="000000"/>
              </w:rPr>
              <w:t>8</w:t>
            </w:r>
          </w:p>
        </w:tc>
        <w:tc>
          <w:tcPr>
            <w:tcW w:w="8245" w:type="dxa"/>
            <w:gridSpan w:val="11"/>
            <w:shd w:val="clear" w:color="auto" w:fill="D9D9D9" w:themeFill="background1" w:themeFillShade="D9"/>
          </w:tcPr>
          <w:p w14:paraId="499273C5" w14:textId="77777777" w:rsidR="00136BD4" w:rsidRPr="00430F66" w:rsidRDefault="00136BD4" w:rsidP="00136BD4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>Lösungsbeispiel zu Aufgabe 8b)</w:t>
            </w:r>
          </w:p>
        </w:tc>
      </w:tr>
      <w:tr w:rsidR="00136BD4" w14:paraId="20A49EAA" w14:textId="77777777" w:rsidTr="00136BD4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75F0D942" w14:textId="77777777" w:rsidR="00136BD4" w:rsidRDefault="00136BD4" w:rsidP="00136BD4"/>
        </w:tc>
        <w:tc>
          <w:tcPr>
            <w:tcW w:w="278" w:type="dxa"/>
          </w:tcPr>
          <w:p w14:paraId="33CBA8B2" w14:textId="77777777" w:rsidR="00136BD4" w:rsidRPr="001B7BDB" w:rsidRDefault="00136BD4" w:rsidP="00136BD4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1164" w:type="dxa"/>
            <w:gridSpan w:val="2"/>
            <w:tcBorders>
              <w:bottom w:val="single" w:sz="4" w:space="0" w:color="BFBFBF" w:themeColor="background1" w:themeShade="BF"/>
            </w:tcBorders>
          </w:tcPr>
          <w:p w14:paraId="271387E9" w14:textId="77777777" w:rsidR="00136BD4" w:rsidRPr="001B7BDB" w:rsidRDefault="00136BD4" w:rsidP="00136BD4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>a2)</w:t>
            </w:r>
          </w:p>
        </w:tc>
        <w:tc>
          <w:tcPr>
            <w:tcW w:w="2692" w:type="dxa"/>
            <w:gridSpan w:val="3"/>
            <w:tcBorders>
              <w:bottom w:val="single" w:sz="4" w:space="0" w:color="BFBFBF" w:themeColor="background1" w:themeShade="BF"/>
            </w:tcBorders>
          </w:tcPr>
          <w:p w14:paraId="3351C7EB" w14:textId="77777777" w:rsidR="00136BD4" w:rsidRDefault="00136BD4" w:rsidP="00136BD4">
            <w:pPr>
              <w:tabs>
                <w:tab w:val="left" w:pos="1236"/>
              </w:tabs>
              <w:rPr>
                <w:noProof/>
              </w:rPr>
            </w:pPr>
          </w:p>
        </w:tc>
        <w:tc>
          <w:tcPr>
            <w:tcW w:w="142" w:type="dxa"/>
            <w:tcBorders>
              <w:left w:val="nil"/>
              <w:bottom w:val="single" w:sz="4" w:space="0" w:color="BFBFBF" w:themeColor="background1" w:themeShade="BF"/>
            </w:tcBorders>
          </w:tcPr>
          <w:p w14:paraId="636F46C7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  <w:gridSpan w:val="2"/>
            <w:tcBorders>
              <w:bottom w:val="single" w:sz="4" w:space="0" w:color="BFBFBF" w:themeColor="background1" w:themeShade="BF"/>
            </w:tcBorders>
          </w:tcPr>
          <w:p w14:paraId="3EFB3A47" w14:textId="77777777" w:rsidR="00136BD4" w:rsidRPr="00E54821" w:rsidRDefault="00136BD4" w:rsidP="00136BD4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BFBFBF" w:themeColor="background1" w:themeShade="BF"/>
            </w:tcBorders>
          </w:tcPr>
          <w:p w14:paraId="46F7848B" w14:textId="77777777" w:rsidR="00136BD4" w:rsidRPr="00871DAC" w:rsidRDefault="00136BD4" w:rsidP="00136BD4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136BD4" w14:paraId="6207653E" w14:textId="77777777" w:rsidTr="00136BD4">
        <w:trPr>
          <w:trHeight w:val="680"/>
        </w:trPr>
        <w:tc>
          <w:tcPr>
            <w:tcW w:w="685" w:type="dxa"/>
            <w:shd w:val="clear" w:color="auto" w:fill="D9D9D9" w:themeFill="background1" w:themeFillShade="D9"/>
          </w:tcPr>
          <w:p w14:paraId="6667B540" w14:textId="77777777" w:rsidR="00136BD4" w:rsidRDefault="00136BD4" w:rsidP="00136BD4"/>
        </w:tc>
        <w:tc>
          <w:tcPr>
            <w:tcW w:w="278" w:type="dxa"/>
            <w:tcBorders>
              <w:right w:val="single" w:sz="4" w:space="0" w:color="BFBFBF" w:themeColor="background1" w:themeShade="BF"/>
            </w:tcBorders>
          </w:tcPr>
          <w:p w14:paraId="33A13BC1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7E3D58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(1)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450437D4" w14:textId="77777777" w:rsidR="00136BD4" w:rsidRPr="004E47D7" w:rsidRDefault="00136BD4" w:rsidP="00D8663C">
            <w:pPr>
              <w:pStyle w:val="Handschrift"/>
              <w:rPr>
                <w:bCs/>
                <w:color w:val="808080" w:themeColor="background1" w:themeShade="80"/>
              </w:rPr>
            </w:pPr>
            <w:r w:rsidRPr="004E47D7">
              <w:t>= 343</w:t>
            </w:r>
          </w:p>
        </w:tc>
        <w:tc>
          <w:tcPr>
            <w:tcW w:w="2656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DE9835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(2)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</w:t>
            </w:r>
          </w:p>
          <w:p w14:paraId="6F81FB13" w14:textId="77777777" w:rsidR="00136BD4" w:rsidRPr="004E47D7" w:rsidRDefault="00136BD4" w:rsidP="00D8663C">
            <w:pPr>
              <w:pStyle w:val="Handschrift"/>
              <w:rPr>
                <w:bCs/>
                <w:color w:val="808080" w:themeColor="background1" w:themeShade="80"/>
              </w:rPr>
            </w:pPr>
            <w:r w:rsidRPr="004E47D7">
              <w:t>= 325</w:t>
            </w:r>
          </w:p>
        </w:tc>
        <w:tc>
          <w:tcPr>
            <w:tcW w:w="26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89EF3A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(3)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200</w:t>
            </w:r>
          </w:p>
          <w:p w14:paraId="0EAB707F" w14:textId="77777777" w:rsidR="00136BD4" w:rsidRPr="004E47D7" w:rsidRDefault="00136BD4" w:rsidP="00D8663C">
            <w:pPr>
              <w:pStyle w:val="Handschrift"/>
              <w:rPr>
                <w:bCs/>
                <w:color w:val="808080" w:themeColor="background1" w:themeShade="80"/>
              </w:rPr>
            </w:pPr>
            <w:r w:rsidRPr="004E47D7">
              <w:t>= 145</w:t>
            </w:r>
          </w:p>
        </w:tc>
      </w:tr>
      <w:tr w:rsidR="00136BD4" w14:paraId="4AB121EB" w14:textId="77777777" w:rsidTr="00136BD4">
        <w:trPr>
          <w:trHeight w:val="680"/>
        </w:trPr>
        <w:tc>
          <w:tcPr>
            <w:tcW w:w="685" w:type="dxa"/>
            <w:tcBorders>
              <w:bottom w:val="nil"/>
            </w:tcBorders>
            <w:shd w:val="clear" w:color="auto" w:fill="D9D9D9" w:themeFill="background1" w:themeFillShade="D9"/>
          </w:tcPr>
          <w:p w14:paraId="50C3E2B3" w14:textId="77777777" w:rsidR="00136BD4" w:rsidRDefault="00136BD4" w:rsidP="00136BD4"/>
        </w:tc>
        <w:tc>
          <w:tcPr>
            <w:tcW w:w="278" w:type="dxa"/>
            <w:tcBorders>
              <w:bottom w:val="nil"/>
              <w:right w:val="single" w:sz="4" w:space="0" w:color="BFBFBF" w:themeColor="background1" w:themeShade="BF"/>
            </w:tcBorders>
          </w:tcPr>
          <w:p w14:paraId="05DCCB71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755C6F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(4) 445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6B67D282" w14:textId="77777777" w:rsidR="00136BD4" w:rsidRPr="004E47D7" w:rsidRDefault="00136BD4" w:rsidP="00D8663C">
            <w:pPr>
              <w:pStyle w:val="Handschrift"/>
            </w:pPr>
            <w:r w:rsidRPr="004E47D7">
              <w:t>= 443</w:t>
            </w:r>
          </w:p>
        </w:tc>
        <w:tc>
          <w:tcPr>
            <w:tcW w:w="2656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03AA50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(5) 445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</w:t>
            </w:r>
          </w:p>
          <w:p w14:paraId="6CA96473" w14:textId="77777777" w:rsidR="00136BD4" w:rsidRPr="004E47D7" w:rsidRDefault="00136BD4" w:rsidP="00D8663C">
            <w:pPr>
              <w:pStyle w:val="Handschrift"/>
            </w:pPr>
            <w:r w:rsidRPr="004E47D7">
              <w:t>= 425</w:t>
            </w:r>
          </w:p>
        </w:tc>
        <w:tc>
          <w:tcPr>
            <w:tcW w:w="26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7F821E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(6) 445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200</w:t>
            </w:r>
          </w:p>
          <w:p w14:paraId="6BAF99EE" w14:textId="77777777" w:rsidR="00136BD4" w:rsidRPr="004E47D7" w:rsidRDefault="00136BD4" w:rsidP="00D8663C">
            <w:pPr>
              <w:pStyle w:val="Handschrift"/>
            </w:pPr>
            <w:r w:rsidRPr="004E47D7">
              <w:t>= 245</w:t>
            </w:r>
          </w:p>
        </w:tc>
      </w:tr>
      <w:tr w:rsidR="00136BD4" w14:paraId="4F230D8A" w14:textId="77777777" w:rsidTr="00136BD4">
        <w:trPr>
          <w:trHeight w:val="680"/>
        </w:trPr>
        <w:tc>
          <w:tcPr>
            <w:tcW w:w="685" w:type="dxa"/>
            <w:tcBorders>
              <w:bottom w:val="nil"/>
            </w:tcBorders>
            <w:shd w:val="clear" w:color="auto" w:fill="D9D9D9" w:themeFill="background1" w:themeFillShade="D9"/>
          </w:tcPr>
          <w:p w14:paraId="086F01ED" w14:textId="77777777" w:rsidR="00136BD4" w:rsidRDefault="00136BD4" w:rsidP="00136BD4"/>
        </w:tc>
        <w:tc>
          <w:tcPr>
            <w:tcW w:w="278" w:type="dxa"/>
            <w:tcBorders>
              <w:bottom w:val="nil"/>
              <w:right w:val="single" w:sz="4" w:space="0" w:color="BFBFBF" w:themeColor="background1" w:themeShade="BF"/>
            </w:tcBorders>
          </w:tcPr>
          <w:p w14:paraId="25A99480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2BD33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(7) 545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65115166" w14:textId="77777777" w:rsidR="00136BD4" w:rsidRPr="004E47D7" w:rsidRDefault="00136BD4" w:rsidP="00D8663C">
            <w:pPr>
              <w:pStyle w:val="Handschrift"/>
            </w:pPr>
            <w:r w:rsidRPr="004E47D7">
              <w:t>= 543</w:t>
            </w:r>
          </w:p>
        </w:tc>
        <w:tc>
          <w:tcPr>
            <w:tcW w:w="2656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6CAA44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(8) 545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</w:t>
            </w:r>
          </w:p>
          <w:p w14:paraId="37CCE857" w14:textId="77777777" w:rsidR="00136BD4" w:rsidRPr="004E47D7" w:rsidRDefault="00136BD4" w:rsidP="00D8663C">
            <w:pPr>
              <w:pStyle w:val="Handschrift"/>
            </w:pPr>
            <w:r w:rsidRPr="004E47D7">
              <w:t>= 525</w:t>
            </w:r>
          </w:p>
        </w:tc>
        <w:tc>
          <w:tcPr>
            <w:tcW w:w="26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FA3230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(9) 545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200</w:t>
            </w:r>
          </w:p>
          <w:p w14:paraId="7B643A71" w14:textId="77777777" w:rsidR="00136BD4" w:rsidRPr="004E47D7" w:rsidRDefault="00136BD4" w:rsidP="00D8663C">
            <w:pPr>
              <w:pStyle w:val="Handschrift"/>
            </w:pPr>
            <w:r w:rsidRPr="004E47D7">
              <w:t>= 345</w:t>
            </w:r>
          </w:p>
        </w:tc>
      </w:tr>
      <w:tr w:rsidR="00136BD4" w14:paraId="6BB953E7" w14:textId="77777777" w:rsidTr="00136BD4">
        <w:trPr>
          <w:trHeight w:val="81"/>
        </w:trPr>
        <w:tc>
          <w:tcPr>
            <w:tcW w:w="685" w:type="dxa"/>
            <w:shd w:val="clear" w:color="auto" w:fill="D9D9D9" w:themeFill="background1" w:themeFillShade="D9"/>
          </w:tcPr>
          <w:p w14:paraId="0ECB5727" w14:textId="77777777" w:rsidR="00136BD4" w:rsidRDefault="00136BD4" w:rsidP="00136BD4"/>
        </w:tc>
        <w:tc>
          <w:tcPr>
            <w:tcW w:w="278" w:type="dxa"/>
          </w:tcPr>
          <w:p w14:paraId="29DB3BD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single" w:sz="4" w:space="0" w:color="BFBFBF" w:themeColor="background1" w:themeShade="BF"/>
            </w:tcBorders>
          </w:tcPr>
          <w:p w14:paraId="5A93D503" w14:textId="77777777" w:rsidR="00136BD4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2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45FC47B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19018E35" w14:textId="77777777" w:rsidR="00136BD4" w:rsidRDefault="00136BD4" w:rsidP="00136BD4">
            <w:pPr>
              <w:pStyle w:val="berschrift2"/>
              <w:rPr>
                <w:b w:val="0"/>
              </w:rPr>
            </w:pPr>
          </w:p>
        </w:tc>
      </w:tr>
      <w:tr w:rsidR="00136BD4" w14:paraId="50469724" w14:textId="77777777" w:rsidTr="00136BD4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3FD4BE27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5F8FB41C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67" w:type="dxa"/>
            <w:gridSpan w:val="10"/>
          </w:tcPr>
          <w:p w14:paraId="26FD7D20" w14:textId="77777777" w:rsidR="00136BD4" w:rsidRDefault="00136BD4" w:rsidP="00136BD4">
            <w:r>
              <w:t>Erkläre die Aufgabe a2):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65B5FE21" w14:textId="77777777" w:rsidR="00136BD4" w:rsidRDefault="00136BD4" w:rsidP="00136BD4">
            <w:r>
              <w:t xml:space="preserve">                                            Wie verändern sich die Zahlen in den </w:t>
            </w:r>
            <w:proofErr w:type="gramStart"/>
            <w:r>
              <w:t>Spalten(</w:t>
            </w:r>
            <w:proofErr w:type="gramEnd"/>
            <w:r>
              <w:sym w:font="Symbol" w:char="F0DF"/>
            </w:r>
            <w:r>
              <w:t>)?</w:t>
            </w:r>
          </w:p>
          <w:p w14:paraId="11E31919" w14:textId="77777777" w:rsidR="00136BD4" w:rsidRPr="00E50EB1" w:rsidRDefault="00136BD4" w:rsidP="00136BD4">
            <w:pPr>
              <w:pStyle w:val="berschrift2"/>
              <w:rPr>
                <w:b w:val="0"/>
                <w:sz w:val="8"/>
              </w:rPr>
            </w:pPr>
            <w:r>
              <w:t xml:space="preserve">                                            </w:t>
            </w:r>
            <w:r w:rsidRPr="00E50EB1">
              <w:rPr>
                <w:b w:val="0"/>
                <w:color w:val="0D0D0D" w:themeColor="text1" w:themeTint="F2"/>
              </w:rPr>
              <w:t xml:space="preserve">Warum ist das so? </w:t>
            </w:r>
          </w:p>
        </w:tc>
      </w:tr>
      <w:tr w:rsidR="00136BD4" w14:paraId="1E53C392" w14:textId="77777777" w:rsidTr="00136BD4">
        <w:trPr>
          <w:trHeight w:val="147"/>
        </w:trPr>
        <w:tc>
          <w:tcPr>
            <w:tcW w:w="685" w:type="dxa"/>
            <w:shd w:val="clear" w:color="auto" w:fill="D9D9D9" w:themeFill="background1" w:themeFillShade="D9"/>
          </w:tcPr>
          <w:p w14:paraId="3F212FB9" w14:textId="77777777" w:rsidR="00136BD4" w:rsidRDefault="00136BD4" w:rsidP="00136BD4"/>
        </w:tc>
        <w:tc>
          <w:tcPr>
            <w:tcW w:w="8245" w:type="dxa"/>
            <w:gridSpan w:val="11"/>
          </w:tcPr>
          <w:p w14:paraId="77309868" w14:textId="77777777" w:rsidR="00136BD4" w:rsidRPr="00D36D05" w:rsidRDefault="00136BD4" w:rsidP="00136BD4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136BD4" w14:paraId="29F8634F" w14:textId="77777777" w:rsidTr="00136BD4">
        <w:trPr>
          <w:trHeight w:val="851"/>
        </w:trPr>
        <w:tc>
          <w:tcPr>
            <w:tcW w:w="685" w:type="dxa"/>
            <w:shd w:val="clear" w:color="auto" w:fill="D9D9D9" w:themeFill="background1" w:themeFillShade="D9"/>
          </w:tcPr>
          <w:p w14:paraId="0E828033" w14:textId="77777777" w:rsidR="00136BD4" w:rsidRDefault="00136BD4" w:rsidP="00136BD4"/>
        </w:tc>
        <w:tc>
          <w:tcPr>
            <w:tcW w:w="8245" w:type="dxa"/>
            <w:gridSpan w:val="11"/>
          </w:tcPr>
          <w:p w14:paraId="3F7CD4EE" w14:textId="77777777" w:rsidR="00136BD4" w:rsidRPr="00D36D05" w:rsidRDefault="00136BD4" w:rsidP="00136BD4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  <w:r w:rsidRPr="00D36D05">
              <w:rPr>
                <w:b/>
                <w:color w:val="7F7F7F" w:themeColor="text1" w:themeTint="80"/>
              </w:rPr>
              <w:t>In den Zeilen (</w:t>
            </w:r>
            <w:r w:rsidRPr="00D36D05">
              <w:rPr>
                <w:b/>
                <w:color w:val="7F7F7F" w:themeColor="text1" w:themeTint="80"/>
              </w:rPr>
              <w:sym w:font="Symbol" w:char="F0DE"/>
            </w:r>
            <w:r w:rsidRPr="00D36D05">
              <w:rPr>
                <w:b/>
                <w:color w:val="7F7F7F" w:themeColor="text1" w:themeTint="80"/>
              </w:rPr>
              <w:t xml:space="preserve">): </w:t>
            </w:r>
          </w:p>
          <w:p w14:paraId="33019557" w14:textId="77777777" w:rsidR="00136BD4" w:rsidRPr="008E6076" w:rsidRDefault="00136BD4" w:rsidP="00D8663C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Die erste Zahl ist in jeder Zeile gleich: z.B. in der 1. Zeile:  345</w:t>
            </w:r>
          </w:p>
          <w:p w14:paraId="5ECAED24" w14:textId="2D8EAE03" w:rsidR="00136BD4" w:rsidRPr="00D8663C" w:rsidRDefault="00136BD4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zweite Zahl wächst in jeder Zeile: </w:t>
            </w:r>
            <w:r w:rsidR="00C97356">
              <w:rPr>
                <w:rFonts w:ascii="Comic Sans MS" w:hAnsi="Comic Sans MS"/>
                <w:color w:val="548DD4" w:themeColor="text2" w:themeTint="99"/>
                <w:sz w:val="20"/>
              </w:rPr>
              <w:t>Die zweite Zahl</w:t>
            </w:r>
            <w:r w:rsidR="00C97356"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wird z.B. in der 1. Zeile mit 10 multipliziert.</w:t>
            </w:r>
          </w:p>
        </w:tc>
      </w:tr>
      <w:tr w:rsidR="004C2748" w14:paraId="11EBA5AD" w14:textId="77777777" w:rsidTr="00136BD4">
        <w:trPr>
          <w:trHeight w:val="56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39069063" w14:textId="77777777" w:rsidR="004C2748" w:rsidRPr="00154F33" w:rsidRDefault="004C2748" w:rsidP="00136BD4">
            <w:pPr>
              <w:rPr>
                <w:sz w:val="10"/>
              </w:rPr>
            </w:pPr>
          </w:p>
        </w:tc>
        <w:tc>
          <w:tcPr>
            <w:tcW w:w="278" w:type="dxa"/>
            <w:vMerge w:val="restart"/>
          </w:tcPr>
          <w:p w14:paraId="4BDDF2C4" w14:textId="77777777" w:rsidR="004C2748" w:rsidRPr="00154F33" w:rsidRDefault="004C2748" w:rsidP="00136BD4">
            <w:pPr>
              <w:pStyle w:val="berschrift2"/>
              <w:rPr>
                <w:sz w:val="10"/>
              </w:rPr>
            </w:pPr>
          </w:p>
        </w:tc>
        <w:tc>
          <w:tcPr>
            <w:tcW w:w="1164" w:type="dxa"/>
            <w:gridSpan w:val="2"/>
            <w:tcBorders>
              <w:bottom w:val="single" w:sz="4" w:space="0" w:color="BFBFBF" w:themeColor="background1" w:themeShade="BF"/>
            </w:tcBorders>
          </w:tcPr>
          <w:p w14:paraId="1CB72A03" w14:textId="77777777" w:rsidR="004C2748" w:rsidRPr="00E50EB1" w:rsidRDefault="004C2748" w:rsidP="00136BD4">
            <w:pPr>
              <w:rPr>
                <w:szCs w:val="21"/>
              </w:rPr>
            </w:pPr>
          </w:p>
        </w:tc>
        <w:tc>
          <w:tcPr>
            <w:tcW w:w="3543" w:type="dxa"/>
            <w:gridSpan w:val="5"/>
            <w:tcBorders>
              <w:bottom w:val="single" w:sz="4" w:space="0" w:color="BFBFBF" w:themeColor="background1" w:themeShade="BF"/>
            </w:tcBorders>
          </w:tcPr>
          <w:p w14:paraId="39D382A4" w14:textId="1B4D15E1" w:rsidR="004C2748" w:rsidRPr="00E50EB1" w:rsidRDefault="004C2748" w:rsidP="00D8663C">
            <w:pPr>
              <w:pStyle w:val="Handschri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4DB62995" wp14:editId="40F32360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203200</wp:posOffset>
                      </wp:positionV>
                      <wp:extent cx="1571625" cy="295275"/>
                      <wp:effectExtent l="12700" t="25400" r="41275" b="0"/>
                      <wp:wrapNone/>
                      <wp:docPr id="6876" name="Bogen 6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0DFC9C" id="Bogen 6876" o:spid="_x0000_s1026" style="position:absolute;margin-left:-9.45pt;margin-top:16pt;width:123.75pt;height:23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  <w:r>
              <w:t xml:space="preserve">               </w:t>
            </w:r>
            <w:r>
              <w:sym w:font="Symbol" w:char="F0D7"/>
            </w:r>
            <w:r>
              <w:t xml:space="preserve"> 10</w:t>
            </w:r>
          </w:p>
        </w:tc>
        <w:tc>
          <w:tcPr>
            <w:tcW w:w="3260" w:type="dxa"/>
            <w:gridSpan w:val="3"/>
            <w:tcBorders>
              <w:bottom w:val="single" w:sz="4" w:space="0" w:color="BFBFBF" w:themeColor="background1" w:themeShade="BF"/>
            </w:tcBorders>
          </w:tcPr>
          <w:p w14:paraId="0247A759" w14:textId="0B67D78F" w:rsidR="004C2748" w:rsidRPr="00E50EB1" w:rsidRDefault="004C2748" w:rsidP="00D8663C">
            <w:pPr>
              <w:pStyle w:val="Handschrift"/>
            </w:pPr>
            <w:r>
              <w:t xml:space="preserve">   </w:t>
            </w:r>
            <w:r>
              <w:sym w:font="Symbol" w:char="F0D7"/>
            </w:r>
            <w:r>
              <w:t xml:space="preserve"> 10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99047A2" wp14:editId="683B2B25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206375</wp:posOffset>
                      </wp:positionV>
                      <wp:extent cx="1571625" cy="295275"/>
                      <wp:effectExtent l="12700" t="25400" r="41275" b="0"/>
                      <wp:wrapNone/>
                      <wp:docPr id="6877" name="Bogen 6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6DF3DD9" id="Bogen 6877" o:spid="_x0000_s1026" style="position:absolute;margin-left:-51.1pt;margin-top:16.25pt;width:123.75pt;height:23.2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</w:p>
        </w:tc>
      </w:tr>
      <w:tr w:rsidR="004C2748" w14:paraId="11128D1D" w14:textId="77777777" w:rsidTr="00136BD4">
        <w:trPr>
          <w:trHeight w:val="56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83F9500" w14:textId="77777777" w:rsidR="004C2748" w:rsidRPr="00154F33" w:rsidRDefault="004C2748" w:rsidP="00136BD4">
            <w:pPr>
              <w:rPr>
                <w:sz w:val="10"/>
              </w:rPr>
            </w:pPr>
          </w:p>
        </w:tc>
        <w:tc>
          <w:tcPr>
            <w:tcW w:w="278" w:type="dxa"/>
            <w:vMerge/>
            <w:tcBorders>
              <w:right w:val="single" w:sz="4" w:space="0" w:color="BFBFBF" w:themeColor="background1" w:themeShade="BF"/>
            </w:tcBorders>
          </w:tcPr>
          <w:p w14:paraId="5A43DF7D" w14:textId="77777777" w:rsidR="004C2748" w:rsidRPr="00154F33" w:rsidRDefault="004C2748" w:rsidP="00136BD4">
            <w:pPr>
              <w:pStyle w:val="berschrift2"/>
              <w:rPr>
                <w:sz w:val="10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E1AAFA" w14:textId="77777777" w:rsidR="004C2748" w:rsidRDefault="004C2748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(1)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04694098" w14:textId="77777777" w:rsidR="004C2748" w:rsidRPr="00E50EB1" w:rsidRDefault="004C2748" w:rsidP="00D8663C">
            <w:pPr>
              <w:pStyle w:val="Handschrift"/>
              <w:rPr>
                <w:szCs w:val="21"/>
              </w:rPr>
            </w:pPr>
            <w:r w:rsidRPr="004E47D7">
              <w:t>= 343</w:t>
            </w:r>
          </w:p>
        </w:tc>
        <w:tc>
          <w:tcPr>
            <w:tcW w:w="2656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DFBFCA" w14:textId="77777777" w:rsidR="004C2748" w:rsidRDefault="004C2748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(2)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</w:t>
            </w:r>
          </w:p>
          <w:p w14:paraId="26CD878B" w14:textId="77777777" w:rsidR="004C2748" w:rsidRPr="00E50EB1" w:rsidRDefault="004C2748" w:rsidP="00D8663C">
            <w:pPr>
              <w:pStyle w:val="Handschrift"/>
              <w:rPr>
                <w:szCs w:val="21"/>
              </w:rPr>
            </w:pPr>
            <w:r w:rsidRPr="004E47D7">
              <w:t>= 325</w:t>
            </w:r>
          </w:p>
        </w:tc>
        <w:tc>
          <w:tcPr>
            <w:tcW w:w="26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D5AD33" w14:textId="77777777" w:rsidR="004C2748" w:rsidRDefault="004C2748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(3)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200</w:t>
            </w:r>
          </w:p>
          <w:p w14:paraId="61623EDD" w14:textId="77777777" w:rsidR="004C2748" w:rsidRPr="00E50EB1" w:rsidRDefault="004C2748" w:rsidP="00D8663C">
            <w:pPr>
              <w:pStyle w:val="Handschrift"/>
              <w:rPr>
                <w:szCs w:val="21"/>
              </w:rPr>
            </w:pPr>
            <w:r w:rsidRPr="004E47D7">
              <w:t>= 145</w:t>
            </w:r>
          </w:p>
        </w:tc>
      </w:tr>
      <w:tr w:rsidR="004C2748" w14:paraId="499F95A7" w14:textId="77777777" w:rsidTr="00136BD4">
        <w:trPr>
          <w:trHeight w:val="1152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FBC496F" w14:textId="77777777" w:rsidR="004C2748" w:rsidRDefault="004C2748" w:rsidP="00136BD4"/>
        </w:tc>
        <w:tc>
          <w:tcPr>
            <w:tcW w:w="8245" w:type="dxa"/>
            <w:gridSpan w:val="11"/>
          </w:tcPr>
          <w:p w14:paraId="4559EE22" w14:textId="77777777" w:rsidR="004C2748" w:rsidRPr="008E6076" w:rsidRDefault="004C2748" w:rsidP="001B7956">
            <w:pPr>
              <w:pStyle w:val="Listenabsatz"/>
              <w:numPr>
                <w:ilvl w:val="0"/>
                <w:numId w:val="13"/>
              </w:numPr>
              <w:spacing w:before="120" w:line="360" w:lineRule="auto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Beim Subtrahieren verändert sich immer nur eine Stelle von 345. </w:t>
            </w:r>
          </w:p>
          <w:p w14:paraId="26115AC8" w14:textId="77777777" w:rsidR="004C2748" w:rsidRPr="008E6076" w:rsidRDefault="004C2748" w:rsidP="001B7956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beiden anderen Stellen bleiben gleich.  </w:t>
            </w:r>
          </w:p>
          <w:p w14:paraId="02D468A0" w14:textId="77777777" w:rsidR="004C2748" w:rsidRPr="008E6076" w:rsidRDefault="004C2748" w:rsidP="001B7956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Warum ist das so? </w:t>
            </w:r>
          </w:p>
          <w:p w14:paraId="39617EAC" w14:textId="6C45522A" w:rsidR="004C2748" w:rsidRPr="008E6076" w:rsidRDefault="004C2748" w:rsidP="00B2197B">
            <w:pPr>
              <w:pStyle w:val="Handschrift"/>
              <w:numPr>
                <w:ilvl w:val="0"/>
                <w:numId w:val="39"/>
              </w:numPr>
            </w:pPr>
            <w:r w:rsidRPr="008E6076">
              <w:t>Die hinteren Stellen bei der 2. Zahl sind 0 (z.B. bei 2</w:t>
            </w:r>
            <w:r w:rsidRPr="008E6076">
              <w:rPr>
                <w:u w:val="single"/>
              </w:rPr>
              <w:t>00</w:t>
            </w:r>
            <w:r w:rsidRPr="008E6076">
              <w:t xml:space="preserve">). Wenn ich 0 </w:t>
            </w:r>
          </w:p>
          <w:p w14:paraId="29BE7DEB" w14:textId="0D4C0B7D" w:rsidR="004C2748" w:rsidRPr="008E6076" w:rsidRDefault="004C2748" w:rsidP="00B2197B">
            <w:pPr>
              <w:pStyle w:val="Handschrift"/>
              <w:ind w:left="944"/>
            </w:pPr>
            <w:r w:rsidRPr="008E6076">
              <w:t xml:space="preserve">subtrahiere, bleibt das Ergebnis gleich. </w:t>
            </w:r>
          </w:p>
          <w:p w14:paraId="6EF96114" w14:textId="77777777" w:rsidR="004C2748" w:rsidRPr="008E6076" w:rsidRDefault="004C2748" w:rsidP="00B2197B">
            <w:pPr>
              <w:pStyle w:val="Handschrift"/>
              <w:numPr>
                <w:ilvl w:val="0"/>
                <w:numId w:val="39"/>
              </w:numPr>
            </w:pPr>
            <w:r w:rsidRPr="008E6076">
              <w:t xml:space="preserve">Die Ziffern von 345 sind alle größer als 2: 3 &gt; 2; 4 &gt; 2; 5 &gt; 2. Es gibt also </w:t>
            </w:r>
          </w:p>
          <w:p w14:paraId="0BF17845" w14:textId="56434D4D" w:rsidR="004C2748" w:rsidRDefault="004C2748" w:rsidP="00B2197B">
            <w:pPr>
              <w:pStyle w:val="Handschrift"/>
              <w:ind w:left="944"/>
            </w:pPr>
            <w:r w:rsidRPr="008E6076">
              <w:t xml:space="preserve">keinen Übertrag. </w:t>
            </w:r>
          </w:p>
        </w:tc>
      </w:tr>
      <w:tr w:rsidR="00136BD4" w14:paraId="42931D70" w14:textId="77777777" w:rsidTr="00136BD4">
        <w:trPr>
          <w:trHeight w:val="444"/>
        </w:trPr>
        <w:tc>
          <w:tcPr>
            <w:tcW w:w="685" w:type="dxa"/>
            <w:shd w:val="clear" w:color="auto" w:fill="D9D9D9" w:themeFill="background1" w:themeFillShade="D9"/>
          </w:tcPr>
          <w:p w14:paraId="0A3D166A" w14:textId="77777777" w:rsidR="00136BD4" w:rsidRDefault="00136BD4" w:rsidP="00136BD4"/>
        </w:tc>
        <w:tc>
          <w:tcPr>
            <w:tcW w:w="8245" w:type="dxa"/>
            <w:gridSpan w:val="11"/>
          </w:tcPr>
          <w:p w14:paraId="6491A5D1" w14:textId="77777777" w:rsidR="00136BD4" w:rsidRPr="00B2197B" w:rsidRDefault="00136BD4" w:rsidP="00B2197B">
            <w:pPr>
              <w:rPr>
                <w:b/>
                <w:color w:val="7F7F7F" w:themeColor="text1" w:themeTint="80"/>
                <w:sz w:val="10"/>
                <w:szCs w:val="10"/>
              </w:rPr>
            </w:pPr>
          </w:p>
        </w:tc>
      </w:tr>
      <w:tr w:rsidR="00136BD4" w14:paraId="14C0BD42" w14:textId="77777777" w:rsidTr="00136BD4">
        <w:trPr>
          <w:trHeight w:val="444"/>
        </w:trPr>
        <w:tc>
          <w:tcPr>
            <w:tcW w:w="685" w:type="dxa"/>
            <w:shd w:val="clear" w:color="auto" w:fill="D9D9D9" w:themeFill="background1" w:themeFillShade="D9"/>
          </w:tcPr>
          <w:p w14:paraId="20DD3BB7" w14:textId="77777777" w:rsidR="00136BD4" w:rsidRDefault="00136BD4" w:rsidP="00136BD4"/>
        </w:tc>
        <w:tc>
          <w:tcPr>
            <w:tcW w:w="8245" w:type="dxa"/>
            <w:gridSpan w:val="11"/>
          </w:tcPr>
          <w:p w14:paraId="62488FC7" w14:textId="77777777" w:rsidR="00136BD4" w:rsidRPr="00D52432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  <w:r w:rsidRPr="00E222C7">
              <w:rPr>
                <w:b/>
                <w:color w:val="7F7F7F" w:themeColor="text1" w:themeTint="80"/>
              </w:rPr>
              <w:t>In den Spalten (</w:t>
            </w:r>
            <w:r w:rsidRPr="00E222C7">
              <w:rPr>
                <w:b/>
                <w:color w:val="7F7F7F" w:themeColor="text1" w:themeTint="80"/>
              </w:rPr>
              <w:sym w:font="Symbol" w:char="F0DF"/>
            </w:r>
            <w:r w:rsidRPr="00E222C7">
              <w:rPr>
                <w:b/>
                <w:color w:val="7F7F7F" w:themeColor="text1" w:themeTint="80"/>
              </w:rPr>
              <w:t xml:space="preserve">): </w:t>
            </w:r>
          </w:p>
        </w:tc>
      </w:tr>
      <w:tr w:rsidR="00136BD4" w14:paraId="0F839A41" w14:textId="77777777" w:rsidTr="00136BD4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41293909" w14:textId="77777777" w:rsidR="00136BD4" w:rsidRDefault="00136BD4" w:rsidP="00136BD4"/>
        </w:tc>
        <w:tc>
          <w:tcPr>
            <w:tcW w:w="733" w:type="dxa"/>
            <w:gridSpan w:val="2"/>
            <w:tcBorders>
              <w:right w:val="single" w:sz="4" w:space="0" w:color="BFBFBF" w:themeColor="background1" w:themeShade="BF"/>
            </w:tcBorders>
          </w:tcPr>
          <w:p w14:paraId="657DE09D" w14:textId="77777777" w:rsidR="00136BD4" w:rsidRDefault="00136BD4" w:rsidP="00136BD4">
            <w:pPr>
              <w:ind w:left="161" w:hanging="142"/>
              <w:jc w:val="center"/>
              <w:rPr>
                <w:color w:val="0D0D0D" w:themeColor="text1" w:themeTint="F2"/>
              </w:rPr>
            </w:pPr>
          </w:p>
          <w:p w14:paraId="291ED8C7" w14:textId="77777777" w:rsidR="00136BD4" w:rsidRPr="00E222C7" w:rsidRDefault="00136BD4" w:rsidP="00D8663C">
            <w:pPr>
              <w:pStyle w:val="Handschrift"/>
              <w:ind w:left="113"/>
              <w:rPr>
                <w:color w:val="7F7F7F" w:themeColor="text1" w:themeTint="80"/>
              </w:rPr>
            </w:pPr>
            <w:r w:rsidRPr="00E222C7">
              <w:t>+ 100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6F19CB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(1) 345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043D4FE0" w14:textId="77777777" w:rsidR="00136BD4" w:rsidRPr="00E222C7" w:rsidRDefault="00136BD4" w:rsidP="00D8663C">
            <w:pPr>
              <w:pStyle w:val="Handschrift"/>
              <w:rPr>
                <w:color w:val="7F7F7F" w:themeColor="text1" w:themeTint="80"/>
              </w:rPr>
            </w:pPr>
            <w:r w:rsidRPr="00E222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39DA59B0" wp14:editId="36529528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130810</wp:posOffset>
                      </wp:positionV>
                      <wp:extent cx="366713" cy="100015"/>
                      <wp:effectExtent l="31750" t="19050" r="0" b="20955"/>
                      <wp:wrapNone/>
                      <wp:docPr id="6878" name="Bogen 6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6713" cy="10001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F6330E1" id="Bogen 6878" o:spid="_x0000_s1026" style="position:absolute;margin-left:2.45pt;margin-top:10.3pt;width:28.9pt;height:7.9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3,10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" path="m695,45658nsc8984,19761,88640,-85,183953,-1,284985,88,366715,22451,366715,50007r-183358,1l695,45658xem695,45658nfc8984,19761,88640,-85,183953,-1,284985,88,366715,22451,366715,50007e" filled="f" strokecolor="#0d0d0d [3069]" strokeweight="2pt">
                      <v:stroke startarrow="block"/>
                      <v:path arrowok="t" o:connecttype="custom" o:connectlocs="695,45658;183953,-1;366715,50007" o:connectangles="0,0,0"/>
                    </v:shape>
                  </w:pict>
                </mc:Fallback>
              </mc:AlternateContent>
            </w:r>
            <w:r>
              <w:t xml:space="preserve">        </w:t>
            </w:r>
            <w:r w:rsidRPr="004E47D7">
              <w:t>= 343</w:t>
            </w:r>
          </w:p>
        </w:tc>
        <w:tc>
          <w:tcPr>
            <w:tcW w:w="6236" w:type="dxa"/>
            <w:gridSpan w:val="7"/>
            <w:vMerge w:val="restart"/>
            <w:tcBorders>
              <w:left w:val="single" w:sz="4" w:space="0" w:color="BFBFBF" w:themeColor="background1" w:themeShade="BF"/>
            </w:tcBorders>
          </w:tcPr>
          <w:p w14:paraId="3F2DF0A8" w14:textId="77777777" w:rsidR="00136BD4" w:rsidRPr="008E6076" w:rsidRDefault="00136BD4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Die 2. Zahl ist in jeder Spalte gleich: z.B. in der 1. Spalte:  2</w:t>
            </w:r>
          </w:p>
          <w:p w14:paraId="60764448" w14:textId="77777777" w:rsidR="00136BD4" w:rsidRPr="008E6076" w:rsidRDefault="00136BD4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1. Zahl wird in jeder Spalte um 100 größer. </w:t>
            </w:r>
          </w:p>
          <w:p w14:paraId="34266389" w14:textId="77777777" w:rsidR="00136BD4" w:rsidRPr="008E6076" w:rsidRDefault="00136BD4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Ziffern an der Einerstelle und an der Zehnerstelle bleiben gleich. Die Zahlen sind ja gleichgeblieben.  </w:t>
            </w:r>
          </w:p>
          <w:p w14:paraId="3FC54F65" w14:textId="77777777" w:rsidR="00136BD4" w:rsidRPr="00B2197B" w:rsidRDefault="00136BD4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291" w:hanging="142"/>
              <w:rPr>
                <w:rFonts w:ascii="Comic Sans MS" w:hAnsi="Comic Sans MS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Die Differenz wird daher immer um 100 größer</w:t>
            </w:r>
            <w:r w:rsidRPr="00B2197B">
              <w:rPr>
                <w:rFonts w:ascii="Comic Sans MS" w:hAnsi="Comic Sans MS"/>
                <w:color w:val="4F81BD" w:themeColor="accent1"/>
                <w:sz w:val="20"/>
              </w:rPr>
              <w:t xml:space="preserve">. </w:t>
            </w:r>
          </w:p>
        </w:tc>
      </w:tr>
      <w:tr w:rsidR="00136BD4" w14:paraId="4332DA3E" w14:textId="77777777" w:rsidTr="00136BD4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46C16ACE" w14:textId="77777777" w:rsidR="00136BD4" w:rsidRDefault="00136BD4" w:rsidP="00136BD4"/>
        </w:tc>
        <w:tc>
          <w:tcPr>
            <w:tcW w:w="733" w:type="dxa"/>
            <w:gridSpan w:val="2"/>
            <w:tcBorders>
              <w:right w:val="single" w:sz="4" w:space="0" w:color="BFBFBF" w:themeColor="background1" w:themeShade="BF"/>
            </w:tcBorders>
          </w:tcPr>
          <w:p w14:paraId="052B4DB6" w14:textId="77777777" w:rsidR="00136BD4" w:rsidRDefault="00136BD4" w:rsidP="00136BD4">
            <w:pPr>
              <w:ind w:left="19"/>
              <w:jc w:val="center"/>
              <w:rPr>
                <w:color w:val="0D0D0D" w:themeColor="text1" w:themeTint="F2"/>
              </w:rPr>
            </w:pPr>
          </w:p>
          <w:p w14:paraId="6950EFAB" w14:textId="77777777" w:rsidR="00136BD4" w:rsidRDefault="00136BD4" w:rsidP="00136BD4">
            <w:pPr>
              <w:ind w:left="19"/>
              <w:jc w:val="center"/>
              <w:rPr>
                <w:color w:val="0D0D0D" w:themeColor="text1" w:themeTint="F2"/>
              </w:rPr>
            </w:pPr>
          </w:p>
          <w:p w14:paraId="610767EF" w14:textId="77777777" w:rsidR="00136BD4" w:rsidRPr="00E222C7" w:rsidRDefault="00136BD4" w:rsidP="00D8663C">
            <w:pPr>
              <w:pStyle w:val="Handschrift"/>
              <w:ind w:left="113"/>
              <w:rPr>
                <w:b/>
                <w:color w:val="7F7F7F" w:themeColor="text1" w:themeTint="80"/>
              </w:rPr>
            </w:pPr>
            <w:r w:rsidRPr="00E222C7">
              <w:t>+ 100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2B1C7B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(4) 445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34F080A9" w14:textId="77777777" w:rsidR="00136BD4" w:rsidRPr="00E222C7" w:rsidRDefault="00136BD4" w:rsidP="00D8663C">
            <w:pPr>
              <w:pStyle w:val="Handschrift"/>
              <w:rPr>
                <w:color w:val="7F7F7F" w:themeColor="text1" w:themeTint="80"/>
              </w:rPr>
            </w:pPr>
            <w:r w:rsidRPr="00E222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36C89CC" wp14:editId="1930E79D">
                      <wp:simplePos x="0" y="0"/>
                      <wp:positionH relativeFrom="column">
                        <wp:posOffset>35561</wp:posOffset>
                      </wp:positionH>
                      <wp:positionV relativeFrom="paragraph">
                        <wp:posOffset>123190</wp:posOffset>
                      </wp:positionV>
                      <wp:extent cx="366713" cy="100015"/>
                      <wp:effectExtent l="31750" t="19050" r="0" b="20955"/>
                      <wp:wrapNone/>
                      <wp:docPr id="6879" name="Bogen 6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6713" cy="10001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24CAB08" id="Bogen 6879" o:spid="_x0000_s1026" style="position:absolute;margin-left:2.8pt;margin-top:9.7pt;width:28.9pt;height:7.9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713,10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" path="m695,45658nsc8984,19761,88640,-85,183953,-1,284985,88,366715,22451,366715,50007r-183358,1l695,45658xem695,45658nfc8984,19761,88640,-85,183953,-1,284985,88,366715,22451,366715,50007e" filled="f" strokecolor="#0d0d0d [3069]" strokeweight="2pt">
                      <v:stroke startarrow="block"/>
                      <v:path arrowok="t" o:connecttype="custom" o:connectlocs="695,45658;183953,-1;366715,50007" o:connectangles="0,0,0"/>
                    </v:shape>
                  </w:pict>
                </mc:Fallback>
              </mc:AlternateContent>
            </w:r>
            <w:r>
              <w:t xml:space="preserve">        </w:t>
            </w:r>
            <w:r w:rsidRPr="004E47D7">
              <w:t>= 443</w:t>
            </w:r>
          </w:p>
        </w:tc>
        <w:tc>
          <w:tcPr>
            <w:tcW w:w="6236" w:type="dxa"/>
            <w:gridSpan w:val="7"/>
            <w:vMerge/>
            <w:tcBorders>
              <w:left w:val="single" w:sz="4" w:space="0" w:color="BFBFBF" w:themeColor="background1" w:themeShade="BF"/>
            </w:tcBorders>
          </w:tcPr>
          <w:p w14:paraId="0984B57B" w14:textId="77777777" w:rsidR="00136BD4" w:rsidRPr="00E222C7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136BD4" w14:paraId="0E0434DF" w14:textId="77777777" w:rsidTr="00136BD4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10EB5CF6" w14:textId="77777777" w:rsidR="00136BD4" w:rsidRDefault="00136BD4" w:rsidP="00136BD4"/>
        </w:tc>
        <w:tc>
          <w:tcPr>
            <w:tcW w:w="733" w:type="dxa"/>
            <w:gridSpan w:val="2"/>
            <w:tcBorders>
              <w:right w:val="single" w:sz="4" w:space="0" w:color="BFBFBF" w:themeColor="background1" w:themeShade="BF"/>
            </w:tcBorders>
          </w:tcPr>
          <w:p w14:paraId="3059F414" w14:textId="77777777" w:rsidR="00136BD4" w:rsidRPr="00E222C7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56B47" w14:textId="77777777" w:rsidR="00136BD4" w:rsidRDefault="00136BD4" w:rsidP="00136BD4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(7) 545 </w:t>
            </w:r>
            <w:r>
              <w:rPr>
                <w:color w:val="0D0D0D" w:themeColor="text1" w:themeTint="F2"/>
              </w:rPr>
              <w:t>-</w:t>
            </w:r>
            <w:r w:rsidRPr="00FD346C">
              <w:rPr>
                <w:color w:val="0D0D0D" w:themeColor="text1" w:themeTint="F2"/>
              </w:rPr>
              <w:t xml:space="preserve"> 2</w:t>
            </w:r>
          </w:p>
          <w:p w14:paraId="33212543" w14:textId="77777777" w:rsidR="00136BD4" w:rsidRPr="00E222C7" w:rsidRDefault="00136BD4" w:rsidP="00D8663C">
            <w:pPr>
              <w:pStyle w:val="Handschrift"/>
              <w:rPr>
                <w:color w:val="7F7F7F" w:themeColor="text1" w:themeTint="80"/>
              </w:rPr>
            </w:pPr>
            <w:r>
              <w:t xml:space="preserve">        </w:t>
            </w:r>
            <w:r w:rsidRPr="004E47D7">
              <w:t>= 543</w:t>
            </w:r>
          </w:p>
        </w:tc>
        <w:tc>
          <w:tcPr>
            <w:tcW w:w="6236" w:type="dxa"/>
            <w:gridSpan w:val="7"/>
            <w:vMerge/>
            <w:tcBorders>
              <w:left w:val="single" w:sz="4" w:space="0" w:color="BFBFBF" w:themeColor="background1" w:themeShade="BF"/>
            </w:tcBorders>
          </w:tcPr>
          <w:p w14:paraId="199F4419" w14:textId="77777777" w:rsidR="00136BD4" w:rsidRPr="00E222C7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136BD4" w14:paraId="6C029685" w14:textId="77777777" w:rsidTr="00136BD4">
        <w:trPr>
          <w:trHeight w:val="70"/>
        </w:trPr>
        <w:tc>
          <w:tcPr>
            <w:tcW w:w="685" w:type="dxa"/>
            <w:shd w:val="clear" w:color="auto" w:fill="D9D9D9" w:themeFill="background1" w:themeFillShade="D9"/>
          </w:tcPr>
          <w:p w14:paraId="526D14EB" w14:textId="77777777" w:rsidR="00136BD4" w:rsidRDefault="00136BD4" w:rsidP="00136BD4"/>
        </w:tc>
        <w:tc>
          <w:tcPr>
            <w:tcW w:w="733" w:type="dxa"/>
            <w:gridSpan w:val="2"/>
          </w:tcPr>
          <w:p w14:paraId="3DC86745" w14:textId="77777777" w:rsidR="00136BD4" w:rsidRPr="00E222C7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</w:tcBorders>
          </w:tcPr>
          <w:p w14:paraId="4C2E8B1F" w14:textId="77777777" w:rsidR="00136BD4" w:rsidRPr="00FD346C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236" w:type="dxa"/>
            <w:gridSpan w:val="7"/>
            <w:tcBorders>
              <w:left w:val="nil"/>
            </w:tcBorders>
          </w:tcPr>
          <w:p w14:paraId="309C01EC" w14:textId="77777777" w:rsidR="00136BD4" w:rsidRPr="00E222C7" w:rsidRDefault="00136BD4" w:rsidP="00136BD4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</w:tbl>
    <w:p w14:paraId="25361FBF" w14:textId="77777777" w:rsidR="00136BD4" w:rsidRDefault="00136BD4" w:rsidP="00136BD4">
      <w:pPr>
        <w:overflowPunct/>
        <w:autoSpaceDE/>
        <w:autoSpaceDN/>
        <w:adjustRightInd/>
        <w:jc w:val="left"/>
        <w:textAlignment w:val="auto"/>
        <w:rPr>
          <w:sz w:val="4"/>
        </w:rPr>
      </w:pPr>
    </w:p>
    <w:p w14:paraId="286C9F74" w14:textId="77777777" w:rsidR="00136BD4" w:rsidRPr="00660A94" w:rsidRDefault="00136BD4" w:rsidP="00136BD4">
      <w:pPr>
        <w:overflowPunct/>
        <w:autoSpaceDE/>
        <w:autoSpaceDN/>
        <w:adjustRightInd/>
        <w:jc w:val="left"/>
        <w:textAlignment w:val="auto"/>
        <w:rPr>
          <w:sz w:val="4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278"/>
        <w:gridCol w:w="313"/>
        <w:gridCol w:w="852"/>
        <w:gridCol w:w="1415"/>
        <w:gridCol w:w="1134"/>
        <w:gridCol w:w="143"/>
        <w:gridCol w:w="143"/>
        <w:gridCol w:w="1135"/>
        <w:gridCol w:w="140"/>
        <w:gridCol w:w="1418"/>
        <w:gridCol w:w="1276"/>
      </w:tblGrid>
      <w:tr w:rsidR="00136BD4" w14:paraId="03D2425D" w14:textId="77777777" w:rsidTr="00136BD4">
        <w:trPr>
          <w:trHeight w:val="442"/>
        </w:trPr>
        <w:tc>
          <w:tcPr>
            <w:tcW w:w="683" w:type="dxa"/>
            <w:hideMark/>
          </w:tcPr>
          <w:p w14:paraId="6A2E0067" w14:textId="77777777" w:rsidR="00136BD4" w:rsidRPr="00995ADA" w:rsidRDefault="00136BD4" w:rsidP="00136BD4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>9</w:t>
            </w:r>
          </w:p>
        </w:tc>
        <w:tc>
          <w:tcPr>
            <w:tcW w:w="8247" w:type="dxa"/>
            <w:gridSpan w:val="11"/>
          </w:tcPr>
          <w:p w14:paraId="01D25267" w14:textId="77777777" w:rsidR="00136BD4" w:rsidRPr="00995ADA" w:rsidRDefault="00136BD4" w:rsidP="00136BD4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995ADA">
              <w:rPr>
                <w:color w:val="7F7F7F" w:themeColor="text1" w:themeTint="80"/>
                <w:sz w:val="21"/>
                <w:szCs w:val="21"/>
              </w:rPr>
              <w:t>Zwei Wege zum Addieren und Subtrahieren</w:t>
            </w:r>
          </w:p>
          <w:p w14:paraId="7CAFEADE" w14:textId="77777777" w:rsidR="00136BD4" w:rsidRPr="00995ADA" w:rsidRDefault="00136BD4" w:rsidP="00136BD4">
            <w:pPr>
              <w:rPr>
                <w:color w:val="7F7F7F" w:themeColor="text1" w:themeTint="80"/>
                <w:szCs w:val="21"/>
              </w:rPr>
            </w:pPr>
          </w:p>
        </w:tc>
      </w:tr>
      <w:tr w:rsidR="00136BD4" w14:paraId="65F4469E" w14:textId="77777777" w:rsidTr="00136BD4">
        <w:trPr>
          <w:trHeight w:val="823"/>
        </w:trPr>
        <w:tc>
          <w:tcPr>
            <w:tcW w:w="683" w:type="dxa"/>
          </w:tcPr>
          <w:p w14:paraId="344889A1" w14:textId="77777777" w:rsidR="00136BD4" w:rsidRPr="00FD346C" w:rsidRDefault="00136BD4" w:rsidP="00136BD4">
            <w:pPr>
              <w:pStyle w:val="berschrift2"/>
            </w:pPr>
          </w:p>
        </w:tc>
        <w:tc>
          <w:tcPr>
            <w:tcW w:w="278" w:type="dxa"/>
          </w:tcPr>
          <w:p w14:paraId="5DD4C6E5" w14:textId="77777777" w:rsidR="00136BD4" w:rsidRPr="00B83219" w:rsidRDefault="00136BD4" w:rsidP="00136BD4">
            <w:pPr>
              <w:pStyle w:val="berschrift2"/>
            </w:pPr>
            <w:r w:rsidRPr="00B83219">
              <w:t>a)</w:t>
            </w:r>
          </w:p>
          <w:p w14:paraId="46DF1E20" w14:textId="77777777" w:rsidR="00136BD4" w:rsidRPr="00B83219" w:rsidRDefault="00136BD4" w:rsidP="00136BD4">
            <w:pPr>
              <w:pStyle w:val="berschrift2"/>
            </w:pPr>
          </w:p>
        </w:tc>
        <w:tc>
          <w:tcPr>
            <w:tcW w:w="7969" w:type="dxa"/>
            <w:gridSpan w:val="10"/>
          </w:tcPr>
          <w:p w14:paraId="789390C8" w14:textId="77777777" w:rsidR="00136BD4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und Kenan haben unterschiedlich gerechnet. </w:t>
            </w:r>
            <w:r w:rsidRPr="00B83219">
              <w:rPr>
                <w:color w:val="0D0D0D" w:themeColor="text1" w:themeTint="F2"/>
              </w:rPr>
              <w:t>Löse die Aufgaben</w:t>
            </w:r>
            <w:r>
              <w:rPr>
                <w:color w:val="0D0D0D" w:themeColor="text1" w:themeTint="F2"/>
              </w:rPr>
              <w:t>.</w:t>
            </w:r>
            <w:r w:rsidRPr="00B83219">
              <w:rPr>
                <w:color w:val="0D0D0D" w:themeColor="text1" w:themeTint="F2"/>
              </w:rPr>
              <w:t xml:space="preserve"> </w:t>
            </w:r>
          </w:p>
          <w:p w14:paraId="50263CB8" w14:textId="77777777" w:rsidR="00136BD4" w:rsidRPr="00B8321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sind ihre letzten Rechenschritte? Wie heißen die Ergebnisse?</w:t>
            </w:r>
          </w:p>
        </w:tc>
      </w:tr>
      <w:tr w:rsidR="00136BD4" w14:paraId="39185915" w14:textId="77777777" w:rsidTr="00136BD4">
        <w:trPr>
          <w:trHeight w:val="437"/>
        </w:trPr>
        <w:tc>
          <w:tcPr>
            <w:tcW w:w="683" w:type="dxa"/>
          </w:tcPr>
          <w:p w14:paraId="67460B30" w14:textId="77777777" w:rsidR="00136BD4" w:rsidRDefault="00136BD4" w:rsidP="00136BD4"/>
        </w:tc>
        <w:tc>
          <w:tcPr>
            <w:tcW w:w="278" w:type="dxa"/>
          </w:tcPr>
          <w:p w14:paraId="052830F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5" w:type="dxa"/>
            <w:gridSpan w:val="2"/>
          </w:tcPr>
          <w:p w14:paraId="71EA54BB" w14:textId="77777777" w:rsidR="00136BD4" w:rsidRPr="00503E42" w:rsidRDefault="00136BD4" w:rsidP="00136BD4">
            <w:pPr>
              <w:pStyle w:val="berschrift2"/>
            </w:pPr>
            <w:r w:rsidRPr="00503E42">
              <w:t>a1)</w:t>
            </w:r>
          </w:p>
        </w:tc>
        <w:tc>
          <w:tcPr>
            <w:tcW w:w="2692" w:type="dxa"/>
            <w:gridSpan w:val="3"/>
            <w:tcBorders>
              <w:right w:val="single" w:sz="2" w:space="0" w:color="0D0D0D" w:themeColor="text1" w:themeTint="F2"/>
            </w:tcBorders>
          </w:tcPr>
          <w:p w14:paraId="45C17934" w14:textId="77777777" w:rsidR="00136BD4" w:rsidRDefault="00136BD4" w:rsidP="00136BD4">
            <w:pPr>
              <w:tabs>
                <w:tab w:val="left" w:pos="1236"/>
              </w:tabs>
              <w:rPr>
                <w:noProof/>
              </w:rPr>
            </w:pPr>
            <w:r>
              <w:rPr>
                <w:color w:val="0D0D0D" w:themeColor="text1" w:themeTint="F2"/>
              </w:rPr>
              <w:t>745 + 231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</w:tcPr>
          <w:p w14:paraId="2A538FB1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62BC3DEF" w14:textId="77777777" w:rsidR="00136BD4" w:rsidRPr="00E54821" w:rsidRDefault="00136BD4" w:rsidP="00136BD4">
            <w:pPr>
              <w:pStyle w:val="berschrift2"/>
            </w:pPr>
            <w:r w:rsidRPr="00E54821">
              <w:t>a2)</w:t>
            </w:r>
          </w:p>
        </w:tc>
        <w:tc>
          <w:tcPr>
            <w:tcW w:w="2834" w:type="dxa"/>
            <w:gridSpan w:val="3"/>
          </w:tcPr>
          <w:p w14:paraId="6AA0E259" w14:textId="77777777" w:rsidR="00136BD4" w:rsidRPr="00871DAC" w:rsidRDefault="00136BD4" w:rsidP="00136BD4">
            <w:pPr>
              <w:jc w:val="left"/>
              <w:rPr>
                <w:noProof/>
                <w:color w:val="808080" w:themeColor="background1" w:themeShade="80"/>
              </w:rPr>
            </w:pPr>
            <w:r>
              <w:rPr>
                <w:color w:val="0D0D0D" w:themeColor="text1" w:themeTint="F2"/>
              </w:rPr>
              <w:t>745 - 231</w:t>
            </w:r>
          </w:p>
        </w:tc>
      </w:tr>
      <w:tr w:rsidR="00136BD4" w14:paraId="62692BDD" w14:textId="77777777" w:rsidTr="00136BD4">
        <w:trPr>
          <w:trHeight w:val="510"/>
        </w:trPr>
        <w:tc>
          <w:tcPr>
            <w:tcW w:w="683" w:type="dxa"/>
          </w:tcPr>
          <w:p w14:paraId="761E51EB" w14:textId="77777777" w:rsidR="00136BD4" w:rsidRDefault="00136BD4" w:rsidP="00136BD4"/>
        </w:tc>
        <w:tc>
          <w:tcPr>
            <w:tcW w:w="278" w:type="dxa"/>
          </w:tcPr>
          <w:p w14:paraId="043995AB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5" w:type="dxa"/>
            <w:gridSpan w:val="2"/>
          </w:tcPr>
          <w:p w14:paraId="302F66D0" w14:textId="77777777" w:rsidR="00136BD4" w:rsidRPr="00503E42" w:rsidRDefault="00407A65" w:rsidP="00136BD4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4473CEA7">
                <v:shape id="_x0000_i1053" type="#_x0000_t75" alt="" style="width:52.65pt;height:45.4pt;mso-width-percent:0;mso-height-percent:0;mso-width-percent:0;mso-height-percent:0" o:ole="">
                  <v:imagedata r:id="rId21" o:title=""/>
                </v:shape>
                <o:OLEObject Type="Embed" ProgID="PBrush" ShapeID="_x0000_i1053" DrawAspect="Content" ObjectID="_1651325418" r:id="rId22"/>
              </w:object>
            </w:r>
          </w:p>
        </w:tc>
        <w:tc>
          <w:tcPr>
            <w:tcW w:w="2692" w:type="dxa"/>
            <w:gridSpan w:val="3"/>
            <w:tcBorders>
              <w:right w:val="single" w:sz="2" w:space="0" w:color="0D0D0D" w:themeColor="text1" w:themeTint="F2"/>
            </w:tcBorders>
          </w:tcPr>
          <w:p w14:paraId="2587FB0D" w14:textId="77777777" w:rsidR="00136BD4" w:rsidRPr="00503E42" w:rsidRDefault="00136BD4" w:rsidP="00136BD4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FD346C">
              <w:rPr>
                <w:color w:val="7F7F7F" w:themeColor="text1" w:themeTint="80"/>
              </w:rPr>
              <w:t>Leonie</w:t>
            </w:r>
            <w:r w:rsidRPr="00981DEE">
              <w:rPr>
                <w:color w:val="7F7F7F" w:themeColor="text1" w:themeTint="80"/>
              </w:rPr>
              <w:t xml:space="preserve"> addiert</w:t>
            </w:r>
            <w:r w:rsidRPr="00FD346C">
              <w:rPr>
                <w:color w:val="7F7F7F" w:themeColor="text1" w:themeTint="80"/>
              </w:rPr>
              <w:t xml:space="preserve"> so: 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</w:tcPr>
          <w:p w14:paraId="6CB6F21E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41736548" w14:textId="77777777" w:rsidR="00136BD4" w:rsidRDefault="00407A65" w:rsidP="00136BD4">
            <w:pPr>
              <w:jc w:val="left"/>
              <w:rPr>
                <w:bCs/>
                <w:color w:val="000000" w:themeColor="text1"/>
              </w:rPr>
            </w:pPr>
            <w:r>
              <w:rPr>
                <w:noProof/>
              </w:rPr>
              <w:object w:dxaOrig="1260" w:dyaOrig="1128" w14:anchorId="050CE59E">
                <v:shape id="_x0000_i1052" type="#_x0000_t75" alt="" style="width:52.65pt;height:45.4pt;mso-width-percent:0;mso-height-percent:0;mso-width-percent:0;mso-height-percent:0" o:ole="">
                  <v:imagedata r:id="rId21" o:title=""/>
                </v:shape>
                <o:OLEObject Type="Embed" ProgID="PBrush" ShapeID="_x0000_i1052" DrawAspect="Content" ObjectID="_1651325419" r:id="rId23"/>
              </w:object>
            </w:r>
          </w:p>
        </w:tc>
        <w:tc>
          <w:tcPr>
            <w:tcW w:w="2834" w:type="dxa"/>
            <w:gridSpan w:val="3"/>
            <w:shd w:val="clear" w:color="auto" w:fill="auto"/>
          </w:tcPr>
          <w:p w14:paraId="030142B8" w14:textId="77777777" w:rsidR="00136BD4" w:rsidRPr="00981DEE" w:rsidRDefault="00136BD4" w:rsidP="00136BD4">
            <w:pPr>
              <w:jc w:val="left"/>
              <w:rPr>
                <w:bCs/>
                <w:color w:val="808080" w:themeColor="background1" w:themeShade="80"/>
              </w:rPr>
            </w:pPr>
            <w:r w:rsidRPr="00981DEE">
              <w:rPr>
                <w:bCs/>
                <w:color w:val="7F7F7F" w:themeColor="text1" w:themeTint="80"/>
              </w:rPr>
              <w:t xml:space="preserve">Leonie subtrahiert so: </w:t>
            </w:r>
          </w:p>
        </w:tc>
      </w:tr>
      <w:tr w:rsidR="00136BD4" w14:paraId="44049C92" w14:textId="77777777" w:rsidTr="00136BD4">
        <w:trPr>
          <w:trHeight w:val="397"/>
        </w:trPr>
        <w:tc>
          <w:tcPr>
            <w:tcW w:w="683" w:type="dxa"/>
            <w:vMerge w:val="restart"/>
          </w:tcPr>
          <w:p w14:paraId="77C49EC4" w14:textId="77777777" w:rsidR="00136BD4" w:rsidRDefault="00136BD4" w:rsidP="00136BD4"/>
        </w:tc>
        <w:tc>
          <w:tcPr>
            <w:tcW w:w="278" w:type="dxa"/>
            <w:vMerge w:val="restart"/>
          </w:tcPr>
          <w:p w14:paraId="4D0BC21C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57227E38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(1)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700 + 200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</w:tcPr>
          <w:p w14:paraId="61510036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</w:tcPr>
          <w:p w14:paraId="7B81F799" w14:textId="77777777" w:rsidR="00136BD4" w:rsidRPr="00BB4BB1" w:rsidRDefault="00136BD4" w:rsidP="00136BD4">
            <w:pPr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 (1)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700 - 200</w:t>
            </w:r>
          </w:p>
        </w:tc>
      </w:tr>
      <w:tr w:rsidR="00136BD4" w14:paraId="1E3A1B1B" w14:textId="77777777" w:rsidTr="00136BD4">
        <w:trPr>
          <w:trHeight w:val="397"/>
        </w:trPr>
        <w:tc>
          <w:tcPr>
            <w:tcW w:w="683" w:type="dxa"/>
            <w:vMerge/>
          </w:tcPr>
          <w:p w14:paraId="7FF76DC5" w14:textId="77777777" w:rsidR="00136BD4" w:rsidRDefault="00136BD4" w:rsidP="00136BD4"/>
        </w:tc>
        <w:tc>
          <w:tcPr>
            <w:tcW w:w="278" w:type="dxa"/>
            <w:vMerge/>
          </w:tcPr>
          <w:p w14:paraId="523B0B83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3E357EA0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(2) </w:t>
            </w:r>
            <w:r>
              <w:rPr>
                <w:color w:val="0D0D0D" w:themeColor="text1" w:themeTint="F2"/>
              </w:rPr>
              <w:t xml:space="preserve">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40 + 30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25479864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46AE0D1E" w14:textId="77777777" w:rsidR="00136BD4" w:rsidRPr="00BB4BB1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BB4BB1">
              <w:rPr>
                <w:b w:val="0"/>
                <w:color w:val="0D0D0D" w:themeColor="text1" w:themeTint="F2"/>
              </w:rPr>
              <w:t xml:space="preserve"> (2) </w:t>
            </w:r>
            <w:r>
              <w:rPr>
                <w:b w:val="0"/>
                <w:color w:val="0D0D0D" w:themeColor="text1" w:themeTint="F2"/>
              </w:rPr>
              <w:t xml:space="preserve">   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40 - 30</w:t>
            </w:r>
            <w:r w:rsidRPr="008E6076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136BD4" w14:paraId="3A3B2703" w14:textId="77777777" w:rsidTr="00136BD4">
        <w:trPr>
          <w:trHeight w:val="397"/>
        </w:trPr>
        <w:tc>
          <w:tcPr>
            <w:tcW w:w="683" w:type="dxa"/>
            <w:vMerge/>
          </w:tcPr>
          <w:p w14:paraId="362EA12B" w14:textId="77777777" w:rsidR="00136BD4" w:rsidRDefault="00136BD4" w:rsidP="00136BD4"/>
        </w:tc>
        <w:tc>
          <w:tcPr>
            <w:tcW w:w="278" w:type="dxa"/>
            <w:vMerge/>
          </w:tcPr>
          <w:p w14:paraId="35E9B79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623565A3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>(3)</w:t>
            </w:r>
            <w:r>
              <w:rPr>
                <w:color w:val="0D0D0D" w:themeColor="text1" w:themeTint="F2"/>
              </w:rPr>
              <w:t xml:space="preserve">    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5 + 1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3588FE20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6389D848" w14:textId="77777777" w:rsidR="00136BD4" w:rsidRPr="00BB4BB1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BB4BB1">
              <w:rPr>
                <w:b w:val="0"/>
                <w:color w:val="0D0D0D" w:themeColor="text1" w:themeTint="F2"/>
              </w:rPr>
              <w:t xml:space="preserve"> (3) </w:t>
            </w:r>
            <w:r>
              <w:rPr>
                <w:b w:val="0"/>
                <w:color w:val="0D0D0D" w:themeColor="text1" w:themeTint="F2"/>
              </w:rPr>
              <w:t xml:space="preserve">       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5 - 1</w:t>
            </w:r>
          </w:p>
        </w:tc>
      </w:tr>
      <w:tr w:rsidR="00136BD4" w14:paraId="4EBD4ADA" w14:textId="77777777" w:rsidTr="00136BD4">
        <w:trPr>
          <w:trHeight w:val="397"/>
        </w:trPr>
        <w:tc>
          <w:tcPr>
            <w:tcW w:w="683" w:type="dxa"/>
          </w:tcPr>
          <w:p w14:paraId="0A54644D" w14:textId="77777777" w:rsidR="00136BD4" w:rsidRDefault="00136BD4" w:rsidP="00136BD4"/>
        </w:tc>
        <w:tc>
          <w:tcPr>
            <w:tcW w:w="278" w:type="dxa"/>
          </w:tcPr>
          <w:p w14:paraId="6298990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13330D64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(4*)  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28956E20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07AE8F54" w14:textId="77777777" w:rsidR="00136BD4" w:rsidRPr="00BB4BB1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BB4BB1">
              <w:rPr>
                <w:b w:val="0"/>
                <w:color w:val="0D0D0D" w:themeColor="text1" w:themeTint="F2"/>
              </w:rPr>
              <w:t xml:space="preserve"> (4*)</w:t>
            </w:r>
          </w:p>
        </w:tc>
      </w:tr>
      <w:tr w:rsidR="00136BD4" w14:paraId="27D139A0" w14:textId="77777777" w:rsidTr="00136BD4">
        <w:trPr>
          <w:trHeight w:val="70"/>
        </w:trPr>
        <w:tc>
          <w:tcPr>
            <w:tcW w:w="683" w:type="dxa"/>
          </w:tcPr>
          <w:p w14:paraId="4EED7605" w14:textId="77777777" w:rsidR="00136BD4" w:rsidRDefault="00136BD4" w:rsidP="00136BD4"/>
        </w:tc>
        <w:tc>
          <w:tcPr>
            <w:tcW w:w="278" w:type="dxa"/>
          </w:tcPr>
          <w:p w14:paraId="06D57C1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4705D213" w14:textId="77777777" w:rsidR="00136BD4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4558EF54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7FE24DD7" w14:textId="77777777" w:rsidR="00136BD4" w:rsidRDefault="00136BD4" w:rsidP="00136BD4">
            <w:pPr>
              <w:pStyle w:val="berschrift2"/>
              <w:rPr>
                <w:b w:val="0"/>
              </w:rPr>
            </w:pPr>
          </w:p>
        </w:tc>
      </w:tr>
      <w:tr w:rsidR="00136BD4" w14:paraId="4459D667" w14:textId="77777777" w:rsidTr="00136BD4">
        <w:trPr>
          <w:trHeight w:val="510"/>
        </w:trPr>
        <w:tc>
          <w:tcPr>
            <w:tcW w:w="683" w:type="dxa"/>
          </w:tcPr>
          <w:p w14:paraId="209C872B" w14:textId="77777777" w:rsidR="00136BD4" w:rsidRDefault="00136BD4" w:rsidP="00136BD4"/>
        </w:tc>
        <w:tc>
          <w:tcPr>
            <w:tcW w:w="278" w:type="dxa"/>
          </w:tcPr>
          <w:p w14:paraId="2FFA408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5" w:type="dxa"/>
            <w:gridSpan w:val="2"/>
          </w:tcPr>
          <w:p w14:paraId="2E89846F" w14:textId="77777777" w:rsidR="00136BD4" w:rsidRPr="00271D9C" w:rsidRDefault="00407A65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noProof/>
              </w:rPr>
              <w:object w:dxaOrig="1464" w:dyaOrig="1236" w14:anchorId="42F5A45A">
                <v:shape id="_x0000_i1051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51" DrawAspect="Content" ObjectID="_1651325420" r:id="rId25"/>
              </w:object>
            </w:r>
          </w:p>
        </w:tc>
        <w:tc>
          <w:tcPr>
            <w:tcW w:w="2692" w:type="dxa"/>
            <w:gridSpan w:val="3"/>
            <w:tcBorders>
              <w:right w:val="single" w:sz="2" w:space="0" w:color="0D0D0D" w:themeColor="text1" w:themeTint="F2"/>
            </w:tcBorders>
          </w:tcPr>
          <w:p w14:paraId="6CAA5B8E" w14:textId="77777777" w:rsidR="00136BD4" w:rsidRPr="00981DEE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981DEE">
              <w:rPr>
                <w:color w:val="7F7F7F" w:themeColor="text1" w:themeTint="80"/>
              </w:rPr>
              <w:t>Kenan addiert so: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5E87507E" w14:textId="77777777" w:rsidR="00136BD4" w:rsidRPr="00271D9C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135" w:type="dxa"/>
            <w:shd w:val="clear" w:color="auto" w:fill="auto"/>
          </w:tcPr>
          <w:p w14:paraId="0827DFFF" w14:textId="77777777" w:rsidR="00136BD4" w:rsidRDefault="00407A65" w:rsidP="00136BD4">
            <w:pPr>
              <w:pStyle w:val="berschrift2"/>
              <w:rPr>
                <w:b w:val="0"/>
              </w:rPr>
            </w:pPr>
            <w:r>
              <w:rPr>
                <w:noProof/>
              </w:rPr>
              <w:object w:dxaOrig="1464" w:dyaOrig="1236" w14:anchorId="6212942E">
                <v:shape id="_x0000_i1050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50" DrawAspect="Content" ObjectID="_1651325421" r:id="rId26"/>
              </w:object>
            </w:r>
          </w:p>
        </w:tc>
        <w:tc>
          <w:tcPr>
            <w:tcW w:w="2834" w:type="dxa"/>
            <w:gridSpan w:val="3"/>
            <w:shd w:val="clear" w:color="auto" w:fill="auto"/>
          </w:tcPr>
          <w:p w14:paraId="7CC8F487" w14:textId="77777777" w:rsidR="00136BD4" w:rsidRPr="00981DEE" w:rsidRDefault="00136BD4" w:rsidP="00136BD4">
            <w:r w:rsidRPr="00981DEE">
              <w:t xml:space="preserve"> </w:t>
            </w:r>
            <w:r w:rsidRPr="00981DEE">
              <w:rPr>
                <w:color w:val="7F7F7F" w:themeColor="text1" w:themeTint="80"/>
              </w:rPr>
              <w:t>Kenan subtrahiert so:</w:t>
            </w:r>
          </w:p>
        </w:tc>
      </w:tr>
      <w:tr w:rsidR="00136BD4" w14:paraId="1A8DB628" w14:textId="77777777" w:rsidTr="00136BD4">
        <w:trPr>
          <w:trHeight w:val="397"/>
        </w:trPr>
        <w:tc>
          <w:tcPr>
            <w:tcW w:w="683" w:type="dxa"/>
          </w:tcPr>
          <w:p w14:paraId="458314E5" w14:textId="77777777" w:rsidR="00136BD4" w:rsidRDefault="00136BD4" w:rsidP="00136BD4"/>
        </w:tc>
        <w:tc>
          <w:tcPr>
            <w:tcW w:w="278" w:type="dxa"/>
          </w:tcPr>
          <w:p w14:paraId="50C5691C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405E41CC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745 + 200</w:t>
            </w:r>
            <w:r w:rsidRPr="008E6076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7B0EF4CA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07D1E6BE" w14:textId="77777777" w:rsidR="00136BD4" w:rsidRPr="00404DF0" w:rsidRDefault="00136BD4" w:rsidP="00136BD4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 w:rsidRPr="00404DF0">
              <w:rPr>
                <w:b w:val="0"/>
                <w:color w:val="0D0D0D" w:themeColor="text1" w:themeTint="F2"/>
              </w:rPr>
              <w:t xml:space="preserve"> (1)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745 - 200</w:t>
            </w:r>
          </w:p>
        </w:tc>
      </w:tr>
      <w:tr w:rsidR="00136BD4" w14:paraId="498B8991" w14:textId="77777777" w:rsidTr="00136BD4">
        <w:trPr>
          <w:trHeight w:val="397"/>
        </w:trPr>
        <w:tc>
          <w:tcPr>
            <w:tcW w:w="683" w:type="dxa"/>
          </w:tcPr>
          <w:p w14:paraId="4991D9AC" w14:textId="77777777" w:rsidR="00136BD4" w:rsidRDefault="00136BD4" w:rsidP="00136BD4"/>
        </w:tc>
        <w:tc>
          <w:tcPr>
            <w:tcW w:w="278" w:type="dxa"/>
          </w:tcPr>
          <w:p w14:paraId="7B587DB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0CDBB458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(2)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945 + 30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63A245F2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636234AC" w14:textId="77777777" w:rsidR="00136BD4" w:rsidRPr="00404DF0" w:rsidRDefault="00136BD4" w:rsidP="00136BD4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(2)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545 - 30</w:t>
            </w:r>
            <w:r w:rsidRPr="008E6076">
              <w:rPr>
                <w:b w:val="0"/>
                <w:color w:val="548DD4" w:themeColor="text2" w:themeTint="99"/>
              </w:rPr>
              <w:t xml:space="preserve">  </w:t>
            </w:r>
          </w:p>
        </w:tc>
      </w:tr>
      <w:tr w:rsidR="00136BD4" w14:paraId="40C1EF2A" w14:textId="77777777" w:rsidTr="00136BD4">
        <w:trPr>
          <w:trHeight w:val="397"/>
        </w:trPr>
        <w:tc>
          <w:tcPr>
            <w:tcW w:w="683" w:type="dxa"/>
          </w:tcPr>
          <w:p w14:paraId="09296CC6" w14:textId="77777777" w:rsidR="00136BD4" w:rsidRDefault="00136BD4" w:rsidP="00136BD4"/>
        </w:tc>
        <w:tc>
          <w:tcPr>
            <w:tcW w:w="278" w:type="dxa"/>
          </w:tcPr>
          <w:p w14:paraId="153EAD6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7" w:type="dxa"/>
            <w:gridSpan w:val="5"/>
            <w:tcBorders>
              <w:right w:val="single" w:sz="2" w:space="0" w:color="0D0D0D" w:themeColor="text1" w:themeTint="F2"/>
            </w:tcBorders>
          </w:tcPr>
          <w:p w14:paraId="208E976B" w14:textId="77777777" w:rsidR="00136BD4" w:rsidRPr="00BB4BB1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(3*) </w:t>
            </w:r>
          </w:p>
        </w:tc>
        <w:tc>
          <w:tcPr>
            <w:tcW w:w="143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19539F4B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3812B54C" w14:textId="77777777" w:rsidR="00136BD4" w:rsidRPr="00404DF0" w:rsidRDefault="00136BD4" w:rsidP="00136BD4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 w:rsidRPr="00404DF0">
              <w:rPr>
                <w:b w:val="0"/>
                <w:color w:val="0D0D0D" w:themeColor="text1" w:themeTint="F2"/>
              </w:rPr>
              <w:t xml:space="preserve"> (3*) </w:t>
            </w:r>
          </w:p>
        </w:tc>
      </w:tr>
      <w:tr w:rsidR="00136BD4" w14:paraId="77430C0B" w14:textId="77777777" w:rsidTr="00136BD4">
        <w:trPr>
          <w:trHeight w:val="240"/>
        </w:trPr>
        <w:tc>
          <w:tcPr>
            <w:tcW w:w="683" w:type="dxa"/>
          </w:tcPr>
          <w:p w14:paraId="6B00EDD4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1DB0DA79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13" w:type="dxa"/>
          </w:tcPr>
          <w:p w14:paraId="24BA228F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267" w:type="dxa"/>
            <w:gridSpan w:val="2"/>
          </w:tcPr>
          <w:p w14:paraId="13CC902F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</w:tcPr>
          <w:p w14:paraId="29C41273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3" w:type="dxa"/>
          </w:tcPr>
          <w:p w14:paraId="6204822B" w14:textId="77777777" w:rsidR="00136BD4" w:rsidRPr="00A34F62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3" w:type="dxa"/>
          </w:tcPr>
          <w:p w14:paraId="620294E5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gridSpan w:val="2"/>
          </w:tcPr>
          <w:p w14:paraId="1816F6E7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418" w:type="dxa"/>
          </w:tcPr>
          <w:p w14:paraId="440AAA00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682890AC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</w:tr>
      <w:tr w:rsidR="00136BD4" w14:paraId="4349B4E7" w14:textId="77777777" w:rsidTr="00136BD4">
        <w:trPr>
          <w:trHeight w:val="2527"/>
        </w:trPr>
        <w:tc>
          <w:tcPr>
            <w:tcW w:w="683" w:type="dxa"/>
          </w:tcPr>
          <w:p w14:paraId="623201F9" w14:textId="77777777" w:rsidR="00136BD4" w:rsidRDefault="00136BD4" w:rsidP="00136BD4"/>
        </w:tc>
        <w:tc>
          <w:tcPr>
            <w:tcW w:w="8247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74"/>
              <w:gridCol w:w="257"/>
              <w:gridCol w:w="59"/>
              <w:gridCol w:w="272"/>
              <w:gridCol w:w="44"/>
              <w:gridCol w:w="287"/>
              <w:gridCol w:w="29"/>
              <w:gridCol w:w="302"/>
              <w:gridCol w:w="14"/>
              <w:gridCol w:w="317"/>
              <w:gridCol w:w="283"/>
              <w:gridCol w:w="1843"/>
              <w:gridCol w:w="341"/>
              <w:gridCol w:w="21"/>
              <w:gridCol w:w="320"/>
              <w:gridCol w:w="42"/>
              <w:gridCol w:w="299"/>
              <w:gridCol w:w="63"/>
              <w:gridCol w:w="278"/>
              <w:gridCol w:w="84"/>
              <w:gridCol w:w="257"/>
              <w:gridCol w:w="93"/>
              <w:gridCol w:w="248"/>
            </w:tblGrid>
            <w:tr w:rsidR="00136BD4" w:rsidRPr="00B82994" w14:paraId="32F1B03F" w14:textId="77777777" w:rsidTr="00136BD4">
              <w:trPr>
                <w:trHeight w:val="562"/>
              </w:trPr>
              <w:tc>
                <w:tcPr>
                  <w:tcW w:w="7995" w:type="dxa"/>
                  <w:gridSpan w:val="2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3829097" w14:textId="77777777" w:rsidR="00136BD4" w:rsidRPr="00B82994" w:rsidRDefault="00136BD4" w:rsidP="00136BD4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136BD4" w:rsidRPr="00B82994" w14:paraId="7743E6FE" w14:textId="77777777" w:rsidTr="00136BD4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032DFC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7E081939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7BCA981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BF6ED7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0BF1B1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136BD4" w:rsidRPr="00B82994" w14:paraId="01F3BDA0" w14:textId="77777777" w:rsidTr="00136BD4">
              <w:trPr>
                <w:trHeight w:val="875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14:paraId="03019A5C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addieren</w:t>
                  </w:r>
                </w:p>
                <w:p w14:paraId="6F8B671A" w14:textId="77777777" w:rsidR="00136BD4" w:rsidRPr="00AB3A38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AB3A38"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  <w:t xml:space="preserve">(ich addiere, </w:t>
                  </w:r>
                </w:p>
                <w:p w14:paraId="51FF4CAE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AB3A38"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  <w:t>ich habe addiert)</w:t>
                  </w:r>
                </w:p>
              </w:tc>
              <w:tc>
                <w:tcPr>
                  <w:tcW w:w="1897" w:type="dxa"/>
                  <w:gridSpan w:val="11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14:paraId="4A2D7FE9" w14:textId="77777777" w:rsidR="00136BD4" w:rsidRPr="004D2A8A" w:rsidRDefault="00136BD4" w:rsidP="00136BD4">
                  <w:pPr>
                    <w:jc w:val="center"/>
                  </w:pP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+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4E90D92C" w14:textId="77777777" w:rsidR="00136BD4" w:rsidRPr="004D2A8A" w:rsidRDefault="00136BD4" w:rsidP="00136BD4">
                  <w:pPr>
                    <w:jc w:val="center"/>
                    <w:rPr>
                      <w:sz w:val="16"/>
                      <w:szCs w:val="16"/>
                    </w:rPr>
                  </w:pPr>
                  <w:r w:rsidRPr="004D2A8A">
                    <w:rPr>
                      <w:sz w:val="16"/>
                      <w:szCs w:val="16"/>
                    </w:rPr>
                    <w:t xml:space="preserve">3    +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=           </w:t>
                  </w:r>
                  <w:r w:rsidRPr="004D2A8A">
                    <w:rPr>
                      <w:sz w:val="16"/>
                      <w:szCs w:val="16"/>
                    </w:rPr>
                    <w:t xml:space="preserve"> 7</w:t>
                  </w:r>
                </w:p>
                <w:p w14:paraId="25E84A6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B7BD81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91ECA4B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Summe</w:t>
                  </w:r>
                </w:p>
                <w:p w14:paraId="6D437F74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E063B0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 xml:space="preserve">(die Summen) </w:t>
                  </w:r>
                </w:p>
              </w:tc>
              <w:tc>
                <w:tcPr>
                  <w:tcW w:w="2046" w:type="dxa"/>
                  <w:gridSpan w:val="11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17D67AC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  <w:p w14:paraId="52FF05ED" w14:textId="77777777" w:rsidR="00136BD4" w:rsidRPr="004D2A8A" w:rsidRDefault="00136BD4" w:rsidP="00136BD4">
                  <w:r>
                    <w:rPr>
                      <w:rFonts w:asciiTheme="majorHAnsi" w:hAnsiTheme="majorHAnsi" w:cstheme="majorHAnsi"/>
                      <w:i/>
                      <w:noProof/>
                      <w:sz w:val="18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99648" behindDoc="0" locked="0" layoutInCell="1" allowOverlap="1" wp14:anchorId="007B02AE" wp14:editId="0A22906D">
                            <wp:simplePos x="0" y="0"/>
                            <wp:positionH relativeFrom="column">
                              <wp:posOffset>273685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13665" cy="457835"/>
                            <wp:effectExtent l="37465" t="19685" r="57150" b="95250"/>
                            <wp:wrapNone/>
                            <wp:docPr id="6880" name="Geschweifte Klammer links 68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13665" cy="457835"/>
                                    </a:xfrm>
                                    <a:prstGeom prst="leftBrac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9249E4F" id="Geschweifte Klammer links 6880" o:spid="_x0000_s1026" type="#_x0000_t87" style="position:absolute;margin-left:21.55pt;margin-top:5.05pt;width:8.95pt;height:36.0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" adj="447" strokecolor="black [3200]" strokeweight="2pt"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1C934A23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598FEFE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136BD4" w:rsidRPr="00B82994" w14:paraId="64F1A121" w14:textId="77777777" w:rsidTr="00136BD4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EBE5FE3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8719395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68379F4E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38E76DEB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170B082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7B30206C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058CE18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9E70FC3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05489A6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6319D6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870CBD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A49CDC0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C67313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0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DD8DFF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4156C8A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21E66D9B" w14:textId="77777777" w:rsidTr="00136BD4">
              <w:trPr>
                <w:trHeight w:val="113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4BF5544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Einer(stelle)</w:t>
                  </w:r>
                </w:p>
                <w:p w14:paraId="5B36E93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49DE92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907496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797B70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25573B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345FE9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F44B40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9BB7431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7655B2F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3667FCAE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E557A8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04B36C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08276E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81804E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0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C8130B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335CC2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35613355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007A0F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FB5D18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D352188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A543C4A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99D39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4568F6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E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7C977D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707E0E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44CD22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2278EF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2A38CC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75D080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70A154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50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8DE9CE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F373E6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499EA067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CFB15E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784FAF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9CB5DD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F9BAEC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84CF3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0D748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93C1DD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251567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56EBDDD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476AEB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1862E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968D3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62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B415E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50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B9FF9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18FEDB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4FE9B47E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57C67F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0ADFCD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DC9E38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52B867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1D17E5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CE76DB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5682D1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895B22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1DF645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21A55D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75B33C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70DF297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C47C7C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50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8C8D53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BA8A5B4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13FE14F4" w14:textId="77777777" w:rsidTr="00136BD4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3BE3843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4381512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3135E2C" w14:textId="77777777" w:rsidR="00136BD4" w:rsidRPr="0008099F" w:rsidRDefault="00136BD4" w:rsidP="00136BD4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= 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2910946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C19114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8B88192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094FA17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36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EF253D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4187DB8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60C39C27" w14:textId="77777777" w:rsidTr="00136BD4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57683A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EA44054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E44C0F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AC881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EDE6F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136BD4" w:rsidRPr="00B82994" w14:paraId="4D9ED5C5" w14:textId="77777777" w:rsidTr="00136BD4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B4A6400" w14:textId="77777777" w:rsidR="00136BD4" w:rsidRPr="00D31109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(</w:t>
                  </w: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stelle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)</w:t>
                  </w:r>
                </w:p>
                <w:p w14:paraId="7FEB3A0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Hunderter(stellen))</w:t>
                  </w: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E1EEDB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391B1F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76409C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3D8A72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9909CE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BDFB2F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FE27DC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0F0054C0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ABFFD3A" w14:textId="77777777" w:rsidR="00136BD4" w:rsidRPr="00AB3A38" w:rsidRDefault="00136BD4" w:rsidP="00136BD4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 w:rsidRPr="00AB3A38">
                    <w:rPr>
                      <w:rFonts w:asciiTheme="majorHAnsi" w:hAnsiTheme="majorHAnsi" w:cstheme="majorHAnsi"/>
                      <w:sz w:val="18"/>
                    </w:rPr>
                    <w:t>der Übertrag</w:t>
                  </w:r>
                </w:p>
                <w:p w14:paraId="52626BBE" w14:textId="77777777" w:rsidR="00136BD4" w:rsidRPr="00B83219" w:rsidRDefault="00136BD4" w:rsidP="00136BD4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(die Überträge)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4CC316A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8907DBC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A34610C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67BFBB2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9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D73E2EA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1D4D93D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25A76415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17BD3E3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67C85D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226F21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B22B25A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D20F78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4C568F6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4587A9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162ADF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1B7E944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77CB310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EE5317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+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F670E0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54FAD9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8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281686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2F4D54B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7C24B116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1B7383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CF3A35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CE1DE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5D9322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2815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789393A" w14:textId="77777777" w:rsidR="00136BD4" w:rsidRPr="00D31109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665569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8B8984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CB6D46E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D00445F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vAlign w:val="center"/>
                </w:tcPr>
                <w:p w14:paraId="1E4BC422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 w:rsidRPr="00702C55">
                    <w:rPr>
                      <w:rFonts w:asciiTheme="majorHAnsi" w:eastAsia="MS Mincho" w:hAnsiTheme="majorHAnsi" w:cstheme="majorHAnsi"/>
                      <w:b/>
                      <w:sz w:val="10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vAlign w:val="center"/>
                </w:tcPr>
                <w:p w14:paraId="5BB01B1A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 w:rsidRPr="00702C55">
                    <w:rPr>
                      <w:rFonts w:asciiTheme="majorHAnsi" w:eastAsia="MS Mincho" w:hAnsiTheme="majorHAnsi" w:cstheme="majorHAnsi"/>
                      <w:b/>
                      <w:sz w:val="10"/>
                      <w:szCs w:val="16"/>
                    </w:rPr>
                    <w:t>1</w:t>
                  </w: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vAlign w:val="center"/>
                </w:tcPr>
                <w:p w14:paraId="0E0C8A9E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2E7E88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CB8E48D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270B9E9C" w14:textId="77777777" w:rsidTr="00136BD4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6AA9E37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A847C5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47A2358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4ED1B1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7353C6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05A858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BC20EB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EBA9D66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83550FD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vMerge w:val="restart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070A200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 w:val="restart"/>
                  <w:tcBorders>
                    <w:top w:val="single" w:sz="1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7C03944A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 w:val="restart"/>
                  <w:tcBorders>
                    <w:top w:val="single" w:sz="1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305CE73A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eastAsia="MS Mincho" w:hAnsiTheme="majorHAnsi" w:cstheme="majorHAnsi"/>
                      <w:sz w:val="14"/>
                      <w:szCs w:val="16"/>
                    </w:rPr>
                    <w:t>6</w:t>
                  </w:r>
                </w:p>
              </w:tc>
              <w:tc>
                <w:tcPr>
                  <w:tcW w:w="341" w:type="dxa"/>
                  <w:gridSpan w:val="2"/>
                  <w:vMerge w:val="restart"/>
                  <w:tcBorders>
                    <w:top w:val="single" w:sz="1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771F6353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eastAsia="MS Mincho" w:hAnsiTheme="majorHAnsi" w:cstheme="majorHAnsi"/>
                      <w:sz w:val="14"/>
                      <w:szCs w:val="16"/>
                    </w:rPr>
                    <w:t>7</w:t>
                  </w:r>
                </w:p>
              </w:tc>
              <w:tc>
                <w:tcPr>
                  <w:tcW w:w="341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A325D65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9359115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384A7601" w14:textId="77777777" w:rsidTr="00136BD4">
              <w:trPr>
                <w:trHeight w:val="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3D0813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70F9095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26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CE7646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5 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100 = 500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7404C17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57F4646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EB7ED6F" w14:textId="77777777" w:rsidR="00136BD4" w:rsidRPr="0028115F" w:rsidRDefault="00136BD4" w:rsidP="00136BD4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vMerge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611C747E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BADF651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BCF5485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BEA5D03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8FF2F1B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gridSpan w:val="2"/>
                  <w:vMerge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00BEF1AF" w14:textId="77777777" w:rsidR="00136BD4" w:rsidRDefault="00136BD4" w:rsidP="00136BD4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192FDD3A" w14:textId="77777777" w:rsidTr="00136BD4">
              <w:trPr>
                <w:trHeight w:val="70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1B9DDD62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1242AF74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2351A71F" w14:textId="77777777" w:rsidR="00136BD4" w:rsidRPr="00271D9C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509A9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D0511E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72C4B2A1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11"/>
                  <w:tcBorders>
                    <w:left w:val="nil"/>
                    <w:right w:val="nil"/>
                  </w:tcBorders>
                  <w:vAlign w:val="center"/>
                </w:tcPr>
                <w:p w14:paraId="7F05B64E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0926A7E4" w14:textId="77777777" w:rsidTr="00136BD4">
              <w:trPr>
                <w:trHeight w:val="330"/>
              </w:trPr>
              <w:tc>
                <w:tcPr>
                  <w:tcW w:w="3823" w:type="dxa"/>
                  <w:gridSpan w:val="1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C46BC88" w14:textId="77777777" w:rsidR="00136BD4" w:rsidRPr="00A37004" w:rsidRDefault="00136BD4" w:rsidP="00136BD4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>…  zuerst beide Hunderter ….</w:t>
                  </w:r>
                  <w:r w:rsidRPr="00A37004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0BB8BA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1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5E9E5ED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zuerst Hunderter zur 1. Zahl … </w:t>
                  </w:r>
                </w:p>
              </w:tc>
            </w:tr>
          </w:tbl>
          <w:p w14:paraId="2B0393CC" w14:textId="77777777" w:rsidR="00136BD4" w:rsidRPr="006C7084" w:rsidRDefault="00136BD4" w:rsidP="00136BD4">
            <w:pPr>
              <w:jc w:val="center"/>
              <w:rPr>
                <w:b/>
              </w:rPr>
            </w:pPr>
          </w:p>
        </w:tc>
      </w:tr>
      <w:tr w:rsidR="00136BD4" w14:paraId="0167F11F" w14:textId="77777777" w:rsidTr="00136BD4">
        <w:trPr>
          <w:trHeight w:val="93"/>
        </w:trPr>
        <w:tc>
          <w:tcPr>
            <w:tcW w:w="683" w:type="dxa"/>
          </w:tcPr>
          <w:p w14:paraId="7DADD9CE" w14:textId="77777777" w:rsidR="00136BD4" w:rsidRPr="00154F33" w:rsidRDefault="00136BD4" w:rsidP="00136BD4">
            <w:pPr>
              <w:rPr>
                <w:sz w:val="10"/>
              </w:rPr>
            </w:pPr>
          </w:p>
        </w:tc>
        <w:tc>
          <w:tcPr>
            <w:tcW w:w="278" w:type="dxa"/>
          </w:tcPr>
          <w:p w14:paraId="1189B684" w14:textId="77777777" w:rsidR="00136BD4" w:rsidRPr="00154F33" w:rsidRDefault="00136BD4" w:rsidP="00136BD4">
            <w:pPr>
              <w:pStyle w:val="berschrift2"/>
              <w:rPr>
                <w:sz w:val="10"/>
              </w:rPr>
            </w:pPr>
          </w:p>
        </w:tc>
        <w:tc>
          <w:tcPr>
            <w:tcW w:w="7969" w:type="dxa"/>
            <w:gridSpan w:val="10"/>
          </w:tcPr>
          <w:p w14:paraId="6B2B9109" w14:textId="77777777" w:rsidR="00136BD4" w:rsidRPr="00154F33" w:rsidRDefault="00136BD4" w:rsidP="00136BD4">
            <w:pPr>
              <w:rPr>
                <w:sz w:val="10"/>
              </w:rPr>
            </w:pPr>
          </w:p>
        </w:tc>
      </w:tr>
      <w:tr w:rsidR="00136BD4" w14:paraId="56FBF7C0" w14:textId="77777777" w:rsidTr="00136BD4">
        <w:trPr>
          <w:trHeight w:val="518"/>
        </w:trPr>
        <w:tc>
          <w:tcPr>
            <w:tcW w:w="683" w:type="dxa"/>
          </w:tcPr>
          <w:p w14:paraId="0B99E6A4" w14:textId="77777777" w:rsidR="00136BD4" w:rsidRDefault="00136BD4" w:rsidP="00136BD4"/>
        </w:tc>
        <w:tc>
          <w:tcPr>
            <w:tcW w:w="278" w:type="dxa"/>
          </w:tcPr>
          <w:p w14:paraId="2A31D3C8" w14:textId="77777777" w:rsidR="00136BD4" w:rsidRDefault="00136BD4" w:rsidP="00136BD4">
            <w:pPr>
              <w:pStyle w:val="berschrift2"/>
            </w:pPr>
          </w:p>
          <w:p w14:paraId="54967975" w14:textId="77777777" w:rsidR="00136BD4" w:rsidRDefault="00136BD4" w:rsidP="00136BD4">
            <w:pPr>
              <w:pStyle w:val="berschrift2"/>
            </w:pPr>
            <w:r>
              <w:t>b)</w:t>
            </w:r>
          </w:p>
        </w:tc>
        <w:tc>
          <w:tcPr>
            <w:tcW w:w="7969" w:type="dxa"/>
            <w:gridSpan w:val="10"/>
          </w:tcPr>
          <w:p w14:paraId="2BBE5EE0" w14:textId="77777777" w:rsidR="00136BD4" w:rsidRDefault="00136BD4" w:rsidP="00136BD4"/>
          <w:p w14:paraId="414A7F9B" w14:textId="77777777" w:rsidR="00136BD4" w:rsidRDefault="00136BD4" w:rsidP="00136BD4">
            <w:r>
              <w:t xml:space="preserve">Erkläre: Wie addiert Leonie in Aufgabe a1)? Wie addiert Kenan? Was ist der Unterschied? </w:t>
            </w:r>
          </w:p>
          <w:p w14:paraId="620E3B0B" w14:textId="77777777" w:rsidR="00136BD4" w:rsidRDefault="00136BD4" w:rsidP="00136BD4"/>
        </w:tc>
      </w:tr>
    </w:tbl>
    <w:p w14:paraId="1B5C6A07" w14:textId="77777777" w:rsidR="00136BD4" w:rsidRDefault="00136BD4" w:rsidP="00136BD4"/>
    <w:p w14:paraId="435C49E3" w14:textId="77777777" w:rsidR="00136BD4" w:rsidRDefault="00136BD4" w:rsidP="00136BD4">
      <w:pPr>
        <w:rPr>
          <w:sz w:val="2"/>
        </w:rPr>
      </w:pPr>
    </w:p>
    <w:p w14:paraId="468B5DE9" w14:textId="77777777" w:rsidR="00136BD4" w:rsidRDefault="00136BD4" w:rsidP="00136BD4">
      <w:pPr>
        <w:rPr>
          <w:sz w:val="2"/>
        </w:rPr>
      </w:pPr>
    </w:p>
    <w:p w14:paraId="6B9E8251" w14:textId="77777777" w:rsidR="00136BD4" w:rsidRDefault="00136BD4" w:rsidP="00136BD4">
      <w:pPr>
        <w:rPr>
          <w:sz w:val="2"/>
        </w:rPr>
      </w:pPr>
    </w:p>
    <w:p w14:paraId="3AFA52FD" w14:textId="77777777" w:rsidR="00136BD4" w:rsidRDefault="00136BD4" w:rsidP="00136BD4">
      <w:pPr>
        <w:rPr>
          <w:sz w:val="2"/>
        </w:rPr>
      </w:pPr>
    </w:p>
    <w:p w14:paraId="304E8D9A" w14:textId="77777777" w:rsidR="00136BD4" w:rsidRDefault="00136BD4" w:rsidP="00136BD4">
      <w:pPr>
        <w:rPr>
          <w:sz w:val="2"/>
        </w:rPr>
      </w:pPr>
    </w:p>
    <w:p w14:paraId="509B10AE" w14:textId="77777777" w:rsidR="00136BD4" w:rsidRDefault="00136BD4" w:rsidP="00136BD4">
      <w:pPr>
        <w:rPr>
          <w:sz w:val="2"/>
        </w:rPr>
      </w:pPr>
    </w:p>
    <w:p w14:paraId="67DBC4D7" w14:textId="77777777" w:rsidR="00136BD4" w:rsidRDefault="00136BD4" w:rsidP="00136BD4">
      <w:pPr>
        <w:rPr>
          <w:sz w:val="2"/>
        </w:rPr>
      </w:pPr>
    </w:p>
    <w:p w14:paraId="751B5FF1" w14:textId="77777777" w:rsidR="00136BD4" w:rsidRDefault="00136BD4" w:rsidP="00136BD4">
      <w:pPr>
        <w:rPr>
          <w:sz w:val="2"/>
        </w:rPr>
      </w:pPr>
    </w:p>
    <w:p w14:paraId="363C99B6" w14:textId="77777777" w:rsidR="00136BD4" w:rsidRDefault="00136BD4" w:rsidP="00136BD4">
      <w:pPr>
        <w:rPr>
          <w:sz w:val="2"/>
        </w:rPr>
      </w:pPr>
    </w:p>
    <w:p w14:paraId="4DE1AA04" w14:textId="77777777" w:rsidR="00136BD4" w:rsidRDefault="00136BD4" w:rsidP="00136BD4">
      <w:pPr>
        <w:rPr>
          <w:sz w:val="2"/>
        </w:rPr>
      </w:pPr>
    </w:p>
    <w:p w14:paraId="65443F8E" w14:textId="77777777" w:rsidR="00136BD4" w:rsidRDefault="00136BD4" w:rsidP="00136BD4">
      <w:pPr>
        <w:rPr>
          <w:sz w:val="2"/>
        </w:rPr>
      </w:pPr>
    </w:p>
    <w:p w14:paraId="06471E34" w14:textId="77777777" w:rsidR="00136BD4" w:rsidRDefault="00136BD4" w:rsidP="00136BD4">
      <w:pPr>
        <w:rPr>
          <w:sz w:val="2"/>
        </w:rPr>
      </w:pPr>
    </w:p>
    <w:p w14:paraId="715E6EC7" w14:textId="77777777" w:rsidR="00136BD4" w:rsidRDefault="00136BD4" w:rsidP="00136BD4">
      <w:pPr>
        <w:rPr>
          <w:sz w:val="2"/>
        </w:rPr>
      </w:pPr>
    </w:p>
    <w:p w14:paraId="4ECCC9D8" w14:textId="77777777" w:rsidR="00136BD4" w:rsidRDefault="00136BD4" w:rsidP="00136BD4">
      <w:pPr>
        <w:rPr>
          <w:sz w:val="2"/>
        </w:rPr>
      </w:pPr>
    </w:p>
    <w:p w14:paraId="21683F8F" w14:textId="77777777" w:rsidR="00136BD4" w:rsidRDefault="00136BD4" w:rsidP="00136BD4">
      <w:pPr>
        <w:rPr>
          <w:sz w:val="2"/>
        </w:rPr>
      </w:pPr>
    </w:p>
    <w:p w14:paraId="375B0D7E" w14:textId="77777777" w:rsidR="00136BD4" w:rsidRDefault="00136BD4" w:rsidP="00136BD4">
      <w:pPr>
        <w:rPr>
          <w:sz w:val="2"/>
        </w:rPr>
      </w:pPr>
    </w:p>
    <w:p w14:paraId="3B216B9F" w14:textId="77777777" w:rsidR="00136BD4" w:rsidRDefault="00136BD4" w:rsidP="00136BD4">
      <w:pPr>
        <w:rPr>
          <w:sz w:val="2"/>
        </w:rPr>
      </w:pPr>
    </w:p>
    <w:p w14:paraId="0C2A8C3B" w14:textId="77777777" w:rsidR="00136BD4" w:rsidRDefault="00136BD4" w:rsidP="00136BD4">
      <w:pPr>
        <w:rPr>
          <w:sz w:val="2"/>
        </w:rPr>
      </w:pPr>
    </w:p>
    <w:p w14:paraId="57526243" w14:textId="77777777" w:rsidR="00136BD4" w:rsidRDefault="00136BD4" w:rsidP="00136BD4">
      <w:pPr>
        <w:rPr>
          <w:sz w:val="2"/>
        </w:rPr>
      </w:pPr>
    </w:p>
    <w:p w14:paraId="0E909257" w14:textId="77777777" w:rsidR="00136BD4" w:rsidRDefault="00136BD4" w:rsidP="00136BD4">
      <w:pPr>
        <w:rPr>
          <w:sz w:val="2"/>
        </w:rPr>
      </w:pPr>
    </w:p>
    <w:p w14:paraId="5B4AB998" w14:textId="77777777" w:rsidR="00136BD4" w:rsidRDefault="00136BD4" w:rsidP="00136BD4">
      <w:pPr>
        <w:rPr>
          <w:sz w:val="2"/>
        </w:rPr>
      </w:pPr>
    </w:p>
    <w:p w14:paraId="5CBED994" w14:textId="77777777" w:rsidR="00136BD4" w:rsidRDefault="00136BD4" w:rsidP="00136BD4">
      <w:pPr>
        <w:rPr>
          <w:sz w:val="2"/>
        </w:rPr>
      </w:pPr>
    </w:p>
    <w:p w14:paraId="20ADE90C" w14:textId="77777777" w:rsidR="00136BD4" w:rsidRDefault="00136BD4" w:rsidP="00136BD4">
      <w:pPr>
        <w:rPr>
          <w:sz w:val="2"/>
        </w:rPr>
      </w:pPr>
    </w:p>
    <w:p w14:paraId="4AD22283" w14:textId="77777777" w:rsidR="00136BD4" w:rsidRDefault="00136BD4" w:rsidP="00136BD4">
      <w:pPr>
        <w:rPr>
          <w:sz w:val="2"/>
        </w:rPr>
      </w:pPr>
    </w:p>
    <w:p w14:paraId="7A82DB6B" w14:textId="77777777" w:rsidR="00136BD4" w:rsidRDefault="00136BD4" w:rsidP="00136BD4">
      <w:pPr>
        <w:rPr>
          <w:sz w:val="2"/>
        </w:rPr>
      </w:pPr>
    </w:p>
    <w:p w14:paraId="0928A44A" w14:textId="77777777" w:rsidR="00136BD4" w:rsidRDefault="00136BD4" w:rsidP="00136BD4">
      <w:pPr>
        <w:rPr>
          <w:sz w:val="2"/>
        </w:rPr>
      </w:pPr>
    </w:p>
    <w:p w14:paraId="77336DA4" w14:textId="77777777" w:rsidR="00136BD4" w:rsidRDefault="00136BD4" w:rsidP="00136BD4">
      <w:pPr>
        <w:rPr>
          <w:sz w:val="2"/>
        </w:rPr>
      </w:pPr>
    </w:p>
    <w:p w14:paraId="0B0226B7" w14:textId="77777777" w:rsidR="00136BD4" w:rsidRDefault="00136BD4" w:rsidP="00136BD4">
      <w:pPr>
        <w:rPr>
          <w:sz w:val="2"/>
        </w:rPr>
      </w:pPr>
    </w:p>
    <w:p w14:paraId="6C93F0F3" w14:textId="77777777" w:rsidR="00136BD4" w:rsidRDefault="00136BD4" w:rsidP="00136BD4">
      <w:pPr>
        <w:rPr>
          <w:sz w:val="2"/>
        </w:rPr>
      </w:pPr>
    </w:p>
    <w:p w14:paraId="028F9C82" w14:textId="77777777" w:rsidR="00136BD4" w:rsidRDefault="00136BD4" w:rsidP="00136BD4">
      <w:pPr>
        <w:rPr>
          <w:sz w:val="2"/>
        </w:rPr>
      </w:pPr>
    </w:p>
    <w:p w14:paraId="5A73CF03" w14:textId="77777777" w:rsidR="00136BD4" w:rsidRDefault="00136BD4" w:rsidP="00136BD4">
      <w:pPr>
        <w:rPr>
          <w:sz w:val="2"/>
        </w:rPr>
      </w:pPr>
    </w:p>
    <w:p w14:paraId="27D9913E" w14:textId="77777777" w:rsidR="00136BD4" w:rsidRDefault="00136BD4" w:rsidP="00136BD4">
      <w:pPr>
        <w:rPr>
          <w:sz w:val="2"/>
        </w:rPr>
      </w:pPr>
    </w:p>
    <w:p w14:paraId="60A5B843" w14:textId="77777777" w:rsidR="00136BD4" w:rsidRDefault="00136BD4" w:rsidP="00136BD4">
      <w:pPr>
        <w:rPr>
          <w:sz w:val="2"/>
        </w:rPr>
      </w:pPr>
    </w:p>
    <w:p w14:paraId="509AB9C8" w14:textId="77777777" w:rsidR="00136BD4" w:rsidRDefault="00136BD4" w:rsidP="00136BD4">
      <w:pPr>
        <w:rPr>
          <w:sz w:val="2"/>
        </w:rPr>
      </w:pPr>
    </w:p>
    <w:p w14:paraId="5AD60685" w14:textId="77777777" w:rsidR="00136BD4" w:rsidRDefault="00136BD4" w:rsidP="00136BD4">
      <w:pPr>
        <w:rPr>
          <w:sz w:val="2"/>
        </w:rPr>
      </w:pPr>
    </w:p>
    <w:p w14:paraId="5FC5067D" w14:textId="77777777" w:rsidR="00136BD4" w:rsidRDefault="00136BD4" w:rsidP="00136BD4">
      <w:pPr>
        <w:rPr>
          <w:sz w:val="2"/>
        </w:rPr>
      </w:pPr>
    </w:p>
    <w:p w14:paraId="2496D203" w14:textId="77777777" w:rsidR="00136BD4" w:rsidRDefault="00136BD4" w:rsidP="00136BD4">
      <w:pPr>
        <w:rPr>
          <w:sz w:val="2"/>
        </w:rPr>
      </w:pPr>
    </w:p>
    <w:p w14:paraId="49038672" w14:textId="77777777" w:rsidR="00136BD4" w:rsidRDefault="00136BD4" w:rsidP="00136BD4">
      <w:pPr>
        <w:rPr>
          <w:sz w:val="2"/>
        </w:rPr>
      </w:pPr>
    </w:p>
    <w:p w14:paraId="27499696" w14:textId="77777777" w:rsidR="00136BD4" w:rsidRDefault="00136BD4" w:rsidP="00136BD4">
      <w:pPr>
        <w:rPr>
          <w:sz w:val="2"/>
        </w:rPr>
      </w:pPr>
    </w:p>
    <w:p w14:paraId="4D22C3CB" w14:textId="77777777" w:rsidR="00136BD4" w:rsidRDefault="00136BD4" w:rsidP="00136BD4">
      <w:pPr>
        <w:rPr>
          <w:sz w:val="2"/>
        </w:rPr>
      </w:pPr>
    </w:p>
    <w:p w14:paraId="49BE31A4" w14:textId="77777777" w:rsidR="00136BD4" w:rsidRDefault="00136BD4" w:rsidP="00136BD4">
      <w:pPr>
        <w:rPr>
          <w:sz w:val="2"/>
        </w:rPr>
      </w:pPr>
    </w:p>
    <w:p w14:paraId="208333D3" w14:textId="77777777" w:rsidR="00136BD4" w:rsidRDefault="00136BD4" w:rsidP="00136BD4">
      <w:pPr>
        <w:rPr>
          <w:sz w:val="2"/>
        </w:rPr>
      </w:pPr>
    </w:p>
    <w:p w14:paraId="6467F7EC" w14:textId="77777777" w:rsidR="00136BD4" w:rsidRDefault="00136BD4" w:rsidP="00136BD4">
      <w:pPr>
        <w:rPr>
          <w:sz w:val="2"/>
        </w:rPr>
      </w:pPr>
    </w:p>
    <w:p w14:paraId="039F0383" w14:textId="77777777" w:rsidR="00136BD4" w:rsidRDefault="00136BD4" w:rsidP="00136BD4">
      <w:pPr>
        <w:rPr>
          <w:sz w:val="2"/>
        </w:rPr>
      </w:pPr>
    </w:p>
    <w:p w14:paraId="065665DA" w14:textId="77777777" w:rsidR="00136BD4" w:rsidRDefault="00136BD4" w:rsidP="00136BD4">
      <w:pPr>
        <w:rPr>
          <w:sz w:val="2"/>
        </w:rPr>
      </w:pPr>
    </w:p>
    <w:p w14:paraId="3B8E0495" w14:textId="77777777" w:rsidR="00136BD4" w:rsidRDefault="00136BD4" w:rsidP="00136BD4">
      <w:pPr>
        <w:rPr>
          <w:sz w:val="2"/>
        </w:rPr>
      </w:pPr>
    </w:p>
    <w:p w14:paraId="52529E4C" w14:textId="77777777" w:rsidR="00136BD4" w:rsidRDefault="00136BD4" w:rsidP="00136BD4">
      <w:pPr>
        <w:rPr>
          <w:sz w:val="2"/>
        </w:rPr>
      </w:pPr>
    </w:p>
    <w:p w14:paraId="468F9F1A" w14:textId="77777777" w:rsidR="00136BD4" w:rsidRDefault="00136BD4" w:rsidP="00136BD4">
      <w:pPr>
        <w:rPr>
          <w:sz w:val="2"/>
        </w:rPr>
      </w:pPr>
    </w:p>
    <w:p w14:paraId="0ED78BF4" w14:textId="77777777" w:rsidR="00136BD4" w:rsidRDefault="00136BD4" w:rsidP="00136BD4">
      <w:pPr>
        <w:rPr>
          <w:sz w:val="2"/>
        </w:rPr>
      </w:pPr>
    </w:p>
    <w:p w14:paraId="7E20CB81" w14:textId="77777777" w:rsidR="00136BD4" w:rsidRDefault="00136BD4" w:rsidP="00136BD4">
      <w:pPr>
        <w:rPr>
          <w:sz w:val="2"/>
        </w:rPr>
      </w:pPr>
    </w:p>
    <w:p w14:paraId="4B2C1916" w14:textId="77777777" w:rsidR="00136BD4" w:rsidRDefault="00136BD4" w:rsidP="00136BD4">
      <w:pPr>
        <w:rPr>
          <w:sz w:val="2"/>
        </w:rPr>
      </w:pPr>
    </w:p>
    <w:p w14:paraId="75CB3954" w14:textId="77777777" w:rsidR="00136BD4" w:rsidRDefault="00136BD4" w:rsidP="00136BD4">
      <w:pPr>
        <w:rPr>
          <w:sz w:val="2"/>
        </w:rPr>
      </w:pPr>
    </w:p>
    <w:p w14:paraId="106351A4" w14:textId="77777777" w:rsidR="00136BD4" w:rsidRDefault="00136BD4" w:rsidP="00136BD4">
      <w:pPr>
        <w:rPr>
          <w:sz w:val="2"/>
        </w:rPr>
      </w:pPr>
    </w:p>
    <w:p w14:paraId="4D3FB973" w14:textId="77777777" w:rsidR="00136BD4" w:rsidRDefault="00136BD4" w:rsidP="00136BD4">
      <w:pPr>
        <w:rPr>
          <w:sz w:val="2"/>
        </w:rPr>
      </w:pPr>
    </w:p>
    <w:p w14:paraId="20BA4573" w14:textId="77777777" w:rsidR="00136BD4" w:rsidRDefault="00136BD4" w:rsidP="00136BD4">
      <w:pPr>
        <w:rPr>
          <w:sz w:val="2"/>
        </w:rPr>
      </w:pPr>
    </w:p>
    <w:p w14:paraId="250709FF" w14:textId="77777777" w:rsidR="00136BD4" w:rsidRDefault="00136BD4" w:rsidP="00136BD4">
      <w:r>
        <w:br w:type="page"/>
      </w: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1164"/>
        <w:gridCol w:w="2692"/>
        <w:gridCol w:w="142"/>
        <w:gridCol w:w="1135"/>
        <w:gridCol w:w="2834"/>
      </w:tblGrid>
      <w:tr w:rsidR="00136BD4" w14:paraId="4A7308BC" w14:textId="77777777" w:rsidTr="00136BD4">
        <w:trPr>
          <w:trHeight w:val="355"/>
        </w:trPr>
        <w:tc>
          <w:tcPr>
            <w:tcW w:w="685" w:type="dxa"/>
            <w:shd w:val="clear" w:color="auto" w:fill="D9D9D9" w:themeFill="background1" w:themeFillShade="D9"/>
          </w:tcPr>
          <w:p w14:paraId="1A173E7A" w14:textId="77777777" w:rsidR="00136BD4" w:rsidRPr="00430F66" w:rsidRDefault="00136BD4" w:rsidP="00136BD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</w:t>
            </w:r>
            <w:r w:rsidRPr="00430F66">
              <w:rPr>
                <w:b/>
                <w:color w:val="000000"/>
              </w:rPr>
              <w:t>9</w:t>
            </w:r>
          </w:p>
        </w:tc>
        <w:tc>
          <w:tcPr>
            <w:tcW w:w="8245" w:type="dxa"/>
            <w:gridSpan w:val="6"/>
            <w:shd w:val="clear" w:color="auto" w:fill="D9D9D9" w:themeFill="background1" w:themeFillShade="D9"/>
          </w:tcPr>
          <w:p w14:paraId="08C482B3" w14:textId="77777777" w:rsidR="00136BD4" w:rsidRDefault="00136BD4" w:rsidP="00136BD4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>Lösungsbeispiel zu Aufgabe 9b)</w:t>
            </w:r>
          </w:p>
          <w:p w14:paraId="75D6BF3A" w14:textId="77777777" w:rsidR="00136BD4" w:rsidRPr="00430F66" w:rsidRDefault="00136BD4" w:rsidP="00136BD4">
            <w:pPr>
              <w:ind w:left="360" w:hanging="360"/>
              <w:rPr>
                <w:b/>
                <w:color w:val="000000"/>
              </w:rPr>
            </w:pPr>
          </w:p>
        </w:tc>
      </w:tr>
      <w:tr w:rsidR="00136BD4" w14:paraId="22537BA2" w14:textId="77777777" w:rsidTr="00136BD4">
        <w:trPr>
          <w:trHeight w:val="394"/>
        </w:trPr>
        <w:tc>
          <w:tcPr>
            <w:tcW w:w="685" w:type="dxa"/>
            <w:shd w:val="clear" w:color="auto" w:fill="D9D9D9" w:themeFill="background1" w:themeFillShade="D9"/>
          </w:tcPr>
          <w:p w14:paraId="3A22E718" w14:textId="77777777" w:rsidR="00136BD4" w:rsidRDefault="00136BD4" w:rsidP="00136BD4"/>
        </w:tc>
        <w:tc>
          <w:tcPr>
            <w:tcW w:w="8245" w:type="dxa"/>
            <w:gridSpan w:val="6"/>
          </w:tcPr>
          <w:p w14:paraId="6808528B" w14:textId="77777777" w:rsidR="00136BD4" w:rsidRDefault="00136BD4" w:rsidP="00136BD4">
            <w:pPr>
              <w:rPr>
                <w:color w:val="0D0D0D" w:themeColor="text1" w:themeTint="F2"/>
              </w:rPr>
            </w:pPr>
          </w:p>
        </w:tc>
      </w:tr>
      <w:tr w:rsidR="00136BD4" w14:paraId="254C0B04" w14:textId="77777777" w:rsidTr="00136BD4">
        <w:trPr>
          <w:trHeight w:val="714"/>
        </w:trPr>
        <w:tc>
          <w:tcPr>
            <w:tcW w:w="685" w:type="dxa"/>
            <w:shd w:val="clear" w:color="auto" w:fill="D9D9D9" w:themeFill="background1" w:themeFillShade="D9"/>
          </w:tcPr>
          <w:p w14:paraId="77BAC738" w14:textId="77777777" w:rsidR="00136BD4" w:rsidRDefault="00136BD4" w:rsidP="00136BD4"/>
        </w:tc>
        <w:tc>
          <w:tcPr>
            <w:tcW w:w="8245" w:type="dxa"/>
            <w:gridSpan w:val="6"/>
          </w:tcPr>
          <w:p w14:paraId="5379B996" w14:textId="77777777" w:rsidR="00136BD4" w:rsidRDefault="00136BD4" w:rsidP="00136BD4">
            <w:pPr>
              <w:ind w:left="16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und Kenan haben unterschiedlich gerechnet. </w:t>
            </w:r>
            <w:r w:rsidRPr="00B83219">
              <w:rPr>
                <w:color w:val="0D0D0D" w:themeColor="text1" w:themeTint="F2"/>
              </w:rPr>
              <w:t>Löse die Aufgaben</w:t>
            </w:r>
            <w:r>
              <w:rPr>
                <w:color w:val="0D0D0D" w:themeColor="text1" w:themeTint="F2"/>
              </w:rPr>
              <w:t>.</w:t>
            </w:r>
            <w:r w:rsidRPr="00B83219">
              <w:rPr>
                <w:color w:val="0D0D0D" w:themeColor="text1" w:themeTint="F2"/>
              </w:rPr>
              <w:t xml:space="preserve"> </w:t>
            </w:r>
          </w:p>
          <w:p w14:paraId="7FD18E46" w14:textId="77777777" w:rsidR="00136BD4" w:rsidRPr="00871DAC" w:rsidRDefault="00136BD4" w:rsidP="00136BD4">
            <w:pPr>
              <w:ind w:left="161"/>
              <w:jc w:val="left"/>
              <w:rPr>
                <w:noProof/>
                <w:color w:val="808080" w:themeColor="background1" w:themeShade="80"/>
              </w:rPr>
            </w:pPr>
            <w:r>
              <w:rPr>
                <w:color w:val="0D0D0D" w:themeColor="text1" w:themeTint="F2"/>
              </w:rPr>
              <w:t>Wie sind ihre letzten Rechenschritte? Wie heißen die Ergebnisse?</w:t>
            </w:r>
          </w:p>
        </w:tc>
      </w:tr>
      <w:tr w:rsidR="00136BD4" w14:paraId="23D7185F" w14:textId="77777777" w:rsidTr="00136BD4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714F6E65" w14:textId="77777777" w:rsidR="00136BD4" w:rsidRDefault="00136BD4" w:rsidP="00136BD4"/>
        </w:tc>
        <w:tc>
          <w:tcPr>
            <w:tcW w:w="278" w:type="dxa"/>
          </w:tcPr>
          <w:p w14:paraId="0F4AFFA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4B3E2698" w14:textId="77777777" w:rsidR="00136BD4" w:rsidRPr="00503E42" w:rsidRDefault="00136BD4" w:rsidP="00136BD4">
            <w:pPr>
              <w:pStyle w:val="berschrift2"/>
            </w:pPr>
            <w:r>
              <w:t>a2</w:t>
            </w:r>
            <w:r w:rsidRPr="00503E42">
              <w:t>)</w:t>
            </w:r>
          </w:p>
        </w:tc>
        <w:tc>
          <w:tcPr>
            <w:tcW w:w="2692" w:type="dxa"/>
          </w:tcPr>
          <w:p w14:paraId="2A5B8444" w14:textId="77777777" w:rsidR="00136BD4" w:rsidRDefault="00136BD4" w:rsidP="00136BD4">
            <w:pPr>
              <w:tabs>
                <w:tab w:val="left" w:pos="1236"/>
              </w:tabs>
              <w:rPr>
                <w:noProof/>
              </w:rPr>
            </w:pPr>
            <w:r>
              <w:rPr>
                <w:color w:val="0D0D0D" w:themeColor="text1" w:themeTint="F2"/>
              </w:rPr>
              <w:t>745 - 231</w:t>
            </w:r>
          </w:p>
        </w:tc>
        <w:tc>
          <w:tcPr>
            <w:tcW w:w="142" w:type="dxa"/>
            <w:tcBorders>
              <w:left w:val="nil"/>
            </w:tcBorders>
          </w:tcPr>
          <w:p w14:paraId="13EDDF86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27A4E1B6" w14:textId="77777777" w:rsidR="00136BD4" w:rsidRPr="00E54821" w:rsidRDefault="00136BD4" w:rsidP="00136BD4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4" w:type="dxa"/>
          </w:tcPr>
          <w:p w14:paraId="7B73C846" w14:textId="77777777" w:rsidR="00136BD4" w:rsidRPr="00871DAC" w:rsidRDefault="00136BD4" w:rsidP="00136BD4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136BD4" w14:paraId="715096EF" w14:textId="77777777" w:rsidTr="00136BD4">
        <w:trPr>
          <w:trHeight w:val="1365"/>
        </w:trPr>
        <w:tc>
          <w:tcPr>
            <w:tcW w:w="685" w:type="dxa"/>
            <w:shd w:val="clear" w:color="auto" w:fill="D9D9D9" w:themeFill="background1" w:themeFillShade="D9"/>
          </w:tcPr>
          <w:p w14:paraId="0DCEC091" w14:textId="77777777" w:rsidR="00136BD4" w:rsidRDefault="00136BD4" w:rsidP="00136BD4"/>
        </w:tc>
        <w:tc>
          <w:tcPr>
            <w:tcW w:w="278" w:type="dxa"/>
          </w:tcPr>
          <w:p w14:paraId="4FBE3C2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5016E7A8" w14:textId="77777777" w:rsidR="00136BD4" w:rsidRPr="00503E42" w:rsidRDefault="00407A65" w:rsidP="00136BD4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61671141">
                <v:shape id="_x0000_i1049" type="#_x0000_t75" alt="" style="width:52.65pt;height:45.4pt;mso-width-percent:0;mso-height-percent:0;mso-width-percent:0;mso-height-percent:0" o:ole="">
                  <v:imagedata r:id="rId21" o:title=""/>
                </v:shape>
                <o:OLEObject Type="Embed" ProgID="PBrush" ShapeID="_x0000_i1049" DrawAspect="Content" ObjectID="_1651325422" r:id="rId27"/>
              </w:object>
            </w:r>
          </w:p>
        </w:tc>
        <w:tc>
          <w:tcPr>
            <w:tcW w:w="2692" w:type="dxa"/>
            <w:tcBorders>
              <w:right w:val="single" w:sz="2" w:space="0" w:color="0D0D0D" w:themeColor="text1" w:themeTint="F2"/>
            </w:tcBorders>
          </w:tcPr>
          <w:p w14:paraId="19C1EE0D" w14:textId="77777777" w:rsidR="00136BD4" w:rsidRPr="00503E42" w:rsidRDefault="00136BD4" w:rsidP="00136BD4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FD346C">
              <w:rPr>
                <w:bCs/>
                <w:color w:val="7F7F7F" w:themeColor="text1" w:themeTint="80"/>
              </w:rPr>
              <w:t>Leonie subtrahiert so: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</w:tcPr>
          <w:p w14:paraId="3FD63048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1706FF8B" w14:textId="77777777" w:rsidR="00136BD4" w:rsidRDefault="00407A65" w:rsidP="00136BD4">
            <w:pPr>
              <w:jc w:val="left"/>
              <w:rPr>
                <w:bCs/>
                <w:color w:val="000000" w:themeColor="text1"/>
              </w:rPr>
            </w:pPr>
            <w:r>
              <w:rPr>
                <w:noProof/>
              </w:rPr>
              <w:object w:dxaOrig="1464" w:dyaOrig="1236" w14:anchorId="11014631">
                <v:shape id="_x0000_i1048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48" DrawAspect="Content" ObjectID="_1651325423" r:id="rId28"/>
              </w:object>
            </w:r>
          </w:p>
        </w:tc>
        <w:tc>
          <w:tcPr>
            <w:tcW w:w="2834" w:type="dxa"/>
            <w:shd w:val="clear" w:color="auto" w:fill="auto"/>
          </w:tcPr>
          <w:p w14:paraId="0286329E" w14:textId="77777777" w:rsidR="00136BD4" w:rsidRPr="00871DAC" w:rsidRDefault="00136BD4" w:rsidP="00136BD4">
            <w:pPr>
              <w:jc w:val="left"/>
              <w:rPr>
                <w:bCs/>
                <w:color w:val="808080" w:themeColor="background1" w:themeShade="80"/>
              </w:rPr>
            </w:pPr>
            <w:r w:rsidRPr="00FD346C">
              <w:rPr>
                <w:color w:val="7F7F7F" w:themeColor="text1" w:themeTint="80"/>
              </w:rPr>
              <w:t>Kenan subtrahiert so:</w:t>
            </w:r>
          </w:p>
        </w:tc>
      </w:tr>
      <w:tr w:rsidR="004C2748" w14:paraId="2ED5B745" w14:textId="77777777" w:rsidTr="00136BD4">
        <w:trPr>
          <w:trHeight w:val="39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3BBB503A" w14:textId="77777777" w:rsidR="004C2748" w:rsidRDefault="004C2748" w:rsidP="00136BD4"/>
        </w:tc>
        <w:tc>
          <w:tcPr>
            <w:tcW w:w="278" w:type="dxa"/>
            <w:vMerge w:val="restart"/>
          </w:tcPr>
          <w:p w14:paraId="1C01A627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tcBorders>
              <w:right w:val="single" w:sz="2" w:space="0" w:color="0D0D0D" w:themeColor="text1" w:themeTint="F2"/>
            </w:tcBorders>
          </w:tcPr>
          <w:p w14:paraId="064FDAEC" w14:textId="77777777" w:rsidR="004C2748" w:rsidRPr="00903302" w:rsidRDefault="004C2748" w:rsidP="00136BD4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903302">
              <w:rPr>
                <w:color w:val="0D0D0D" w:themeColor="text1" w:themeTint="F2"/>
              </w:rPr>
              <w:t xml:space="preserve"> (1)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700 - </w:t>
            </w:r>
            <w:proofErr w:type="gramStart"/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200 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>=</w:t>
            </w:r>
            <w:proofErr w:type="gramEnd"/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 xml:space="preserve"> 500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</w:tcPr>
          <w:p w14:paraId="408E3E6A" w14:textId="77777777" w:rsidR="004C2748" w:rsidRPr="00BB4BB1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</w:tcPr>
          <w:p w14:paraId="2BFD4891" w14:textId="77777777" w:rsidR="004C2748" w:rsidRPr="00903302" w:rsidRDefault="004C2748" w:rsidP="00136BD4">
            <w:pPr>
              <w:jc w:val="left"/>
              <w:rPr>
                <w:color w:val="0D0D0D" w:themeColor="text1" w:themeTint="F2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00FCF042" wp14:editId="0299D55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127000</wp:posOffset>
                      </wp:positionV>
                      <wp:extent cx="457200" cy="152400"/>
                      <wp:effectExtent l="57150" t="38100" r="57150" b="114300"/>
                      <wp:wrapNone/>
                      <wp:docPr id="6881" name="Gerade Verbindung mit Pfeil 6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15240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6FD072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881" o:spid="_x0000_s1026" type="#_x0000_t32" style="position:absolute;margin-left:32.05pt;margin-top:10pt;width:36pt;height:12pt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" strokecolor="#0d0d0d [3069]" strokeweight="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(1)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745 - 200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>= 545</w:t>
            </w:r>
            <w:r w:rsidRPr="00762F9C">
              <w:rPr>
                <w:color w:val="4F81BD" w:themeColor="accent1"/>
              </w:rPr>
              <w:t xml:space="preserve"> </w:t>
            </w:r>
          </w:p>
        </w:tc>
      </w:tr>
      <w:tr w:rsidR="004C2748" w14:paraId="3D51FA1B" w14:textId="77777777" w:rsidTr="00136BD4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7E4AEAD" w14:textId="77777777" w:rsidR="004C2748" w:rsidRDefault="004C2748" w:rsidP="00136BD4"/>
        </w:tc>
        <w:tc>
          <w:tcPr>
            <w:tcW w:w="278" w:type="dxa"/>
            <w:vMerge/>
          </w:tcPr>
          <w:p w14:paraId="7B0E102A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tcBorders>
              <w:right w:val="single" w:sz="2" w:space="0" w:color="0D0D0D" w:themeColor="text1" w:themeTint="F2"/>
            </w:tcBorders>
          </w:tcPr>
          <w:p w14:paraId="658F1BFC" w14:textId="77777777" w:rsidR="004C2748" w:rsidRPr="00903302" w:rsidRDefault="004C2748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903302">
              <w:rPr>
                <w:color w:val="0D0D0D" w:themeColor="text1" w:themeTint="F2"/>
              </w:rPr>
              <w:t xml:space="preserve"> (2) </w:t>
            </w:r>
            <w:r>
              <w:rPr>
                <w:color w:val="0D0D0D" w:themeColor="text1" w:themeTint="F2"/>
              </w:rPr>
              <w:t xml:space="preserve">    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40 - </w:t>
            </w:r>
            <w:proofErr w:type="gramStart"/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30 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>=</w:t>
            </w:r>
            <w:proofErr w:type="gramEnd"/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 xml:space="preserve"> 10</w:t>
            </w:r>
            <w:r w:rsidRPr="00762F9C">
              <w:rPr>
                <w:color w:val="4F81BD" w:themeColor="accent1"/>
              </w:rPr>
              <w:t xml:space="preserve"> 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3E316EC9" w14:textId="77777777" w:rsidR="004C2748" w:rsidRPr="00BB4BB1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973DF80" w14:textId="77777777" w:rsidR="004C2748" w:rsidRPr="00903302" w:rsidRDefault="004C2748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29946E3" wp14:editId="2D415C3A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140970</wp:posOffset>
                      </wp:positionV>
                      <wp:extent cx="400050" cy="123825"/>
                      <wp:effectExtent l="57150" t="38100" r="57150" b="104775"/>
                      <wp:wrapNone/>
                      <wp:docPr id="6882" name="Gerade Verbindung mit Pfeil 6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123825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B64653" id="Gerade Verbindung mit Pfeil 6882" o:spid="_x0000_s1026" type="#_x0000_t32" style="position:absolute;margin-left:38.05pt;margin-top:11.1pt;width:31.5pt;height:9.75pt;flip:x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" strokecolor="#0d0d0d [3069]" strokeweight=".25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(2) </w:t>
            </w:r>
            <w:r w:rsidRPr="00762F9C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 xml:space="preserve">545 - </w:t>
            </w:r>
            <w:proofErr w:type="gramStart"/>
            <w:r w:rsidRPr="00762F9C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 xml:space="preserve">30 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>=</w:t>
            </w:r>
            <w:proofErr w:type="gramEnd"/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 515</w:t>
            </w:r>
            <w:r w:rsidRPr="00762F9C">
              <w:rPr>
                <w:b w:val="0"/>
                <w:color w:val="4F81BD" w:themeColor="accent1"/>
              </w:rPr>
              <w:t xml:space="preserve"> </w:t>
            </w:r>
          </w:p>
        </w:tc>
      </w:tr>
      <w:tr w:rsidR="004C2748" w14:paraId="759B3037" w14:textId="77777777" w:rsidTr="00136BD4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CF4B807" w14:textId="77777777" w:rsidR="004C2748" w:rsidRDefault="004C2748" w:rsidP="00136BD4"/>
        </w:tc>
        <w:tc>
          <w:tcPr>
            <w:tcW w:w="278" w:type="dxa"/>
            <w:vMerge/>
          </w:tcPr>
          <w:p w14:paraId="23448C55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tcBorders>
              <w:right w:val="single" w:sz="2" w:space="0" w:color="0D0D0D" w:themeColor="text1" w:themeTint="F2"/>
            </w:tcBorders>
          </w:tcPr>
          <w:p w14:paraId="17C85DAA" w14:textId="77777777" w:rsidR="004C2748" w:rsidRPr="00903302" w:rsidRDefault="004C2748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903302">
              <w:rPr>
                <w:color w:val="0D0D0D" w:themeColor="text1" w:themeTint="F2"/>
              </w:rPr>
              <w:t xml:space="preserve"> (3) </w:t>
            </w:r>
            <w:r>
              <w:rPr>
                <w:color w:val="0D0D0D" w:themeColor="text1" w:themeTint="F2"/>
              </w:rPr>
              <w:t xml:space="preserve">          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5 - 1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>= 4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7CBE12DA" w14:textId="77777777" w:rsidR="004C2748" w:rsidRPr="00BB4BB1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22E63C11" w14:textId="77777777" w:rsidR="004C2748" w:rsidRPr="00903302" w:rsidRDefault="004C2748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903302">
              <w:rPr>
                <w:b w:val="0"/>
                <w:color w:val="0D0D0D" w:themeColor="text1" w:themeTint="F2"/>
              </w:rPr>
              <w:t xml:space="preserve"> (3*)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515 </w:t>
            </w:r>
            <w:r w:rsidRPr="00762F9C">
              <w:rPr>
                <w:rFonts w:ascii="Comic Sans MS" w:hAnsi="Comic Sans MS"/>
                <w:b w:val="0"/>
                <w:color w:val="4F81BD" w:themeColor="accent1"/>
                <w:sz w:val="20"/>
                <w:szCs w:val="20"/>
              </w:rPr>
              <w:t xml:space="preserve">-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</w:rPr>
              <w:t xml:space="preserve">1 = </w:t>
            </w:r>
            <w:r w:rsidRPr="00762F9C">
              <w:rPr>
                <w:rFonts w:ascii="Comic Sans MS" w:hAnsi="Comic Sans MS"/>
                <w:color w:val="4F81BD" w:themeColor="accent1"/>
                <w:sz w:val="20"/>
                <w:szCs w:val="20"/>
                <w:u w:val="single"/>
              </w:rPr>
              <w:t>514</w:t>
            </w:r>
          </w:p>
        </w:tc>
      </w:tr>
      <w:tr w:rsidR="004C2748" w14:paraId="7004B59C" w14:textId="77777777" w:rsidTr="00136BD4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D95983A" w14:textId="77777777" w:rsidR="004C2748" w:rsidRDefault="004C2748" w:rsidP="00136BD4"/>
        </w:tc>
        <w:tc>
          <w:tcPr>
            <w:tcW w:w="278" w:type="dxa"/>
          </w:tcPr>
          <w:p w14:paraId="4EFDD8CA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tcBorders>
              <w:right w:val="single" w:sz="2" w:space="0" w:color="0D0D0D" w:themeColor="text1" w:themeTint="F2"/>
            </w:tcBorders>
          </w:tcPr>
          <w:p w14:paraId="7B72908D" w14:textId="77777777" w:rsidR="004C2748" w:rsidRPr="00903302" w:rsidRDefault="004C2748" w:rsidP="00136BD4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903302">
              <w:rPr>
                <w:color w:val="0D0D0D" w:themeColor="text1" w:themeTint="F2"/>
              </w:rPr>
              <w:t xml:space="preserve"> (4*)</w:t>
            </w:r>
            <w:r>
              <w:rPr>
                <w:color w:val="0D0D0D" w:themeColor="text1" w:themeTint="F2"/>
              </w:rPr>
              <w:t xml:space="preserve">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</w:rPr>
              <w:t xml:space="preserve">500 + 10 + 4 = </w:t>
            </w:r>
            <w:r w:rsidRPr="00762F9C">
              <w:rPr>
                <w:rFonts w:ascii="Comic Sans MS" w:hAnsi="Comic Sans MS"/>
                <w:b/>
                <w:color w:val="4F81BD" w:themeColor="accent1"/>
                <w:sz w:val="20"/>
                <w:szCs w:val="20"/>
                <w:u w:val="single"/>
              </w:rPr>
              <w:t>514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752062E3" w14:textId="77777777" w:rsidR="004C2748" w:rsidRPr="00BB4BB1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67E8D6E" w14:textId="77777777" w:rsidR="004C2748" w:rsidRPr="00BB4BB1" w:rsidRDefault="004C2748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4C2748" w14:paraId="3B1CC4C1" w14:textId="77777777" w:rsidTr="00136BD4">
        <w:trPr>
          <w:trHeight w:val="95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FB81D3A" w14:textId="77777777" w:rsidR="004C2748" w:rsidRDefault="004C2748" w:rsidP="00136BD4"/>
        </w:tc>
        <w:tc>
          <w:tcPr>
            <w:tcW w:w="278" w:type="dxa"/>
          </w:tcPr>
          <w:p w14:paraId="55462824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</w:tcPr>
          <w:p w14:paraId="7F7EC078" w14:textId="77777777" w:rsidR="004C2748" w:rsidRDefault="004C2748" w:rsidP="00136BD4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2" w:type="dxa"/>
            <w:shd w:val="clear" w:color="auto" w:fill="auto"/>
          </w:tcPr>
          <w:p w14:paraId="3CAAC22A" w14:textId="77777777" w:rsidR="004C2748" w:rsidRPr="002A371E" w:rsidRDefault="004C2748" w:rsidP="00136BD4">
            <w:pPr>
              <w:pStyle w:val="berschrift2"/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DE7A7C9" w14:textId="77777777" w:rsidR="004C2748" w:rsidRDefault="004C2748" w:rsidP="00136BD4">
            <w:pPr>
              <w:pStyle w:val="berschrift2"/>
              <w:rPr>
                <w:b w:val="0"/>
              </w:rPr>
            </w:pPr>
          </w:p>
        </w:tc>
      </w:tr>
      <w:tr w:rsidR="00136BD4" w14:paraId="496FD259" w14:textId="77777777" w:rsidTr="00136BD4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59B4E7F8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0C33F65B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67" w:type="dxa"/>
            <w:gridSpan w:val="5"/>
          </w:tcPr>
          <w:p w14:paraId="407EABB1" w14:textId="77777777" w:rsidR="00136BD4" w:rsidRDefault="00136BD4" w:rsidP="00136BD4">
            <w:pPr>
              <w:spacing w:line="360" w:lineRule="auto"/>
            </w:pPr>
            <w:r>
              <w:t xml:space="preserve">Erkläre: Wie subtrahiert Leonie in Aufgabe a1)? Wie subtrahiert Kenan? </w:t>
            </w:r>
          </w:p>
          <w:p w14:paraId="568D8CB3" w14:textId="77777777" w:rsidR="00136BD4" w:rsidRDefault="00136BD4" w:rsidP="00136BD4">
            <w:pPr>
              <w:spacing w:line="360" w:lineRule="auto"/>
            </w:pPr>
            <w:r>
              <w:t xml:space="preserve">               Was ist der Unterschied? </w:t>
            </w:r>
          </w:p>
          <w:p w14:paraId="0F5BA258" w14:textId="77777777" w:rsidR="00136BD4" w:rsidRPr="00A34F62" w:rsidRDefault="00136BD4" w:rsidP="00136BD4">
            <w:pPr>
              <w:pStyle w:val="berschrift2"/>
              <w:rPr>
                <w:sz w:val="8"/>
              </w:rPr>
            </w:pPr>
          </w:p>
        </w:tc>
      </w:tr>
      <w:tr w:rsidR="00136BD4" w14:paraId="01BD8FC5" w14:textId="77777777" w:rsidTr="00136BD4">
        <w:trPr>
          <w:trHeight w:val="2527"/>
        </w:trPr>
        <w:tc>
          <w:tcPr>
            <w:tcW w:w="685" w:type="dxa"/>
            <w:shd w:val="clear" w:color="auto" w:fill="D9D9D9" w:themeFill="background1" w:themeFillShade="D9"/>
          </w:tcPr>
          <w:p w14:paraId="61E58C01" w14:textId="77777777" w:rsidR="00136BD4" w:rsidRDefault="00136BD4" w:rsidP="00136BD4"/>
        </w:tc>
        <w:tc>
          <w:tcPr>
            <w:tcW w:w="8245" w:type="dxa"/>
            <w:gridSpan w:val="6"/>
          </w:tcPr>
          <w:p w14:paraId="3E38DCE1" w14:textId="5C9CA25D" w:rsidR="00136BD4" w:rsidRPr="004F56D3" w:rsidRDefault="00136BD4" w:rsidP="00136BD4">
            <w:pPr>
              <w:rPr>
                <w:b/>
                <w:sz w:val="10"/>
                <w:szCs w:val="10"/>
              </w:rPr>
            </w:pPr>
          </w:p>
          <w:p w14:paraId="267E6767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subtrahiert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zuerst beide Hunderter (H)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700 -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200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</w:t>
            </w:r>
            <w:proofErr w:type="gramEnd"/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500</w:t>
            </w:r>
          </w:p>
          <w:p w14:paraId="5A518EB7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Leonie subtrahiert dann beide Zehner (Z):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        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40 -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30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</w:t>
            </w:r>
            <w:proofErr w:type="gramEnd"/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10</w:t>
            </w:r>
          </w:p>
          <w:p w14:paraId="05DCFA72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3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subtrahiert als Drittes den Einer (E):           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5 - 1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4</w:t>
            </w:r>
          </w:p>
          <w:p w14:paraId="0980937A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nun nur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drei Ergebnisse addieren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500 + 10 + 4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  <w:u w:val="single"/>
              </w:rPr>
              <w:t>514</w:t>
            </w:r>
          </w:p>
          <w:p w14:paraId="24A65B4E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before="120" w:after="120" w:line="80" w:lineRule="atLeast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rechnet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stellenweise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Leonie rechnet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jede Stelle einzeln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aus. Leonie addiert am Ende die Ergebnisse. </w:t>
            </w:r>
          </w:p>
          <w:p w14:paraId="1D098AB7" w14:textId="77777777" w:rsidR="00136BD4" w:rsidRPr="008E6076" w:rsidRDefault="00136BD4" w:rsidP="00762F9C">
            <w:pPr>
              <w:spacing w:after="120" w:line="80" w:lineRule="atLeast"/>
              <w:rPr>
                <w:color w:val="548DD4" w:themeColor="text2" w:themeTint="99"/>
                <w:sz w:val="10"/>
                <w:szCs w:val="10"/>
              </w:rPr>
            </w:pPr>
          </w:p>
          <w:p w14:paraId="121B5DFC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subtrahiert von 745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zuerst die Hunderter (H)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von 231:    745 - 200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545</w:t>
            </w:r>
          </w:p>
          <w:p w14:paraId="3EF1354F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Ergebnis ist 545. Kenan subtrahiert von 545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dann die Zehner (Z)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von 231:                                </w:t>
            </w:r>
          </w:p>
          <w:p w14:paraId="4696EA58" w14:textId="6F27C7A6" w:rsidR="00136BD4" w:rsidRPr="008E6076" w:rsidRDefault="00136BD4" w:rsidP="00F620FE">
            <w:pPr>
              <w:pStyle w:val="Listenabsatz"/>
              <w:numPr>
                <w:ilvl w:val="0"/>
                <w:numId w:val="0"/>
              </w:numPr>
              <w:spacing w:after="120" w:line="80" w:lineRule="atLeast"/>
              <w:ind w:left="444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545 - 30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515</w:t>
            </w:r>
          </w:p>
          <w:p w14:paraId="2B9F8BEF" w14:textId="77777777" w:rsidR="004F56D3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Ergebnis ist 515. Kenan subtrahiert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dann den Einer (E)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von 231:   </w:t>
            </w:r>
          </w:p>
          <w:p w14:paraId="26A91939" w14:textId="2121E01D" w:rsidR="00136BD4" w:rsidRPr="008E6076" w:rsidRDefault="00136BD4" w:rsidP="004F56D3">
            <w:pPr>
              <w:pStyle w:val="Listenabsatz"/>
              <w:numPr>
                <w:ilvl w:val="0"/>
                <w:numId w:val="0"/>
              </w:numPr>
              <w:spacing w:after="120" w:line="80" w:lineRule="atLeast"/>
              <w:ind w:left="444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515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-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1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  <w:u w:val="single"/>
              </w:rPr>
              <w:t>514</w:t>
            </w:r>
          </w:p>
          <w:p w14:paraId="40395EB9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before="120" w:after="120" w:line="80" w:lineRule="atLeast"/>
              <w:ind w:left="443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rechnet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schrittweise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Kenan subtrahiert zuerst die Hunderter (H), dann die Zehner (Z), dann die Einer (E). Kenan rechnet immer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mit dem Ergebnis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weiter. </w:t>
            </w:r>
          </w:p>
          <w:p w14:paraId="73F3AFD4" w14:textId="77777777" w:rsidR="00136BD4" w:rsidRPr="008E6076" w:rsidRDefault="00136BD4" w:rsidP="00762F9C">
            <w:pPr>
              <w:spacing w:after="120" w:line="80" w:lineRule="atLeast"/>
              <w:rPr>
                <w:b/>
                <w:color w:val="548DD4" w:themeColor="text2" w:themeTint="99"/>
                <w:sz w:val="16"/>
              </w:rPr>
            </w:pPr>
          </w:p>
          <w:p w14:paraId="66AD42F0" w14:textId="77777777" w:rsidR="00136BD4" w:rsidRPr="008E6076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und Kenan rechnen beide richtig. </w:t>
            </w:r>
          </w:p>
          <w:p w14:paraId="1FEDD2D2" w14:textId="77777777" w:rsidR="00136BD4" w:rsidRPr="00762F9C" w:rsidRDefault="00136BD4" w:rsidP="00762F9C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3" w:hanging="284"/>
              <w:rPr>
                <w:rFonts w:ascii="Comic Sans MS" w:hAnsi="Comic Sans MS"/>
                <w:b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Beide Rechenwege sind möglich.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</w:t>
            </w:r>
          </w:p>
        </w:tc>
      </w:tr>
      <w:tr w:rsidR="00136BD4" w14:paraId="4059B50D" w14:textId="77777777" w:rsidTr="00136BD4">
        <w:trPr>
          <w:trHeight w:val="80"/>
        </w:trPr>
        <w:tc>
          <w:tcPr>
            <w:tcW w:w="685" w:type="dxa"/>
            <w:shd w:val="clear" w:color="auto" w:fill="D9D9D9" w:themeFill="background1" w:themeFillShade="D9"/>
          </w:tcPr>
          <w:p w14:paraId="604124FF" w14:textId="77777777" w:rsidR="00136BD4" w:rsidRPr="00154F33" w:rsidRDefault="00136BD4" w:rsidP="00136BD4">
            <w:pPr>
              <w:rPr>
                <w:sz w:val="10"/>
              </w:rPr>
            </w:pPr>
          </w:p>
        </w:tc>
        <w:tc>
          <w:tcPr>
            <w:tcW w:w="278" w:type="dxa"/>
          </w:tcPr>
          <w:p w14:paraId="3E353FD4" w14:textId="77777777" w:rsidR="00136BD4" w:rsidRPr="00154F33" w:rsidRDefault="00136BD4" w:rsidP="00136BD4">
            <w:pPr>
              <w:pStyle w:val="berschrift2"/>
              <w:rPr>
                <w:sz w:val="10"/>
              </w:rPr>
            </w:pPr>
          </w:p>
        </w:tc>
        <w:tc>
          <w:tcPr>
            <w:tcW w:w="7967" w:type="dxa"/>
            <w:gridSpan w:val="5"/>
          </w:tcPr>
          <w:p w14:paraId="1BDE75CB" w14:textId="77777777" w:rsidR="00136BD4" w:rsidRPr="00154F33" w:rsidRDefault="00136BD4" w:rsidP="00136BD4">
            <w:pPr>
              <w:rPr>
                <w:sz w:val="10"/>
              </w:rPr>
            </w:pPr>
          </w:p>
        </w:tc>
      </w:tr>
    </w:tbl>
    <w:p w14:paraId="4C83986D" w14:textId="77777777" w:rsidR="00136BD4" w:rsidRDefault="00136BD4" w:rsidP="00136BD4">
      <w:pPr>
        <w:rPr>
          <w:sz w:val="2"/>
        </w:rPr>
      </w:pPr>
    </w:p>
    <w:p w14:paraId="6F7B6C3B" w14:textId="77777777" w:rsidR="00136BD4" w:rsidRDefault="00136BD4" w:rsidP="00136BD4">
      <w:pPr>
        <w:rPr>
          <w:sz w:val="2"/>
        </w:rPr>
      </w:pPr>
    </w:p>
    <w:p w14:paraId="6CF3FD15" w14:textId="77777777" w:rsidR="00136BD4" w:rsidRDefault="00136BD4" w:rsidP="00136BD4">
      <w:pPr>
        <w:rPr>
          <w:sz w:val="2"/>
        </w:rPr>
      </w:pPr>
    </w:p>
    <w:p w14:paraId="6740ECF6" w14:textId="77777777" w:rsidR="00136BD4" w:rsidRDefault="00136BD4" w:rsidP="00136BD4">
      <w:pPr>
        <w:rPr>
          <w:sz w:val="2"/>
        </w:rPr>
      </w:pPr>
    </w:p>
    <w:p w14:paraId="40CF8D95" w14:textId="77777777" w:rsidR="00136BD4" w:rsidRDefault="00136BD4" w:rsidP="00136BD4">
      <w:pPr>
        <w:rPr>
          <w:sz w:val="2"/>
        </w:rPr>
      </w:pPr>
    </w:p>
    <w:p w14:paraId="75775C66" w14:textId="77777777" w:rsidR="00136BD4" w:rsidRDefault="00136BD4" w:rsidP="00136BD4">
      <w:pPr>
        <w:rPr>
          <w:sz w:val="2"/>
        </w:rPr>
      </w:pPr>
    </w:p>
    <w:p w14:paraId="7F20BBFF" w14:textId="77777777" w:rsidR="00136BD4" w:rsidRDefault="00136BD4" w:rsidP="00136BD4">
      <w:pPr>
        <w:rPr>
          <w:sz w:val="2"/>
        </w:rPr>
      </w:pPr>
    </w:p>
    <w:p w14:paraId="25D92B16" w14:textId="77777777" w:rsidR="00136BD4" w:rsidRDefault="00136BD4" w:rsidP="00136BD4">
      <w:pPr>
        <w:rPr>
          <w:sz w:val="2"/>
        </w:rPr>
      </w:pPr>
    </w:p>
    <w:p w14:paraId="1756B1CD" w14:textId="77777777" w:rsidR="00136BD4" w:rsidRDefault="00136BD4" w:rsidP="00136BD4">
      <w:pPr>
        <w:rPr>
          <w:sz w:val="2"/>
        </w:rPr>
      </w:pPr>
    </w:p>
    <w:p w14:paraId="73EFD1E6" w14:textId="77777777" w:rsidR="00136BD4" w:rsidRDefault="00136BD4" w:rsidP="00136BD4">
      <w:pPr>
        <w:rPr>
          <w:sz w:val="2"/>
        </w:rPr>
      </w:pPr>
    </w:p>
    <w:p w14:paraId="525448E2" w14:textId="77777777" w:rsidR="00136BD4" w:rsidRDefault="00136BD4" w:rsidP="00136BD4">
      <w:pPr>
        <w:rPr>
          <w:sz w:val="2"/>
        </w:rPr>
      </w:pPr>
    </w:p>
    <w:p w14:paraId="067CE856" w14:textId="77777777" w:rsidR="00136BD4" w:rsidRDefault="00136BD4" w:rsidP="00136BD4">
      <w:pPr>
        <w:rPr>
          <w:sz w:val="2"/>
        </w:rPr>
      </w:pPr>
    </w:p>
    <w:p w14:paraId="00E9E3BE" w14:textId="77777777" w:rsidR="00136BD4" w:rsidRDefault="00136BD4" w:rsidP="00136BD4">
      <w:pPr>
        <w:rPr>
          <w:sz w:val="2"/>
        </w:rPr>
      </w:pPr>
    </w:p>
    <w:tbl>
      <w:tblPr>
        <w:tblW w:w="4866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588"/>
        <w:gridCol w:w="424"/>
        <w:gridCol w:w="2860"/>
        <w:gridCol w:w="141"/>
        <w:gridCol w:w="390"/>
        <w:gridCol w:w="587"/>
        <w:gridCol w:w="1391"/>
        <w:gridCol w:w="1482"/>
      </w:tblGrid>
      <w:tr w:rsidR="00136BD4" w14:paraId="28B0C4D4" w14:textId="77777777" w:rsidTr="00136BD4">
        <w:trPr>
          <w:trHeight w:val="154"/>
        </w:trPr>
        <w:tc>
          <w:tcPr>
            <w:tcW w:w="686" w:type="dxa"/>
            <w:hideMark/>
          </w:tcPr>
          <w:p w14:paraId="27D2A1DA" w14:textId="77777777" w:rsidR="00136BD4" w:rsidRPr="004A28B1" w:rsidRDefault="00136BD4" w:rsidP="00136BD4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10</w:t>
            </w:r>
          </w:p>
        </w:tc>
        <w:tc>
          <w:tcPr>
            <w:tcW w:w="8141" w:type="dxa"/>
            <w:gridSpan w:val="9"/>
          </w:tcPr>
          <w:p w14:paraId="5697FA04" w14:textId="77777777" w:rsidR="00136BD4" w:rsidRPr="004A28B1" w:rsidRDefault="00136BD4" w:rsidP="00136BD4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 w:rsidRPr="004A28B1">
              <w:rPr>
                <w:color w:val="808080" w:themeColor="background1" w:themeShade="80"/>
                <w:sz w:val="21"/>
                <w:szCs w:val="21"/>
              </w:rPr>
              <w:t xml:space="preserve">Addieren und Subtrahieren: </w:t>
            </w:r>
            <w:r>
              <w:rPr>
                <w:color w:val="808080" w:themeColor="background1" w:themeShade="80"/>
                <w:sz w:val="21"/>
                <w:szCs w:val="21"/>
              </w:rPr>
              <w:t>Bündeln und Entbündeln</w:t>
            </w:r>
          </w:p>
          <w:p w14:paraId="1F5F5E48" w14:textId="77777777" w:rsidR="00136BD4" w:rsidRPr="004A28B1" w:rsidRDefault="00136BD4" w:rsidP="00136BD4">
            <w:pPr>
              <w:rPr>
                <w:color w:val="808080" w:themeColor="background1" w:themeShade="80"/>
              </w:rPr>
            </w:pPr>
          </w:p>
        </w:tc>
      </w:tr>
      <w:tr w:rsidR="00136BD4" w14:paraId="4219277E" w14:textId="77777777" w:rsidTr="00136BD4">
        <w:trPr>
          <w:trHeight w:val="665"/>
        </w:trPr>
        <w:tc>
          <w:tcPr>
            <w:tcW w:w="686" w:type="dxa"/>
          </w:tcPr>
          <w:p w14:paraId="207BB63C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450ADEA2" w14:textId="77777777" w:rsidR="00136BD4" w:rsidRPr="008E6809" w:rsidRDefault="00136BD4" w:rsidP="00136BD4">
            <w:pPr>
              <w:pStyle w:val="berschrift2"/>
            </w:pPr>
            <w:r w:rsidRPr="008E6809">
              <w:t>a)</w:t>
            </w:r>
          </w:p>
          <w:p w14:paraId="4D0BC797" w14:textId="77777777" w:rsidR="00136BD4" w:rsidRPr="008E6809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63" w:type="dxa"/>
            <w:gridSpan w:val="8"/>
          </w:tcPr>
          <w:p w14:paraId="57F4C46B" w14:textId="77777777" w:rsidR="00136BD4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addiert und subtrahiert. Leonie muss dabei bündeln und entbündeln.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  <w:p w14:paraId="64203188" w14:textId="77777777" w:rsidR="00136BD4" w:rsidRPr="008E680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Versuche zu verstehen: Was macht Leonie? Warum muss Leonie so rechnen? </w:t>
            </w:r>
          </w:p>
        </w:tc>
      </w:tr>
      <w:tr w:rsidR="00136BD4" w14:paraId="27C9896A" w14:textId="77777777" w:rsidTr="00136BD4">
        <w:trPr>
          <w:trHeight w:val="300"/>
        </w:trPr>
        <w:tc>
          <w:tcPr>
            <w:tcW w:w="686" w:type="dxa"/>
          </w:tcPr>
          <w:p w14:paraId="5A0CD4A1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94605BF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</w:tcPr>
          <w:p w14:paraId="4E574162" w14:textId="77777777" w:rsidR="00136BD4" w:rsidRPr="00B40945" w:rsidRDefault="00136BD4" w:rsidP="00136BD4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284" w:type="dxa"/>
            <w:gridSpan w:val="2"/>
          </w:tcPr>
          <w:p w14:paraId="04743402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349 + 228</w:t>
            </w:r>
          </w:p>
        </w:tc>
        <w:tc>
          <w:tcPr>
            <w:tcW w:w="141" w:type="dxa"/>
          </w:tcPr>
          <w:p w14:paraId="78FBD750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390" w:type="dxa"/>
          </w:tcPr>
          <w:p w14:paraId="708006CE" w14:textId="77777777" w:rsidR="00136BD4" w:rsidRPr="00B40945" w:rsidRDefault="00136BD4" w:rsidP="00136BD4">
            <w:pPr>
              <w:pStyle w:val="berschrift2"/>
            </w:pPr>
            <w:r>
              <w:t>a2</w:t>
            </w:r>
            <w:r w:rsidRPr="00B40945">
              <w:t xml:space="preserve">) </w:t>
            </w:r>
          </w:p>
        </w:tc>
        <w:tc>
          <w:tcPr>
            <w:tcW w:w="1978" w:type="dxa"/>
            <w:gridSpan w:val="2"/>
          </w:tcPr>
          <w:p w14:paraId="7A91F8A8" w14:textId="77777777" w:rsidR="00136BD4" w:rsidRPr="00B40945" w:rsidRDefault="00136BD4" w:rsidP="00136BD4">
            <w:pPr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453 - 218</w:t>
            </w:r>
          </w:p>
        </w:tc>
        <w:tc>
          <w:tcPr>
            <w:tcW w:w="1482" w:type="dxa"/>
          </w:tcPr>
          <w:p w14:paraId="4CFD2D8E" w14:textId="77777777" w:rsidR="00136BD4" w:rsidRDefault="00136BD4" w:rsidP="00136BD4">
            <w:pPr>
              <w:jc w:val="left"/>
              <w:rPr>
                <w:color w:val="7F7F7F" w:themeColor="text1" w:themeTint="80"/>
              </w:rPr>
            </w:pPr>
          </w:p>
        </w:tc>
      </w:tr>
      <w:tr w:rsidR="00136BD4" w14:paraId="1A58E648" w14:textId="77777777" w:rsidTr="00136BD4">
        <w:trPr>
          <w:trHeight w:val="1008"/>
        </w:trPr>
        <w:tc>
          <w:tcPr>
            <w:tcW w:w="686" w:type="dxa"/>
          </w:tcPr>
          <w:p w14:paraId="79A95F67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1BDDF9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012" w:type="dxa"/>
            <w:gridSpan w:val="2"/>
          </w:tcPr>
          <w:p w14:paraId="1C37705C" w14:textId="77777777" w:rsidR="00136BD4" w:rsidRPr="00B40945" w:rsidRDefault="00407A65" w:rsidP="00136BD4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10768962">
                <v:shape id="_x0000_i1047" type="#_x0000_t75" alt="" style="width:53.25pt;height:45.4pt;mso-width-percent:0;mso-height-percent:0;mso-width-percent:0;mso-height-percent:0" o:ole="">
                  <v:imagedata r:id="rId21" o:title=""/>
                </v:shape>
                <o:OLEObject Type="Embed" ProgID="PBrush" ShapeID="_x0000_i1047" DrawAspect="Content" ObjectID="_1651325424" r:id="rId29"/>
              </w:object>
            </w:r>
          </w:p>
        </w:tc>
        <w:tc>
          <w:tcPr>
            <w:tcW w:w="2860" w:type="dxa"/>
          </w:tcPr>
          <w:p w14:paraId="15DE3E6F" w14:textId="77777777" w:rsidR="00136BD4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Leonie</w:t>
            </w:r>
            <w:r w:rsidRPr="0090101B">
              <w:rPr>
                <w:b/>
                <w:color w:val="7F7F7F" w:themeColor="text1" w:themeTint="80"/>
              </w:rPr>
              <w:t xml:space="preserve"> weiß:     </w:t>
            </w:r>
          </w:p>
          <w:p w14:paraId="0A0DE6F8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 9 + 8 = 17 = 10 + 7</w:t>
            </w:r>
          </w:p>
        </w:tc>
        <w:tc>
          <w:tcPr>
            <w:tcW w:w="141" w:type="dxa"/>
          </w:tcPr>
          <w:p w14:paraId="526265E0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977" w:type="dxa"/>
            <w:gridSpan w:val="2"/>
          </w:tcPr>
          <w:p w14:paraId="23EB1B8B" w14:textId="77777777" w:rsidR="00136BD4" w:rsidRPr="00B40945" w:rsidRDefault="00407A65" w:rsidP="00136BD4">
            <w:pPr>
              <w:jc w:val="left"/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3887EFC9">
                <v:shape id="_x0000_i1046" type="#_x0000_t75" alt="" style="width:44.75pt;height:44.75pt;mso-width-percent:0;mso-height-percent:0;mso-width-percent:0;mso-height-percent:0" o:ole="">
                  <v:imagedata r:id="rId21" o:title="" cropbottom="1074f" cropleft="7598f"/>
                </v:shape>
                <o:OLEObject Type="Embed" ProgID="PBrush" ShapeID="_x0000_i1046" DrawAspect="Content" ObjectID="_1651325425" r:id="rId30"/>
              </w:object>
            </w:r>
          </w:p>
        </w:tc>
        <w:tc>
          <w:tcPr>
            <w:tcW w:w="2873" w:type="dxa"/>
            <w:gridSpan w:val="2"/>
          </w:tcPr>
          <w:p w14:paraId="0D8C5CD2" w14:textId="77777777" w:rsidR="00136BD4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Leonie</w:t>
            </w:r>
            <w:r w:rsidRPr="0090101B">
              <w:rPr>
                <w:b/>
                <w:color w:val="7F7F7F" w:themeColor="text1" w:themeTint="80"/>
              </w:rPr>
              <w:t xml:space="preserve"> weiß:     </w:t>
            </w:r>
          </w:p>
          <w:p w14:paraId="5CD1960A" w14:textId="77777777" w:rsidR="00136BD4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  3 &lt; 8</w:t>
            </w:r>
          </w:p>
          <w:p w14:paraId="6F75EED9" w14:textId="77777777" w:rsidR="00136BD4" w:rsidRPr="00A13C09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13 &gt; 8</w:t>
            </w:r>
          </w:p>
        </w:tc>
      </w:tr>
      <w:tr w:rsidR="00136BD4" w14:paraId="7CC608F3" w14:textId="77777777" w:rsidTr="00136BD4">
        <w:trPr>
          <w:trHeight w:val="1341"/>
        </w:trPr>
        <w:tc>
          <w:tcPr>
            <w:tcW w:w="686" w:type="dxa"/>
          </w:tcPr>
          <w:p w14:paraId="5F871DEA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5D9377F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tcBorders>
              <w:left w:val="nil"/>
            </w:tcBorders>
          </w:tcPr>
          <w:tbl>
            <w:tblPr>
              <w:tblStyle w:val="Tabellenraster"/>
              <w:tblW w:w="38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0"/>
              <w:gridCol w:w="1040"/>
              <w:gridCol w:w="1051"/>
            </w:tblGrid>
            <w:tr w:rsidR="00136BD4" w14:paraId="2C67F0C1" w14:textId="77777777" w:rsidTr="00136BD4">
              <w:trPr>
                <w:trHeight w:val="225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D6E366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829773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D041F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5807728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50DFCBB0" w14:textId="77777777" w:rsidTr="00136BD4">
              <w:trPr>
                <w:trHeight w:val="763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A8BF0EF" w14:textId="77777777" w:rsidR="00136BD4" w:rsidRPr="00E049E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349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A6CBFA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0B2D903E" wp14:editId="6E0341DC">
                        <wp:extent cx="236872" cy="257175"/>
                        <wp:effectExtent l="0" t="0" r="0" b="0"/>
                        <wp:docPr id="7388" name="Grafik 73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E027CA0" wp14:editId="1073C897">
                        <wp:extent cx="236872" cy="257175"/>
                        <wp:effectExtent l="0" t="0" r="0" b="0"/>
                        <wp:docPr id="7389" name="Grafik 73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EC16C6" w14:textId="77777777" w:rsidR="00136BD4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44E300C1" wp14:editId="53A0B2EB">
                        <wp:extent cx="236872" cy="257175"/>
                        <wp:effectExtent l="0" t="0" r="0" b="0"/>
                        <wp:docPr id="7390" name="Grafik 73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E32ABC8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6FCD429" wp14:editId="3C640D39">
                        <wp:extent cx="419100" cy="95250"/>
                        <wp:effectExtent l="0" t="0" r="0" b="0"/>
                        <wp:docPr id="7391" name="Grafik 73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F4E942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55C25DC" wp14:editId="1B25672E">
                        <wp:extent cx="419100" cy="95250"/>
                        <wp:effectExtent l="0" t="0" r="0" b="0"/>
                        <wp:docPr id="7392" name="Grafik 73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A53509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4F405AA" wp14:editId="2089F5D8">
                        <wp:extent cx="419100" cy="95250"/>
                        <wp:effectExtent l="0" t="0" r="0" b="0"/>
                        <wp:docPr id="7393" name="Grafik 73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F06C9D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7A923F3" wp14:editId="5ED5223A">
                        <wp:extent cx="419100" cy="95250"/>
                        <wp:effectExtent l="0" t="0" r="0" b="0"/>
                        <wp:docPr id="7394" name="Grafik 73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483B4C6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18EFC10" wp14:editId="5568C85B">
                        <wp:extent cx="72000" cy="72000"/>
                        <wp:effectExtent l="0" t="0" r="4445" b="4445"/>
                        <wp:docPr id="7395" name="Grafik 73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FDB1D08" wp14:editId="03F58ACF">
                        <wp:extent cx="72000" cy="72000"/>
                        <wp:effectExtent l="0" t="0" r="4445" b="4445"/>
                        <wp:docPr id="7396" name="Grafik 7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DDAE4F0" wp14:editId="518DBECD">
                        <wp:extent cx="72000" cy="72000"/>
                        <wp:effectExtent l="0" t="0" r="4445" b="4445"/>
                        <wp:docPr id="7397" name="Grafik 7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5DDA2CD" wp14:editId="62BB74A0">
                        <wp:extent cx="72000" cy="72000"/>
                        <wp:effectExtent l="0" t="0" r="4445" b="4445"/>
                        <wp:docPr id="7398" name="Grafik 7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C761C61" wp14:editId="6A2B918C">
                        <wp:extent cx="72000" cy="72000"/>
                        <wp:effectExtent l="0" t="0" r="4445" b="4445"/>
                        <wp:docPr id="7399" name="Grafik 73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BB05F0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47B9FAC" wp14:editId="35A94DF8">
                        <wp:extent cx="72000" cy="72000"/>
                        <wp:effectExtent l="0" t="0" r="4445" b="4445"/>
                        <wp:docPr id="7400" name="Grafik 7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B20FDAF" wp14:editId="7BB0ED33">
                        <wp:extent cx="72000" cy="72000"/>
                        <wp:effectExtent l="0" t="0" r="4445" b="4445"/>
                        <wp:docPr id="7401" name="Grafik 7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D88BA6F" wp14:editId="11650660">
                        <wp:extent cx="72000" cy="72000"/>
                        <wp:effectExtent l="0" t="0" r="4445" b="4445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BB24061" wp14:editId="305CA939">
                        <wp:extent cx="72000" cy="72000"/>
                        <wp:effectExtent l="0" t="0" r="4445" b="4445"/>
                        <wp:docPr id="7402" name="Grafik 7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36BD4" w14:paraId="26354296" w14:textId="77777777" w:rsidTr="00136BD4">
              <w:trPr>
                <w:trHeight w:val="441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495F06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228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733CA72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center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DD4BD68" wp14:editId="1573267C">
                        <wp:extent cx="236872" cy="257175"/>
                        <wp:effectExtent l="0" t="0" r="0" b="0"/>
                        <wp:docPr id="7403" name="Grafik 7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D982581" wp14:editId="50E3CA7C">
                        <wp:extent cx="236872" cy="257175"/>
                        <wp:effectExtent l="0" t="0" r="0" b="0"/>
                        <wp:docPr id="7404" name="Grafik 7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8EA785E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4DDBE45E" wp14:editId="07D4C484">
                        <wp:extent cx="419100" cy="95250"/>
                        <wp:effectExtent l="0" t="0" r="0" b="0"/>
                        <wp:docPr id="493" name="Grafik 4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1878D9" w14:textId="77777777" w:rsidR="00136BD4" w:rsidRPr="00327455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883B1AE" wp14:editId="3F441CC1">
                        <wp:extent cx="419100" cy="95250"/>
                        <wp:effectExtent l="0" t="0" r="0" b="0"/>
                        <wp:docPr id="7405" name="Grafik 74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3E120B5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30FE8F6" wp14:editId="0468FED6">
                        <wp:extent cx="72000" cy="72000"/>
                        <wp:effectExtent l="0" t="0" r="4445" b="4445"/>
                        <wp:docPr id="7406" name="Grafik 7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B050692" wp14:editId="1AD9FD09">
                        <wp:extent cx="72000" cy="72000"/>
                        <wp:effectExtent l="0" t="0" r="4445" b="4445"/>
                        <wp:docPr id="7407" name="Grafik 7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7CD0E9F" wp14:editId="50B6C71F">
                        <wp:extent cx="72000" cy="72000"/>
                        <wp:effectExtent l="0" t="0" r="4445" b="4445"/>
                        <wp:docPr id="7408" name="Grafik 7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F01D68B" wp14:editId="549043A6">
                        <wp:extent cx="72000" cy="72000"/>
                        <wp:effectExtent l="0" t="0" r="4445" b="4445"/>
                        <wp:docPr id="7409" name="Grafik 7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D801723" wp14:editId="76047FC4">
                        <wp:extent cx="72000" cy="72000"/>
                        <wp:effectExtent l="0" t="0" r="4445" b="4445"/>
                        <wp:docPr id="7410" name="Grafik 7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B08D9C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5A66B2E" wp14:editId="7C6A899E">
                        <wp:extent cx="72000" cy="72000"/>
                        <wp:effectExtent l="0" t="0" r="4445" b="4445"/>
                        <wp:docPr id="7411" name="Grafik 7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E2E5E4C" wp14:editId="73E452A9">
                        <wp:extent cx="72000" cy="72000"/>
                        <wp:effectExtent l="0" t="0" r="4445" b="4445"/>
                        <wp:docPr id="7413" name="Grafik 7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944216C" wp14:editId="65C2E1CE">
                        <wp:extent cx="72000" cy="72000"/>
                        <wp:effectExtent l="0" t="0" r="4445" b="4445"/>
                        <wp:docPr id="7414" name="Grafik 7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36BD4" w14:paraId="16DD6F61" w14:textId="77777777" w:rsidTr="00136BD4">
              <w:trPr>
                <w:trHeight w:val="314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4482EB6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034DB20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6C740C1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50BF5B1" w14:textId="77777777" w:rsidR="00136BD4" w:rsidRPr="006C7241" w:rsidRDefault="00136BD4" w:rsidP="00136BD4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136BD4" w14:paraId="24B01251" w14:textId="77777777" w:rsidTr="00136BD4">
              <w:trPr>
                <w:trHeight w:val="125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8069B2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349</w:t>
                  </w:r>
                </w:p>
                <w:p w14:paraId="407BFD5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+ 228</w:t>
                  </w:r>
                </w:p>
                <w:p w14:paraId="6FB3C7D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F05F132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005D972C" wp14:editId="217D25B7">
                        <wp:extent cx="236872" cy="257175"/>
                        <wp:effectExtent l="0" t="0" r="0" b="0"/>
                        <wp:docPr id="7415" name="Grafik 7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91C8FD5" wp14:editId="37C6C901">
                        <wp:extent cx="236872" cy="257175"/>
                        <wp:effectExtent l="0" t="0" r="0" b="0"/>
                        <wp:docPr id="7416" name="Grafik 7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02FBA3" w14:textId="77777777" w:rsidR="00136BD4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019F10C" wp14:editId="5E413059">
                        <wp:extent cx="236872" cy="257175"/>
                        <wp:effectExtent l="0" t="0" r="0" b="0"/>
                        <wp:docPr id="7417" name="Grafik 74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5E8C21E" wp14:editId="4D6BAF12">
                        <wp:extent cx="236872" cy="257175"/>
                        <wp:effectExtent l="0" t="0" r="0" b="0"/>
                        <wp:docPr id="7418" name="Grafik 74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7282BE4" wp14:editId="1B28A851">
                        <wp:extent cx="236872" cy="257175"/>
                        <wp:effectExtent l="0" t="0" r="0" b="0"/>
                        <wp:docPr id="7419" name="Grafik 74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77C41FB" w14:textId="77777777" w:rsidR="00136BD4" w:rsidRPr="00327455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8144" behindDoc="0" locked="0" layoutInCell="1" allowOverlap="1" wp14:anchorId="01CDE0C7" wp14:editId="5234F25B">
                            <wp:simplePos x="0" y="0"/>
                            <wp:positionH relativeFrom="column">
                              <wp:posOffset>494030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142875" cy="0"/>
                            <wp:effectExtent l="57150" t="76200" r="9525" b="133350"/>
                            <wp:wrapNone/>
                            <wp:docPr id="6903" name="Gerade Verbindung mit Pfeil 69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2875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666803E" id="Gerade Verbindung mit Pfeil 6903" o:spid="_x0000_s1026" type="#_x0000_t32" style="position:absolute;margin-left:38.9pt;margin-top:10.65pt;width:11.25pt;height:0;flip:x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4427283" wp14:editId="142FFA30">
                        <wp:extent cx="419100" cy="95250"/>
                        <wp:effectExtent l="0" t="0" r="0" b="0"/>
                        <wp:docPr id="7420" name="Grafik 74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F9DBAD0" wp14:editId="311479F5">
                        <wp:extent cx="419100" cy="95250"/>
                        <wp:effectExtent l="0" t="0" r="0" b="0"/>
                        <wp:docPr id="7421" name="Grafik 74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9976EE9" wp14:editId="4186E8B7">
                        <wp:extent cx="419100" cy="95250"/>
                        <wp:effectExtent l="0" t="0" r="0" b="0"/>
                        <wp:docPr id="7422" name="Grafik 74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F9A88EC" wp14:editId="1683BAC6">
                        <wp:extent cx="419100" cy="95250"/>
                        <wp:effectExtent l="0" t="0" r="0" b="0"/>
                        <wp:docPr id="7423" name="Grafik 74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6A10D47" wp14:editId="7B874457">
                        <wp:extent cx="419100" cy="95250"/>
                        <wp:effectExtent l="0" t="0" r="0" b="0"/>
                        <wp:docPr id="7488" name="Grafik 74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F55BEDC" wp14:editId="6787BE22">
                        <wp:extent cx="419100" cy="95250"/>
                        <wp:effectExtent l="0" t="0" r="0" b="0"/>
                        <wp:docPr id="501" name="Grafik 5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4FC02A5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77120" behindDoc="0" locked="0" layoutInCell="1" allowOverlap="1" wp14:anchorId="5D9611BD" wp14:editId="6133755F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476250" cy="190500"/>
                            <wp:effectExtent l="0" t="0" r="19050" b="19050"/>
                            <wp:wrapNone/>
                            <wp:docPr id="6904" name="Rechteck 69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0C0EFAAB" id="Rechteck 6904" o:spid="_x0000_s1026" style="position:absolute;margin-left:.4pt;margin-top:4.3pt;width:37.5pt;height: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" filled="f" strokecolor="gray [1629]" strokeweight="1.5pt">
                            <v:textbox inset="1mm,0,1mm,0"/>
                          </v:rect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E2AA511" wp14:editId="150B31B4">
                        <wp:extent cx="72000" cy="72000"/>
                        <wp:effectExtent l="0" t="0" r="4445" b="4445"/>
                        <wp:docPr id="7489" name="Grafik 74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97E8687" wp14:editId="35FBD577">
                        <wp:extent cx="72000" cy="72000"/>
                        <wp:effectExtent l="0" t="0" r="4445" b="4445"/>
                        <wp:docPr id="7490" name="Grafik 74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93909B4" wp14:editId="3C35FF34">
                        <wp:extent cx="72000" cy="72000"/>
                        <wp:effectExtent l="0" t="0" r="4445" b="4445"/>
                        <wp:docPr id="7491" name="Grafik 7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E8C4C4C" wp14:editId="6757FAB7">
                        <wp:extent cx="72000" cy="72000"/>
                        <wp:effectExtent l="0" t="0" r="4445" b="4445"/>
                        <wp:docPr id="7492" name="Grafik 7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53A291B" wp14:editId="1347B67F">
                        <wp:extent cx="72000" cy="72000"/>
                        <wp:effectExtent l="0" t="0" r="4445" b="4445"/>
                        <wp:docPr id="7557" name="Grafik 75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FE30DB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130D6C4" wp14:editId="09ABF2A0">
                        <wp:extent cx="72000" cy="72000"/>
                        <wp:effectExtent l="0" t="0" r="4445" b="4445"/>
                        <wp:docPr id="509" name="Grafik 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4879A4D" wp14:editId="01373BF7">
                        <wp:extent cx="72000" cy="72000"/>
                        <wp:effectExtent l="0" t="0" r="4445" b="4445"/>
                        <wp:docPr id="510" name="Grafik 5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F042ADA" wp14:editId="1DECC8E9">
                        <wp:extent cx="72000" cy="72000"/>
                        <wp:effectExtent l="0" t="0" r="4445" b="4445"/>
                        <wp:docPr id="511" name="Grafik 5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FE45E2D" wp14:editId="16FD9B6C">
                        <wp:extent cx="72000" cy="72000"/>
                        <wp:effectExtent l="0" t="0" r="4445" b="4445"/>
                        <wp:docPr id="7558" name="Grafik 75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A40451F" wp14:editId="2EA8634C">
                        <wp:extent cx="72000" cy="72000"/>
                        <wp:effectExtent l="0" t="0" r="4445" b="4445"/>
                        <wp:docPr id="7559" name="Grafik 7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A5353F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CF61475" wp14:editId="577B88AC">
                        <wp:extent cx="72000" cy="72000"/>
                        <wp:effectExtent l="0" t="0" r="4445" b="4445"/>
                        <wp:docPr id="7560" name="Grafik 75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93702DB" wp14:editId="0E755345">
                        <wp:extent cx="72000" cy="72000"/>
                        <wp:effectExtent l="0" t="0" r="4445" b="4445"/>
                        <wp:docPr id="7561" name="Grafik 7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6082B06" wp14:editId="42675E6B">
                        <wp:extent cx="72000" cy="72000"/>
                        <wp:effectExtent l="0" t="0" r="4445" b="4445"/>
                        <wp:docPr id="7562" name="Grafik 75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29E1587" wp14:editId="55AC89AC">
                        <wp:extent cx="72000" cy="72000"/>
                        <wp:effectExtent l="0" t="0" r="4445" b="4445"/>
                        <wp:docPr id="7563" name="Grafik 7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72A7D13" wp14:editId="140D29D5">
                        <wp:extent cx="72000" cy="72000"/>
                        <wp:effectExtent l="0" t="0" r="4445" b="4445"/>
                        <wp:docPr id="7564" name="Grafik 7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F89D1B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80A8162" wp14:editId="26125E80">
                        <wp:extent cx="72000" cy="72000"/>
                        <wp:effectExtent l="0" t="0" r="4445" b="4445"/>
                        <wp:docPr id="7565" name="Grafik 7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9C01C6F" wp14:editId="4A0F9030">
                        <wp:extent cx="72000" cy="72000"/>
                        <wp:effectExtent l="0" t="0" r="4445" b="4445"/>
                        <wp:docPr id="7566" name="Grafik 75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36BD4" w14:paraId="00763428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1BB6A6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DEE5F2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CC5B55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7CB61D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136BD4" w14:paraId="1072871F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1BB7FF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129826C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 xml:space="preserve">300 + 200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07D3E0D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40 + 20 </w:t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FC26A3D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9 + 8 </w:t>
                  </w:r>
                </w:p>
              </w:tc>
            </w:tr>
            <w:tr w:rsidR="00136BD4" w14:paraId="1890F7DB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4B6658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462183B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24852A5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B975B2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17</w:t>
                  </w:r>
                </w:p>
              </w:tc>
            </w:tr>
            <w:tr w:rsidR="00136BD4" w14:paraId="1EDF6B60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C815CB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9CF5969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2A5E511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60 + </w:t>
                  </w:r>
                  <w:r w:rsidRPr="000F51D9">
                    <w:rPr>
                      <w:rFonts w:ascii="Comic Sans MS" w:hAnsi="Comic Sans MS"/>
                      <w:b/>
                      <w:color w:val="4F81BD" w:themeColor="accen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151817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17 – </w:t>
                  </w:r>
                  <w:r w:rsidRPr="000F51D9">
                    <w:rPr>
                      <w:rFonts w:ascii="Comic Sans MS" w:hAnsi="Comic Sans MS"/>
                      <w:b/>
                      <w:color w:val="4F81BD" w:themeColor="accent1"/>
                      <w:sz w:val="20"/>
                      <w:szCs w:val="20"/>
                    </w:rPr>
                    <w:t>10</w:t>
                  </w: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36BD4" w14:paraId="566296CA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C27098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0A48C95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3B1E73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04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AFF7CC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7</w:t>
                  </w:r>
                </w:p>
              </w:tc>
            </w:tr>
            <w:tr w:rsidR="00136BD4" w14:paraId="4653FA08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F3F9B9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3130" w:type="dxa"/>
                  <w:gridSpan w:val="3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640283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500 + 70 + 7 = 577</w:t>
                  </w:r>
                </w:p>
              </w:tc>
            </w:tr>
            <w:tr w:rsidR="00136BD4" w14:paraId="4553171D" w14:textId="77777777" w:rsidTr="00136BD4">
              <w:trPr>
                <w:trHeight w:val="300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EABF14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136BD4" w14:paraId="6F9C2F69" w14:textId="77777777" w:rsidTr="00136BD4">
              <w:trPr>
                <w:trHeight w:val="225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FAA9ED6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349 + 228 </w:t>
                  </w:r>
                  <w:r w:rsidRPr="00322094">
                    <w:rPr>
                      <w:rFonts w:ascii="Comic Sans MS" w:hAnsi="Comic Sans MS"/>
                      <w:b/>
                      <w:color w:val="4F81BD" w:themeColor="accent1"/>
                      <w:sz w:val="20"/>
                      <w:szCs w:val="20"/>
                    </w:rPr>
                    <w:t>= 577</w:t>
                  </w:r>
                </w:p>
              </w:tc>
            </w:tr>
          </w:tbl>
          <w:p w14:paraId="55D3CDC6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1" w:type="dxa"/>
          </w:tcPr>
          <w:p w14:paraId="3989FDDF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gridSpan w:val="4"/>
            <w:tcBorders>
              <w:left w:val="nil"/>
            </w:tcBorders>
          </w:tcPr>
          <w:tbl>
            <w:tblPr>
              <w:tblStyle w:val="Tabellenraster"/>
              <w:tblW w:w="38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0"/>
              <w:gridCol w:w="1040"/>
              <w:gridCol w:w="1051"/>
            </w:tblGrid>
            <w:tr w:rsidR="00136BD4" w14:paraId="3196C466" w14:textId="77777777" w:rsidTr="00136BD4">
              <w:trPr>
                <w:trHeight w:val="225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DDD1EC9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6F30FD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B45B17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31757FA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0BA0A17B" w14:textId="77777777" w:rsidTr="00136BD4">
              <w:trPr>
                <w:trHeight w:val="889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FF947D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453</w:t>
                  </w:r>
                </w:p>
                <w:p w14:paraId="1945B1D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  <w:p w14:paraId="21C52BF3" w14:textId="77777777" w:rsidR="00136BD4" w:rsidRPr="00E049E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- 218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433D9C1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0192" behindDoc="0" locked="0" layoutInCell="1" allowOverlap="1" wp14:anchorId="521B4E50" wp14:editId="7C983AD6">
                            <wp:simplePos x="0" y="0"/>
                            <wp:positionH relativeFrom="column">
                              <wp:posOffset>258102</wp:posOffset>
                            </wp:positionH>
                            <wp:positionV relativeFrom="paragraph">
                              <wp:posOffset>310593</wp:posOffset>
                            </wp:positionV>
                            <wp:extent cx="227330" cy="276225"/>
                            <wp:effectExtent l="38100" t="38100" r="77470" b="85725"/>
                            <wp:wrapNone/>
                            <wp:docPr id="6908" name="Gruppieren 69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6909" name="Gerader Verbinder 6882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10" name="Gerader Verbinder 6883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2CC5B27A" id="Gruppieren 6908" o:spid="_x0000_s1026" style="position:absolute;margin-left:20.3pt;margin-top:24.45pt;width:17.9pt;height:21.75pt;z-index:252680192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">
                            <v:line id="Gerader Verbinder 6882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" strokecolor="#0d0d0d [3069]" strokeweight="2pt">
                              <v:shadow on="t" color="black" opacity="24903f" origin=",.5" offset="0,.55556mm"/>
                            </v:line>
                            <v:line id="Gerader Verbinder 6883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79168" behindDoc="0" locked="0" layoutInCell="1" allowOverlap="1" wp14:anchorId="77161388" wp14:editId="24F848E9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6911" name="Gruppieren 69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128" name="Gerader Verbinder 6878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" name="Gerader Verbinder 6879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5A5AE6F2" id="Gruppieren 6911" o:spid="_x0000_s1026" style="position:absolute;margin-left:-1.25pt;margin-top:22.85pt;width:17.9pt;height:21.75pt;z-index:252679168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">
                            <v:line id="Gerader Verbinder 6878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" strokecolor="#0d0d0d [3069]" strokeweight="2pt">
                              <v:shadow on="t" color="black" opacity="24903f" origin=",.5" offset="0,.55556mm"/>
                            </v:line>
                            <v:line id="Gerader Verbinder 6879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6411D9E6" wp14:editId="1BE142CB">
                        <wp:extent cx="236872" cy="257175"/>
                        <wp:effectExtent l="0" t="0" r="0" b="0"/>
                        <wp:docPr id="7714" name="Grafik 77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2BCC315A" wp14:editId="538E07BC">
                        <wp:extent cx="236872" cy="257175"/>
                        <wp:effectExtent l="0" t="0" r="0" b="0"/>
                        <wp:docPr id="7715" name="Grafik 77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3577BC" w14:textId="77777777" w:rsidR="00136BD4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0ACBA06D" wp14:editId="40D62301">
                        <wp:extent cx="236872" cy="257175"/>
                        <wp:effectExtent l="0" t="0" r="0" b="0"/>
                        <wp:docPr id="7716" name="Grafik 77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209BA0C" wp14:editId="7A3352A5">
                        <wp:extent cx="236872" cy="257175"/>
                        <wp:effectExtent l="0" t="0" r="0" b="0"/>
                        <wp:docPr id="7567" name="Grafik 7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23F5119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DF6808D" wp14:editId="14AE5766">
                        <wp:extent cx="419100" cy="95250"/>
                        <wp:effectExtent l="0" t="0" r="0" b="0"/>
                        <wp:docPr id="7717" name="Grafik 77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16F1D8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F5BA40A" wp14:editId="79B1187A">
                        <wp:extent cx="419100" cy="95250"/>
                        <wp:effectExtent l="0" t="0" r="0" b="0"/>
                        <wp:docPr id="7718" name="Grafik 77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48A312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683264" behindDoc="0" locked="0" layoutInCell="1" allowOverlap="1" wp14:anchorId="1A050279" wp14:editId="4D3CA310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146421</wp:posOffset>
                            </wp:positionV>
                            <wp:extent cx="504825" cy="109855"/>
                            <wp:effectExtent l="38100" t="38100" r="66675" b="80645"/>
                            <wp:wrapNone/>
                            <wp:docPr id="136" name="Gruppieren 1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10985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137" name="Gerader Verbinder 275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" name="Gerader Verbinder 276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3420A8EB" id="Gruppieren 136" o:spid="_x0000_s1026" style="position:absolute;margin-left:.45pt;margin-top:11.55pt;width:39.75pt;height:8.65pt;z-index:252683264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">
                            <v:line id="Gerader Verbinder 275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" strokecolor="#0d0d0d [3069]" strokeweight="2pt">
                              <v:shadow on="t" color="black" opacity="24903f" origin=",.5" offset="0,.55556mm"/>
                            </v:line>
                            <v:line id="Gerader Verbinder 276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A48851D" wp14:editId="3B277D61">
                        <wp:extent cx="419100" cy="95250"/>
                        <wp:effectExtent l="0" t="0" r="0" b="0"/>
                        <wp:docPr id="7733" name="Grafik 77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501D5E4" wp14:editId="62777BFE">
                        <wp:extent cx="419100" cy="95250"/>
                        <wp:effectExtent l="0" t="0" r="0" b="0"/>
                        <wp:docPr id="7568" name="Grafik 75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CDCBC55" wp14:editId="5B31C26C">
                        <wp:extent cx="419100" cy="95250"/>
                        <wp:effectExtent l="0" t="0" r="0" b="0"/>
                        <wp:docPr id="7569" name="Grafik 75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EA4947A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EFC9642" wp14:editId="5B1D2077">
                        <wp:extent cx="72000" cy="72000"/>
                        <wp:effectExtent l="0" t="0" r="4445" b="4445"/>
                        <wp:docPr id="7721" name="Grafik 77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77361CE" wp14:editId="707BD6E0">
                        <wp:extent cx="72000" cy="72000"/>
                        <wp:effectExtent l="0" t="0" r="4445" b="4445"/>
                        <wp:docPr id="7722" name="Grafik 77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9EF54AC" wp14:editId="4D9029B8">
                        <wp:extent cx="72000" cy="72000"/>
                        <wp:effectExtent l="0" t="0" r="4445" b="4445"/>
                        <wp:docPr id="7723" name="Grafik 7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E0C2DF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1216" behindDoc="0" locked="0" layoutInCell="1" allowOverlap="1" wp14:anchorId="2E9D4C84" wp14:editId="638D212B">
                            <wp:simplePos x="0" y="0"/>
                            <wp:positionH relativeFrom="column">
                              <wp:posOffset>-145415</wp:posOffset>
                            </wp:positionH>
                            <wp:positionV relativeFrom="paragraph">
                              <wp:posOffset>362585</wp:posOffset>
                            </wp:positionV>
                            <wp:extent cx="257175" cy="45719"/>
                            <wp:effectExtent l="38100" t="57150" r="28575" b="107315"/>
                            <wp:wrapNone/>
                            <wp:docPr id="178" name="Gerade Verbindung mit Pfeil 1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57175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8B794CF" id="Gerade Verbindung mit Pfeil 178" o:spid="_x0000_s1026" type="#_x0000_t32" style="position:absolute;margin-left:-11.45pt;margin-top:28.55pt;width:20.25pt;height:3.6pt;flip: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</w:tr>
            <w:tr w:rsidR="00136BD4" w14:paraId="62EA4980" w14:textId="77777777" w:rsidTr="00136BD4">
              <w:trPr>
                <w:trHeight w:val="441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C5FB59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EC532E5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E3E7660" w14:textId="77777777" w:rsidR="00136BD4" w:rsidRPr="00327455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D500C07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aber wie – 8?</w:t>
                  </w:r>
                </w:p>
              </w:tc>
            </w:tr>
            <w:tr w:rsidR="00136BD4" w14:paraId="578A35D8" w14:textId="77777777" w:rsidTr="00136BD4">
              <w:trPr>
                <w:trHeight w:val="314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1128EF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004516E" w14:textId="77777777" w:rsidR="00136BD4" w:rsidRPr="00E049E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0B4DAC7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539DAC3" w14:textId="77777777" w:rsidR="00136BD4" w:rsidRPr="00940840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136BD4" w14:paraId="14D2CDDD" w14:textId="77777777" w:rsidTr="00136BD4">
              <w:trPr>
                <w:trHeight w:val="441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C40727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453</w:t>
                  </w:r>
                </w:p>
                <w:p w14:paraId="7F75092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  <w:p w14:paraId="47EC7AE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- 218</w:t>
                  </w:r>
                </w:p>
                <w:p w14:paraId="5634AFA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E42DC61" w14:textId="77777777" w:rsidR="00136BD4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63414C">
                    <w:rPr>
                      <w:noProof/>
                      <w:color w:val="0D0D0D" w:themeColor="text1" w:themeTint="F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00672" behindDoc="0" locked="0" layoutInCell="1" allowOverlap="1" wp14:anchorId="383E57D2" wp14:editId="4ABBEE07">
                            <wp:simplePos x="0" y="0"/>
                            <wp:positionH relativeFrom="column">
                              <wp:posOffset>-44450</wp:posOffset>
                            </wp:positionH>
                            <wp:positionV relativeFrom="paragraph">
                              <wp:posOffset>297180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179" name="Gruppieren 1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180" name="Gerader Verbinder 6878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1" name="Gerader Verbinder 6879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517506DD" id="Gruppieren 179" o:spid="_x0000_s1026" style="position:absolute;margin-left:-3.5pt;margin-top:23.4pt;width:17.9pt;height:21.75pt;z-index:252700672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">
                            <v:line id="Gerader Verbinder 6878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" strokecolor="#0d0d0d [3069]" strokeweight="2pt">
                              <v:shadow on="t" color="black" opacity="24903f" origin=",.5" offset="0,.55556mm"/>
                            </v:line>
                            <v:line id="Gerader Verbinder 6879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63414C">
                    <w:rPr>
                      <w:noProof/>
                      <w:color w:val="0D0D0D" w:themeColor="text1" w:themeTint="F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01696" behindDoc="0" locked="0" layoutInCell="1" allowOverlap="1" wp14:anchorId="26A75B1C" wp14:editId="7D5F0F78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317614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182" name="Gruppieren 1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183" name="Gerader Verbinder 6882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" name="Gerader Verbinder 6883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057E1718" id="Gruppieren 182" o:spid="_x0000_s1026" style="position:absolute;margin-left:18.25pt;margin-top:25pt;width:17.9pt;height:21.75pt;z-index:252701696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">
                            <v:line id="Gerader Verbinder 6882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" strokecolor="#0d0d0d [3069]" strokeweight="2pt">
                              <v:shadow on="t" color="black" opacity="24903f" origin=",.5" offset="0,.55556mm"/>
                            </v:line>
                            <v:line id="Gerader Verbinder 6883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42E167AE" wp14:editId="5C534611">
                        <wp:extent cx="236872" cy="257175"/>
                        <wp:effectExtent l="0" t="0" r="0" b="0"/>
                        <wp:docPr id="7570" name="Grafik 7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1B3DB70" wp14:editId="6BF60252">
                        <wp:extent cx="236872" cy="257175"/>
                        <wp:effectExtent l="0" t="0" r="0" b="0"/>
                        <wp:docPr id="7571" name="Grafik 75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0D38C0" w14:textId="77777777" w:rsidR="00136BD4" w:rsidRPr="00E049E0" w:rsidRDefault="00136BD4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noProof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57C3EB31" wp14:editId="12229AD5">
                        <wp:extent cx="236872" cy="257175"/>
                        <wp:effectExtent l="0" t="0" r="0" b="0"/>
                        <wp:docPr id="7572" name="Grafik 7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49AA3A9" wp14:editId="4B8572C5">
                        <wp:extent cx="236872" cy="257175"/>
                        <wp:effectExtent l="0" t="0" r="0" b="0"/>
                        <wp:docPr id="7573" name="Grafik 75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446EA7A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990CA61" wp14:editId="22B0CAC6">
                        <wp:extent cx="419100" cy="95250"/>
                        <wp:effectExtent l="0" t="0" r="0" b="0"/>
                        <wp:docPr id="7574" name="Grafik 75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9E242A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35FD81B" wp14:editId="3EF27D45">
                        <wp:extent cx="419100" cy="95250"/>
                        <wp:effectExtent l="0" t="0" r="0" b="0"/>
                        <wp:docPr id="7575" name="Grafik 75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DE0A91" w14:textId="77777777" w:rsidR="00136BD4" w:rsidRPr="00327455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03744" behindDoc="0" locked="0" layoutInCell="1" allowOverlap="1" wp14:anchorId="77BC8479" wp14:editId="16330FF1">
                            <wp:simplePos x="0" y="0"/>
                            <wp:positionH relativeFrom="column">
                              <wp:posOffset>472811</wp:posOffset>
                            </wp:positionH>
                            <wp:positionV relativeFrom="paragraph">
                              <wp:posOffset>264702</wp:posOffset>
                            </wp:positionV>
                            <wp:extent cx="189037" cy="82194"/>
                            <wp:effectExtent l="50800" t="38100" r="27305" b="83185"/>
                            <wp:wrapNone/>
                            <wp:docPr id="7779" name="Gerade Verbindung mit Pfeil 7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89037" cy="8219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763D2961" id="Gerade Verbindung mit Pfeil 7779" o:spid="_x0000_s1026" type="#_x0000_t32" style="position:absolute;margin-left:37.25pt;margin-top:20.85pt;width:14.9pt;height:6.45pt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02720" behindDoc="0" locked="0" layoutInCell="1" allowOverlap="1" wp14:anchorId="3FF75F4D" wp14:editId="100FE325">
                            <wp:simplePos x="0" y="0"/>
                            <wp:positionH relativeFrom="column">
                              <wp:posOffset>48867</wp:posOffset>
                            </wp:positionH>
                            <wp:positionV relativeFrom="paragraph">
                              <wp:posOffset>145936</wp:posOffset>
                            </wp:positionV>
                            <wp:extent cx="504825" cy="109855"/>
                            <wp:effectExtent l="38100" t="38100" r="66675" b="80645"/>
                            <wp:wrapNone/>
                            <wp:docPr id="7776" name="Gruppieren 77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10985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77" name="Gerader Verbinder 275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78" name="Gerader Verbinder 276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0F955EDF" id="Gruppieren 7776" o:spid="_x0000_s1026" style="position:absolute;margin-left:3.85pt;margin-top:11.5pt;width:39.75pt;height:8.65pt;z-index:252702720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">
                            <v:line id="Gerader Verbinder 275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" strokecolor="#0d0d0d [3069]" strokeweight="2pt">
                              <v:shadow on="t" color="black" opacity="24903f" origin=",.5" offset="0,.55556mm"/>
                            </v:line>
                            <v:line id="Gerader Verbinder 276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4C89B192" wp14:editId="596E118B">
                        <wp:extent cx="419100" cy="95250"/>
                        <wp:effectExtent l="0" t="0" r="0" b="0"/>
                        <wp:docPr id="7576" name="Grafik 75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EA3E3B9" wp14:editId="2064356F">
                        <wp:extent cx="419100" cy="95250"/>
                        <wp:effectExtent l="0" t="0" r="0" b="0"/>
                        <wp:docPr id="7577" name="Grafik 75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483611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4288" behindDoc="0" locked="0" layoutInCell="1" allowOverlap="1" wp14:anchorId="3F62954D" wp14:editId="44068ABB">
                            <wp:simplePos x="0" y="0"/>
                            <wp:positionH relativeFrom="column">
                              <wp:posOffset>-28782</wp:posOffset>
                            </wp:positionH>
                            <wp:positionV relativeFrom="paragraph">
                              <wp:posOffset>80352</wp:posOffset>
                            </wp:positionV>
                            <wp:extent cx="333375" cy="19050"/>
                            <wp:effectExtent l="38100" t="38100" r="66675" b="95250"/>
                            <wp:wrapNone/>
                            <wp:docPr id="185" name="Gerader Verbinder 2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33375" cy="190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line w14:anchorId="23424923" id="Gerader Verbinder 291" o:spid="_x0000_s1026" style="position:absolute;flip:y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6.35pt" to="2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" strokecolor="#0d0d0d [3069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A050704" wp14:editId="3DEB118D">
                        <wp:extent cx="72000" cy="72000"/>
                        <wp:effectExtent l="0" t="0" r="4445" b="4445"/>
                        <wp:docPr id="7578" name="Grafik 75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E0D13AD" wp14:editId="56B8E2A9">
                        <wp:extent cx="72000" cy="72000"/>
                        <wp:effectExtent l="0" t="0" r="4445" b="4445"/>
                        <wp:docPr id="7579" name="Grafik 75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DDC4F54" wp14:editId="57DC0C80">
                        <wp:extent cx="72000" cy="72000"/>
                        <wp:effectExtent l="0" t="0" r="4445" b="4445"/>
                        <wp:docPr id="7580" name="Grafik 7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4EF866" w14:textId="77777777" w:rsidR="00136BD4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729C532B" w14:textId="77777777" w:rsidR="00136BD4" w:rsidRPr="00C1061D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  <w:sz w:val="6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2240" behindDoc="0" locked="0" layoutInCell="1" allowOverlap="1" wp14:anchorId="2FD8732D" wp14:editId="1DC755AC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25286</wp:posOffset>
                            </wp:positionV>
                            <wp:extent cx="476250" cy="190500"/>
                            <wp:effectExtent l="0" t="0" r="19050" b="12700"/>
                            <wp:wrapNone/>
                            <wp:docPr id="194" name="Rechteck 1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4AC8D2D2" id="Rechteck 194" o:spid="_x0000_s1026" style="position:absolute;margin-left:-.25pt;margin-top:2pt;width:37.5pt;height:1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" filled="f" strokecolor="gray [1629]" strokeweight="1pt">
                            <v:stroke dashstyle="1 1"/>
                            <v:textbox inset="1mm,0,1mm,0"/>
                          </v:rect>
                        </w:pict>
                      </mc:Fallback>
                    </mc:AlternateContent>
                  </w:r>
                </w:p>
                <w:p w14:paraId="722F8AF5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85312" behindDoc="0" locked="0" layoutInCell="1" allowOverlap="1" wp14:anchorId="032E768A" wp14:editId="28863173">
                            <wp:simplePos x="0" y="0"/>
                            <wp:positionH relativeFrom="column">
                              <wp:posOffset>51613</wp:posOffset>
                            </wp:positionH>
                            <wp:positionV relativeFrom="paragraph">
                              <wp:posOffset>20627</wp:posOffset>
                            </wp:positionV>
                            <wp:extent cx="438150" cy="9525"/>
                            <wp:effectExtent l="38100" t="38100" r="76200" b="85725"/>
                            <wp:wrapNone/>
                            <wp:docPr id="197" name="Gerader Verbinder 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38150" cy="95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line w14:anchorId="087AF9AD" id="Gerader Verbinder 292" o:spid="_x0000_s1026" style="position:absolute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1.6pt" to="38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" strokecolor="#0d0d0d [3069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F23CDCA" wp14:editId="5B9A9406">
                        <wp:extent cx="72000" cy="72000"/>
                        <wp:effectExtent l="0" t="0" r="4445" b="4445"/>
                        <wp:docPr id="7581" name="Grafik 7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42D9B9F" wp14:editId="74B7FCBF">
                        <wp:extent cx="72000" cy="72000"/>
                        <wp:effectExtent l="0" t="0" r="4445" b="4445"/>
                        <wp:docPr id="7582" name="Grafik 7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168315C" wp14:editId="253A6792">
                        <wp:extent cx="72000" cy="72000"/>
                        <wp:effectExtent l="0" t="0" r="4445" b="4445"/>
                        <wp:docPr id="7583" name="Grafik 7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CA41B03" wp14:editId="4EAD2D29">
                        <wp:extent cx="72000" cy="72000"/>
                        <wp:effectExtent l="0" t="0" r="4445" b="4445"/>
                        <wp:docPr id="7584" name="Grafik 75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4AA6D63" wp14:editId="79335397">
                        <wp:extent cx="72000" cy="72000"/>
                        <wp:effectExtent l="0" t="0" r="4445" b="4445"/>
                        <wp:docPr id="7585" name="Grafik 7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F2E067" w14:textId="77777777" w:rsidR="00136BD4" w:rsidRDefault="00136BD4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11AC5E3" wp14:editId="3B265D06">
                        <wp:extent cx="72000" cy="72000"/>
                        <wp:effectExtent l="0" t="0" r="4445" b="4445"/>
                        <wp:docPr id="7586" name="Grafik 75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9CB7490" wp14:editId="1D4399CC">
                        <wp:extent cx="72000" cy="72000"/>
                        <wp:effectExtent l="0" t="0" r="4445" b="4445"/>
                        <wp:docPr id="7587" name="Grafik 75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56FE6A6" wp14:editId="70F04957">
                        <wp:extent cx="72000" cy="72000"/>
                        <wp:effectExtent l="0" t="0" r="4445" b="4445"/>
                        <wp:docPr id="7588" name="Grafik 7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D3A830B" wp14:editId="58C22153">
                        <wp:extent cx="72000" cy="72000"/>
                        <wp:effectExtent l="0" t="0" r="4445" b="4445"/>
                        <wp:docPr id="7589" name="Grafik 75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A854F4F" wp14:editId="57406197">
                        <wp:extent cx="72000" cy="72000"/>
                        <wp:effectExtent l="0" t="0" r="4445" b="4445"/>
                        <wp:docPr id="7590" name="Grafik 75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978B97" w14:textId="77777777" w:rsidR="00136BD4" w:rsidRPr="00940840" w:rsidRDefault="00136BD4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</w:p>
              </w:tc>
            </w:tr>
            <w:tr w:rsidR="00136BD4" w14:paraId="0B58F288" w14:textId="77777777" w:rsidTr="00136BD4">
              <w:trPr>
                <w:trHeight w:val="314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76305EFD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38B90998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2DB1E576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1CBCA028" w14:textId="77777777" w:rsidR="00136BD4" w:rsidRPr="006C7241" w:rsidRDefault="00136BD4" w:rsidP="00136BD4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</w:p>
              </w:tc>
            </w:tr>
            <w:tr w:rsidR="00136BD4" w14:paraId="03D29004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E5CF04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E7A6EF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A00DDB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E468E6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136BD4" w14:paraId="2DCAA567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FEBA792" w14:textId="77777777" w:rsidR="00136BD4" w:rsidRPr="00C9253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E8855C5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400 - 200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F4F3637" w14:textId="77777777" w:rsidR="00136BD4" w:rsidRPr="000F51D9" w:rsidRDefault="00136BD4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40 - 10 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CDFB90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13 - 8 </w:t>
                  </w:r>
                </w:p>
              </w:tc>
            </w:tr>
            <w:tr w:rsidR="00136BD4" w14:paraId="229D87EA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2382221" w14:textId="77777777" w:rsidR="00136BD4" w:rsidRPr="00C9253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E82314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3A9D3E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5330D9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</w:t>
                  </w:r>
                </w:p>
              </w:tc>
            </w:tr>
            <w:tr w:rsidR="00136BD4" w14:paraId="426871FD" w14:textId="77777777" w:rsidTr="00136BD4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073F3FA" w14:textId="77777777" w:rsidR="00136BD4" w:rsidRPr="00C9253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3131" w:type="dxa"/>
                  <w:gridSpan w:val="3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637ABD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100 + 30 + 5 = 235</w:t>
                  </w:r>
                </w:p>
              </w:tc>
            </w:tr>
            <w:tr w:rsidR="00136BD4" w14:paraId="10D54BA3" w14:textId="77777777" w:rsidTr="00136BD4">
              <w:trPr>
                <w:trHeight w:val="300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BE9BBC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136BD4" w14:paraId="1F9C9694" w14:textId="77777777" w:rsidTr="00136BD4">
              <w:trPr>
                <w:trHeight w:val="225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1C3623D" w14:textId="77777777" w:rsidR="00136BD4" w:rsidRPr="006C7241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453 - 218 </w:t>
                  </w:r>
                  <w:r w:rsidRPr="00322094">
                    <w:rPr>
                      <w:rFonts w:ascii="Comic Sans MS" w:hAnsi="Comic Sans MS"/>
                      <w:b/>
                      <w:color w:val="4F81BD" w:themeColor="accent1"/>
                      <w:szCs w:val="21"/>
                    </w:rPr>
                    <w:t>= 235</w:t>
                  </w:r>
                </w:p>
              </w:tc>
            </w:tr>
          </w:tbl>
          <w:p w14:paraId="55496C21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136BD4" w14:paraId="7F8225A2" w14:textId="77777777" w:rsidTr="00136BD4">
        <w:trPr>
          <w:trHeight w:val="160"/>
        </w:trPr>
        <w:tc>
          <w:tcPr>
            <w:tcW w:w="686" w:type="dxa"/>
          </w:tcPr>
          <w:p w14:paraId="54523FBF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72646AC2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2" w:type="dxa"/>
            <w:gridSpan w:val="3"/>
          </w:tcPr>
          <w:p w14:paraId="116095A8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1" w:type="dxa"/>
            <w:shd w:val="clear" w:color="auto" w:fill="auto"/>
          </w:tcPr>
          <w:p w14:paraId="415A0734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0" w:type="dxa"/>
            <w:gridSpan w:val="4"/>
            <w:shd w:val="clear" w:color="auto" w:fill="auto"/>
          </w:tcPr>
          <w:p w14:paraId="35D32012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6F878C79" w14:textId="77777777" w:rsidTr="00136BD4">
        <w:trPr>
          <w:trHeight w:val="63"/>
        </w:trPr>
        <w:tc>
          <w:tcPr>
            <w:tcW w:w="686" w:type="dxa"/>
          </w:tcPr>
          <w:p w14:paraId="3EEAA28D" w14:textId="77777777" w:rsidR="00136BD4" w:rsidRPr="008E6809" w:rsidRDefault="00136BD4" w:rsidP="00136BD4">
            <w:pPr>
              <w:rPr>
                <w:color w:val="0D0D0D" w:themeColor="text1" w:themeTint="F2"/>
                <w:sz w:val="20"/>
              </w:rPr>
            </w:pPr>
          </w:p>
        </w:tc>
        <w:tc>
          <w:tcPr>
            <w:tcW w:w="278" w:type="dxa"/>
          </w:tcPr>
          <w:p w14:paraId="4A6AC7E0" w14:textId="77777777" w:rsidR="00136BD4" w:rsidRPr="00B40945" w:rsidRDefault="00136BD4" w:rsidP="00136BD4">
            <w:pPr>
              <w:pStyle w:val="berschrift2"/>
              <w:rPr>
                <w:sz w:val="20"/>
                <w:szCs w:val="21"/>
              </w:rPr>
            </w:pPr>
          </w:p>
        </w:tc>
        <w:tc>
          <w:tcPr>
            <w:tcW w:w="7863" w:type="dxa"/>
            <w:gridSpan w:val="8"/>
          </w:tcPr>
          <w:p w14:paraId="7D82AF3E" w14:textId="77777777" w:rsidR="00136BD4" w:rsidRPr="00584CD0" w:rsidRDefault="00136BD4" w:rsidP="00136BD4">
            <w:pPr>
              <w:rPr>
                <w:sz w:val="16"/>
                <w:szCs w:val="28"/>
              </w:rPr>
            </w:pPr>
          </w:p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861" w:type="dxa"/>
              <w:tblLayout w:type="fixed"/>
              <w:tblLook w:val="04A0" w:firstRow="1" w:lastRow="0" w:firstColumn="1" w:lastColumn="0" w:noHBand="0" w:noVBand="1"/>
            </w:tblPr>
            <w:tblGrid>
              <w:gridCol w:w="1742"/>
              <w:gridCol w:w="278"/>
              <w:gridCol w:w="281"/>
              <w:gridCol w:w="86"/>
              <w:gridCol w:w="149"/>
              <w:gridCol w:w="8"/>
              <w:gridCol w:w="171"/>
              <w:gridCol w:w="65"/>
              <w:gridCol w:w="236"/>
              <w:gridCol w:w="25"/>
              <w:gridCol w:w="210"/>
              <w:gridCol w:w="121"/>
              <w:gridCol w:w="118"/>
              <w:gridCol w:w="236"/>
              <w:gridCol w:w="240"/>
              <w:gridCol w:w="1746"/>
              <w:gridCol w:w="236"/>
              <w:gridCol w:w="161"/>
              <w:gridCol w:w="75"/>
              <w:gridCol w:w="236"/>
              <w:gridCol w:w="51"/>
              <w:gridCol w:w="181"/>
              <w:gridCol w:w="176"/>
              <w:gridCol w:w="60"/>
              <w:gridCol w:w="97"/>
              <w:gridCol w:w="139"/>
              <w:gridCol w:w="72"/>
              <w:gridCol w:w="164"/>
              <w:gridCol w:w="190"/>
              <w:gridCol w:w="42"/>
              <w:gridCol w:w="229"/>
              <w:gridCol w:w="7"/>
              <w:gridCol w:w="33"/>
            </w:tblGrid>
            <w:tr w:rsidR="00136BD4" w:rsidRPr="00B82994" w14:paraId="5870C14D" w14:textId="77777777" w:rsidTr="00136BD4">
              <w:trPr>
                <w:trHeight w:val="498"/>
              </w:trPr>
              <w:tc>
                <w:tcPr>
                  <w:tcW w:w="7861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89D9AF" w14:textId="77777777" w:rsidR="00136BD4" w:rsidRPr="00B82994" w:rsidRDefault="00136BD4" w:rsidP="00136BD4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136BD4" w:rsidRPr="00B82994" w14:paraId="4DBE5A3F" w14:textId="77777777" w:rsidTr="00136BD4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8B47FAF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gridSpan w:val="13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3F935F2D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3B70BE8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0506C7D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85EF3DD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136BD4" w:rsidRPr="00B82994" w14:paraId="68B5B3D6" w14:textId="77777777" w:rsidTr="00136BD4">
              <w:trPr>
                <w:gridAfter w:val="1"/>
                <w:wAfter w:w="33" w:type="dxa"/>
                <w:trHeight w:val="61"/>
              </w:trPr>
              <w:tc>
                <w:tcPr>
                  <w:tcW w:w="17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A99117C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bündeln</w:t>
                  </w:r>
                </w:p>
                <w:p w14:paraId="7D40796A" w14:textId="77777777" w:rsidR="00136BD4" w:rsidRPr="00584CD0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 xml:space="preserve">(ich bündele, </w:t>
                  </w:r>
                </w:p>
                <w:p w14:paraId="2D7EE0A1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>ich habe gebündelt)</w:t>
                  </w: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77C438C" w14:textId="77777777" w:rsidR="00136BD4" w:rsidRPr="004433D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2"/>
                    </w:rPr>
                  </w:pPr>
                  <w:r w:rsidRPr="004433D4">
                    <w:rPr>
                      <w:sz w:val="2"/>
                      <w:szCs w:val="16"/>
                    </w:rPr>
                    <w:t xml:space="preserve">   </w:t>
                  </w:r>
                </w:p>
              </w:tc>
              <w:tc>
                <w:tcPr>
                  <w:tcW w:w="281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5384180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A35BE38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ACF216A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741CCC2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258DB83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5E9EA70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19D386DC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0" w:type="dxa"/>
                  <w:vMerge w:val="restart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2E96AEE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FB81177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entbündeln</w:t>
                  </w:r>
                </w:p>
                <w:p w14:paraId="4382D660" w14:textId="77777777" w:rsidR="00136BD4" w:rsidRPr="00584CD0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 xml:space="preserve">(ich entbündele, </w:t>
                  </w:r>
                </w:p>
                <w:p w14:paraId="0D66FA0B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>ich habe entbündelt)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2933151" w14:textId="77777777" w:rsidR="00136BD4" w:rsidRPr="00C46D68" w:rsidRDefault="00136BD4" w:rsidP="00136BD4">
                  <w:pPr>
                    <w:jc w:val="left"/>
                    <w:rPr>
                      <w:rFonts w:asciiTheme="majorHAnsi" w:hAnsiTheme="majorHAnsi" w:cstheme="majorHAnsi"/>
                      <w:sz w:val="4"/>
                    </w:rPr>
                  </w:pPr>
                  <w:r w:rsidRPr="00C46D68">
                    <w:rPr>
                      <w:sz w:val="4"/>
                      <w:szCs w:val="16"/>
                    </w:rPr>
                    <w:t xml:space="preserve">   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3D7C88B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835475A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EFF0CC8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99A1A44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7EE72B9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1B4231C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6B3C556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9A637C1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</w:tr>
            <w:tr w:rsidR="00136BD4" w:rsidRPr="00B82994" w14:paraId="10341BAB" w14:textId="77777777" w:rsidTr="00136BD4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DC118F2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802" w:type="dxa"/>
                  <w:gridSpan w:val="5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3E6CD97" w14:textId="77777777" w:rsidR="00136B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BECBA2A" wp14:editId="23AED512">
                        <wp:extent cx="45719" cy="45719"/>
                        <wp:effectExtent l="0" t="0" r="0" b="0"/>
                        <wp:docPr id="7591" name="Grafik 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530D807" wp14:editId="3DDC38C5">
                        <wp:extent cx="45719" cy="45719"/>
                        <wp:effectExtent l="0" t="0" r="0" b="0"/>
                        <wp:docPr id="7592" name="Grafik 75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47AA832" wp14:editId="30935CB5">
                        <wp:extent cx="45719" cy="45719"/>
                        <wp:effectExtent l="0" t="0" r="0" b="0"/>
                        <wp:docPr id="7593" name="Grafik 75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0585DBA" wp14:editId="79107777">
                        <wp:extent cx="45719" cy="45719"/>
                        <wp:effectExtent l="0" t="0" r="0" b="0"/>
                        <wp:docPr id="7594" name="Grafik 75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7C41AB4" wp14:editId="09411248">
                        <wp:extent cx="45719" cy="45719"/>
                        <wp:effectExtent l="0" t="0" r="0" b="0"/>
                        <wp:docPr id="7596" name="Grafik 7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69CCE2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067120D" wp14:editId="2D2C318C">
                        <wp:extent cx="45719" cy="45719"/>
                        <wp:effectExtent l="0" t="0" r="0" b="0"/>
                        <wp:docPr id="7597" name="Grafik 7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375A3E0" wp14:editId="231C7DF3">
                        <wp:extent cx="45719" cy="45719"/>
                        <wp:effectExtent l="0" t="0" r="0" b="0"/>
                        <wp:docPr id="7598" name="Grafik 75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718A840" wp14:editId="27FB51FA">
                        <wp:extent cx="45719" cy="45719"/>
                        <wp:effectExtent l="0" t="0" r="0" b="0"/>
                        <wp:docPr id="7599" name="Grafik 7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F84BC88" wp14:editId="5241B001">
                        <wp:extent cx="45719" cy="45719"/>
                        <wp:effectExtent l="0" t="0" r="0" b="0"/>
                        <wp:docPr id="7600" name="Grafik 7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D0A0748" wp14:editId="44C624BB">
                        <wp:extent cx="45719" cy="45719"/>
                        <wp:effectExtent l="0" t="0" r="0" b="0"/>
                        <wp:docPr id="7601" name="Grafik 76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E5C854" w14:textId="77777777" w:rsidR="00136BD4" w:rsidRPr="004433D4" w:rsidRDefault="00136BD4" w:rsidP="00136BD4">
                  <w:pPr>
                    <w:ind w:left="-80"/>
                    <w:jc w:val="center"/>
                    <w:rPr>
                      <w:sz w:val="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946" w:type="dxa"/>
                  <w:gridSpan w:val="6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63430A44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07BF008" wp14:editId="2DB40B12">
                        <wp:extent cx="419100" cy="95250"/>
                        <wp:effectExtent l="0" t="0" r="0" b="0"/>
                        <wp:docPr id="7602" name="Grafik 76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DEDC50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5AD17E1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940" w:type="dxa"/>
                  <w:gridSpan w:val="6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C79E743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F1972CD" wp14:editId="3E560FD5">
                        <wp:extent cx="419100" cy="95250"/>
                        <wp:effectExtent l="0" t="0" r="0" b="0"/>
                        <wp:docPr id="7603" name="Grafik 76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A9A4A0" w14:textId="77777777" w:rsidR="00136BD4" w:rsidRPr="004D2A8A" w:rsidRDefault="00136BD4" w:rsidP="00136BD4">
                  <w:pPr>
                    <w:ind w:left="-20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60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61D32D8" w14:textId="77777777" w:rsidR="00136B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6AA2916" wp14:editId="48F6E824">
                        <wp:extent cx="45719" cy="45719"/>
                        <wp:effectExtent l="0" t="0" r="0" b="0"/>
                        <wp:docPr id="7604" name="Grafik 7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3347AEE" wp14:editId="4F5CCBBC">
                        <wp:extent cx="45719" cy="45719"/>
                        <wp:effectExtent l="0" t="0" r="0" b="0"/>
                        <wp:docPr id="7727" name="Grafik 7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600CBE1" wp14:editId="579A55BF">
                        <wp:extent cx="45719" cy="45719"/>
                        <wp:effectExtent l="0" t="0" r="0" b="0"/>
                        <wp:docPr id="7728" name="Grafik 77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6D86683" wp14:editId="46E19F88">
                        <wp:extent cx="45719" cy="45719"/>
                        <wp:effectExtent l="0" t="0" r="0" b="0"/>
                        <wp:docPr id="7729" name="Grafik 77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8B20C7B" wp14:editId="4195AFFD">
                        <wp:extent cx="45719" cy="45719"/>
                        <wp:effectExtent l="0" t="0" r="0" b="0"/>
                        <wp:docPr id="7775" name="Grafik 77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343C19" w14:textId="77777777" w:rsidR="00136BD4" w:rsidRPr="004D2A8A" w:rsidRDefault="00136BD4" w:rsidP="00136BD4">
                  <w:pPr>
                    <w:jc w:val="center"/>
                    <w:rPr>
                      <w:sz w:val="1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68D4691" wp14:editId="14D8F15C">
                        <wp:extent cx="45719" cy="45719"/>
                        <wp:effectExtent l="0" t="0" r="0" b="0"/>
                        <wp:docPr id="7786" name="Grafik 77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1B0113D" wp14:editId="3A92418E">
                        <wp:extent cx="45719" cy="45719"/>
                        <wp:effectExtent l="0" t="0" r="0" b="0"/>
                        <wp:docPr id="7787" name="Grafik 77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7E9A9BF" wp14:editId="7A21D0F6">
                        <wp:extent cx="45719" cy="45719"/>
                        <wp:effectExtent l="0" t="0" r="0" b="0"/>
                        <wp:docPr id="7832" name="Grafik 7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E5A5FA1" wp14:editId="6C13A3D7">
                        <wp:extent cx="45719" cy="45719"/>
                        <wp:effectExtent l="0" t="0" r="0" b="0"/>
                        <wp:docPr id="7833" name="Grafik 7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8814ECA" wp14:editId="23B87393">
                        <wp:extent cx="45719" cy="45719"/>
                        <wp:effectExtent l="0" t="0" r="0" b="0"/>
                        <wp:docPr id="502" name="Grafik 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53F24454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732B35" w:rsidRPr="00B82994" w14:paraId="1CBF3381" w14:textId="77777777" w:rsidTr="003D30FA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A1617BC" w14:textId="77777777" w:rsidR="00732B35" w:rsidRDefault="00732B35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C994C01" w14:textId="77777777" w:rsidR="00732B35" w:rsidRPr="004433D4" w:rsidRDefault="00732B35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5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5850331" w14:textId="77777777" w:rsidR="00732B35" w:rsidRPr="004433D4" w:rsidRDefault="00732B35" w:rsidP="00F620FE">
                  <w:pPr>
                    <w:jc w:val="left"/>
                    <w:rPr>
                      <w:sz w:val="14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D8201B" w14:textId="77777777" w:rsidR="00732B35" w:rsidRPr="004433D4" w:rsidRDefault="00732B35" w:rsidP="00136BD4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0547337" w14:textId="77777777" w:rsidR="00732B35" w:rsidRPr="004433D4" w:rsidRDefault="00732B35" w:rsidP="00136BD4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D4E2CB" w14:textId="77777777" w:rsidR="00732B35" w:rsidRPr="004433D4" w:rsidRDefault="00732B35" w:rsidP="00136BD4">
                  <w:pPr>
                    <w:jc w:val="center"/>
                    <w:rPr>
                      <w:sz w:val="14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0D491B" w14:textId="77777777" w:rsidR="00732B35" w:rsidRPr="004433D4" w:rsidRDefault="00732B35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64BA75F6" w14:textId="77777777" w:rsidR="00732B35" w:rsidRPr="004433D4" w:rsidRDefault="00732B35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04C5773" w14:textId="77777777" w:rsidR="00732B35" w:rsidRPr="00702C55" w:rsidRDefault="00732B35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BC3C4FF" w14:textId="77777777" w:rsidR="00732B35" w:rsidRDefault="00732B35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0694BE5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2916156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E501594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158B9FC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3E3F5F9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60545C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9910D7D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732B35" w:rsidRPr="00B82994" w14:paraId="5368D3A5" w14:textId="77777777" w:rsidTr="003D30FA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E278D17" w14:textId="77777777" w:rsidR="00732B35" w:rsidRDefault="00732B35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038" w:type="dxa"/>
                  <w:gridSpan w:val="7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05FEA76" w14:textId="696D6AC8" w:rsidR="00732B35" w:rsidRPr="00C46D68" w:rsidRDefault="00732B35" w:rsidP="00F620FE">
                  <w:pPr>
                    <w:jc w:val="left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    </w:t>
                  </w: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7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AB29A4B" w14:textId="77777777" w:rsidR="00732B35" w:rsidRPr="00C46D68" w:rsidRDefault="00732B35" w:rsidP="00136BD4">
                  <w:pPr>
                    <w:jc w:val="center"/>
                    <w:rPr>
                      <w:sz w:val="14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>= 10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0D5F886" w14:textId="77777777" w:rsidR="00732B35" w:rsidRPr="004433D4" w:rsidRDefault="00732B35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BAC1F3E" w14:textId="77777777" w:rsidR="00732B35" w:rsidRPr="00702C55" w:rsidRDefault="00732B35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5378362" w14:textId="77777777" w:rsidR="00732B35" w:rsidRDefault="00732B35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DB83C16" w14:textId="77777777" w:rsidR="00732B35" w:rsidRPr="00C46D68" w:rsidRDefault="00732B35" w:rsidP="00136BD4">
                  <w:pPr>
                    <w:jc w:val="lef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E61100" w14:textId="77777777" w:rsidR="00732B35" w:rsidRPr="00C46D68" w:rsidRDefault="00732B35" w:rsidP="00136BD4">
                  <w:pPr>
                    <w:jc w:val="left"/>
                    <w:rPr>
                      <w:sz w:val="14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>10</w:t>
                  </w: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271453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E43A080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711B01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= </w:t>
                  </w: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525BA4C" w14:textId="77777777" w:rsidR="00732B35" w:rsidRPr="004D2A8A" w:rsidRDefault="00732B35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6ACE334D" w14:textId="77777777" w:rsidTr="00136BD4">
              <w:trPr>
                <w:gridAfter w:val="1"/>
                <w:wAfter w:w="33" w:type="dxa"/>
                <w:trHeight w:val="61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78C3934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597B7F0B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1C5AC46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76EED1E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58B8320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4321354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01C59E8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AB1CB55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11D2629C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F1DAF59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0DCB768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6E74F4F5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7E65597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A6E3B9F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1F244AF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641EC93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A1DBF1C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2396AD1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FC39F01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7EB7C359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</w:tr>
            <w:tr w:rsidR="00136BD4" w:rsidRPr="00B82994" w14:paraId="00038E42" w14:textId="77777777" w:rsidTr="00136BD4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393087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AB94C19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71A926C2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0140CBDA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DD928E9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7F034DC1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CCAEC06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CD6AA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74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680BB7F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3A5A72A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50AE0A7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D59642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964CF58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B73110D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861EE66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08F4DD42" w14:textId="77777777" w:rsidTr="00136BD4">
              <w:trPr>
                <w:gridAfter w:val="2"/>
                <w:wAfter w:w="40" w:type="dxa"/>
                <w:trHeight w:val="98"/>
              </w:trPr>
              <w:tc>
                <w:tcPr>
                  <w:tcW w:w="17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3752D3B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Einer(stelle)</w:t>
                  </w:r>
                </w:p>
                <w:p w14:paraId="6154ED33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69004F">
                    <w:rPr>
                      <w:rFonts w:asciiTheme="majorHAnsi" w:hAnsiTheme="majorHAnsi" w:cstheme="majorHAnsi"/>
                      <w:i/>
                      <w:sz w:val="16"/>
                    </w:rPr>
                    <w:t>(die Einer(stellen))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21CB11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1C3266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6A6510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580731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BCCB7A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7AEBAF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5477737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1B53899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4049013A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69004F">
                    <w:rPr>
                      <w:rFonts w:asciiTheme="majorHAnsi" w:hAnsiTheme="majorHAnsi" w:cstheme="majorHAnsi"/>
                      <w:i/>
                      <w:sz w:val="16"/>
                      <w:szCs w:val="16"/>
                    </w:rPr>
                    <w:t>(die Zehner(stellen))</w:t>
                  </w: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BC0D80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02C42B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D08F6F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BF8602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28E08B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DF05B8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398E6826" w14:textId="77777777" w:rsidTr="00136BD4">
              <w:trPr>
                <w:gridAfter w:val="2"/>
                <w:wAfter w:w="40" w:type="dxa"/>
                <w:trHeight w:val="98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4D8E6E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01EC8B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805FE8D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9032F4E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A3AA18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653518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E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56B2BD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B7EA13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3FC86D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9CDAC3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2557A9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57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44D22A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68" w:type="dxa"/>
                  <w:gridSpan w:val="4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E36A60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54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18B1F4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7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13C838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69E77AE6" w14:textId="77777777" w:rsidTr="00136BD4">
              <w:trPr>
                <w:gridAfter w:val="2"/>
                <w:wAfter w:w="40" w:type="dxa"/>
                <w:trHeight w:val="98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73E43C3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ABA4E0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50599A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8A5AD6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CBA12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F3289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86922C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6780F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1CC1DD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EA16FD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4D31F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57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8207B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68" w:type="dxa"/>
                  <w:gridSpan w:val="4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702DB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54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976F2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7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B90B7CA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686D7155" w14:textId="77777777" w:rsidTr="00136BD4">
              <w:trPr>
                <w:gridAfter w:val="2"/>
                <w:wAfter w:w="40" w:type="dxa"/>
                <w:trHeight w:val="98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062C46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816D25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E8FD20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E795DD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112C2C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7C6F77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70FE89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85AF12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3E2282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62B48F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59C168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0194C9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59B963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54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4CDDBA2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7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13A6624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2959ADAF" w14:textId="77777777" w:rsidTr="00136BD4">
              <w:trPr>
                <w:gridAfter w:val="2"/>
                <w:wAfter w:w="40" w:type="dxa"/>
                <w:trHeight w:val="98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9A1A644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5974571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52" w:type="dxa"/>
                  <w:gridSpan w:val="10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F3F00A0" w14:textId="77777777" w:rsidR="00136BD4" w:rsidRPr="0008099F" w:rsidRDefault="00136BD4" w:rsidP="00136BD4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= 3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0F07D51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A869A7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8E0892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38FB0A7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41" w:type="dxa"/>
                  <w:gridSpan w:val="11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1CD5AE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71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0E24804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2E90B2D7" w14:textId="77777777" w:rsidTr="00136BD4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left w:val="nil"/>
                    <w:right w:val="nil"/>
                  </w:tcBorders>
                  <w:vAlign w:val="center"/>
                </w:tcPr>
                <w:p w14:paraId="7068EB83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041FF1BC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52" w:type="dxa"/>
                  <w:gridSpan w:val="10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58897790" w14:textId="77777777" w:rsidR="00136BD4" w:rsidRPr="00271D9C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BCA6FB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5EB297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746" w:type="dxa"/>
                  <w:tcBorders>
                    <w:left w:val="nil"/>
                    <w:right w:val="nil"/>
                  </w:tcBorders>
                  <w:vAlign w:val="center"/>
                </w:tcPr>
                <w:p w14:paraId="37F628AB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left w:val="nil"/>
                    <w:right w:val="nil"/>
                  </w:tcBorders>
                  <w:vAlign w:val="center"/>
                </w:tcPr>
                <w:p w14:paraId="7982EB7A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0B0BB49C" w14:textId="77777777" w:rsidTr="00136BD4">
              <w:trPr>
                <w:trHeight w:val="401"/>
              </w:trPr>
              <w:tc>
                <w:tcPr>
                  <w:tcW w:w="3726" w:type="dxa"/>
                  <w:gridSpan w:val="1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0299DFA" w14:textId="77777777" w:rsidR="00136BD4" w:rsidRPr="00A37004" w:rsidRDefault="00136BD4" w:rsidP="00136BD4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ist größer als 10. 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79E3851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95" w:type="dxa"/>
                  <w:gridSpan w:val="18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BE3539E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 zerlegt 17 in </w:t>
                  </w:r>
                  <w:proofErr w:type="gramStart"/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 ….</w:t>
                  </w:r>
                  <w:proofErr w:type="gramEnd"/>
                </w:p>
              </w:tc>
            </w:tr>
          </w:tbl>
          <w:p w14:paraId="5B1C80D7" w14:textId="77777777" w:rsidR="00136BD4" w:rsidRPr="00B40945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20"/>
              </w:rPr>
            </w:pPr>
          </w:p>
        </w:tc>
      </w:tr>
      <w:tr w:rsidR="00136BD4" w14:paraId="2FAB0614" w14:textId="77777777" w:rsidTr="00136BD4">
        <w:trPr>
          <w:trHeight w:val="394"/>
        </w:trPr>
        <w:tc>
          <w:tcPr>
            <w:tcW w:w="686" w:type="dxa"/>
          </w:tcPr>
          <w:p w14:paraId="3E24EC07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297F9BF1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7863" w:type="dxa"/>
            <w:gridSpan w:val="8"/>
          </w:tcPr>
          <w:p w14:paraId="1F8E2666" w14:textId="77777777" w:rsidR="00136BD4" w:rsidRDefault="00136BD4" w:rsidP="00136BD4">
            <w:pPr>
              <w:pStyle w:val="berschrift2"/>
            </w:pPr>
            <w:r>
              <w:t xml:space="preserve">b) </w:t>
            </w:r>
            <w:r w:rsidRPr="00BD414D">
              <w:rPr>
                <w:b w:val="0"/>
                <w:color w:val="0D0D0D" w:themeColor="text1" w:themeTint="F2"/>
              </w:rPr>
              <w:t>Leonie hat in Aufgabe a1) addiert.</w:t>
            </w:r>
            <w:r>
              <w:t xml:space="preserve">  </w:t>
            </w:r>
          </w:p>
          <w:p w14:paraId="2B63D339" w14:textId="77777777" w:rsidR="00136BD4" w:rsidRPr="00016CF7" w:rsidRDefault="00136BD4" w:rsidP="00136BD4">
            <w:pPr>
              <w:pStyle w:val="berschrift2"/>
              <w:ind w:left="0" w:firstLine="0"/>
            </w:pPr>
            <w:r>
              <w:rPr>
                <w:b w:val="0"/>
                <w:color w:val="0D0D0D" w:themeColor="text1" w:themeTint="F2"/>
              </w:rPr>
              <w:t xml:space="preserve">     Wie hat Leonie addiert? Warum hat Leonie so gerechnet? Erkläre. </w:t>
            </w:r>
          </w:p>
        </w:tc>
      </w:tr>
    </w:tbl>
    <w:p w14:paraId="4F14F4F9" w14:textId="77777777" w:rsidR="00136BD4" w:rsidRPr="0020454C" w:rsidRDefault="00136BD4" w:rsidP="00136BD4">
      <w:pPr>
        <w:rPr>
          <w:sz w:val="28"/>
          <w:szCs w:val="28"/>
        </w:rPr>
      </w:pPr>
    </w:p>
    <w:p w14:paraId="7206C7C6" w14:textId="77777777" w:rsidR="00136BD4" w:rsidRDefault="00136BD4" w:rsidP="00136BD4">
      <w:r>
        <w:rPr>
          <w:b/>
          <w:bCs/>
          <w:iCs/>
        </w:rPr>
        <w:br w:type="page"/>
      </w:r>
    </w:p>
    <w:tbl>
      <w:tblPr>
        <w:tblW w:w="4866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588"/>
        <w:gridCol w:w="424"/>
        <w:gridCol w:w="2860"/>
        <w:gridCol w:w="141"/>
        <w:gridCol w:w="3850"/>
      </w:tblGrid>
      <w:tr w:rsidR="00136BD4" w14:paraId="32008789" w14:textId="77777777" w:rsidTr="00136BD4">
        <w:trPr>
          <w:trHeight w:val="459"/>
        </w:trPr>
        <w:tc>
          <w:tcPr>
            <w:tcW w:w="686" w:type="dxa"/>
            <w:shd w:val="clear" w:color="auto" w:fill="D9D9D9" w:themeFill="background1" w:themeFillShade="D9"/>
            <w:hideMark/>
          </w:tcPr>
          <w:p w14:paraId="092AF689" w14:textId="77777777" w:rsidR="00136BD4" w:rsidRPr="00430F66" w:rsidRDefault="00136BD4" w:rsidP="00136BD4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 xml:space="preserve"> </w:t>
            </w:r>
            <w:r w:rsidRPr="00430F66">
              <w:rPr>
                <w:color w:val="000000"/>
                <w:szCs w:val="21"/>
              </w:rPr>
              <w:t>10</w:t>
            </w:r>
          </w:p>
        </w:tc>
        <w:tc>
          <w:tcPr>
            <w:tcW w:w="8141" w:type="dxa"/>
            <w:gridSpan w:val="6"/>
            <w:shd w:val="clear" w:color="auto" w:fill="D9D9D9" w:themeFill="background1" w:themeFillShade="D9"/>
          </w:tcPr>
          <w:p w14:paraId="5040A622" w14:textId="77777777" w:rsidR="00136BD4" w:rsidRDefault="00136BD4" w:rsidP="00136BD4">
            <w:pPr>
              <w:pStyle w:val="berschrift1"/>
              <w:rPr>
                <w:sz w:val="21"/>
                <w:szCs w:val="21"/>
              </w:rPr>
            </w:pPr>
            <w:r w:rsidRPr="00430F66">
              <w:rPr>
                <w:sz w:val="21"/>
                <w:szCs w:val="21"/>
              </w:rPr>
              <w:t>Lösungsbeispiel zu Aufgabe 10b)</w:t>
            </w:r>
          </w:p>
          <w:p w14:paraId="5B324150" w14:textId="77777777" w:rsidR="00136BD4" w:rsidRPr="00C83B36" w:rsidRDefault="00136BD4" w:rsidP="00136BD4"/>
        </w:tc>
      </w:tr>
      <w:tr w:rsidR="00136BD4" w14:paraId="025149F8" w14:textId="77777777" w:rsidTr="00136BD4">
        <w:trPr>
          <w:trHeight w:val="154"/>
        </w:trPr>
        <w:tc>
          <w:tcPr>
            <w:tcW w:w="686" w:type="dxa"/>
            <w:shd w:val="clear" w:color="auto" w:fill="D9D9D9" w:themeFill="background1" w:themeFillShade="D9"/>
          </w:tcPr>
          <w:p w14:paraId="595C54B5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462A7799" w14:textId="77777777" w:rsidR="00136BD4" w:rsidRPr="008E6809" w:rsidRDefault="00136BD4" w:rsidP="00136BD4">
            <w:pPr>
              <w:pStyle w:val="berschrift2"/>
            </w:pPr>
          </w:p>
        </w:tc>
        <w:tc>
          <w:tcPr>
            <w:tcW w:w="7863" w:type="dxa"/>
            <w:gridSpan w:val="5"/>
          </w:tcPr>
          <w:p w14:paraId="663B0C3C" w14:textId="77777777" w:rsidR="00136BD4" w:rsidRDefault="00136BD4" w:rsidP="00136BD4">
            <w:pPr>
              <w:ind w:left="360" w:hanging="360"/>
              <w:rPr>
                <w:color w:val="0D0D0D" w:themeColor="text1" w:themeTint="F2"/>
              </w:rPr>
            </w:pPr>
          </w:p>
        </w:tc>
      </w:tr>
      <w:tr w:rsidR="00136BD4" w14:paraId="0F7112BE" w14:textId="77777777" w:rsidTr="00136BD4">
        <w:trPr>
          <w:trHeight w:val="990"/>
        </w:trPr>
        <w:tc>
          <w:tcPr>
            <w:tcW w:w="686" w:type="dxa"/>
            <w:shd w:val="clear" w:color="auto" w:fill="D9D9D9" w:themeFill="background1" w:themeFillShade="D9"/>
          </w:tcPr>
          <w:p w14:paraId="038F5F5A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2E49B247" w14:textId="77777777" w:rsidR="00136BD4" w:rsidRPr="008E6809" w:rsidRDefault="00136BD4" w:rsidP="00136BD4">
            <w:pPr>
              <w:pStyle w:val="berschrift2"/>
            </w:pPr>
            <w:r w:rsidRPr="008E6809">
              <w:t>a)</w:t>
            </w:r>
          </w:p>
          <w:p w14:paraId="5C490933" w14:textId="77777777" w:rsidR="00136BD4" w:rsidRPr="008E6809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63" w:type="dxa"/>
            <w:gridSpan w:val="5"/>
          </w:tcPr>
          <w:p w14:paraId="78F2DC0D" w14:textId="77777777" w:rsidR="00136BD4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addiert und subtrahiert. Leonie muss dabei bündeln und entbündeln.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  <w:p w14:paraId="17F0E43F" w14:textId="77777777" w:rsidR="00136BD4" w:rsidRPr="008E680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Versuche zu verstehen: Was macht Leonie? Warum muss Leonie so rechnen? </w:t>
            </w:r>
          </w:p>
        </w:tc>
      </w:tr>
      <w:tr w:rsidR="00136BD4" w14:paraId="4A87DC56" w14:textId="77777777" w:rsidTr="00136BD4">
        <w:trPr>
          <w:trHeight w:val="716"/>
        </w:trPr>
        <w:tc>
          <w:tcPr>
            <w:tcW w:w="686" w:type="dxa"/>
            <w:shd w:val="clear" w:color="auto" w:fill="D9D9D9" w:themeFill="background1" w:themeFillShade="D9"/>
          </w:tcPr>
          <w:p w14:paraId="7FE8ABEE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C18D069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</w:tcPr>
          <w:p w14:paraId="7F0004DD" w14:textId="77777777" w:rsidR="00136BD4" w:rsidRPr="00B40945" w:rsidRDefault="00136BD4" w:rsidP="00136BD4">
            <w:pPr>
              <w:pStyle w:val="berschrift2"/>
            </w:pPr>
            <w:r>
              <w:t>a2</w:t>
            </w:r>
            <w:r w:rsidRPr="00B40945">
              <w:t xml:space="preserve">) </w:t>
            </w:r>
          </w:p>
        </w:tc>
        <w:tc>
          <w:tcPr>
            <w:tcW w:w="3284" w:type="dxa"/>
            <w:gridSpan w:val="2"/>
          </w:tcPr>
          <w:p w14:paraId="3EC77F62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453 - 218</w:t>
            </w:r>
          </w:p>
        </w:tc>
        <w:tc>
          <w:tcPr>
            <w:tcW w:w="141" w:type="dxa"/>
          </w:tcPr>
          <w:p w14:paraId="066E9810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3850" w:type="dxa"/>
          </w:tcPr>
          <w:p w14:paraId="5BCC5FE6" w14:textId="77777777" w:rsidR="00136BD4" w:rsidRPr="002209FC" w:rsidRDefault="00136BD4" w:rsidP="00136BD4">
            <w:pPr>
              <w:jc w:val="left"/>
              <w:rPr>
                <w:color w:val="7F7F7F" w:themeColor="text1" w:themeTint="80"/>
              </w:rPr>
            </w:pPr>
            <w:r w:rsidRPr="001B7BDB">
              <w:rPr>
                <w:rStyle w:val="berschrift2Zchn"/>
              </w:rPr>
              <w:t>b)</w:t>
            </w:r>
            <w:r w:rsidRPr="001B7BDB">
              <w:rPr>
                <w:b/>
                <w:color w:val="0D0D0D" w:themeColor="text1" w:themeTint="F2"/>
              </w:rPr>
              <w:t xml:space="preserve"> </w:t>
            </w:r>
            <w:r w:rsidRPr="002209FC">
              <w:rPr>
                <w:color w:val="0D0D0D" w:themeColor="text1" w:themeTint="F2"/>
              </w:rPr>
              <w:t xml:space="preserve">Leonie hat in Aufgabe a2) subtrahiert.  Wie hat sie subtrahiert? Warum? Erkläre. </w:t>
            </w:r>
          </w:p>
        </w:tc>
      </w:tr>
      <w:tr w:rsidR="00136BD4" w14:paraId="3C91E0A7" w14:textId="77777777" w:rsidTr="00136BD4">
        <w:trPr>
          <w:trHeight w:val="1117"/>
        </w:trPr>
        <w:tc>
          <w:tcPr>
            <w:tcW w:w="686" w:type="dxa"/>
            <w:shd w:val="clear" w:color="auto" w:fill="D9D9D9" w:themeFill="background1" w:themeFillShade="D9"/>
          </w:tcPr>
          <w:p w14:paraId="591CAAA7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BCBB99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012" w:type="dxa"/>
            <w:gridSpan w:val="2"/>
          </w:tcPr>
          <w:p w14:paraId="119B7F12" w14:textId="77777777" w:rsidR="00136BD4" w:rsidRPr="00B40945" w:rsidRDefault="00407A65" w:rsidP="00136BD4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7A37DA20">
                <v:shape id="_x0000_i1045" type="#_x0000_t75" alt="" style="width:53.25pt;height:45.4pt;mso-width-percent:0;mso-height-percent:0;mso-width-percent:0;mso-height-percent:0" o:ole="">
                  <v:imagedata r:id="rId21" o:title=""/>
                </v:shape>
                <o:OLEObject Type="Embed" ProgID="PBrush" ShapeID="_x0000_i1045" DrawAspect="Content" ObjectID="_1651325426" r:id="rId31"/>
              </w:object>
            </w:r>
          </w:p>
        </w:tc>
        <w:tc>
          <w:tcPr>
            <w:tcW w:w="2860" w:type="dxa"/>
          </w:tcPr>
          <w:p w14:paraId="15668545" w14:textId="77777777" w:rsidR="00136BD4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Leonie</w:t>
            </w:r>
            <w:r w:rsidRPr="0090101B">
              <w:rPr>
                <w:b/>
                <w:color w:val="7F7F7F" w:themeColor="text1" w:themeTint="80"/>
              </w:rPr>
              <w:t xml:space="preserve"> weiß:     </w:t>
            </w:r>
          </w:p>
          <w:p w14:paraId="19137698" w14:textId="77777777" w:rsidR="00136BD4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 xml:space="preserve">453 = 400 + 50 + 3 </w:t>
            </w:r>
          </w:p>
          <w:p w14:paraId="1AB9667C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214 = 200 + 10 + 4</w:t>
            </w:r>
          </w:p>
        </w:tc>
        <w:tc>
          <w:tcPr>
            <w:tcW w:w="141" w:type="dxa"/>
          </w:tcPr>
          <w:p w14:paraId="559D5E8A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3850" w:type="dxa"/>
          </w:tcPr>
          <w:p w14:paraId="1140B684" w14:textId="77777777" w:rsidR="00136BD4" w:rsidRPr="008E6076" w:rsidRDefault="00136BD4" w:rsidP="00322094">
            <w:pPr>
              <w:pStyle w:val="Listenabsatz"/>
              <w:tabs>
                <w:tab w:val="left" w:pos="1236"/>
              </w:tabs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</w:p>
          <w:p w14:paraId="7AA6AC62" w14:textId="77777777" w:rsidR="00136BD4" w:rsidRPr="008E6076" w:rsidRDefault="00136BD4" w:rsidP="00322094">
            <w:pPr>
              <w:pStyle w:val="Listenabsatz"/>
              <w:numPr>
                <w:ilvl w:val="0"/>
                <w:numId w:val="12"/>
              </w:numPr>
              <w:tabs>
                <w:tab w:val="left" w:pos="1236"/>
              </w:tabs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zerlegt die beiden Zahlen in </w:t>
            </w:r>
          </w:p>
          <w:p w14:paraId="0B9244BB" w14:textId="77777777" w:rsidR="00322094" w:rsidRPr="008E6076" w:rsidRDefault="00136BD4" w:rsidP="00322094">
            <w:pPr>
              <w:pStyle w:val="Listenabsatz"/>
              <w:tabs>
                <w:tab w:val="left" w:pos="1236"/>
              </w:tabs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Hunderter (H), Zehner (Z) und </w:t>
            </w:r>
          </w:p>
          <w:p w14:paraId="673021E9" w14:textId="7534F46F" w:rsidR="00136BD4" w:rsidRPr="008E6076" w:rsidRDefault="00136BD4" w:rsidP="00322094">
            <w:pPr>
              <w:pStyle w:val="Listenabsatz"/>
              <w:numPr>
                <w:ilvl w:val="0"/>
                <w:numId w:val="0"/>
              </w:numPr>
              <w:tabs>
                <w:tab w:val="left" w:pos="1236"/>
              </w:tabs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Einer (E). </w:t>
            </w:r>
          </w:p>
        </w:tc>
      </w:tr>
      <w:tr w:rsidR="004C2748" w14:paraId="19D1332B" w14:textId="77777777" w:rsidTr="00136BD4">
        <w:trPr>
          <w:trHeight w:val="1643"/>
        </w:trPr>
        <w:tc>
          <w:tcPr>
            <w:tcW w:w="686" w:type="dxa"/>
            <w:vMerge w:val="restart"/>
            <w:shd w:val="clear" w:color="auto" w:fill="D9D9D9" w:themeFill="background1" w:themeFillShade="D9"/>
          </w:tcPr>
          <w:p w14:paraId="43644DEB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 w:val="restart"/>
          </w:tcPr>
          <w:p w14:paraId="7A0E15BF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 w:val="restart"/>
            <w:vAlign w:val="center"/>
          </w:tcPr>
          <w:tbl>
            <w:tblPr>
              <w:tblStyle w:val="Tabellenraster"/>
              <w:tblpPr w:leftFromText="141" w:rightFromText="141" w:vertAnchor="text" w:horzAnchor="margin" w:tblpY="-3399"/>
              <w:tblOverlap w:val="never"/>
              <w:tblW w:w="3822" w:type="dxa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0"/>
              <w:gridCol w:w="1040"/>
              <w:gridCol w:w="1051"/>
            </w:tblGrid>
            <w:tr w:rsidR="004C2748" w14:paraId="60135096" w14:textId="77777777" w:rsidTr="00136BD4">
              <w:trPr>
                <w:trHeight w:val="225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9653760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0A2270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ED7DDE2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A67ED9C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2363CD6F" w14:textId="77777777" w:rsidTr="00136BD4">
              <w:trPr>
                <w:trHeight w:val="889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0077F4E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453</w:t>
                  </w:r>
                </w:p>
                <w:p w14:paraId="1AABB3FF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  <w:p w14:paraId="4824FD40" w14:textId="77777777" w:rsidR="004C2748" w:rsidRPr="00E049E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- 218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E146241" w14:textId="77777777" w:rsidR="004C2748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54272" behindDoc="0" locked="0" layoutInCell="1" allowOverlap="1" wp14:anchorId="25C82954" wp14:editId="0AE64EFD">
                            <wp:simplePos x="0" y="0"/>
                            <wp:positionH relativeFrom="column">
                              <wp:posOffset>340296</wp:posOffset>
                            </wp:positionH>
                            <wp:positionV relativeFrom="paragraph">
                              <wp:posOffset>304308</wp:posOffset>
                            </wp:positionV>
                            <wp:extent cx="227330" cy="276225"/>
                            <wp:effectExtent l="38100" t="38100" r="77470" b="85725"/>
                            <wp:wrapNone/>
                            <wp:docPr id="7720" name="Gruppieren 77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24" name="Gerader Verbinder 7724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25" name="Gerader Verbinder 7725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0344E081" id="Gruppieren 7720" o:spid="_x0000_s1026" style="position:absolute;margin-left:26.8pt;margin-top:23.95pt;width:17.9pt;height:21.75pt;z-index:252854272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">
                            <v:line id="Gerader Verbinder 7724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  <v:line id="Gerader Verbinder 7725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53248" behindDoc="0" locked="0" layoutInCell="1" allowOverlap="1" wp14:anchorId="407100B9" wp14:editId="4A35979E">
                            <wp:simplePos x="0" y="0"/>
                            <wp:positionH relativeFrom="column">
                              <wp:posOffset>38528</wp:posOffset>
                            </wp:positionH>
                            <wp:positionV relativeFrom="paragraph">
                              <wp:posOffset>309909</wp:posOffset>
                            </wp:positionV>
                            <wp:extent cx="227330" cy="276225"/>
                            <wp:effectExtent l="38100" t="38100" r="77470" b="85725"/>
                            <wp:wrapNone/>
                            <wp:docPr id="200" name="Gruppieren 2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203" name="Gerader Verbinder 7727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4" name="Gerader Verbinder 7728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7C255A45" id="Gruppieren 200" o:spid="_x0000_s1026" style="position:absolute;margin-left:3.05pt;margin-top:24.4pt;width:17.9pt;height:21.75pt;z-index:252853248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">
                            <v:line id="Gerader Verbinder 7727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" strokecolor="#0d0d0d [3069]" strokeweight="2pt">
                              <v:shadow on="t" color="black" opacity="24903f" origin=",.5" offset="0,.55556mm"/>
                            </v:line>
                            <v:line id="Gerader Verbinder 7728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5065D25" wp14:editId="603018A0">
                        <wp:extent cx="236872" cy="257175"/>
                        <wp:effectExtent l="0" t="0" r="0" b="0"/>
                        <wp:docPr id="7834" name="Grafik 78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02D9734" wp14:editId="600E8100">
                        <wp:extent cx="236872" cy="257175"/>
                        <wp:effectExtent l="0" t="0" r="0" b="0"/>
                        <wp:docPr id="7835" name="Grafik 78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0A47ED" w14:textId="77777777" w:rsidR="004C2748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2777D869" wp14:editId="3BB5EDD7">
                        <wp:extent cx="236872" cy="257175"/>
                        <wp:effectExtent l="0" t="0" r="0" b="0"/>
                        <wp:docPr id="7836" name="Grafik 78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4D7225B3" wp14:editId="2F1D20A4">
                        <wp:extent cx="236872" cy="257175"/>
                        <wp:effectExtent l="0" t="0" r="0" b="0"/>
                        <wp:docPr id="7837" name="Grafik 7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8765A04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B79FA8A" wp14:editId="618D3422">
                        <wp:extent cx="419100" cy="95250"/>
                        <wp:effectExtent l="0" t="0" r="0" b="0"/>
                        <wp:docPr id="7842" name="Grafik 78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681C4C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115D871" wp14:editId="3E1D2398">
                        <wp:extent cx="419100" cy="95250"/>
                        <wp:effectExtent l="0" t="0" r="0" b="0"/>
                        <wp:docPr id="7844" name="Grafik 78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128F70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1440" behindDoc="0" locked="0" layoutInCell="1" allowOverlap="1" wp14:anchorId="7EEB4F10" wp14:editId="2445241B">
                            <wp:simplePos x="0" y="0"/>
                            <wp:positionH relativeFrom="column">
                              <wp:posOffset>-37758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504825" cy="109855"/>
                            <wp:effectExtent l="38100" t="38100" r="66675" b="80645"/>
                            <wp:wrapNone/>
                            <wp:docPr id="7780" name="Gruppieren 77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10985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81" name="Gerader Verbinder 6850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82" name="Gerader Verbinder 6852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14A2A1B7" id="Gruppieren 7780" o:spid="_x0000_s1026" style="position:absolute;margin-left:-2.95pt;margin-top:10.5pt;width:39.75pt;height:8.65pt;z-index:252861440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">
                            <v:line id="Gerader Verbinder 6850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" strokecolor="#0d0d0d [3069]" strokeweight="2pt">
                              <v:shadow on="t" color="black" opacity="24903f" origin=",.5" offset="0,.55556mm"/>
                            </v:line>
                            <v:line id="Gerader Verbinder 6852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B86ED10" wp14:editId="52413CB4">
                        <wp:extent cx="419100" cy="95250"/>
                        <wp:effectExtent l="0" t="0" r="0" b="0"/>
                        <wp:docPr id="7858" name="Grafik 78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BC2A094" wp14:editId="649729C7">
                        <wp:extent cx="419100" cy="95250"/>
                        <wp:effectExtent l="0" t="0" r="0" b="0"/>
                        <wp:docPr id="7859" name="Grafik 78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62A933C" wp14:editId="7A5F1366">
                        <wp:extent cx="419100" cy="95250"/>
                        <wp:effectExtent l="0" t="0" r="0" b="0"/>
                        <wp:docPr id="7861" name="Grafik 78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B159108" w14:textId="77777777" w:rsidR="004C2748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C782F82" wp14:editId="19C36705">
                        <wp:extent cx="72000" cy="72000"/>
                        <wp:effectExtent l="0" t="0" r="4445" b="4445"/>
                        <wp:docPr id="7865" name="Grafik 78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853E7A8" wp14:editId="45EB04C1">
                        <wp:extent cx="72000" cy="72000"/>
                        <wp:effectExtent l="0" t="0" r="4445" b="4445"/>
                        <wp:docPr id="7870" name="Grafik 78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422292B" wp14:editId="0D923449">
                        <wp:extent cx="72000" cy="72000"/>
                        <wp:effectExtent l="0" t="0" r="4445" b="4445"/>
                        <wp:docPr id="7872" name="Grafik 78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69B579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55296" behindDoc="0" locked="0" layoutInCell="1" allowOverlap="1" wp14:anchorId="3CEC89F2" wp14:editId="5974CFF2">
                            <wp:simplePos x="0" y="0"/>
                            <wp:positionH relativeFrom="column">
                              <wp:posOffset>-145415</wp:posOffset>
                            </wp:positionH>
                            <wp:positionV relativeFrom="paragraph">
                              <wp:posOffset>362585</wp:posOffset>
                            </wp:positionV>
                            <wp:extent cx="257175" cy="45719"/>
                            <wp:effectExtent l="38100" t="57150" r="28575" b="107315"/>
                            <wp:wrapNone/>
                            <wp:docPr id="7713" name="Gerade Verbindung mit Pfeil 7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57175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D69D791" id="Gerade Verbindung mit Pfeil 7713" o:spid="_x0000_s1026" type="#_x0000_t32" style="position:absolute;margin-left:-11.45pt;margin-top:28.55pt;width:20.25pt;height:3.6pt;flip:y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</w:tr>
            <w:tr w:rsidR="004C2748" w14:paraId="0BF3BA55" w14:textId="77777777" w:rsidTr="00136BD4">
              <w:trPr>
                <w:trHeight w:val="441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6CCD31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ACA38C6" w14:textId="77777777" w:rsidR="004C2748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AF0D898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</w:p>
                <w:p w14:paraId="04B2492A" w14:textId="77777777" w:rsidR="004C2748" w:rsidRPr="00327455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6AD932B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aber wie – 8?</w:t>
                  </w:r>
                </w:p>
              </w:tc>
            </w:tr>
            <w:tr w:rsidR="004C2748" w14:paraId="592C456C" w14:textId="77777777" w:rsidTr="00136BD4">
              <w:trPr>
                <w:trHeight w:val="314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203FFCF6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1D8380B" w14:textId="77777777" w:rsidR="004C2748" w:rsidRPr="00E049E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6EEACD31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40CED0C7" w14:textId="77777777" w:rsidR="004C2748" w:rsidRPr="00940840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4C2748" w14:paraId="4DF4F204" w14:textId="77777777" w:rsidTr="00136BD4">
              <w:trPr>
                <w:trHeight w:val="441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27025FD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453</w:t>
                  </w:r>
                </w:p>
                <w:p w14:paraId="736E280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  <w:p w14:paraId="6401D168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- 210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4CB6636" w14:textId="77777777" w:rsidR="004C2748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15A583E" wp14:editId="31F840DB">
                        <wp:extent cx="236872" cy="257175"/>
                        <wp:effectExtent l="0" t="0" r="0" b="0"/>
                        <wp:docPr id="7873" name="Grafik 78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1BDCCEA1" wp14:editId="00EFAB64">
                        <wp:extent cx="236872" cy="257175"/>
                        <wp:effectExtent l="0" t="0" r="0" b="0"/>
                        <wp:docPr id="7874" name="Grafik 78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1D00E0" w14:textId="77777777" w:rsidR="004C2748" w:rsidRPr="00E049E0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noProof/>
                    </w:rPr>
                  </w:pPr>
                  <w:r w:rsidRPr="005727A3">
                    <w:rPr>
                      <w:noProof/>
                      <w:szCs w:val="21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3488" behindDoc="0" locked="0" layoutInCell="1" allowOverlap="1" wp14:anchorId="058ED7F3" wp14:editId="53FF36BB">
                            <wp:simplePos x="0" y="0"/>
                            <wp:positionH relativeFrom="column">
                              <wp:posOffset>283210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297" name="Gruppieren 2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360" name="Gerader Verbinder 7724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361" name="Gerader Verbinder 7725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0296C3CB" id="Gruppieren 297" o:spid="_x0000_s1026" style="position:absolute;margin-left:22.3pt;margin-top:4.35pt;width:17.9pt;height:21.75pt;z-index:252863488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">
                            <v:line id="Gerader Verbinder 7724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" strokecolor="#0d0d0d [3069]" strokeweight="2pt">
                              <v:shadow on="t" color="black" opacity="24903f" origin=",.5" offset="0,.55556mm"/>
                            </v:line>
                            <v:line id="Gerader Verbinder 7725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5727A3">
                    <w:rPr>
                      <w:noProof/>
                      <w:szCs w:val="21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2464" behindDoc="0" locked="0" layoutInCell="1" allowOverlap="1" wp14:anchorId="00E384C7" wp14:editId="33697C8B">
                            <wp:simplePos x="0" y="0"/>
                            <wp:positionH relativeFrom="column">
                              <wp:posOffset>-18115</wp:posOffset>
                            </wp:positionH>
                            <wp:positionV relativeFrom="paragraph">
                              <wp:posOffset>60968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7783" name="Gruppieren 77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84" name="Gerader Verbinder 7727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85" name="Gerader Verbinder 7728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3101325B" id="Gruppieren 7783" o:spid="_x0000_s1026" style="position:absolute;margin-left:-1.45pt;margin-top:4.8pt;width:17.9pt;height:21.75pt;z-index:252862464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">
                            <v:line id="Gerader Verbinder 7727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" strokecolor="#0d0d0d [3069]" strokeweight="2pt">
                              <v:shadow on="t" color="black" opacity="24903f" origin=",.5" offset="0,.55556mm"/>
                            </v:line>
                            <v:line id="Gerader Verbinder 7728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0DBA774" wp14:editId="35B3F302">
                        <wp:extent cx="236872" cy="257175"/>
                        <wp:effectExtent l="0" t="0" r="0" b="0"/>
                        <wp:docPr id="7875" name="Grafik 7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37E5823" wp14:editId="31080A56">
                        <wp:extent cx="236872" cy="257175"/>
                        <wp:effectExtent l="0" t="0" r="0" b="0"/>
                        <wp:docPr id="7876" name="Grafik 78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5B79AB8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C8153FF" wp14:editId="28800D71">
                        <wp:extent cx="419100" cy="95250"/>
                        <wp:effectExtent l="0" t="0" r="0" b="0"/>
                        <wp:docPr id="7877" name="Grafik 78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B75CBC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3907D8B" wp14:editId="692D2100">
                        <wp:extent cx="419100" cy="95250"/>
                        <wp:effectExtent l="0" t="0" r="0" b="0"/>
                        <wp:docPr id="7878" name="Grafik 78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6D749C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65536" behindDoc="0" locked="0" layoutInCell="1" allowOverlap="1" wp14:anchorId="0357DF3C" wp14:editId="5D1BB94B">
                            <wp:simplePos x="0" y="0"/>
                            <wp:positionH relativeFrom="column">
                              <wp:posOffset>384211</wp:posOffset>
                            </wp:positionH>
                            <wp:positionV relativeFrom="paragraph">
                              <wp:posOffset>365596</wp:posOffset>
                            </wp:positionV>
                            <wp:extent cx="257175" cy="45719"/>
                            <wp:effectExtent l="38100" t="57150" r="28575" b="107315"/>
                            <wp:wrapNone/>
                            <wp:docPr id="7792" name="Gerade Verbindung mit Pfeil 77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57175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782C65DC" id="Gerade Verbindung mit Pfeil 7792" o:spid="_x0000_s1026" type="#_x0000_t32" style="position:absolute;margin-left:30.25pt;margin-top:28.8pt;width:20.25pt;height:3.6pt;flip:y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5727A3">
                    <w:rPr>
                      <w:noProof/>
                      <w:szCs w:val="21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4512" behindDoc="0" locked="0" layoutInCell="1" allowOverlap="1" wp14:anchorId="0BA04A71" wp14:editId="1F547C83">
                            <wp:simplePos x="0" y="0"/>
                            <wp:positionH relativeFrom="column">
                              <wp:posOffset>12043</wp:posOffset>
                            </wp:positionH>
                            <wp:positionV relativeFrom="paragraph">
                              <wp:posOffset>176750</wp:posOffset>
                            </wp:positionV>
                            <wp:extent cx="504825" cy="109855"/>
                            <wp:effectExtent l="50800" t="38100" r="41275" b="80645"/>
                            <wp:wrapNone/>
                            <wp:docPr id="7789" name="Gruppieren 77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10985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90" name="Gerader Verbinder 6850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91" name="Gerader Verbinder 6852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3E048E7C" id="Gruppieren 7789" o:spid="_x0000_s1026" style="position:absolute;margin-left:.95pt;margin-top:13.9pt;width:39.75pt;height:8.65pt;z-index:252864512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">
                            <v:line id="Gerader Verbinder 6850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" strokecolor="#0d0d0d [3069]" strokeweight="2pt">
                              <v:shadow on="t" color="black" opacity="24903f" origin=",.5" offset="0,.55556mm"/>
                            </v:line>
                            <v:line id="Gerader Verbinder 6852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7396E8E" wp14:editId="41530392">
                        <wp:extent cx="419100" cy="95250"/>
                        <wp:effectExtent l="0" t="0" r="0" b="0"/>
                        <wp:docPr id="7879" name="Grafik 78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8BCC48B" wp14:editId="6CCCCD6D">
                        <wp:extent cx="419100" cy="95250"/>
                        <wp:effectExtent l="0" t="0" r="0" b="0"/>
                        <wp:docPr id="7880" name="Grafik 78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A1F561F" w14:textId="77777777" w:rsidR="004C2748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7F1D300" wp14:editId="633858FA">
                        <wp:extent cx="72000" cy="72000"/>
                        <wp:effectExtent l="0" t="0" r="4445" b="4445"/>
                        <wp:docPr id="7881" name="Grafik 78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3BA4E95" wp14:editId="1D6562DA">
                        <wp:extent cx="72000" cy="72000"/>
                        <wp:effectExtent l="0" t="0" r="4445" b="4445"/>
                        <wp:docPr id="7891" name="Grafik 78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58E0BED" wp14:editId="456C6EEB">
                        <wp:extent cx="72000" cy="72000"/>
                        <wp:effectExtent l="0" t="0" r="4445" b="4445"/>
                        <wp:docPr id="7896" name="Grafik 78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37A7BE" w14:textId="77777777" w:rsidR="004C2748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452B24FA" w14:textId="77777777" w:rsidR="004C2748" w:rsidRPr="00C1061D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  <w:sz w:val="6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56320" behindDoc="0" locked="0" layoutInCell="1" allowOverlap="1" wp14:anchorId="6BE815D2" wp14:editId="4199FB12">
                            <wp:simplePos x="0" y="0"/>
                            <wp:positionH relativeFrom="column">
                              <wp:posOffset>-12700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476250" cy="190500"/>
                            <wp:effectExtent l="0" t="0" r="19050" b="12700"/>
                            <wp:wrapNone/>
                            <wp:docPr id="7719" name="Rechteck 77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1639620C" id="Rechteck 7719" o:spid="_x0000_s1026" style="position:absolute;margin-left:-1pt;margin-top:2.3pt;width:37.5pt;height:1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" filled="f" strokecolor="gray [1629]" strokeweight="1pt">
                            <v:stroke dashstyle="1 1"/>
                            <v:textbox inset="1mm,0,1mm,0"/>
                          </v:rect>
                        </w:pict>
                      </mc:Fallback>
                    </mc:AlternateContent>
                  </w:r>
                </w:p>
                <w:p w14:paraId="23365587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B41BD07" wp14:editId="33FD8711">
                        <wp:extent cx="72000" cy="72000"/>
                        <wp:effectExtent l="0" t="0" r="4445" b="4445"/>
                        <wp:docPr id="7899" name="Grafik 78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03362A1" wp14:editId="6E5B90F4">
                        <wp:extent cx="72000" cy="72000"/>
                        <wp:effectExtent l="0" t="0" r="4445" b="4445"/>
                        <wp:docPr id="7900" name="Grafik 79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9D4D202" wp14:editId="048969D3">
                        <wp:extent cx="72000" cy="72000"/>
                        <wp:effectExtent l="0" t="0" r="4445" b="4445"/>
                        <wp:docPr id="7901" name="Grafik 79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6AD87FD" wp14:editId="6A46C18F">
                        <wp:extent cx="72000" cy="72000"/>
                        <wp:effectExtent l="0" t="0" r="4445" b="4445"/>
                        <wp:docPr id="7902" name="Grafik 79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77C842F" wp14:editId="3EE7D4DE">
                        <wp:extent cx="72000" cy="72000"/>
                        <wp:effectExtent l="0" t="0" r="4445" b="4445"/>
                        <wp:docPr id="7903" name="Grafik 79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7BD330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EDE21A9" wp14:editId="0ABE4882">
                        <wp:extent cx="72000" cy="72000"/>
                        <wp:effectExtent l="0" t="0" r="4445" b="4445"/>
                        <wp:docPr id="7904" name="Grafik 79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0F05D39" wp14:editId="60351DCF">
                        <wp:extent cx="72000" cy="72000"/>
                        <wp:effectExtent l="0" t="0" r="4445" b="4445"/>
                        <wp:docPr id="7905" name="Grafik 7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0C580B0" wp14:editId="63E6CEC1">
                        <wp:extent cx="72000" cy="72000"/>
                        <wp:effectExtent l="0" t="0" r="4445" b="4445"/>
                        <wp:docPr id="7909" name="Grafik 79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896B4D5" wp14:editId="38A40661">
                        <wp:extent cx="72000" cy="72000"/>
                        <wp:effectExtent l="0" t="0" r="4445" b="4445"/>
                        <wp:docPr id="7910" name="Grafik 79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7957728" wp14:editId="0C08EAB0">
                        <wp:extent cx="72000" cy="72000"/>
                        <wp:effectExtent l="0" t="0" r="4445" b="4445"/>
                        <wp:docPr id="7911" name="Grafik 79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61CCA8" w14:textId="77777777" w:rsidR="004C2748" w:rsidRPr="00940840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</w:p>
              </w:tc>
            </w:tr>
            <w:tr w:rsidR="004C2748" w14:paraId="7D089A73" w14:textId="77777777" w:rsidTr="00136BD4">
              <w:trPr>
                <w:trHeight w:val="441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8F56B01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-8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A16E041" w14:textId="77777777" w:rsidR="004C2748" w:rsidRPr="00E049E0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AA5DDC1" w14:textId="77777777" w:rsidR="004C2748" w:rsidRPr="00327455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left w:w="28" w:type="dxa"/>
                    <w:right w:w="28" w:type="dxa"/>
                  </w:tcMar>
                </w:tcPr>
                <w:p w14:paraId="3838FB2C" w14:textId="77777777" w:rsidR="004C2748" w:rsidRPr="00940840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5727A3">
                    <w:t xml:space="preserve">jetzt </w:t>
                  </w:r>
                  <w:r>
                    <w:t>g</w:t>
                  </w:r>
                  <w:r w:rsidRPr="005727A3">
                    <w:t>eht</w:t>
                  </w:r>
                  <w:r>
                    <w:br/>
                    <w:t>-8</w:t>
                  </w:r>
                  <w:r w:rsidRPr="005727A3">
                    <w:t xml:space="preserve"> </w:t>
                  </w:r>
                  <w:r>
                    <w:rPr>
                      <w:noProof/>
                      <w:sz w:val="2"/>
                      <w:szCs w:val="10"/>
                    </w:rPr>
                    <w:t>– 8</w:t>
                  </w:r>
                </w:p>
              </w:tc>
            </w:tr>
            <w:tr w:rsidR="004C2748" w14:paraId="5035E580" w14:textId="77777777" w:rsidTr="00136BD4">
              <w:trPr>
                <w:trHeight w:val="314"/>
              </w:trPr>
              <w:tc>
                <w:tcPr>
                  <w:tcW w:w="69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4E1A3B51" w14:textId="77777777" w:rsidR="004C2748" w:rsidRPr="006C724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F6270E9" w14:textId="77777777" w:rsidR="004C2748" w:rsidRPr="006C724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E92765B" w14:textId="77777777" w:rsidR="004C2748" w:rsidRPr="006C724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33D3677D" w14:textId="77777777" w:rsidR="004C2748" w:rsidRPr="006C7241" w:rsidRDefault="004C2748" w:rsidP="00136BD4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4C2748" w14:paraId="03B1E778" w14:textId="77777777" w:rsidTr="00136BD4">
              <w:trPr>
                <w:trHeight w:val="724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EB2371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5F85428" w14:textId="77777777" w:rsidR="004C2748" w:rsidRDefault="004C2748" w:rsidP="00136BD4">
                  <w:pPr>
                    <w:tabs>
                      <w:tab w:val="left" w:pos="1236"/>
                    </w:tabs>
                    <w:spacing w:before="40" w:line="288" w:lineRule="auto"/>
                    <w:jc w:val="center"/>
                    <w:rPr>
                      <w:color w:val="0D0D0D" w:themeColor="text1" w:themeTint="F2"/>
                    </w:rPr>
                  </w:pPr>
                  <w:r w:rsidRPr="005727A3">
                    <w:rPr>
                      <w:noProof/>
                      <w:color w:val="0D0D0D" w:themeColor="text1" w:themeTint="F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6560" behindDoc="0" locked="0" layoutInCell="1" allowOverlap="1" wp14:anchorId="4D201B68" wp14:editId="63C84AD5">
                            <wp:simplePos x="0" y="0"/>
                            <wp:positionH relativeFrom="column">
                              <wp:posOffset>60960</wp:posOffset>
                            </wp:positionH>
                            <wp:positionV relativeFrom="paragraph">
                              <wp:posOffset>322580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7793" name="Gruppieren 77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794" name="Gerader Verbinder 7727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95" name="Gerader Verbinder 7728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379E01A2" id="Gruppieren 7793" o:spid="_x0000_s1026" style="position:absolute;margin-left:4.8pt;margin-top:25.4pt;width:17.9pt;height:21.75pt;z-index:252866560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">
                            <v:line id="Gerader Verbinder 7727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" strokecolor="#0d0d0d [3069]" strokeweight="2pt">
                              <v:shadow on="t" color="black" opacity="24903f" origin=",.5" offset="0,.55556mm"/>
                            </v:line>
                            <v:line id="Gerader Verbinder 7728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5727A3">
                    <w:rPr>
                      <w:noProof/>
                      <w:color w:val="0D0D0D" w:themeColor="text1" w:themeTint="F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67584" behindDoc="0" locked="0" layoutInCell="1" allowOverlap="1" wp14:anchorId="15EBB65B" wp14:editId="0EBF86E5">
                            <wp:simplePos x="0" y="0"/>
                            <wp:positionH relativeFrom="column">
                              <wp:posOffset>281426</wp:posOffset>
                            </wp:positionH>
                            <wp:positionV relativeFrom="paragraph">
                              <wp:posOffset>307133</wp:posOffset>
                            </wp:positionV>
                            <wp:extent cx="227330" cy="276225"/>
                            <wp:effectExtent l="50800" t="38100" r="26670" b="79375"/>
                            <wp:wrapNone/>
                            <wp:docPr id="7796" name="Gruppieren 77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7330" cy="27622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830" name="Gerader Verbinder 7724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31" name="Gerader Verbinder 7725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5CC3A881" id="Gruppieren 7796" o:spid="_x0000_s1026" style="position:absolute;margin-left:22.15pt;margin-top:24.2pt;width:17.9pt;height:21.75pt;z-index:252867584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">
                            <v:line id="Gerader Verbinder 7724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" strokecolor="#0d0d0d [3069]" strokeweight="2pt">
                              <v:shadow on="t" color="black" opacity="24903f" origin=",.5" offset="0,.55556mm"/>
                            </v:line>
                            <v:line id="Gerader Verbinder 7725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64A6BDC1" wp14:editId="6BCA88A6">
                        <wp:extent cx="236872" cy="257175"/>
                        <wp:effectExtent l="0" t="0" r="0" b="0"/>
                        <wp:docPr id="7912" name="Grafik 79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3E94BF4" wp14:editId="3813AF06">
                        <wp:extent cx="236872" cy="257175"/>
                        <wp:effectExtent l="0" t="0" r="0" b="0"/>
                        <wp:docPr id="7925" name="Grafik 7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C16477" w14:textId="77777777" w:rsidR="004C2748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62E5BC9" wp14:editId="1B84095C">
                        <wp:extent cx="236872" cy="257175"/>
                        <wp:effectExtent l="0" t="0" r="0" b="0"/>
                        <wp:docPr id="7926" name="Grafik 79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367D202" wp14:editId="30F06A6C">
                        <wp:extent cx="236872" cy="257175"/>
                        <wp:effectExtent l="0" t="0" r="0" b="0"/>
                        <wp:docPr id="7757" name="Grafik 77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037EC37" w14:textId="77777777" w:rsidR="004C2748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22F86F5" wp14:editId="445910B0">
                        <wp:extent cx="419100" cy="95250"/>
                        <wp:effectExtent l="0" t="0" r="0" b="0"/>
                        <wp:docPr id="7758" name="Grafik 77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6DE2A8" w14:textId="77777777" w:rsidR="004C2748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7E205CF" wp14:editId="25058FD2">
                        <wp:extent cx="419100" cy="95250"/>
                        <wp:effectExtent l="0" t="0" r="0" b="0"/>
                        <wp:docPr id="7759" name="Grafik 77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16B38EA" wp14:editId="697349BD">
                        <wp:extent cx="419100" cy="95250"/>
                        <wp:effectExtent l="0" t="0" r="0" b="0"/>
                        <wp:docPr id="7760" name="Grafik 77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9D175A" w14:textId="77777777" w:rsidR="004C2748" w:rsidRPr="00327455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857344" behindDoc="0" locked="0" layoutInCell="1" allowOverlap="1" wp14:anchorId="06E0C49C" wp14:editId="77E34C31">
                            <wp:simplePos x="0" y="0"/>
                            <wp:positionH relativeFrom="column">
                              <wp:posOffset>5715</wp:posOffset>
                            </wp:positionH>
                            <wp:positionV relativeFrom="paragraph">
                              <wp:posOffset>35617</wp:posOffset>
                            </wp:positionV>
                            <wp:extent cx="504825" cy="109855"/>
                            <wp:effectExtent l="38100" t="38100" r="66675" b="80645"/>
                            <wp:wrapNone/>
                            <wp:docPr id="7362" name="Gruppieren 73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109855"/>
                                      <a:chOff x="0" y="0"/>
                                      <a:chExt cx="227330" cy="276225"/>
                                    </a:xfrm>
                                  </wpg:grpSpPr>
                                  <wps:wsp>
                                    <wps:cNvPr id="7363" name="Gerader Verbinder 6850"/>
                                    <wps:cNvCnPr/>
                                    <wps:spPr>
                                      <a:xfrm>
                                        <a:off x="0" y="19050"/>
                                        <a:ext cx="227330" cy="2476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364" name="Gerader Verbinder 6852"/>
                                    <wps:cNvCnPr/>
                                    <wps:spPr>
                                      <a:xfrm flipV="1">
                                        <a:off x="0" y="0"/>
                                        <a:ext cx="209550" cy="276225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448F4E24" id="Gruppieren 7362" o:spid="_x0000_s1026" style="position:absolute;margin-left:.45pt;margin-top:2.8pt;width:39.75pt;height:8.65pt;z-index:252857344;mso-width-relative:margin;mso-height-relative:margin" coordsize="22733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">
                            <v:line id="Gerader Verbinder 6850" o:spid="_x0000_s1027" style="position:absolute;visibility:visible;mso-wrap-style:square" from="0,19050" to="227330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" strokecolor="#0d0d0d [3069]" strokeweight="2pt">
                              <v:shadow on="t" color="black" opacity="24903f" origin=",.5" offset="0,.55556mm"/>
                            </v:line>
                            <v:line id="Gerader Verbinder 6852" o:spid="_x0000_s1028" style="position:absolute;flip:y;visibility:visible;mso-wrap-style:square" from="0,0" to="209550,27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" strokecolor="#0d0d0d [3069]" strokeweight="2pt">
                              <v:shadow on="t" color="black" opacity="24903f" origin=",.5" offset="0,.55556mm"/>
                            </v:line>
                          </v:group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5EEE47E" wp14:editId="18C096CF">
                        <wp:extent cx="419100" cy="95250"/>
                        <wp:effectExtent l="0" t="0" r="0" b="0"/>
                        <wp:docPr id="7761" name="Grafik 77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B95CD1C" w14:textId="77777777" w:rsidR="004C2748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59392" behindDoc="0" locked="0" layoutInCell="1" allowOverlap="1" wp14:anchorId="2F663F4B" wp14:editId="0096EDA7">
                            <wp:simplePos x="0" y="0"/>
                            <wp:positionH relativeFrom="column">
                              <wp:posOffset>-7620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333375" cy="19050"/>
                            <wp:effectExtent l="38100" t="38100" r="66675" b="95250"/>
                            <wp:wrapNone/>
                            <wp:docPr id="7365" name="Gerader Verbinder 6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33375" cy="190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line w14:anchorId="68BD19C5" id="Gerader Verbinder 6853" o:spid="_x0000_s1026" style="position:absolute;flip:y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7.95pt" to="2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" strokecolor="#0d0d0d [3069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927C522" wp14:editId="45C27C4C">
                        <wp:extent cx="72000" cy="72000"/>
                        <wp:effectExtent l="0" t="0" r="4445" b="4445"/>
                        <wp:docPr id="7762" name="Grafik 77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12757D5" wp14:editId="6D61799E">
                        <wp:extent cx="72000" cy="72000"/>
                        <wp:effectExtent l="0" t="0" r="4445" b="4445"/>
                        <wp:docPr id="7763" name="Grafik 77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F838A2C" wp14:editId="0458A9DB">
                        <wp:extent cx="72000" cy="72000"/>
                        <wp:effectExtent l="0" t="0" r="4445" b="4445"/>
                        <wp:docPr id="7764" name="Grafik 77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EA76D9" w14:textId="77777777" w:rsidR="004C2748" w:rsidRDefault="004C2748" w:rsidP="00136BD4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59DE4E34" w14:textId="77777777" w:rsidR="004C2748" w:rsidRPr="00C1061D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  <w:sz w:val="6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58368" behindDoc="0" locked="0" layoutInCell="1" allowOverlap="1" wp14:anchorId="5878F14D" wp14:editId="32CE0066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476250" cy="190500"/>
                            <wp:effectExtent l="0" t="0" r="19050" b="12700"/>
                            <wp:wrapNone/>
                            <wp:docPr id="7366" name="Rechteck 73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5C71BF56" id="Rechteck 7366" o:spid="_x0000_s1026" style="position:absolute;margin-left:-.25pt;margin-top:2.3pt;width:37.5pt;height:1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" filled="f" strokecolor="gray [1629]" strokeweight="1pt">
                            <v:stroke dashstyle="1 1"/>
                            <v:textbox inset="1mm,0,1mm,0"/>
                          </v:rect>
                        </w:pict>
                      </mc:Fallback>
                    </mc:AlternateContent>
                  </w:r>
                </w:p>
                <w:p w14:paraId="406B05E5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60416" behindDoc="0" locked="0" layoutInCell="1" allowOverlap="1" wp14:anchorId="23F21256" wp14:editId="18B63972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26034</wp:posOffset>
                            </wp:positionV>
                            <wp:extent cx="438150" cy="9525"/>
                            <wp:effectExtent l="38100" t="38100" r="76200" b="85725"/>
                            <wp:wrapNone/>
                            <wp:docPr id="7367" name="Gerader Verbinder 6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38150" cy="95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line w14:anchorId="49624E97" id="Gerader Verbinder 6855" o:spid="_x0000_s1026" style="position:absolute;flip:y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5pt,2.05pt" to="36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" strokecolor="#0d0d0d [3069]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1C699D7" wp14:editId="5B089543">
                        <wp:extent cx="72000" cy="72000"/>
                        <wp:effectExtent l="0" t="0" r="4445" b="4445"/>
                        <wp:docPr id="7765" name="Grafik 77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353021B" wp14:editId="5284ACAF">
                        <wp:extent cx="72000" cy="72000"/>
                        <wp:effectExtent l="0" t="0" r="4445" b="4445"/>
                        <wp:docPr id="7766" name="Grafik 77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6E19E8C" wp14:editId="588C4D0E">
                        <wp:extent cx="72000" cy="72000"/>
                        <wp:effectExtent l="0" t="0" r="4445" b="4445"/>
                        <wp:docPr id="7767" name="Grafik 7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974F704" wp14:editId="373521A1">
                        <wp:extent cx="72000" cy="72000"/>
                        <wp:effectExtent l="0" t="0" r="4445" b="4445"/>
                        <wp:docPr id="7768" name="Grafik 77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C57FAC7" wp14:editId="263C5D3E">
                        <wp:extent cx="72000" cy="72000"/>
                        <wp:effectExtent l="0" t="0" r="4445" b="4445"/>
                        <wp:docPr id="7769" name="Grafik 77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CDF655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4D1C8CB" wp14:editId="2F111992">
                        <wp:extent cx="72000" cy="72000"/>
                        <wp:effectExtent l="0" t="0" r="4445" b="4445"/>
                        <wp:docPr id="7770" name="Grafik 77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E0EB966" wp14:editId="55EB6335">
                        <wp:extent cx="72000" cy="72000"/>
                        <wp:effectExtent l="0" t="0" r="4445" b="4445"/>
                        <wp:docPr id="7771" name="Grafik 77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249CA56" wp14:editId="23E4162B">
                        <wp:extent cx="72000" cy="72000"/>
                        <wp:effectExtent l="0" t="0" r="4445" b="4445"/>
                        <wp:docPr id="7772" name="Grafik 77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03329B2" wp14:editId="45D33C60">
                        <wp:extent cx="72000" cy="72000"/>
                        <wp:effectExtent l="0" t="0" r="4445" b="4445"/>
                        <wp:docPr id="7773" name="Grafik 77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3BFF6E2" wp14:editId="066F1352">
                        <wp:extent cx="72000" cy="72000"/>
                        <wp:effectExtent l="0" t="0" r="4445" b="4445"/>
                        <wp:docPr id="7774" name="Grafik 77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701A68" w14:textId="77777777" w:rsidR="004C2748" w:rsidRDefault="004C2748" w:rsidP="00136BD4">
                  <w:pPr>
                    <w:tabs>
                      <w:tab w:val="left" w:pos="1236"/>
                    </w:tabs>
                    <w:jc w:val="left"/>
                    <w:rPr>
                      <w:color w:val="0D0D0D" w:themeColor="text1" w:themeTint="F2"/>
                    </w:rPr>
                  </w:pPr>
                </w:p>
              </w:tc>
            </w:tr>
            <w:tr w:rsidR="004C2748" w14:paraId="32F4FBE8" w14:textId="77777777" w:rsidTr="00136BD4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B099858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1A26593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4C384B85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26B6194A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4C2748" w14:paraId="275CB477" w14:textId="77777777" w:rsidTr="00136BD4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B70CCD1" w14:textId="77777777" w:rsidR="004C2748" w:rsidRPr="00C9253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316E7074" w14:textId="77777777" w:rsidR="004C2748" w:rsidRPr="000F51D9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400 - 200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4DCD5CC" w14:textId="77777777" w:rsidR="004C2748" w:rsidRPr="000F51D9" w:rsidRDefault="004C2748" w:rsidP="00136BD4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40 - 10 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702F423" w14:textId="77777777" w:rsidR="004C2748" w:rsidRPr="000F51D9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13 - 8 </w:t>
                  </w:r>
                </w:p>
              </w:tc>
            </w:tr>
            <w:tr w:rsidR="004C2748" w14:paraId="140E9293" w14:textId="77777777" w:rsidTr="00136BD4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2A83F33A" w14:textId="77777777" w:rsidR="004C2748" w:rsidRPr="00C9253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2316C22D" w14:textId="77777777" w:rsidR="004C2748" w:rsidRPr="000F51D9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noProof/>
                      <w:color w:val="4F81BD" w:themeColor="accent1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3B24047A" w14:textId="77777777" w:rsidR="004C2748" w:rsidRPr="000F51D9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6FCC84C6" w14:textId="77777777" w:rsidR="004C2748" w:rsidRPr="000F51D9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</w:t>
                  </w:r>
                </w:p>
              </w:tc>
            </w:tr>
            <w:tr w:rsidR="004C2748" w14:paraId="432F0B58" w14:textId="77777777" w:rsidTr="00136BD4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0E19C196" w14:textId="77777777" w:rsidR="004C2748" w:rsidRPr="00C9253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3131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0D24431B" w14:textId="77777777" w:rsidR="004C2748" w:rsidRPr="000F51D9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100 + 30 + 5 = 235</w:t>
                  </w:r>
                </w:p>
              </w:tc>
            </w:tr>
            <w:tr w:rsidR="004C2748" w14:paraId="028F8D28" w14:textId="77777777" w:rsidTr="00136BD4">
              <w:trPr>
                <w:trHeight w:val="300"/>
              </w:trPr>
              <w:tc>
                <w:tcPr>
                  <w:tcW w:w="3822" w:type="dxa"/>
                  <w:gridSpan w:val="4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7ED3131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4C2748" w14:paraId="69A4EB4B" w14:textId="77777777" w:rsidTr="00136BD4">
              <w:trPr>
                <w:trHeight w:val="225"/>
              </w:trPr>
              <w:tc>
                <w:tcPr>
                  <w:tcW w:w="3822" w:type="dxa"/>
                  <w:gridSpan w:val="4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826F57F" w14:textId="77777777" w:rsidR="004C2748" w:rsidRPr="006C7241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453 - 218 </w:t>
                  </w:r>
                  <w:r w:rsidRPr="00322094">
                    <w:rPr>
                      <w:rFonts w:ascii="Comic Sans MS" w:hAnsi="Comic Sans MS"/>
                      <w:b/>
                      <w:color w:val="4F81BD" w:themeColor="accent1"/>
                      <w:sz w:val="20"/>
                      <w:szCs w:val="20"/>
                    </w:rPr>
                    <w:t>= 235</w:t>
                  </w:r>
                </w:p>
              </w:tc>
            </w:tr>
          </w:tbl>
          <w:p w14:paraId="76E38B23" w14:textId="77777777" w:rsidR="004C2748" w:rsidRPr="00A37004" w:rsidRDefault="004C2748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1" w:type="dxa"/>
            <w:vMerge w:val="restart"/>
            <w:vAlign w:val="center"/>
          </w:tcPr>
          <w:p w14:paraId="125DB754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54E18A5D" w14:textId="77777777" w:rsidR="004C2748" w:rsidRPr="008E6076" w:rsidRDefault="004C2748" w:rsidP="00322094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sieht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an der Einerstelle (E):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</w:p>
          <w:p w14:paraId="304EBD80" w14:textId="05637DE6" w:rsidR="004C2748" w:rsidRPr="008E6076" w:rsidRDefault="004C2748" w:rsidP="00322094">
            <w:pPr>
              <w:pStyle w:val="Listenabsatz"/>
              <w:numPr>
                <w:ilvl w:val="0"/>
                <w:numId w:val="0"/>
              </w:numPr>
              <w:ind w:left="266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3 &lt; 8</w:t>
            </w:r>
          </w:p>
          <w:p w14:paraId="6C9397D7" w14:textId="77777777" w:rsidR="004C2748" w:rsidRPr="008E6076" w:rsidRDefault="004C2748" w:rsidP="00322094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weiß: Sie kann 3 – 8 nicht </w:t>
            </w:r>
          </w:p>
          <w:p w14:paraId="57C8A2E0" w14:textId="0B37891B" w:rsidR="004C2748" w:rsidRPr="008E6076" w:rsidRDefault="004C2748" w:rsidP="00322094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rechnen.</w:t>
            </w:r>
          </w:p>
          <w:p w14:paraId="471D613D" w14:textId="77777777" w:rsidR="004C2748" w:rsidRPr="008E6076" w:rsidRDefault="004C2748" w:rsidP="00322094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weiß aber: </w:t>
            </w:r>
          </w:p>
          <w:p w14:paraId="4D283049" w14:textId="0DB85343" w:rsidR="004C2748" w:rsidRPr="008E6076" w:rsidRDefault="004C2748" w:rsidP="00322094">
            <w:pPr>
              <w:pStyle w:val="Listenabsatz"/>
              <w:numPr>
                <w:ilvl w:val="0"/>
                <w:numId w:val="0"/>
              </w:numPr>
              <w:ind w:left="266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Sie kann 13 – 8 rechnen.</w:t>
            </w:r>
          </w:p>
        </w:tc>
      </w:tr>
      <w:tr w:rsidR="004C2748" w14:paraId="0DC6D418" w14:textId="77777777" w:rsidTr="00136BD4">
        <w:trPr>
          <w:trHeight w:val="2551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9A4B983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0F6D959C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7A112BEE" w14:textId="77777777" w:rsidR="004C2748" w:rsidRPr="00B22FD0" w:rsidRDefault="004C2748" w:rsidP="00136BD4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7FCF3461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4B19753C" w14:textId="77777777" w:rsidR="004C2748" w:rsidRPr="008E6076" w:rsidRDefault="004C2748" w:rsidP="001B7956">
            <w:pPr>
              <w:pStyle w:val="Listenabsatz"/>
              <w:numPr>
                <w:ilvl w:val="0"/>
                <w:numId w:val="12"/>
              </w:numPr>
              <w:spacing w:after="120"/>
              <w:ind w:left="267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tauscht einen Zehner (Z) in 10      Einer (E) um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10         =        10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</w:t>
            </w: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907"/>
              <w:gridCol w:w="939"/>
            </w:tblGrid>
            <w:tr w:rsidR="004C2748" w14:paraId="5AC3DB40" w14:textId="77777777" w:rsidTr="00322094">
              <w:trPr>
                <w:jc w:val="center"/>
              </w:trPr>
              <w:tc>
                <w:tcPr>
                  <w:tcW w:w="1134" w:type="dxa"/>
                </w:tcPr>
                <w:p w14:paraId="2AB34C59" w14:textId="77777777" w:rsidR="004C2748" w:rsidRPr="00322094" w:rsidRDefault="004C2748" w:rsidP="00322094">
                  <w:pPr>
                    <w:ind w:left="360" w:hanging="360"/>
                    <w:rPr>
                      <w:color w:val="0D0D0D" w:themeColor="text1" w:themeTint="F2"/>
                    </w:rPr>
                  </w:pPr>
                  <w:r w:rsidRPr="00327455">
                    <w:rPr>
                      <w:noProof/>
                    </w:rPr>
                    <w:drawing>
                      <wp:inline distT="0" distB="0" distL="0" distR="0" wp14:anchorId="6E44F4BF" wp14:editId="666E39EC">
                        <wp:extent cx="647700" cy="209550"/>
                        <wp:effectExtent l="0" t="0" r="0" b="0"/>
                        <wp:docPr id="7797" name="Grafik 77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923" cy="210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" w:type="dxa"/>
                </w:tcPr>
                <w:p w14:paraId="3B84CC19" w14:textId="77777777" w:rsidR="004C2748" w:rsidRDefault="004C2748" w:rsidP="00322094">
                  <w:pPr>
                    <w:pStyle w:val="Listenabsatz"/>
                    <w:numPr>
                      <w:ilvl w:val="0"/>
                      <w:numId w:val="0"/>
                    </w:numPr>
                    <w:ind w:left="360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sym w:font="Symbol" w:char="F0DB"/>
                  </w:r>
                </w:p>
              </w:tc>
              <w:tc>
                <w:tcPr>
                  <w:tcW w:w="939" w:type="dxa"/>
                </w:tcPr>
                <w:p w14:paraId="7096A5C8" w14:textId="77777777" w:rsidR="004C2748" w:rsidRPr="00C1061D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  <w:sz w:val="6"/>
                    </w:rPr>
                  </w:pPr>
                </w:p>
                <w:p w14:paraId="5E62ED87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DB0FA5D" wp14:editId="79817D46">
                        <wp:extent cx="72000" cy="72000"/>
                        <wp:effectExtent l="0" t="0" r="4445" b="4445"/>
                        <wp:docPr id="7798" name="Grafik 77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7AFEF2C" wp14:editId="337757DB">
                        <wp:extent cx="72000" cy="72000"/>
                        <wp:effectExtent l="0" t="0" r="4445" b="4445"/>
                        <wp:docPr id="7799" name="Grafik 7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472438E" wp14:editId="2E964DA4">
                        <wp:extent cx="72000" cy="72000"/>
                        <wp:effectExtent l="0" t="0" r="4445" b="4445"/>
                        <wp:docPr id="7929" name="Grafik 79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72D691D" wp14:editId="042663E4">
                        <wp:extent cx="72000" cy="72000"/>
                        <wp:effectExtent l="0" t="0" r="4445" b="4445"/>
                        <wp:docPr id="7801" name="Grafik 78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FD2D9F3" wp14:editId="67001AFD">
                        <wp:extent cx="72000" cy="72000"/>
                        <wp:effectExtent l="0" t="0" r="4445" b="4445"/>
                        <wp:docPr id="7802" name="Grafik 7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3F4842" w14:textId="77777777" w:rsidR="004C2748" w:rsidRDefault="004C2748" w:rsidP="00136BD4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A184257" wp14:editId="5FB5C2B2">
                        <wp:extent cx="72000" cy="72000"/>
                        <wp:effectExtent l="0" t="0" r="4445" b="4445"/>
                        <wp:docPr id="7930" name="Grafik 79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AFAFE41" wp14:editId="69F8EA6A">
                        <wp:extent cx="72000" cy="72000"/>
                        <wp:effectExtent l="0" t="0" r="4445" b="4445"/>
                        <wp:docPr id="7931" name="Grafik 7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D45C671" wp14:editId="48DAA009">
                        <wp:extent cx="72000" cy="72000"/>
                        <wp:effectExtent l="0" t="0" r="4445" b="4445"/>
                        <wp:docPr id="7932" name="Grafik 79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63A61F3" wp14:editId="08CC513E">
                        <wp:extent cx="72000" cy="72000"/>
                        <wp:effectExtent l="0" t="0" r="4445" b="4445"/>
                        <wp:docPr id="7933" name="Grafik 7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1556036" wp14:editId="6358C34B">
                        <wp:extent cx="72000" cy="72000"/>
                        <wp:effectExtent l="0" t="0" r="4445" b="4445"/>
                        <wp:docPr id="7934" name="Grafik 79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BF06D6" w14:textId="77777777" w:rsidR="004C2748" w:rsidRPr="008E6076" w:rsidRDefault="004C2748" w:rsidP="00322094">
            <w:pPr>
              <w:pStyle w:val="Listenabsatz"/>
              <w:numPr>
                <w:ilvl w:val="0"/>
                <w:numId w:val="12"/>
              </w:numPr>
              <w:ind w:left="267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Man sagt: </w:t>
            </w:r>
          </w:p>
          <w:p w14:paraId="0975F864" w14:textId="77777777" w:rsidR="004C2748" w:rsidRPr="00E83627" w:rsidRDefault="004C2748" w:rsidP="00136BD4">
            <w:pPr>
              <w:pStyle w:val="Listenabsatz"/>
              <w:ind w:left="266"/>
              <w:rPr>
                <w:color w:val="0D0D0D" w:themeColor="text1" w:themeTint="F2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Leonie hat einen Zehner entbündelt</w:t>
            </w:r>
            <w:r w:rsidRPr="008E6076">
              <w:rPr>
                <w:color w:val="548DD4" w:themeColor="text2" w:themeTint="99"/>
                <w:u w:val="single"/>
              </w:rPr>
              <w:t>.</w:t>
            </w:r>
            <w:r w:rsidRPr="00E83627">
              <w:rPr>
                <w:color w:val="0D0D0D" w:themeColor="text1" w:themeTint="F2"/>
                <w:u w:val="single"/>
              </w:rPr>
              <w:t xml:space="preserve"> </w:t>
            </w:r>
          </w:p>
        </w:tc>
      </w:tr>
      <w:tr w:rsidR="004C2748" w14:paraId="35F9323B" w14:textId="77777777" w:rsidTr="00136BD4">
        <w:trPr>
          <w:trHeight w:val="135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FC3664D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263859B0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5AD573E0" w14:textId="77777777" w:rsidR="004C2748" w:rsidRPr="00B22FD0" w:rsidRDefault="004C2748" w:rsidP="00136BD4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49CB4864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1D00DAA2" w14:textId="77777777" w:rsidR="004C2748" w:rsidRPr="008E6076" w:rsidRDefault="004C2748" w:rsidP="001B7956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kann jetzt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stellenweise </w:t>
            </w:r>
          </w:p>
          <w:p w14:paraId="16A51360" w14:textId="735EF599" w:rsidR="004C2748" w:rsidRPr="008E6076" w:rsidRDefault="004C2748" w:rsidP="00322094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rechnen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</w:t>
            </w:r>
          </w:p>
          <w:p w14:paraId="55E504B1" w14:textId="77777777" w:rsidR="004C2748" w:rsidRPr="008E6076" w:rsidRDefault="004C2748" w:rsidP="00136BD4">
            <w:pPr>
              <w:ind w:left="69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13 - 8        =     5     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(</w:t>
            </w:r>
            <w:proofErr w:type="gramEnd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E)</w:t>
            </w:r>
          </w:p>
          <w:p w14:paraId="4DF1EAB1" w14:textId="77777777" w:rsidR="004C2748" w:rsidRPr="008E6076" w:rsidRDefault="004C2748" w:rsidP="00136BD4">
            <w:pPr>
              <w:ind w:left="69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40 - 10      =   30    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(</w:t>
            </w:r>
            <w:proofErr w:type="gramEnd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Z)</w:t>
            </w:r>
          </w:p>
          <w:p w14:paraId="54C573D2" w14:textId="77777777" w:rsidR="004C2748" w:rsidRPr="008E6076" w:rsidRDefault="004C2748" w:rsidP="00136BD4">
            <w:pPr>
              <w:ind w:left="691"/>
              <w:rPr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400 -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200  =</w:t>
            </w:r>
            <w:proofErr w:type="gramEnd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200       (H)</w:t>
            </w:r>
          </w:p>
        </w:tc>
      </w:tr>
      <w:tr w:rsidR="004C2748" w14:paraId="3923B55A" w14:textId="77777777" w:rsidTr="00136BD4">
        <w:trPr>
          <w:trHeight w:val="135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408CD56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50BA3628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12BC752D" w14:textId="77777777" w:rsidR="004C2748" w:rsidRPr="00B22FD0" w:rsidRDefault="004C2748" w:rsidP="00136BD4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62E7EE40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76AC0236" w14:textId="77777777" w:rsidR="004C2748" w:rsidRPr="008E6076" w:rsidRDefault="004C2748" w:rsidP="001B7956">
            <w:pPr>
              <w:pStyle w:val="Listenabsatz"/>
              <w:numPr>
                <w:ilvl w:val="0"/>
                <w:numId w:val="18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Ergebnisse addieren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</w:t>
            </w:r>
          </w:p>
          <w:p w14:paraId="3FDDC036" w14:textId="7CB7CE9C" w:rsidR="004C2748" w:rsidRPr="008E6076" w:rsidRDefault="004C2748" w:rsidP="00322094">
            <w:pPr>
              <w:pStyle w:val="Listenabsatz"/>
              <w:numPr>
                <w:ilvl w:val="0"/>
                <w:numId w:val="0"/>
              </w:numPr>
              <w:ind w:left="266"/>
              <w:jc w:val="center"/>
              <w:rPr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5 + 30 + 200 = 235</w:t>
            </w:r>
          </w:p>
        </w:tc>
      </w:tr>
      <w:tr w:rsidR="004C2748" w14:paraId="5CAA0167" w14:textId="77777777" w:rsidTr="00136BD4">
        <w:trPr>
          <w:trHeight w:val="103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9F12074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2276C50E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7863" w:type="dxa"/>
            <w:gridSpan w:val="5"/>
            <w:vAlign w:val="center"/>
          </w:tcPr>
          <w:p w14:paraId="4172656E" w14:textId="77777777" w:rsidR="004C2748" w:rsidRDefault="004C2748" w:rsidP="00136BD4">
            <w:pPr>
              <w:pStyle w:val="Listenabsatz"/>
              <w:ind w:left="266"/>
              <w:rPr>
                <w:color w:val="0D0D0D" w:themeColor="text1" w:themeTint="F2"/>
              </w:rPr>
            </w:pPr>
          </w:p>
        </w:tc>
      </w:tr>
      <w:tr w:rsidR="00136BD4" w14:paraId="43D9254C" w14:textId="77777777" w:rsidTr="00136BD4">
        <w:trPr>
          <w:trHeight w:val="160"/>
        </w:trPr>
        <w:tc>
          <w:tcPr>
            <w:tcW w:w="686" w:type="dxa"/>
          </w:tcPr>
          <w:p w14:paraId="0104C176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2E7E74B4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2" w:type="dxa"/>
            <w:gridSpan w:val="3"/>
          </w:tcPr>
          <w:p w14:paraId="444FF702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1" w:type="dxa"/>
            <w:shd w:val="clear" w:color="auto" w:fill="auto"/>
          </w:tcPr>
          <w:p w14:paraId="4AC3CFFF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0" w:type="dxa"/>
            <w:shd w:val="clear" w:color="auto" w:fill="auto"/>
          </w:tcPr>
          <w:p w14:paraId="550F37B6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1A1250CE" w14:textId="77777777" w:rsidTr="00136BD4">
        <w:trPr>
          <w:trHeight w:val="63"/>
        </w:trPr>
        <w:tc>
          <w:tcPr>
            <w:tcW w:w="686" w:type="dxa"/>
          </w:tcPr>
          <w:p w14:paraId="7C78A8D3" w14:textId="77777777" w:rsidR="00136BD4" w:rsidRPr="008E6809" w:rsidRDefault="00136BD4" w:rsidP="00136BD4">
            <w:pPr>
              <w:rPr>
                <w:color w:val="0D0D0D" w:themeColor="text1" w:themeTint="F2"/>
                <w:sz w:val="20"/>
              </w:rPr>
            </w:pPr>
          </w:p>
        </w:tc>
        <w:tc>
          <w:tcPr>
            <w:tcW w:w="278" w:type="dxa"/>
          </w:tcPr>
          <w:p w14:paraId="3BF1AD26" w14:textId="77777777" w:rsidR="00136BD4" w:rsidRPr="00B40945" w:rsidRDefault="00136BD4" w:rsidP="00136BD4">
            <w:pPr>
              <w:pStyle w:val="berschrift2"/>
              <w:rPr>
                <w:sz w:val="20"/>
                <w:szCs w:val="21"/>
              </w:rPr>
            </w:pPr>
          </w:p>
        </w:tc>
        <w:tc>
          <w:tcPr>
            <w:tcW w:w="7863" w:type="dxa"/>
            <w:gridSpan w:val="5"/>
          </w:tcPr>
          <w:p w14:paraId="418C6671" w14:textId="77777777" w:rsidR="00136BD4" w:rsidRDefault="00136BD4" w:rsidP="00136BD4">
            <w:pPr>
              <w:rPr>
                <w:sz w:val="28"/>
                <w:szCs w:val="28"/>
              </w:rPr>
            </w:pPr>
          </w:p>
          <w:p w14:paraId="4242DC82" w14:textId="77777777" w:rsidR="00136BD4" w:rsidRPr="00B40945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20"/>
              </w:rPr>
            </w:pPr>
          </w:p>
        </w:tc>
      </w:tr>
      <w:tr w:rsidR="00136BD4" w14:paraId="5D53D357" w14:textId="77777777" w:rsidTr="00136BD4">
        <w:trPr>
          <w:trHeight w:val="66"/>
        </w:trPr>
        <w:tc>
          <w:tcPr>
            <w:tcW w:w="686" w:type="dxa"/>
          </w:tcPr>
          <w:p w14:paraId="4BB29FB0" w14:textId="77777777" w:rsidR="00136BD4" w:rsidRPr="008E6809" w:rsidRDefault="00136BD4" w:rsidP="00136BD4">
            <w:pPr>
              <w:rPr>
                <w:color w:val="0D0D0D" w:themeColor="text1" w:themeTint="F2"/>
                <w:sz w:val="16"/>
              </w:rPr>
            </w:pPr>
          </w:p>
        </w:tc>
        <w:tc>
          <w:tcPr>
            <w:tcW w:w="278" w:type="dxa"/>
          </w:tcPr>
          <w:p w14:paraId="1EA50D43" w14:textId="77777777" w:rsidR="00136BD4" w:rsidRPr="00382173" w:rsidRDefault="00136BD4" w:rsidP="00136BD4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3872" w:type="dxa"/>
            <w:gridSpan w:val="3"/>
          </w:tcPr>
          <w:p w14:paraId="3CFA9383" w14:textId="77777777" w:rsidR="00136BD4" w:rsidRPr="00382173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6"/>
              </w:rPr>
            </w:pPr>
          </w:p>
        </w:tc>
        <w:tc>
          <w:tcPr>
            <w:tcW w:w="141" w:type="dxa"/>
            <w:shd w:val="clear" w:color="auto" w:fill="auto"/>
          </w:tcPr>
          <w:p w14:paraId="73F9F010" w14:textId="77777777" w:rsidR="00136BD4" w:rsidRPr="00382173" w:rsidRDefault="00136BD4" w:rsidP="00136BD4">
            <w:pPr>
              <w:pStyle w:val="berschrift2"/>
              <w:rPr>
                <w:color w:val="0D0D0D" w:themeColor="text1" w:themeTint="F2"/>
                <w:sz w:val="16"/>
              </w:rPr>
            </w:pPr>
          </w:p>
        </w:tc>
        <w:tc>
          <w:tcPr>
            <w:tcW w:w="3850" w:type="dxa"/>
            <w:shd w:val="clear" w:color="auto" w:fill="auto"/>
          </w:tcPr>
          <w:p w14:paraId="567B9018" w14:textId="77777777" w:rsidR="00136BD4" w:rsidRPr="00382173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6"/>
              </w:rPr>
            </w:pPr>
          </w:p>
        </w:tc>
      </w:tr>
      <w:tr w:rsidR="00136BD4" w14:paraId="531D00F8" w14:textId="77777777" w:rsidTr="00136BD4">
        <w:trPr>
          <w:trHeight w:val="394"/>
        </w:trPr>
        <w:tc>
          <w:tcPr>
            <w:tcW w:w="686" w:type="dxa"/>
          </w:tcPr>
          <w:p w14:paraId="73DF9CA6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648989A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7863" w:type="dxa"/>
            <w:gridSpan w:val="5"/>
          </w:tcPr>
          <w:p w14:paraId="0B72EDE4" w14:textId="77777777" w:rsidR="00136BD4" w:rsidRPr="00016CF7" w:rsidRDefault="00136BD4" w:rsidP="00136BD4">
            <w:pPr>
              <w:pStyle w:val="berschrift2"/>
              <w:ind w:left="0" w:firstLine="0"/>
            </w:pPr>
          </w:p>
        </w:tc>
      </w:tr>
    </w:tbl>
    <w:p w14:paraId="1ABB0C54" w14:textId="77777777" w:rsidR="00136BD4" w:rsidRDefault="00136BD4" w:rsidP="00136BD4">
      <w:pPr>
        <w:rPr>
          <w:sz w:val="28"/>
          <w:szCs w:val="28"/>
        </w:rPr>
      </w:pPr>
    </w:p>
    <w:p w14:paraId="14D4AB04" w14:textId="77777777" w:rsidR="00136BD4" w:rsidRDefault="00136BD4" w:rsidP="00136BD4">
      <w:pPr>
        <w:rPr>
          <w:sz w:val="28"/>
          <w:szCs w:val="28"/>
        </w:rPr>
      </w:pPr>
    </w:p>
    <w:p w14:paraId="3DB16A48" w14:textId="77777777" w:rsidR="00136BD4" w:rsidRDefault="00136BD4" w:rsidP="00136BD4">
      <w:pPr>
        <w:rPr>
          <w:sz w:val="2"/>
        </w:rPr>
      </w:pPr>
    </w:p>
    <w:p w14:paraId="5A471DFA" w14:textId="77777777" w:rsidR="00136BD4" w:rsidRDefault="00136BD4" w:rsidP="00136BD4">
      <w:pPr>
        <w:rPr>
          <w:sz w:val="2"/>
        </w:rPr>
      </w:pPr>
    </w:p>
    <w:p w14:paraId="7555E725" w14:textId="77777777" w:rsidR="00136BD4" w:rsidRDefault="00136BD4" w:rsidP="00136BD4">
      <w:pPr>
        <w:rPr>
          <w:sz w:val="2"/>
        </w:rPr>
      </w:pPr>
    </w:p>
    <w:tbl>
      <w:tblPr>
        <w:tblW w:w="487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279"/>
        <w:gridCol w:w="590"/>
        <w:gridCol w:w="425"/>
        <w:gridCol w:w="2867"/>
        <w:gridCol w:w="142"/>
        <w:gridCol w:w="393"/>
        <w:gridCol w:w="142"/>
        <w:gridCol w:w="425"/>
        <w:gridCol w:w="142"/>
        <w:gridCol w:w="1275"/>
        <w:gridCol w:w="851"/>
        <w:gridCol w:w="627"/>
      </w:tblGrid>
      <w:tr w:rsidR="00136BD4" w14:paraId="5D4522BD" w14:textId="77777777" w:rsidTr="00136BD4">
        <w:trPr>
          <w:trHeight w:val="434"/>
        </w:trPr>
        <w:tc>
          <w:tcPr>
            <w:tcW w:w="691" w:type="dxa"/>
            <w:hideMark/>
          </w:tcPr>
          <w:p w14:paraId="7B9162C9" w14:textId="77777777" w:rsidR="00136BD4" w:rsidRPr="00981DEE" w:rsidRDefault="00136BD4" w:rsidP="00136BD4">
            <w:pPr>
              <w:pStyle w:val="berschrift2"/>
              <w:rPr>
                <w:szCs w:val="21"/>
              </w:rPr>
            </w:pPr>
            <w:r w:rsidRPr="00981DEE">
              <w:rPr>
                <w:szCs w:val="21"/>
              </w:rPr>
              <w:lastRenderedPageBreak/>
              <w:t>11</w:t>
            </w:r>
          </w:p>
        </w:tc>
        <w:tc>
          <w:tcPr>
            <w:tcW w:w="8158" w:type="dxa"/>
            <w:gridSpan w:val="12"/>
          </w:tcPr>
          <w:p w14:paraId="1387AC0A" w14:textId="77777777" w:rsidR="00136BD4" w:rsidRPr="00981DEE" w:rsidRDefault="00136BD4" w:rsidP="00136BD4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981DEE">
              <w:rPr>
                <w:color w:val="7F7F7F" w:themeColor="text1" w:themeTint="80"/>
                <w:sz w:val="21"/>
                <w:szCs w:val="21"/>
              </w:rPr>
              <w:t>Addieren und Subtrahieren: Stellenweise rechnen</w:t>
            </w:r>
          </w:p>
          <w:p w14:paraId="56DFA837" w14:textId="77777777" w:rsidR="00136BD4" w:rsidRPr="00981DEE" w:rsidRDefault="00136BD4" w:rsidP="00136BD4">
            <w:pPr>
              <w:rPr>
                <w:color w:val="7F7F7F" w:themeColor="text1" w:themeTint="80"/>
                <w:szCs w:val="21"/>
              </w:rPr>
            </w:pPr>
          </w:p>
        </w:tc>
      </w:tr>
      <w:tr w:rsidR="00136BD4" w14:paraId="7408D3C4" w14:textId="77777777" w:rsidTr="00136BD4">
        <w:trPr>
          <w:trHeight w:val="193"/>
        </w:trPr>
        <w:tc>
          <w:tcPr>
            <w:tcW w:w="691" w:type="dxa"/>
          </w:tcPr>
          <w:p w14:paraId="4052A7EB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E00B47E" w14:textId="77777777" w:rsidR="00136BD4" w:rsidRPr="00981DEE" w:rsidRDefault="00136BD4" w:rsidP="00136BD4">
            <w:pPr>
              <w:pStyle w:val="berschrift2"/>
            </w:pPr>
            <w:r w:rsidRPr="00981DEE">
              <w:t>a)</w:t>
            </w:r>
          </w:p>
          <w:p w14:paraId="3C19229C" w14:textId="77777777" w:rsidR="00136BD4" w:rsidRPr="008E6809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79" w:type="dxa"/>
            <w:gridSpan w:val="11"/>
          </w:tcPr>
          <w:p w14:paraId="2B519689" w14:textId="77777777" w:rsidR="00136BD4" w:rsidRPr="008E680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 w:rsidRPr="008E6809">
              <w:rPr>
                <w:color w:val="0D0D0D" w:themeColor="text1" w:themeTint="F2"/>
              </w:rPr>
              <w:t xml:space="preserve">Vervollständige die Aufgaben von </w:t>
            </w:r>
            <w:r>
              <w:rPr>
                <w:color w:val="0D0D0D" w:themeColor="text1" w:themeTint="F2"/>
              </w:rPr>
              <w:t>Leonie</w:t>
            </w:r>
            <w:r w:rsidRPr="008E6809">
              <w:rPr>
                <w:color w:val="0D0D0D" w:themeColor="text1" w:themeTint="F2"/>
              </w:rPr>
              <w:t xml:space="preserve"> und Tara. </w:t>
            </w:r>
          </w:p>
        </w:tc>
      </w:tr>
      <w:tr w:rsidR="00136BD4" w14:paraId="0643F0BD" w14:textId="77777777" w:rsidTr="00136BD4">
        <w:trPr>
          <w:trHeight w:val="340"/>
        </w:trPr>
        <w:tc>
          <w:tcPr>
            <w:tcW w:w="691" w:type="dxa"/>
          </w:tcPr>
          <w:p w14:paraId="11B109C8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FD0EFA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</w:tcPr>
          <w:p w14:paraId="1D85F99D" w14:textId="77777777" w:rsidR="00136BD4" w:rsidRPr="001B7BDB" w:rsidRDefault="00136BD4" w:rsidP="00136BD4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 xml:space="preserve">a1) </w:t>
            </w:r>
          </w:p>
        </w:tc>
        <w:tc>
          <w:tcPr>
            <w:tcW w:w="3292" w:type="dxa"/>
            <w:gridSpan w:val="2"/>
          </w:tcPr>
          <w:p w14:paraId="37C5B4C2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545 + 214</w:t>
            </w:r>
          </w:p>
        </w:tc>
        <w:tc>
          <w:tcPr>
            <w:tcW w:w="142" w:type="dxa"/>
          </w:tcPr>
          <w:p w14:paraId="36B43D36" w14:textId="77777777" w:rsidR="00136BD4" w:rsidRPr="001B7BDB" w:rsidRDefault="00136BD4" w:rsidP="00136BD4">
            <w:pPr>
              <w:pStyle w:val="berschrift2"/>
              <w:rPr>
                <w:color w:val="808080"/>
              </w:rPr>
            </w:pPr>
          </w:p>
        </w:tc>
        <w:tc>
          <w:tcPr>
            <w:tcW w:w="393" w:type="dxa"/>
          </w:tcPr>
          <w:p w14:paraId="3B9D0614" w14:textId="77777777" w:rsidR="00136BD4" w:rsidRPr="001B7BDB" w:rsidRDefault="00136BD4" w:rsidP="00136BD4">
            <w:pPr>
              <w:pStyle w:val="berschrift2"/>
              <w:rPr>
                <w:color w:val="808080"/>
              </w:rPr>
            </w:pPr>
            <w:r w:rsidRPr="001B7BDB">
              <w:rPr>
                <w:color w:val="808080"/>
              </w:rPr>
              <w:t xml:space="preserve">b1) </w:t>
            </w:r>
          </w:p>
        </w:tc>
        <w:tc>
          <w:tcPr>
            <w:tcW w:w="1984" w:type="dxa"/>
            <w:gridSpan w:val="4"/>
          </w:tcPr>
          <w:p w14:paraId="11FEEF5B" w14:textId="77777777" w:rsidR="00136BD4" w:rsidRPr="00B40945" w:rsidRDefault="00136BD4" w:rsidP="00136BD4">
            <w:pPr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545 - 214</w:t>
            </w:r>
          </w:p>
        </w:tc>
        <w:tc>
          <w:tcPr>
            <w:tcW w:w="1478" w:type="dxa"/>
            <w:gridSpan w:val="2"/>
          </w:tcPr>
          <w:p w14:paraId="7C313179" w14:textId="77777777" w:rsidR="00136BD4" w:rsidRDefault="00136BD4" w:rsidP="00136BD4">
            <w:pPr>
              <w:jc w:val="left"/>
              <w:rPr>
                <w:color w:val="7F7F7F" w:themeColor="text1" w:themeTint="80"/>
              </w:rPr>
            </w:pPr>
          </w:p>
        </w:tc>
      </w:tr>
      <w:tr w:rsidR="00136BD4" w14:paraId="01EA9BCC" w14:textId="77777777" w:rsidTr="00136BD4">
        <w:trPr>
          <w:trHeight w:val="564"/>
        </w:trPr>
        <w:tc>
          <w:tcPr>
            <w:tcW w:w="691" w:type="dxa"/>
          </w:tcPr>
          <w:p w14:paraId="777726D9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11A48C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015" w:type="dxa"/>
            <w:gridSpan w:val="2"/>
          </w:tcPr>
          <w:p w14:paraId="586683CF" w14:textId="77777777" w:rsidR="00136BD4" w:rsidRPr="00B40945" w:rsidRDefault="00407A65" w:rsidP="00136BD4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54B2CEC4">
                <v:shape id="_x0000_i1044" type="#_x0000_t75" alt="" style="width:53.25pt;height:45.4pt;mso-width-percent:0;mso-height-percent:0;mso-width-percent:0;mso-height-percent:0" o:ole="">
                  <v:imagedata r:id="rId21" o:title=""/>
                </v:shape>
                <o:OLEObject Type="Embed" ProgID="PBrush" ShapeID="_x0000_i1044" DrawAspect="Content" ObjectID="_1651325427" r:id="rId32"/>
              </w:object>
            </w:r>
          </w:p>
        </w:tc>
        <w:tc>
          <w:tcPr>
            <w:tcW w:w="2867" w:type="dxa"/>
          </w:tcPr>
          <w:p w14:paraId="6FDB78A8" w14:textId="77777777" w:rsidR="00136BD4" w:rsidRPr="009516CE" w:rsidRDefault="00136BD4" w:rsidP="00136BD4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Leonie weiß:     </w:t>
            </w:r>
          </w:p>
          <w:p w14:paraId="51B0CAC7" w14:textId="77777777" w:rsidR="00136BD4" w:rsidRPr="009516CE" w:rsidRDefault="00136BD4" w:rsidP="00136BD4">
            <w:pPr>
              <w:tabs>
                <w:tab w:val="left" w:pos="1236"/>
              </w:tabs>
              <w:rPr>
                <w:color w:val="000000"/>
              </w:rPr>
            </w:pPr>
            <w:r w:rsidRPr="009516CE">
              <w:rPr>
                <w:color w:val="000000"/>
              </w:rPr>
              <w:t xml:space="preserve">     545 = 500 + 40 + 5</w:t>
            </w:r>
          </w:p>
          <w:p w14:paraId="066016FA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 w:rsidRPr="009516CE">
              <w:rPr>
                <w:color w:val="000000"/>
              </w:rPr>
              <w:t xml:space="preserve">     214 = 200 + 10 + 4</w:t>
            </w:r>
          </w:p>
        </w:tc>
        <w:tc>
          <w:tcPr>
            <w:tcW w:w="142" w:type="dxa"/>
          </w:tcPr>
          <w:p w14:paraId="2F5E30C4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1102" w:type="dxa"/>
            <w:gridSpan w:val="4"/>
          </w:tcPr>
          <w:p w14:paraId="4B818EAB" w14:textId="77777777" w:rsidR="00136BD4" w:rsidRPr="00B40945" w:rsidRDefault="00407A65" w:rsidP="00136BD4">
            <w:pPr>
              <w:jc w:val="left"/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7476E2D6">
                <v:shape id="_x0000_i1043" type="#_x0000_t75" alt="" style="width:53.25pt;height:45.4pt;mso-width-percent:0;mso-height-percent:0;mso-width-percent:0;mso-height-percent:0" o:ole="">
                  <v:imagedata r:id="rId21" o:title=""/>
                </v:shape>
                <o:OLEObject Type="Embed" ProgID="PBrush" ShapeID="_x0000_i1043" DrawAspect="Content" ObjectID="_1651325428" r:id="rId33"/>
              </w:object>
            </w:r>
          </w:p>
        </w:tc>
        <w:tc>
          <w:tcPr>
            <w:tcW w:w="2753" w:type="dxa"/>
            <w:gridSpan w:val="3"/>
          </w:tcPr>
          <w:p w14:paraId="444B0A31" w14:textId="77777777" w:rsidR="00136BD4" w:rsidRPr="009516CE" w:rsidRDefault="00136BD4" w:rsidP="00136BD4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Leonie weiß:     </w:t>
            </w:r>
          </w:p>
          <w:p w14:paraId="0DD2CC00" w14:textId="77777777" w:rsidR="00136BD4" w:rsidRPr="009516CE" w:rsidRDefault="00136BD4" w:rsidP="00136BD4">
            <w:pPr>
              <w:tabs>
                <w:tab w:val="left" w:pos="1236"/>
              </w:tabs>
              <w:rPr>
                <w:color w:val="000000"/>
              </w:rPr>
            </w:pPr>
            <w:r w:rsidRPr="009516CE">
              <w:rPr>
                <w:color w:val="000000"/>
              </w:rPr>
              <w:t>545 = 500 + 40 + 5</w:t>
            </w:r>
          </w:p>
          <w:p w14:paraId="6AE8D970" w14:textId="77777777" w:rsidR="00136BD4" w:rsidRPr="00A13C09" w:rsidRDefault="00136BD4" w:rsidP="00136BD4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9516CE">
              <w:rPr>
                <w:color w:val="000000"/>
              </w:rPr>
              <w:t>214 = 200 + 10 + 4</w:t>
            </w:r>
          </w:p>
        </w:tc>
      </w:tr>
      <w:tr w:rsidR="00136BD4" w14:paraId="6F689863" w14:textId="77777777" w:rsidTr="00136BD4">
        <w:trPr>
          <w:trHeight w:val="1511"/>
        </w:trPr>
        <w:tc>
          <w:tcPr>
            <w:tcW w:w="691" w:type="dxa"/>
          </w:tcPr>
          <w:p w14:paraId="20678933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F0723D3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82" w:type="dxa"/>
            <w:gridSpan w:val="3"/>
            <w:tcBorders>
              <w:left w:val="nil"/>
            </w:tcBorders>
            <w:vAlign w:val="center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1E4FAF1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FF62C46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720D2C01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7E5E1380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A1F207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172E5984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682CEB67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5044210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1FC51E1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77DE06BE" w14:textId="77777777" w:rsidR="00136BD4" w:rsidRPr="000F51D9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 + 4</w:t>
                  </w:r>
                </w:p>
              </w:tc>
              <w:tc>
                <w:tcPr>
                  <w:tcW w:w="430" w:type="dxa"/>
                </w:tcPr>
                <w:p w14:paraId="1BB5975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07BC93D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47E3DA7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0B40CEA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9</w:t>
                  </w:r>
                </w:p>
              </w:tc>
            </w:tr>
            <w:tr w:rsidR="00136BD4" w14:paraId="4708FEC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0B3CCE7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6CC89F12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40 + </w:t>
                  </w:r>
                </w:p>
              </w:tc>
              <w:tc>
                <w:tcPr>
                  <w:tcW w:w="430" w:type="dxa"/>
                </w:tcPr>
                <w:p w14:paraId="678B579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7AD3FC2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7C73DCE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03ED70B2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4974E633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F2224C1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1BE8D682" w14:textId="77777777" w:rsidR="00136BD4" w:rsidRPr="000F51D9" w:rsidRDefault="00136BD4" w:rsidP="00136BD4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500 + </w:t>
                  </w:r>
                </w:p>
              </w:tc>
              <w:tc>
                <w:tcPr>
                  <w:tcW w:w="430" w:type="dxa"/>
                </w:tcPr>
                <w:p w14:paraId="4E79FD4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8F5CA7B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4865B40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00B8B7E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026C952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4B009F9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107B536D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545 + 214</w:t>
                  </w:r>
                </w:p>
              </w:tc>
              <w:tc>
                <w:tcPr>
                  <w:tcW w:w="430" w:type="dxa"/>
                </w:tcPr>
                <w:p w14:paraId="663C386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F4C2C3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8493CA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4CA8CA7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</w:tbl>
          <w:p w14:paraId="1AA36D36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2" w:type="dxa"/>
            <w:vAlign w:val="center"/>
          </w:tcPr>
          <w:p w14:paraId="0AA17B4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5" w:type="dxa"/>
            <w:gridSpan w:val="7"/>
            <w:tcBorders>
              <w:left w:val="nil"/>
            </w:tcBorders>
            <w:vAlign w:val="center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257FD6E7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0020D6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19CA243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7ADCBB3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107B16F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1F2EB17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5D5BCACC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49D5BEB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4643589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0366858A" w14:textId="77777777" w:rsidR="00136BD4" w:rsidRPr="000F51D9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5 - 4</w:t>
                  </w:r>
                </w:p>
              </w:tc>
              <w:tc>
                <w:tcPr>
                  <w:tcW w:w="430" w:type="dxa"/>
                </w:tcPr>
                <w:p w14:paraId="0F1DBE8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322E7C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D22B9F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84568E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</w:t>
                  </w:r>
                </w:p>
              </w:tc>
            </w:tr>
            <w:tr w:rsidR="00136BD4" w14:paraId="11BF18BD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802E5D9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12388E7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  40 -  </w:t>
                  </w:r>
                </w:p>
              </w:tc>
              <w:tc>
                <w:tcPr>
                  <w:tcW w:w="430" w:type="dxa"/>
                </w:tcPr>
                <w:p w14:paraId="1EBE8D3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F3CB8AC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278566B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43C2583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3713F9A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B24CD92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7DEF3BB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    -   </w:t>
                  </w:r>
                </w:p>
              </w:tc>
              <w:tc>
                <w:tcPr>
                  <w:tcW w:w="430" w:type="dxa"/>
                </w:tcPr>
                <w:p w14:paraId="5DD3E2D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4B1D421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5523CC2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595BF00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280D6BC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45E90C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0AE60DB3" w14:textId="77777777" w:rsidR="00136BD4" w:rsidRPr="000F51D9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545 - 234</w:t>
                  </w:r>
                </w:p>
              </w:tc>
              <w:tc>
                <w:tcPr>
                  <w:tcW w:w="430" w:type="dxa"/>
                </w:tcPr>
                <w:p w14:paraId="36A83DDB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F59CC61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3028C9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73D75CBB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</w:tbl>
          <w:p w14:paraId="25EC2588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136BD4" w14:paraId="67DFF8D5" w14:textId="77777777" w:rsidTr="00136BD4">
        <w:trPr>
          <w:trHeight w:val="340"/>
        </w:trPr>
        <w:tc>
          <w:tcPr>
            <w:tcW w:w="691" w:type="dxa"/>
          </w:tcPr>
          <w:p w14:paraId="1AAB00D5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2D4BB064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82" w:type="dxa"/>
            <w:gridSpan w:val="3"/>
          </w:tcPr>
          <w:p w14:paraId="4BBAAAF8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33DC03D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5" w:type="dxa"/>
            <w:gridSpan w:val="7"/>
            <w:shd w:val="clear" w:color="auto" w:fill="auto"/>
          </w:tcPr>
          <w:p w14:paraId="0304BD54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67ADC3B4" w14:textId="77777777" w:rsidTr="00136BD4">
        <w:trPr>
          <w:trHeight w:val="417"/>
        </w:trPr>
        <w:tc>
          <w:tcPr>
            <w:tcW w:w="691" w:type="dxa"/>
          </w:tcPr>
          <w:p w14:paraId="165A01DD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60636C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</w:tcPr>
          <w:p w14:paraId="077052AD" w14:textId="77777777" w:rsidR="00136BD4" w:rsidRPr="00501A9B" w:rsidRDefault="00136BD4" w:rsidP="00136BD4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92" w:type="dxa"/>
            <w:gridSpan w:val="2"/>
          </w:tcPr>
          <w:p w14:paraId="7B207D47" w14:textId="77777777" w:rsidR="00136BD4" w:rsidRPr="0068010C" w:rsidRDefault="00136BD4" w:rsidP="00136BD4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</w:rPr>
              <w:t>545 + 284</w:t>
            </w:r>
          </w:p>
        </w:tc>
        <w:tc>
          <w:tcPr>
            <w:tcW w:w="142" w:type="dxa"/>
            <w:shd w:val="clear" w:color="auto" w:fill="auto"/>
          </w:tcPr>
          <w:p w14:paraId="2873031B" w14:textId="77777777" w:rsidR="00136BD4" w:rsidRPr="00B40945" w:rsidRDefault="00136BD4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35" w:type="dxa"/>
            <w:gridSpan w:val="2"/>
            <w:shd w:val="clear" w:color="auto" w:fill="auto"/>
          </w:tcPr>
          <w:p w14:paraId="5F4AF574" w14:textId="77777777" w:rsidR="00136BD4" w:rsidRPr="00211889" w:rsidRDefault="00136BD4" w:rsidP="00136BD4">
            <w:pPr>
              <w:pStyle w:val="berschrift2"/>
              <w:rPr>
                <w:noProof/>
              </w:rPr>
            </w:pPr>
            <w:r w:rsidRPr="00211889">
              <w:t xml:space="preserve">b2)   </w:t>
            </w:r>
          </w:p>
        </w:tc>
        <w:tc>
          <w:tcPr>
            <w:tcW w:w="3320" w:type="dxa"/>
            <w:gridSpan w:val="5"/>
            <w:shd w:val="clear" w:color="auto" w:fill="auto"/>
          </w:tcPr>
          <w:p w14:paraId="59B74A64" w14:textId="77777777" w:rsidR="00136BD4" w:rsidRPr="00211889" w:rsidRDefault="00136BD4" w:rsidP="00136BD4">
            <w:pPr>
              <w:pStyle w:val="berschrift2"/>
              <w:rPr>
                <w:color w:val="0D0D0D" w:themeColor="text1" w:themeTint="F2"/>
              </w:rPr>
            </w:pPr>
            <w:r w:rsidRPr="00211889">
              <w:rPr>
                <w:color w:val="0D0D0D" w:themeColor="text1" w:themeTint="F2"/>
              </w:rPr>
              <w:t>545 - 284</w:t>
            </w:r>
          </w:p>
        </w:tc>
      </w:tr>
      <w:tr w:rsidR="00136BD4" w14:paraId="4AEF87F3" w14:textId="77777777" w:rsidTr="00136BD4">
        <w:trPr>
          <w:trHeight w:val="988"/>
        </w:trPr>
        <w:tc>
          <w:tcPr>
            <w:tcW w:w="691" w:type="dxa"/>
          </w:tcPr>
          <w:p w14:paraId="1039C761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  <w:tcBorders>
              <w:left w:val="nil"/>
            </w:tcBorders>
          </w:tcPr>
          <w:p w14:paraId="13A298C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015" w:type="dxa"/>
            <w:gridSpan w:val="2"/>
          </w:tcPr>
          <w:p w14:paraId="5FCCABAA" w14:textId="77777777" w:rsidR="00136BD4" w:rsidRPr="002D6533" w:rsidRDefault="00136BD4" w:rsidP="00136BD4">
            <w:pPr>
              <w:tabs>
                <w:tab w:val="left" w:pos="1236"/>
              </w:tabs>
              <w:ind w:left="19"/>
              <w:jc w:val="center"/>
              <w:rPr>
                <w:color w:val="7F7F7F" w:themeColor="text1" w:themeTint="80"/>
              </w:rPr>
            </w:pPr>
            <w:r w:rsidRPr="00501A9B">
              <w:rPr>
                <w:b/>
                <w:noProof/>
                <w:color w:val="0D0D0D" w:themeColor="text1" w:themeTint="F2"/>
              </w:rPr>
              <w:drawing>
                <wp:inline distT="0" distB="0" distL="0" distR="0" wp14:anchorId="2F6E6501" wp14:editId="3925AF8E">
                  <wp:extent cx="425296" cy="561975"/>
                  <wp:effectExtent l="0" t="0" r="0" b="0"/>
                  <wp:docPr id="5672" name="Grafik 5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14:paraId="49E285A1" w14:textId="77777777" w:rsidR="00136BD4" w:rsidRPr="009516CE" w:rsidRDefault="00136BD4" w:rsidP="00136BD4">
            <w:pPr>
              <w:tabs>
                <w:tab w:val="left" w:pos="1236"/>
              </w:tabs>
              <w:jc w:val="left"/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Tara sieht:    </w:t>
            </w:r>
          </w:p>
          <w:p w14:paraId="122D4869" w14:textId="77777777" w:rsidR="00136BD4" w:rsidRPr="00096B74" w:rsidRDefault="00136BD4" w:rsidP="00136BD4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9516CE">
              <w:rPr>
                <w:color w:val="000000"/>
              </w:rPr>
              <w:t xml:space="preserve">40 + 80 = 120 </w:t>
            </w:r>
            <w:r w:rsidRPr="009516CE">
              <w:rPr>
                <w:color w:val="000000"/>
              </w:rPr>
              <w:sym w:font="Symbol" w:char="F0B3"/>
            </w:r>
            <w:r w:rsidRPr="009516CE">
              <w:rPr>
                <w:color w:val="000000"/>
              </w:rPr>
              <w:t xml:space="preserve"> 100</w:t>
            </w:r>
            <w:r w:rsidRPr="00096B74">
              <w:rPr>
                <w:color w:val="7F7F7F" w:themeColor="text1" w:themeTint="80"/>
              </w:rPr>
              <w:t xml:space="preserve"> </w:t>
            </w:r>
          </w:p>
        </w:tc>
        <w:tc>
          <w:tcPr>
            <w:tcW w:w="142" w:type="dxa"/>
            <w:shd w:val="clear" w:color="auto" w:fill="auto"/>
          </w:tcPr>
          <w:p w14:paraId="6E3F8C3B" w14:textId="77777777" w:rsidR="00136BD4" w:rsidRPr="00B40945" w:rsidRDefault="00136BD4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960" w:type="dxa"/>
            <w:gridSpan w:val="3"/>
            <w:shd w:val="clear" w:color="auto" w:fill="auto"/>
          </w:tcPr>
          <w:p w14:paraId="16F39418" w14:textId="77777777" w:rsidR="00136BD4" w:rsidRPr="008F4C0C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  <w:r w:rsidRPr="00501A9B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75CCAC68" wp14:editId="47FEF91B">
                  <wp:extent cx="425296" cy="561975"/>
                  <wp:effectExtent l="0" t="0" r="0" b="0"/>
                  <wp:docPr id="5693" name="Grafik 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851C7C" w14:textId="77777777" w:rsidR="00136BD4" w:rsidRPr="009516CE" w:rsidRDefault="00136BD4" w:rsidP="00136BD4">
            <w:pPr>
              <w:rPr>
                <w:color w:val="000000"/>
              </w:rPr>
            </w:pPr>
            <w:r w:rsidRPr="009516CE">
              <w:rPr>
                <w:b/>
                <w:color w:val="000000"/>
              </w:rPr>
              <w:t xml:space="preserve">Tara sieht:  </w:t>
            </w:r>
            <w:r w:rsidRPr="009516CE">
              <w:rPr>
                <w:color w:val="000000"/>
              </w:rPr>
              <w:t xml:space="preserve"> 45 &lt; 84</w:t>
            </w:r>
          </w:p>
          <w:p w14:paraId="22A28AA1" w14:textId="77777777" w:rsidR="00136BD4" w:rsidRPr="009516CE" w:rsidRDefault="00136BD4" w:rsidP="00136BD4">
            <w:pPr>
              <w:pStyle w:val="berschrift2"/>
              <w:rPr>
                <w:color w:val="000000"/>
              </w:rPr>
            </w:pPr>
            <w:r w:rsidRPr="009516CE">
              <w:rPr>
                <w:color w:val="000000"/>
              </w:rPr>
              <w:t xml:space="preserve">Tara weiß: </w:t>
            </w:r>
          </w:p>
          <w:p w14:paraId="50AD0433" w14:textId="77777777" w:rsidR="00136BD4" w:rsidRPr="009516CE" w:rsidRDefault="00136BD4" w:rsidP="00136BD4">
            <w:pPr>
              <w:rPr>
                <w:color w:val="000000"/>
              </w:rPr>
            </w:pPr>
            <w:r w:rsidRPr="009516CE">
              <w:rPr>
                <w:color w:val="000000"/>
              </w:rPr>
              <w:t xml:space="preserve">284 = 4 + 80 + 200 </w:t>
            </w:r>
          </w:p>
          <w:p w14:paraId="1886FDD5" w14:textId="77777777" w:rsidR="00136BD4" w:rsidRPr="00E95772" w:rsidRDefault="00136BD4" w:rsidP="00136BD4">
            <w:pPr>
              <w:rPr>
                <w:color w:val="7F7F7F" w:themeColor="text1" w:themeTint="80"/>
              </w:rPr>
            </w:pPr>
            <w:r w:rsidRPr="009516CE">
              <w:rPr>
                <w:color w:val="000000"/>
              </w:rPr>
              <w:t>500 = 100 + 400</w:t>
            </w:r>
            <w:r>
              <w:rPr>
                <w:color w:val="7F7F7F" w:themeColor="text1" w:themeTint="80"/>
              </w:rPr>
              <w:t xml:space="preserve">   </w:t>
            </w:r>
          </w:p>
        </w:tc>
        <w:tc>
          <w:tcPr>
            <w:tcW w:w="627" w:type="dxa"/>
            <w:shd w:val="clear" w:color="auto" w:fill="auto"/>
          </w:tcPr>
          <w:p w14:paraId="0DC49E09" w14:textId="77777777" w:rsidR="00136BD4" w:rsidRPr="008F4C0C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5D94E3A4" w14:textId="77777777" w:rsidTr="00136BD4">
        <w:trPr>
          <w:trHeight w:val="1556"/>
        </w:trPr>
        <w:tc>
          <w:tcPr>
            <w:tcW w:w="691" w:type="dxa"/>
          </w:tcPr>
          <w:p w14:paraId="623F5675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2E4B6E6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82" w:type="dxa"/>
            <w:gridSpan w:val="3"/>
            <w:vAlign w:val="center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199DAE5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B495AB8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1829EB0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1B2B6A5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B9BD89B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54D1B150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0B8C1F69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0A8E389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13676CE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31789AF2" w14:textId="77777777" w:rsidR="00136BD4" w:rsidRPr="000F51D9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 + 4</w:t>
                  </w:r>
                </w:p>
              </w:tc>
              <w:tc>
                <w:tcPr>
                  <w:tcW w:w="430" w:type="dxa"/>
                </w:tcPr>
                <w:p w14:paraId="7ADD1525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E81277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0BD430B1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65CA0B5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9</w:t>
                  </w:r>
                </w:p>
              </w:tc>
            </w:tr>
            <w:tr w:rsidR="00136BD4" w14:paraId="1F70757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D1EB85A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6E931BF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40 + </w:t>
                  </w:r>
                </w:p>
              </w:tc>
              <w:tc>
                <w:tcPr>
                  <w:tcW w:w="430" w:type="dxa"/>
                </w:tcPr>
                <w:p w14:paraId="1CA42F8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1BFA6B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06B39BC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7C929BD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18B3C5F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8566C0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67C468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430" w:type="dxa"/>
                </w:tcPr>
                <w:p w14:paraId="48AA830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071A98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3380FE1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76A0FA6B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419C46C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3BD9E1E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5C67D07E" w14:textId="77777777" w:rsidR="00136BD4" w:rsidRPr="000F51D9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545 + 284</w:t>
                  </w:r>
                </w:p>
              </w:tc>
              <w:tc>
                <w:tcPr>
                  <w:tcW w:w="430" w:type="dxa"/>
                </w:tcPr>
                <w:p w14:paraId="15B66BAF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24DE05C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50A4DD5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5FCC747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</w:tbl>
          <w:p w14:paraId="23551D50" w14:textId="77777777" w:rsidR="00136BD4" w:rsidRDefault="00136BD4" w:rsidP="00136BD4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nil"/>
            </w:tcBorders>
            <w:shd w:val="clear" w:color="auto" w:fill="auto"/>
            <w:vAlign w:val="center"/>
          </w:tcPr>
          <w:p w14:paraId="13523CB0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5" w:type="dxa"/>
            <w:gridSpan w:val="7"/>
            <w:shd w:val="clear" w:color="auto" w:fill="auto"/>
            <w:vAlign w:val="center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05A13AA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4EEEF5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6D61FBA1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62FF53C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83F2402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29554B9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48412124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2E1D20F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5539A3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43510F3F" w14:textId="77777777" w:rsidR="00136BD4" w:rsidRPr="000F51D9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5 - 4</w:t>
                  </w:r>
                </w:p>
              </w:tc>
              <w:tc>
                <w:tcPr>
                  <w:tcW w:w="430" w:type="dxa"/>
                </w:tcPr>
                <w:p w14:paraId="17C2ABBF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243794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190902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71F70F91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</w:t>
                  </w:r>
                </w:p>
              </w:tc>
            </w:tr>
            <w:tr w:rsidR="00136BD4" w14:paraId="2989F13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E8778BB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1E2F6A3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140 - 80</w:t>
                  </w:r>
                </w:p>
              </w:tc>
              <w:tc>
                <w:tcPr>
                  <w:tcW w:w="430" w:type="dxa"/>
                </w:tcPr>
                <w:p w14:paraId="1C0A700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777E72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2DEA8DC5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A4D7B9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49F70EF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BF8BEA0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00B5D792" w14:textId="77777777" w:rsidR="00136BD4" w:rsidRPr="000F51D9" w:rsidRDefault="00136BD4" w:rsidP="00136BD4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 xml:space="preserve">   400 -              </w:t>
                  </w:r>
                </w:p>
              </w:tc>
              <w:tc>
                <w:tcPr>
                  <w:tcW w:w="430" w:type="dxa"/>
                </w:tcPr>
                <w:p w14:paraId="5B1BAE8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003CE4F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3D0E7A6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F7A82C1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  <w:tr w:rsidR="00136BD4" w14:paraId="5186311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604EB86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25CC4175" w14:textId="77777777" w:rsidR="00136BD4" w:rsidRPr="000F51D9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545 - 284</w:t>
                  </w:r>
                </w:p>
              </w:tc>
              <w:tc>
                <w:tcPr>
                  <w:tcW w:w="430" w:type="dxa"/>
                </w:tcPr>
                <w:p w14:paraId="27F7EDD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D6B02E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3D5B368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6F48A8F2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</w:tr>
          </w:tbl>
          <w:p w14:paraId="24153B69" w14:textId="77777777" w:rsidR="00136BD4" w:rsidRPr="00B40945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5747401F" w14:textId="77777777" w:rsidTr="00136BD4">
        <w:trPr>
          <w:trHeight w:val="182"/>
        </w:trPr>
        <w:tc>
          <w:tcPr>
            <w:tcW w:w="691" w:type="dxa"/>
          </w:tcPr>
          <w:p w14:paraId="33EDE2C5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8217163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82" w:type="dxa"/>
            <w:gridSpan w:val="3"/>
          </w:tcPr>
          <w:p w14:paraId="4607CA4A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33E8653B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5" w:type="dxa"/>
            <w:gridSpan w:val="7"/>
            <w:shd w:val="clear" w:color="auto" w:fill="auto"/>
          </w:tcPr>
          <w:p w14:paraId="758054EF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5BE863E1" w14:textId="77777777" w:rsidTr="00136BD4">
        <w:trPr>
          <w:trHeight w:val="73"/>
        </w:trPr>
        <w:tc>
          <w:tcPr>
            <w:tcW w:w="691" w:type="dxa"/>
          </w:tcPr>
          <w:p w14:paraId="6373C34B" w14:textId="77777777" w:rsidR="00136BD4" w:rsidRPr="008E6809" w:rsidRDefault="00136BD4" w:rsidP="00136BD4">
            <w:pPr>
              <w:rPr>
                <w:color w:val="0D0D0D" w:themeColor="text1" w:themeTint="F2"/>
                <w:sz w:val="20"/>
              </w:rPr>
            </w:pPr>
          </w:p>
        </w:tc>
        <w:tc>
          <w:tcPr>
            <w:tcW w:w="279" w:type="dxa"/>
          </w:tcPr>
          <w:p w14:paraId="6B1812DF" w14:textId="77777777" w:rsidR="00136BD4" w:rsidRPr="00B40945" w:rsidRDefault="00136BD4" w:rsidP="00136BD4">
            <w:pPr>
              <w:pStyle w:val="berschrift2"/>
              <w:rPr>
                <w:sz w:val="20"/>
                <w:szCs w:val="21"/>
              </w:rPr>
            </w:pPr>
          </w:p>
        </w:tc>
        <w:tc>
          <w:tcPr>
            <w:tcW w:w="7879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861" w:type="dxa"/>
              <w:tblLayout w:type="fixed"/>
              <w:tblLook w:val="04A0" w:firstRow="1" w:lastRow="0" w:firstColumn="1" w:lastColumn="0" w:noHBand="0" w:noVBand="1"/>
            </w:tblPr>
            <w:tblGrid>
              <w:gridCol w:w="1740"/>
              <w:gridCol w:w="278"/>
              <w:gridCol w:w="276"/>
              <w:gridCol w:w="91"/>
              <w:gridCol w:w="149"/>
              <w:gridCol w:w="8"/>
              <w:gridCol w:w="171"/>
              <w:gridCol w:w="65"/>
              <w:gridCol w:w="236"/>
              <w:gridCol w:w="25"/>
              <w:gridCol w:w="210"/>
              <w:gridCol w:w="121"/>
              <w:gridCol w:w="118"/>
              <w:gridCol w:w="236"/>
              <w:gridCol w:w="240"/>
              <w:gridCol w:w="1744"/>
              <w:gridCol w:w="236"/>
              <w:gridCol w:w="161"/>
              <w:gridCol w:w="75"/>
              <w:gridCol w:w="236"/>
              <w:gridCol w:w="51"/>
              <w:gridCol w:w="181"/>
              <w:gridCol w:w="176"/>
              <w:gridCol w:w="60"/>
              <w:gridCol w:w="97"/>
              <w:gridCol w:w="139"/>
              <w:gridCol w:w="72"/>
              <w:gridCol w:w="164"/>
              <w:gridCol w:w="222"/>
              <w:gridCol w:w="14"/>
              <w:gridCol w:w="225"/>
              <w:gridCol w:w="11"/>
              <w:gridCol w:w="33"/>
            </w:tblGrid>
            <w:tr w:rsidR="00136BD4" w:rsidRPr="00B82994" w14:paraId="27DBD28A" w14:textId="77777777" w:rsidTr="00136BD4">
              <w:trPr>
                <w:trHeight w:val="498"/>
              </w:trPr>
              <w:tc>
                <w:tcPr>
                  <w:tcW w:w="7861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98F42B" w14:textId="77777777" w:rsidR="00136BD4" w:rsidRPr="00B82994" w:rsidRDefault="00136BD4" w:rsidP="00136BD4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136BD4" w:rsidRPr="00B82994" w14:paraId="1DE18F27" w14:textId="77777777" w:rsidTr="00136BD4">
              <w:trPr>
                <w:gridAfter w:val="2"/>
                <w:wAfter w:w="44" w:type="dxa"/>
                <w:trHeight w:val="61"/>
              </w:trPr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728C576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gridSpan w:val="13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322C04BA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DBE2AA3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3768B99" w14:textId="77777777" w:rsidR="00136BD4" w:rsidRPr="00D34CB8" w:rsidRDefault="00136BD4" w:rsidP="00136BD4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D66B5C" w14:textId="77777777" w:rsidR="00136BD4" w:rsidRPr="00D34CB8" w:rsidRDefault="00136BD4" w:rsidP="00136BD4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136BD4" w:rsidRPr="00B82994" w14:paraId="77ABA009" w14:textId="77777777" w:rsidTr="00136BD4">
              <w:trPr>
                <w:gridAfter w:val="1"/>
                <w:wAfter w:w="33" w:type="dxa"/>
                <w:trHeight w:val="61"/>
              </w:trPr>
              <w:tc>
                <w:tcPr>
                  <w:tcW w:w="1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13D7FC4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bündeln</w:t>
                  </w:r>
                </w:p>
                <w:p w14:paraId="5F5B6FAC" w14:textId="77777777" w:rsidR="00136BD4" w:rsidRPr="00584CD0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 xml:space="preserve">(ich bündele, </w:t>
                  </w:r>
                </w:p>
                <w:p w14:paraId="51D801DC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>ich habe gebündelt)</w:t>
                  </w: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6CC2FBC" w14:textId="77777777" w:rsidR="00136BD4" w:rsidRPr="004433D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2"/>
                    </w:rPr>
                  </w:pPr>
                  <w:r w:rsidRPr="004433D4">
                    <w:rPr>
                      <w:sz w:val="2"/>
                      <w:szCs w:val="16"/>
                    </w:rPr>
                    <w:t xml:space="preserve">   </w:t>
                  </w:r>
                </w:p>
              </w:tc>
              <w:tc>
                <w:tcPr>
                  <w:tcW w:w="276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2501ED5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0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6BB9B90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64B900C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BE1E0B3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375D950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B1ECB4D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3769F88E" w14:textId="77777777" w:rsidR="00136BD4" w:rsidRPr="004433D4" w:rsidRDefault="00136BD4" w:rsidP="00136BD4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0" w:type="dxa"/>
                  <w:vMerge w:val="restart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771202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9EC27DA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entbündeln</w:t>
                  </w:r>
                </w:p>
                <w:p w14:paraId="03C1B762" w14:textId="77777777" w:rsidR="00136BD4" w:rsidRPr="00584CD0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 xml:space="preserve">(ich entbündele, </w:t>
                  </w:r>
                </w:p>
                <w:p w14:paraId="39A4CE45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584CD0">
                    <w:rPr>
                      <w:rFonts w:asciiTheme="majorHAnsi" w:hAnsiTheme="majorHAnsi" w:cstheme="majorHAnsi"/>
                      <w:i/>
                      <w:iCs/>
                      <w:sz w:val="16"/>
                    </w:rPr>
                    <w:t>ich habe entbündelt)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289F23B" w14:textId="77777777" w:rsidR="00136BD4" w:rsidRPr="00C46D68" w:rsidRDefault="00136BD4" w:rsidP="00136BD4">
                  <w:pPr>
                    <w:jc w:val="left"/>
                    <w:rPr>
                      <w:rFonts w:asciiTheme="majorHAnsi" w:hAnsiTheme="majorHAnsi" w:cstheme="majorHAnsi"/>
                      <w:sz w:val="4"/>
                    </w:rPr>
                  </w:pPr>
                  <w:r w:rsidRPr="00C46D68">
                    <w:rPr>
                      <w:sz w:val="4"/>
                      <w:szCs w:val="16"/>
                    </w:rPr>
                    <w:t xml:space="preserve">   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11E67A7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67B1737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B363D2A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AD55712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57A1F49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90F13E1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27A68D7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D14F299" w14:textId="77777777" w:rsidR="00136BD4" w:rsidRPr="00C46D68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</w:tr>
            <w:tr w:rsidR="00136BD4" w:rsidRPr="00B82994" w14:paraId="73EEEE4F" w14:textId="77777777" w:rsidTr="00136BD4">
              <w:trPr>
                <w:gridAfter w:val="1"/>
                <w:wAfter w:w="33" w:type="dxa"/>
                <w:trHeight w:val="129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E276BEA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802" w:type="dxa"/>
                  <w:gridSpan w:val="5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963A030" w14:textId="77777777" w:rsidR="00136B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BA76D3B" wp14:editId="011643E8">
                        <wp:extent cx="45719" cy="45719"/>
                        <wp:effectExtent l="0" t="0" r="0" b="0"/>
                        <wp:docPr id="5694" name="Grafik 56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E37DC18" wp14:editId="50036321">
                        <wp:extent cx="45719" cy="45719"/>
                        <wp:effectExtent l="0" t="0" r="0" b="0"/>
                        <wp:docPr id="5695" name="Grafik 56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CFEC933" wp14:editId="457965B2">
                        <wp:extent cx="45719" cy="45719"/>
                        <wp:effectExtent l="0" t="0" r="0" b="0"/>
                        <wp:docPr id="5696" name="Grafik 56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D3F3208" wp14:editId="5C6F4AF9">
                        <wp:extent cx="45719" cy="45719"/>
                        <wp:effectExtent l="0" t="0" r="0" b="0"/>
                        <wp:docPr id="5697" name="Grafik 56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49C2C24" wp14:editId="66563A51">
                        <wp:extent cx="45719" cy="45719"/>
                        <wp:effectExtent l="0" t="0" r="0" b="0"/>
                        <wp:docPr id="5698" name="Grafik 56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052369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5081C15" wp14:editId="7329FF42">
                        <wp:extent cx="45719" cy="45719"/>
                        <wp:effectExtent l="0" t="0" r="0" b="0"/>
                        <wp:docPr id="7813" name="Grafik 7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D327892" wp14:editId="04483A9B">
                        <wp:extent cx="45719" cy="45719"/>
                        <wp:effectExtent l="0" t="0" r="0" b="0"/>
                        <wp:docPr id="7814" name="Grafik 7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1FCFD4F" wp14:editId="418EB7F6">
                        <wp:extent cx="45719" cy="45719"/>
                        <wp:effectExtent l="0" t="0" r="0" b="0"/>
                        <wp:docPr id="7815" name="Grafik 7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B34204D" wp14:editId="39C7EBD6">
                        <wp:extent cx="45719" cy="45719"/>
                        <wp:effectExtent l="0" t="0" r="0" b="0"/>
                        <wp:docPr id="7816" name="Grafik 7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5AF3D9E" wp14:editId="6EDBBE2C">
                        <wp:extent cx="45719" cy="45719"/>
                        <wp:effectExtent l="0" t="0" r="0" b="0"/>
                        <wp:docPr id="7817" name="Grafik 78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2C420B" w14:textId="77777777" w:rsidR="00136BD4" w:rsidRPr="004433D4" w:rsidRDefault="00136BD4" w:rsidP="00136BD4">
                  <w:pPr>
                    <w:ind w:left="-80"/>
                    <w:jc w:val="center"/>
                    <w:rPr>
                      <w:sz w:val="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946" w:type="dxa"/>
                  <w:gridSpan w:val="6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2AEE841A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F1B8DC6" wp14:editId="5F1AE56E">
                        <wp:extent cx="419100" cy="95250"/>
                        <wp:effectExtent l="0" t="0" r="0" b="0"/>
                        <wp:docPr id="7818" name="Grafik 78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B4EA6B3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35DDEEB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940" w:type="dxa"/>
                  <w:gridSpan w:val="6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33DB88F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5E09A95" wp14:editId="34971601">
                        <wp:extent cx="419100" cy="95250"/>
                        <wp:effectExtent l="0" t="0" r="0" b="0"/>
                        <wp:docPr id="7819" name="Grafik 78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DE21F6" w14:textId="77777777" w:rsidR="00136BD4" w:rsidRPr="004D2A8A" w:rsidRDefault="00136BD4" w:rsidP="00136BD4">
                  <w:pPr>
                    <w:ind w:left="-20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59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1C9B64E" w14:textId="77777777" w:rsidR="00136B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333EFF8" wp14:editId="1A89BB23">
                        <wp:extent cx="45719" cy="45719"/>
                        <wp:effectExtent l="0" t="0" r="0" b="0"/>
                        <wp:docPr id="7820" name="Grafik 78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0DCF07A" wp14:editId="27024C18">
                        <wp:extent cx="45719" cy="45719"/>
                        <wp:effectExtent l="0" t="0" r="0" b="0"/>
                        <wp:docPr id="7821" name="Grafik 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E2DEB0B" wp14:editId="629ED2EB">
                        <wp:extent cx="45719" cy="45719"/>
                        <wp:effectExtent l="0" t="0" r="0" b="0"/>
                        <wp:docPr id="7822" name="Grafik 78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20E7DFB" wp14:editId="0103BC49">
                        <wp:extent cx="45719" cy="45719"/>
                        <wp:effectExtent l="0" t="0" r="0" b="0"/>
                        <wp:docPr id="7823" name="Grafik 7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75AF58C" wp14:editId="478AA8BC">
                        <wp:extent cx="45719" cy="45719"/>
                        <wp:effectExtent l="0" t="0" r="0" b="0"/>
                        <wp:docPr id="7824" name="Grafik 7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63A34E" w14:textId="77777777" w:rsidR="00136BD4" w:rsidRPr="004D2A8A" w:rsidRDefault="00136BD4" w:rsidP="00136BD4">
                  <w:pPr>
                    <w:jc w:val="center"/>
                    <w:rPr>
                      <w:sz w:val="1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D7819CF" wp14:editId="7382DA43">
                        <wp:extent cx="45719" cy="45719"/>
                        <wp:effectExtent l="0" t="0" r="0" b="0"/>
                        <wp:docPr id="7825" name="Grafik 78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DFC21CA" wp14:editId="4CA9407D">
                        <wp:extent cx="45719" cy="45719"/>
                        <wp:effectExtent l="0" t="0" r="0" b="0"/>
                        <wp:docPr id="7826" name="Grafik 78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41BC9DD" wp14:editId="091BDD95">
                        <wp:extent cx="45719" cy="45719"/>
                        <wp:effectExtent l="0" t="0" r="0" b="0"/>
                        <wp:docPr id="7827" name="Grafik 78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D105CBF" wp14:editId="47C2C708">
                        <wp:extent cx="45719" cy="45719"/>
                        <wp:effectExtent l="0" t="0" r="0" b="0"/>
                        <wp:docPr id="7828" name="Grafik 78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65A47DD" wp14:editId="2083A77A">
                        <wp:extent cx="45719" cy="45719"/>
                        <wp:effectExtent l="0" t="0" r="0" b="0"/>
                        <wp:docPr id="7829" name="Grafik 7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537CC06D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6D89E44E" w14:textId="77777777" w:rsidTr="00136BD4">
              <w:trPr>
                <w:gridAfter w:val="1"/>
                <w:wAfter w:w="33" w:type="dxa"/>
                <w:trHeight w:val="129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0394F4D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1A40787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CC1959E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995A47E" w14:textId="77777777" w:rsidR="00136BD4" w:rsidRPr="004433D4" w:rsidRDefault="00136BD4" w:rsidP="00136BD4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CD4444D" w14:textId="77777777" w:rsidR="00136BD4" w:rsidRPr="004433D4" w:rsidRDefault="00136BD4" w:rsidP="00136BD4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64CFF3D" w14:textId="77777777" w:rsidR="00136BD4" w:rsidRPr="004433D4" w:rsidRDefault="00136BD4" w:rsidP="00136BD4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E882A8" w14:textId="77777777" w:rsidR="00136BD4" w:rsidRPr="004433D4" w:rsidRDefault="00136BD4" w:rsidP="00136BD4">
                  <w:pPr>
                    <w:jc w:val="center"/>
                    <w:rPr>
                      <w:sz w:val="14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E9230C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26F27028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DC57E7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C920741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92D28E5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486C2B2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0E7D08D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838794E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9927522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A4845A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5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C7632DB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0EC38CBA" w14:textId="77777777" w:rsidTr="00136BD4">
              <w:trPr>
                <w:gridAfter w:val="1"/>
                <w:wAfter w:w="33" w:type="dxa"/>
                <w:trHeight w:val="129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E0881FD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038" w:type="dxa"/>
                  <w:gridSpan w:val="7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76FB848" w14:textId="77777777" w:rsidR="00136BD4" w:rsidRPr="00C46D68" w:rsidRDefault="00136BD4" w:rsidP="00136BD4">
                  <w:pPr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     </w:t>
                  </w: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7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3FD4ED0" w14:textId="77777777" w:rsidR="00136BD4" w:rsidRPr="00C46D68" w:rsidRDefault="00136BD4" w:rsidP="00136BD4">
                  <w:pPr>
                    <w:jc w:val="center"/>
                    <w:rPr>
                      <w:sz w:val="14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>= 10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7C5654C" w14:textId="77777777" w:rsidR="00136BD4" w:rsidRPr="004433D4" w:rsidRDefault="00136BD4" w:rsidP="00136BD4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ACBBF0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56BF550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9AED761" w14:textId="77777777" w:rsidR="00136BD4" w:rsidRPr="00C46D68" w:rsidRDefault="00136BD4" w:rsidP="00136BD4">
                  <w:pPr>
                    <w:jc w:val="lef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896B80" w14:textId="77777777" w:rsidR="00136BD4" w:rsidRPr="00C46D68" w:rsidRDefault="00136BD4" w:rsidP="00136BD4">
                  <w:pPr>
                    <w:jc w:val="left"/>
                    <w:rPr>
                      <w:sz w:val="14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>10</w:t>
                  </w: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9EDB703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92B9B1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9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AEA9FB4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 xml:space="preserve">=  </w:t>
                  </w:r>
                  <w:r w:rsidRPr="00C46D68">
                    <w:rPr>
                      <w:sz w:val="14"/>
                      <w:szCs w:val="16"/>
                    </w:rPr>
                    <w:t>10</w:t>
                  </w:r>
                  <w:proofErr w:type="gramEnd"/>
                  <w:r w:rsidRPr="00C46D68">
                    <w:rPr>
                      <w:sz w:val="14"/>
                      <w:szCs w:val="16"/>
                    </w:rPr>
                    <w:t xml:space="preserve">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25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5FDA584" w14:textId="77777777" w:rsidR="00136BD4" w:rsidRPr="004D2A8A" w:rsidRDefault="00136BD4" w:rsidP="00136BD4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136BD4" w:rsidRPr="00B82994" w14:paraId="5BABAA38" w14:textId="77777777" w:rsidTr="00136BD4">
              <w:trPr>
                <w:gridAfter w:val="1"/>
                <w:wAfter w:w="33" w:type="dxa"/>
                <w:trHeight w:val="61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EFA71E4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68F02C1D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7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0D95124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0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C0AAE8B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0D6C385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A178190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2D2264A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313A878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4432D74A" w14:textId="77777777" w:rsidR="00136BD4" w:rsidRPr="004433D4" w:rsidRDefault="00136BD4" w:rsidP="00136BD4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D7A0799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top w:val="nil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D8270FD" w14:textId="77777777" w:rsidR="00136BD4" w:rsidRDefault="00136BD4" w:rsidP="00136BD4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10359638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2D0A301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90A5433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C4D05AA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1DF1C22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74701DF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A1F805C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358C13AD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59DBADE9" w14:textId="77777777" w:rsidR="00136BD4" w:rsidRPr="00C46D68" w:rsidRDefault="00136BD4" w:rsidP="00136BD4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</w:tr>
            <w:tr w:rsidR="00136BD4" w:rsidRPr="00B82994" w14:paraId="68E02375" w14:textId="77777777" w:rsidTr="00136BD4">
              <w:trPr>
                <w:gridAfter w:val="2"/>
                <w:wAfter w:w="44" w:type="dxa"/>
                <w:trHeight w:val="61"/>
              </w:trPr>
              <w:tc>
                <w:tcPr>
                  <w:tcW w:w="174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3AE19BB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1E10A6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171717F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81BC9A9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D143EE5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CBDCF26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8C0DD97" w14:textId="77777777" w:rsidR="00136BD4" w:rsidRPr="00702C55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01BC34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F9DE24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6FE409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2FFC9CC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9ED901F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9BEB62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8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45EB52F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0599CC5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27FFB2D5" w14:textId="77777777" w:rsidTr="00136BD4">
              <w:trPr>
                <w:gridAfter w:val="2"/>
                <w:wAfter w:w="44" w:type="dxa"/>
                <w:trHeight w:val="98"/>
              </w:trPr>
              <w:tc>
                <w:tcPr>
                  <w:tcW w:w="17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9BD1CF0" w14:textId="77777777" w:rsidR="00136BD4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670C106E" w14:textId="77777777" w:rsidR="00136BD4" w:rsidRPr="00C70378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69004F">
                    <w:rPr>
                      <w:rFonts w:asciiTheme="majorHAnsi" w:hAnsiTheme="majorHAnsi" w:cstheme="majorHAnsi"/>
                      <w:i/>
                      <w:sz w:val="16"/>
                      <w:szCs w:val="16"/>
                    </w:rPr>
                    <w:t>(die Zehner(stellen))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54DF45D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48843C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A9D9D0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B9E376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BFB7F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9025BC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A868B60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  <w:p w14:paraId="669DA54F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8DBB3D2" w14:textId="77777777" w:rsidR="00136BD4" w:rsidRPr="00D31109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(</w:t>
                  </w: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stelle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)</w:t>
                  </w:r>
                </w:p>
                <w:p w14:paraId="2F8E5D40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C70378">
                    <w:rPr>
                      <w:rFonts w:asciiTheme="majorHAnsi" w:hAnsiTheme="majorHAnsi" w:cstheme="majorHAnsi"/>
                      <w:i/>
                      <w:sz w:val="16"/>
                      <w:szCs w:val="16"/>
                    </w:rPr>
                    <w:t>(die Hunderter(stellen))</w:t>
                  </w: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39C318D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A25A4C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12EFC6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2959EE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8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0FF1468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4BED50B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07AAC5F1" w14:textId="77777777" w:rsidTr="00136BD4">
              <w:trPr>
                <w:gridAfter w:val="2"/>
                <w:wAfter w:w="44" w:type="dxa"/>
                <w:trHeight w:val="98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77C52D3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821A08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2D7347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AC6AD8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8BCAA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E9DE4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00033F0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2D54D3D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C00E8D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9F1451D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7F54E89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57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8D2D847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68" w:type="dxa"/>
                  <w:gridSpan w:val="4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BBFF4F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8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E253AA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5494A0E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1F79432B" w14:textId="77777777" w:rsidTr="00136BD4">
              <w:trPr>
                <w:gridAfter w:val="2"/>
                <w:wAfter w:w="44" w:type="dxa"/>
                <w:trHeight w:val="98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D7873A3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0F8F9D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94E3AC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EF3D63" w14:textId="77777777" w:rsidR="00136BD4" w:rsidRPr="001E7F34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2DB34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70245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830191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8406E1D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ACD1CAF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9D250B9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6F997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57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5EE596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68" w:type="dxa"/>
                  <w:gridSpan w:val="4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9A7B4A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8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78B0E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1269043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30DD46C8" w14:textId="77777777" w:rsidTr="00136BD4">
              <w:trPr>
                <w:gridAfter w:val="2"/>
                <w:wAfter w:w="44" w:type="dxa"/>
                <w:trHeight w:val="98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A12808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02D93521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1D7D90D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0AEAC0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80B67E2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89D17EE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DABBC3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0611B2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85C2481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1F12136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A93DED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5D9EB13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68" w:type="dxa"/>
                  <w:gridSpan w:val="4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41C1E7B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8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65CA21B5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67C1278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2AF06958" w14:textId="77777777" w:rsidTr="00136BD4">
              <w:trPr>
                <w:gridAfter w:val="2"/>
                <w:wAfter w:w="44" w:type="dxa"/>
                <w:trHeight w:val="98"/>
              </w:trPr>
              <w:tc>
                <w:tcPr>
                  <w:tcW w:w="17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3F1418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6C57F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52" w:type="dxa"/>
                  <w:gridSpan w:val="1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C78BE0E" w14:textId="77777777" w:rsidR="00136BD4" w:rsidRPr="0008099F" w:rsidRDefault="00136BD4" w:rsidP="00136BD4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018EC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68D68C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4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9FB9745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33E706D0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73" w:type="dxa"/>
                  <w:gridSpan w:val="11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0FD1DBF" w14:textId="77777777" w:rsidR="00136BD4" w:rsidRPr="0008099F" w:rsidRDefault="00136BD4" w:rsidP="00136BD4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496B0D77" w14:textId="77777777" w:rsidR="00136BD4" w:rsidRPr="0008099F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136BD4" w:rsidRPr="00B82994" w14:paraId="4178AA4F" w14:textId="77777777" w:rsidTr="00136BD4">
              <w:trPr>
                <w:gridAfter w:val="2"/>
                <w:wAfter w:w="44" w:type="dxa"/>
                <w:trHeight w:val="61"/>
              </w:trPr>
              <w:tc>
                <w:tcPr>
                  <w:tcW w:w="1740" w:type="dxa"/>
                  <w:tcBorders>
                    <w:left w:val="nil"/>
                    <w:right w:val="nil"/>
                  </w:tcBorders>
                  <w:vAlign w:val="center"/>
                </w:tcPr>
                <w:p w14:paraId="64062A03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B869526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52" w:type="dxa"/>
                  <w:gridSpan w:val="10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514A766" w14:textId="77777777" w:rsidR="00136BD4" w:rsidRPr="00271D9C" w:rsidRDefault="00136BD4" w:rsidP="00136BD4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466D0AB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75FF714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744" w:type="dxa"/>
                  <w:tcBorders>
                    <w:left w:val="nil"/>
                    <w:right w:val="nil"/>
                  </w:tcBorders>
                  <w:vAlign w:val="center"/>
                </w:tcPr>
                <w:p w14:paraId="479694A1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left w:val="nil"/>
                    <w:right w:val="nil"/>
                  </w:tcBorders>
                  <w:vAlign w:val="center"/>
                </w:tcPr>
                <w:p w14:paraId="76D0C092" w14:textId="77777777" w:rsidR="00136BD4" w:rsidRPr="00271D9C" w:rsidRDefault="00136BD4" w:rsidP="00136BD4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136BD4" w:rsidRPr="00B82994" w14:paraId="5575B00A" w14:textId="77777777" w:rsidTr="00136BD4">
              <w:trPr>
                <w:trHeight w:val="401"/>
              </w:trPr>
              <w:tc>
                <w:tcPr>
                  <w:tcW w:w="3724" w:type="dxa"/>
                  <w:gridSpan w:val="1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D2A698C" w14:textId="77777777" w:rsidR="00136BD4" w:rsidRPr="00A37004" w:rsidRDefault="00136BD4" w:rsidP="00136BD4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>… ist größer als …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F1FF952" w14:textId="77777777" w:rsidR="00136BD4" w:rsidRPr="00702C55" w:rsidRDefault="00136BD4" w:rsidP="00136BD4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97" w:type="dxa"/>
                  <w:gridSpan w:val="18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8ACBA59" w14:textId="77777777" w:rsidR="00136BD4" w:rsidRPr="001E7F34" w:rsidRDefault="00136BD4" w:rsidP="00136BD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 zerlegt 17 in </w:t>
                  </w:r>
                  <w:proofErr w:type="gramStart"/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 ….</w:t>
                  </w:r>
                  <w:proofErr w:type="gramEnd"/>
                </w:p>
              </w:tc>
            </w:tr>
          </w:tbl>
          <w:p w14:paraId="1EEF42F5" w14:textId="77777777" w:rsidR="00136BD4" w:rsidRPr="00B40945" w:rsidRDefault="00136BD4" w:rsidP="00136BD4">
            <w:pPr>
              <w:pStyle w:val="berschrift2"/>
              <w:rPr>
                <w:b w:val="0"/>
                <w:color w:val="0D0D0D" w:themeColor="text1" w:themeTint="F2"/>
                <w:sz w:val="20"/>
              </w:rPr>
            </w:pPr>
          </w:p>
        </w:tc>
      </w:tr>
      <w:tr w:rsidR="00136BD4" w14:paraId="47FC811D" w14:textId="77777777" w:rsidTr="00136BD4">
        <w:trPr>
          <w:trHeight w:val="78"/>
        </w:trPr>
        <w:tc>
          <w:tcPr>
            <w:tcW w:w="691" w:type="dxa"/>
          </w:tcPr>
          <w:p w14:paraId="7D4C9563" w14:textId="77777777" w:rsidR="00136BD4" w:rsidRPr="008E6809" w:rsidRDefault="00136BD4" w:rsidP="00136BD4">
            <w:pPr>
              <w:rPr>
                <w:color w:val="0D0D0D" w:themeColor="text1" w:themeTint="F2"/>
                <w:sz w:val="16"/>
              </w:rPr>
            </w:pPr>
          </w:p>
        </w:tc>
        <w:tc>
          <w:tcPr>
            <w:tcW w:w="279" w:type="dxa"/>
          </w:tcPr>
          <w:p w14:paraId="7E0BF152" w14:textId="77777777" w:rsidR="00136BD4" w:rsidRPr="00382173" w:rsidRDefault="00136BD4" w:rsidP="00136BD4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3882" w:type="dxa"/>
            <w:gridSpan w:val="3"/>
          </w:tcPr>
          <w:p w14:paraId="2B35C875" w14:textId="77777777" w:rsidR="00136BD4" w:rsidRPr="00382173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6"/>
              </w:rPr>
            </w:pPr>
          </w:p>
        </w:tc>
        <w:tc>
          <w:tcPr>
            <w:tcW w:w="142" w:type="dxa"/>
            <w:shd w:val="clear" w:color="auto" w:fill="auto"/>
          </w:tcPr>
          <w:p w14:paraId="4957F91C" w14:textId="77777777" w:rsidR="00136BD4" w:rsidRPr="00382173" w:rsidRDefault="00136BD4" w:rsidP="00136BD4">
            <w:pPr>
              <w:pStyle w:val="berschrift2"/>
              <w:rPr>
                <w:color w:val="0D0D0D" w:themeColor="text1" w:themeTint="F2"/>
                <w:sz w:val="16"/>
              </w:rPr>
            </w:pPr>
          </w:p>
        </w:tc>
        <w:tc>
          <w:tcPr>
            <w:tcW w:w="3855" w:type="dxa"/>
            <w:gridSpan w:val="7"/>
            <w:shd w:val="clear" w:color="auto" w:fill="auto"/>
          </w:tcPr>
          <w:p w14:paraId="4EFC8163" w14:textId="77777777" w:rsidR="00136BD4" w:rsidRPr="00382173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6"/>
              </w:rPr>
            </w:pPr>
          </w:p>
        </w:tc>
      </w:tr>
      <w:tr w:rsidR="00136BD4" w14:paraId="588DEC4D" w14:textId="77777777" w:rsidTr="00136BD4">
        <w:trPr>
          <w:trHeight w:val="446"/>
        </w:trPr>
        <w:tc>
          <w:tcPr>
            <w:tcW w:w="691" w:type="dxa"/>
          </w:tcPr>
          <w:p w14:paraId="3CF220AF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2FDCA9AD" w14:textId="77777777" w:rsidR="00136BD4" w:rsidRPr="007A45B6" w:rsidRDefault="00136BD4" w:rsidP="00136BD4">
            <w:pPr>
              <w:pStyle w:val="berschrift2"/>
              <w:rPr>
                <w:szCs w:val="21"/>
              </w:rPr>
            </w:pPr>
            <w:r w:rsidRPr="007A45B6">
              <w:t>b)</w:t>
            </w:r>
          </w:p>
        </w:tc>
        <w:tc>
          <w:tcPr>
            <w:tcW w:w="7879" w:type="dxa"/>
            <w:gridSpan w:val="11"/>
            <w:vMerge w:val="restart"/>
          </w:tcPr>
          <w:p w14:paraId="3F660BFE" w14:textId="77777777" w:rsidR="00136BD4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Vergleiche die Rechnungen von a1) und a2): </w:t>
            </w:r>
          </w:p>
          <w:p w14:paraId="48E6E750" w14:textId="77777777" w:rsidR="00136BD4" w:rsidRPr="00544107" w:rsidRDefault="00136BD4" w:rsidP="00136BD4">
            <w:pPr>
              <w:pStyle w:val="berschrift2"/>
              <w:ind w:left="0" w:firstLine="0"/>
            </w:pPr>
            <w:r>
              <w:rPr>
                <w:b w:val="0"/>
                <w:color w:val="0D0D0D" w:themeColor="text1" w:themeTint="F2"/>
              </w:rPr>
              <w:t>Leonie und Tara rechnen beide stellenweise. Warum rechnet Tara anders?</w:t>
            </w:r>
          </w:p>
          <w:p w14:paraId="5D44D24F" w14:textId="77777777" w:rsidR="00136BD4" w:rsidRDefault="00136BD4" w:rsidP="00136BD4"/>
          <w:p w14:paraId="34451045" w14:textId="77777777" w:rsidR="00136BD4" w:rsidRPr="00016CF7" w:rsidRDefault="00136BD4" w:rsidP="00136BD4"/>
        </w:tc>
      </w:tr>
      <w:tr w:rsidR="00136BD4" w14:paraId="40D909B5" w14:textId="77777777" w:rsidTr="00136BD4">
        <w:trPr>
          <w:trHeight w:val="446"/>
        </w:trPr>
        <w:tc>
          <w:tcPr>
            <w:tcW w:w="691" w:type="dxa"/>
          </w:tcPr>
          <w:p w14:paraId="57AF1984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7372CB18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7879" w:type="dxa"/>
            <w:gridSpan w:val="11"/>
            <w:vMerge/>
          </w:tcPr>
          <w:p w14:paraId="15E65860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136BD4" w14:paraId="339B134C" w14:textId="77777777" w:rsidTr="00136BD4">
        <w:trPr>
          <w:trHeight w:val="446"/>
        </w:trPr>
        <w:tc>
          <w:tcPr>
            <w:tcW w:w="691" w:type="dxa"/>
          </w:tcPr>
          <w:p w14:paraId="61562C62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1F19E51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7879" w:type="dxa"/>
            <w:gridSpan w:val="11"/>
            <w:vMerge/>
          </w:tcPr>
          <w:p w14:paraId="6D5366C9" w14:textId="77777777" w:rsidR="00136BD4" w:rsidRPr="00095781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</w:tbl>
    <w:p w14:paraId="5F402233" w14:textId="77777777" w:rsidR="00136BD4" w:rsidRDefault="00136BD4" w:rsidP="00136BD4">
      <w:pPr>
        <w:rPr>
          <w:sz w:val="10"/>
        </w:rPr>
      </w:pPr>
    </w:p>
    <w:p w14:paraId="3A6CE554" w14:textId="77777777" w:rsidR="00136BD4" w:rsidRDefault="00136BD4" w:rsidP="00136BD4">
      <w:pPr>
        <w:rPr>
          <w:sz w:val="10"/>
        </w:rPr>
      </w:pPr>
    </w:p>
    <w:p w14:paraId="7EA6A972" w14:textId="77777777" w:rsidR="00136BD4" w:rsidRDefault="00136BD4" w:rsidP="00136BD4">
      <w:pPr>
        <w:rPr>
          <w:sz w:val="10"/>
        </w:rPr>
      </w:pPr>
    </w:p>
    <w:p w14:paraId="5ABF63C3" w14:textId="77777777" w:rsidR="00136BD4" w:rsidRDefault="00136BD4" w:rsidP="00136BD4">
      <w:pPr>
        <w:rPr>
          <w:sz w:val="10"/>
        </w:rPr>
      </w:pPr>
    </w:p>
    <w:p w14:paraId="7B6318A9" w14:textId="77777777" w:rsidR="00136BD4" w:rsidRDefault="00136BD4" w:rsidP="00136BD4">
      <w:pPr>
        <w:rPr>
          <w:sz w:val="10"/>
        </w:rPr>
      </w:pPr>
    </w:p>
    <w:p w14:paraId="23B61005" w14:textId="77777777" w:rsidR="00136BD4" w:rsidRDefault="00136BD4" w:rsidP="00136BD4">
      <w:pPr>
        <w:rPr>
          <w:sz w:val="10"/>
        </w:rPr>
      </w:pPr>
    </w:p>
    <w:p w14:paraId="1A9156C7" w14:textId="77777777" w:rsidR="00136BD4" w:rsidRDefault="00136BD4" w:rsidP="00136BD4">
      <w:pPr>
        <w:rPr>
          <w:sz w:val="10"/>
        </w:rPr>
      </w:pPr>
    </w:p>
    <w:p w14:paraId="54BAC44B" w14:textId="77777777" w:rsidR="00136BD4" w:rsidRDefault="00136BD4" w:rsidP="00136BD4">
      <w:pPr>
        <w:rPr>
          <w:sz w:val="10"/>
        </w:rPr>
      </w:pPr>
    </w:p>
    <w:p w14:paraId="1C094D56" w14:textId="77777777" w:rsidR="00136BD4" w:rsidRDefault="00136BD4" w:rsidP="00136BD4">
      <w:pPr>
        <w:rPr>
          <w:sz w:val="10"/>
        </w:rPr>
      </w:pPr>
    </w:p>
    <w:p w14:paraId="2BE898C9" w14:textId="77777777" w:rsidR="00136BD4" w:rsidRDefault="00136BD4" w:rsidP="00136BD4">
      <w:pPr>
        <w:rPr>
          <w:sz w:val="10"/>
        </w:rPr>
      </w:pPr>
    </w:p>
    <w:p w14:paraId="153A27DF" w14:textId="77777777" w:rsidR="00136BD4" w:rsidRDefault="00136BD4" w:rsidP="00136BD4">
      <w:r>
        <w:br w:type="page"/>
      </w: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1164"/>
        <w:gridCol w:w="2692"/>
        <w:gridCol w:w="142"/>
        <w:gridCol w:w="1135"/>
        <w:gridCol w:w="2834"/>
      </w:tblGrid>
      <w:tr w:rsidR="00136BD4" w14:paraId="400A77A4" w14:textId="77777777" w:rsidTr="00136BD4">
        <w:trPr>
          <w:trHeight w:val="459"/>
        </w:trPr>
        <w:tc>
          <w:tcPr>
            <w:tcW w:w="685" w:type="dxa"/>
            <w:shd w:val="clear" w:color="auto" w:fill="D9D9D9" w:themeFill="background1" w:themeFillShade="D9"/>
          </w:tcPr>
          <w:p w14:paraId="7318491C" w14:textId="77777777" w:rsidR="00136BD4" w:rsidRPr="00430F66" w:rsidRDefault="00136BD4" w:rsidP="00136BD4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</w:t>
            </w:r>
            <w:r w:rsidRPr="00430F66">
              <w:rPr>
                <w:b/>
                <w:color w:val="000000"/>
              </w:rPr>
              <w:t>11</w:t>
            </w:r>
          </w:p>
        </w:tc>
        <w:tc>
          <w:tcPr>
            <w:tcW w:w="8245" w:type="dxa"/>
            <w:gridSpan w:val="6"/>
            <w:shd w:val="clear" w:color="auto" w:fill="D9D9D9" w:themeFill="background1" w:themeFillShade="D9"/>
          </w:tcPr>
          <w:p w14:paraId="05B9B2BC" w14:textId="77777777" w:rsidR="00136BD4" w:rsidRPr="00430F66" w:rsidRDefault="00136BD4" w:rsidP="00136BD4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>Lösungsbeispiel zu Aufgabe 11b)</w:t>
            </w:r>
          </w:p>
        </w:tc>
      </w:tr>
      <w:tr w:rsidR="00136BD4" w14:paraId="0A12CB7A" w14:textId="77777777" w:rsidTr="00136BD4">
        <w:trPr>
          <w:trHeight w:val="252"/>
        </w:trPr>
        <w:tc>
          <w:tcPr>
            <w:tcW w:w="685" w:type="dxa"/>
            <w:shd w:val="clear" w:color="auto" w:fill="D9D9D9" w:themeFill="background1" w:themeFillShade="D9"/>
          </w:tcPr>
          <w:p w14:paraId="6C9CA1E5" w14:textId="77777777" w:rsidR="00136BD4" w:rsidRDefault="00136BD4" w:rsidP="00136BD4"/>
        </w:tc>
        <w:tc>
          <w:tcPr>
            <w:tcW w:w="8245" w:type="dxa"/>
            <w:gridSpan w:val="6"/>
          </w:tcPr>
          <w:p w14:paraId="4FFBCDCB" w14:textId="77777777" w:rsidR="00136BD4" w:rsidRDefault="00136BD4" w:rsidP="00136BD4">
            <w:pPr>
              <w:pStyle w:val="berschrift2"/>
              <w:ind w:left="0" w:firstLine="0"/>
            </w:pPr>
          </w:p>
        </w:tc>
      </w:tr>
      <w:tr w:rsidR="00136BD4" w14:paraId="0620F4A1" w14:textId="77777777" w:rsidTr="00136BD4">
        <w:trPr>
          <w:trHeight w:val="247"/>
        </w:trPr>
        <w:tc>
          <w:tcPr>
            <w:tcW w:w="685" w:type="dxa"/>
            <w:shd w:val="clear" w:color="auto" w:fill="D9D9D9" w:themeFill="background1" w:themeFillShade="D9"/>
          </w:tcPr>
          <w:p w14:paraId="0E14BBEC" w14:textId="77777777" w:rsidR="00136BD4" w:rsidRDefault="00136BD4" w:rsidP="00136BD4"/>
        </w:tc>
        <w:tc>
          <w:tcPr>
            <w:tcW w:w="8245" w:type="dxa"/>
            <w:gridSpan w:val="6"/>
          </w:tcPr>
          <w:p w14:paraId="4C7A13D7" w14:textId="77777777" w:rsidR="00136BD4" w:rsidRDefault="00136BD4" w:rsidP="00136BD4">
            <w:pPr>
              <w:pStyle w:val="berschrift2"/>
              <w:ind w:left="0" w:firstLine="0"/>
              <w:rPr>
                <w:b w:val="0"/>
                <w:noProof/>
                <w:color w:val="0D0D0D" w:themeColor="text1" w:themeTint="F2"/>
              </w:rPr>
            </w:pPr>
            <w:r>
              <w:t>a</w:t>
            </w:r>
            <w:r w:rsidRPr="007A45B6">
              <w:t>)</w:t>
            </w:r>
            <w:r w:rsidRPr="007A45B6">
              <w:rPr>
                <w:b w:val="0"/>
                <w:noProof/>
              </w:rPr>
              <w:t xml:space="preserve"> </w:t>
            </w:r>
            <w:r w:rsidRPr="00E71C50">
              <w:rPr>
                <w:b w:val="0"/>
                <w:noProof/>
                <w:color w:val="0D0D0D" w:themeColor="text1" w:themeTint="F2"/>
              </w:rPr>
              <w:t xml:space="preserve">Vervollständige die Aufgaben von Leonie und Tara. </w:t>
            </w:r>
          </w:p>
          <w:p w14:paraId="02580769" w14:textId="77777777" w:rsidR="00136BD4" w:rsidRPr="00430F66" w:rsidRDefault="00136BD4" w:rsidP="00136BD4"/>
        </w:tc>
      </w:tr>
      <w:tr w:rsidR="00136BD4" w14:paraId="30D738E8" w14:textId="77777777" w:rsidTr="00136BD4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395581C8" w14:textId="77777777" w:rsidR="00136BD4" w:rsidRDefault="00136BD4" w:rsidP="00136BD4"/>
        </w:tc>
        <w:tc>
          <w:tcPr>
            <w:tcW w:w="278" w:type="dxa"/>
          </w:tcPr>
          <w:p w14:paraId="2060B675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394464C5" w14:textId="77777777" w:rsidR="00136BD4" w:rsidRPr="00E71C50" w:rsidRDefault="00136BD4" w:rsidP="00136BD4">
            <w:pPr>
              <w:pStyle w:val="berschrift2"/>
            </w:pPr>
            <w:r w:rsidRPr="00E71C50">
              <w:t>b1)</w:t>
            </w:r>
          </w:p>
        </w:tc>
        <w:tc>
          <w:tcPr>
            <w:tcW w:w="2692" w:type="dxa"/>
          </w:tcPr>
          <w:p w14:paraId="0FDAB13C" w14:textId="77777777" w:rsidR="00136BD4" w:rsidRPr="00E71C50" w:rsidRDefault="00136BD4" w:rsidP="00136BD4">
            <w:pPr>
              <w:tabs>
                <w:tab w:val="left" w:pos="1236"/>
              </w:tabs>
              <w:rPr>
                <w:noProof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545 - 234</w:t>
            </w:r>
          </w:p>
        </w:tc>
        <w:tc>
          <w:tcPr>
            <w:tcW w:w="142" w:type="dxa"/>
          </w:tcPr>
          <w:p w14:paraId="53CE1234" w14:textId="77777777" w:rsidR="00136BD4" w:rsidRPr="00E71C50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239D32B4" w14:textId="77777777" w:rsidR="00136BD4" w:rsidRPr="00E71C50" w:rsidRDefault="00136BD4" w:rsidP="00136BD4">
            <w:pPr>
              <w:pStyle w:val="berschrift2"/>
            </w:pPr>
            <w:r w:rsidRPr="00E71C50">
              <w:t>b2)</w:t>
            </w:r>
          </w:p>
        </w:tc>
        <w:tc>
          <w:tcPr>
            <w:tcW w:w="2834" w:type="dxa"/>
          </w:tcPr>
          <w:p w14:paraId="60AEE6C0" w14:textId="77777777" w:rsidR="00136BD4" w:rsidRPr="00E71C50" w:rsidRDefault="00136BD4" w:rsidP="00136BD4">
            <w:pPr>
              <w:jc w:val="left"/>
              <w:rPr>
                <w:noProof/>
                <w:color w:val="0D0D0D" w:themeColor="text1" w:themeTint="F2"/>
              </w:rPr>
            </w:pPr>
            <w:r w:rsidRPr="00E71C50">
              <w:rPr>
                <w:noProof/>
                <w:color w:val="0D0D0D" w:themeColor="text1" w:themeTint="F2"/>
              </w:rPr>
              <w:t>545 - 284</w:t>
            </w:r>
          </w:p>
        </w:tc>
      </w:tr>
      <w:tr w:rsidR="00136BD4" w14:paraId="34A2AF37" w14:textId="77777777" w:rsidTr="00136BD4">
        <w:trPr>
          <w:trHeight w:val="1325"/>
        </w:trPr>
        <w:tc>
          <w:tcPr>
            <w:tcW w:w="685" w:type="dxa"/>
            <w:shd w:val="clear" w:color="auto" w:fill="D9D9D9" w:themeFill="background1" w:themeFillShade="D9"/>
          </w:tcPr>
          <w:p w14:paraId="4BAED800" w14:textId="77777777" w:rsidR="00136BD4" w:rsidRDefault="00136BD4" w:rsidP="00136BD4"/>
        </w:tc>
        <w:tc>
          <w:tcPr>
            <w:tcW w:w="278" w:type="dxa"/>
          </w:tcPr>
          <w:p w14:paraId="0DA148E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7F77662A" w14:textId="77777777" w:rsidR="00136BD4" w:rsidRPr="00211889" w:rsidRDefault="00407A65" w:rsidP="00136BD4">
            <w:pPr>
              <w:tabs>
                <w:tab w:val="left" w:pos="1236"/>
              </w:tabs>
              <w:rPr>
                <w:color w:val="FF0000"/>
              </w:rPr>
            </w:pPr>
            <w:r w:rsidRPr="00211889">
              <w:rPr>
                <w:noProof/>
                <w:color w:val="FF0000"/>
              </w:rPr>
              <w:object w:dxaOrig="1260" w:dyaOrig="1128" w14:anchorId="43E202C9">
                <v:shape id="_x0000_i1042" type="#_x0000_t75" alt="" style="width:53.25pt;height:45.4pt;mso-width-percent:0;mso-height-percent:0;mso-width-percent:0;mso-height-percent:0" o:ole="">
                  <v:imagedata r:id="rId21" o:title=""/>
                </v:shape>
                <o:OLEObject Type="Embed" ProgID="PBrush" ShapeID="_x0000_i1042" DrawAspect="Content" ObjectID="_1651325429" r:id="rId35"/>
              </w:object>
            </w:r>
          </w:p>
        </w:tc>
        <w:tc>
          <w:tcPr>
            <w:tcW w:w="2692" w:type="dxa"/>
          </w:tcPr>
          <w:p w14:paraId="229750B2" w14:textId="77777777" w:rsidR="00136BD4" w:rsidRPr="009516CE" w:rsidRDefault="00136BD4" w:rsidP="00136BD4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Leonie weiß:     </w:t>
            </w:r>
          </w:p>
          <w:p w14:paraId="21FF84D2" w14:textId="77777777" w:rsidR="00136BD4" w:rsidRPr="009516CE" w:rsidRDefault="00136BD4" w:rsidP="00136BD4">
            <w:pPr>
              <w:tabs>
                <w:tab w:val="left" w:pos="1236"/>
              </w:tabs>
              <w:ind w:left="265"/>
              <w:rPr>
                <w:color w:val="000000"/>
              </w:rPr>
            </w:pPr>
            <w:r w:rsidRPr="009516CE">
              <w:rPr>
                <w:color w:val="000000"/>
              </w:rPr>
              <w:t>545 = 500 + 40 + 5</w:t>
            </w:r>
          </w:p>
          <w:p w14:paraId="6297430E" w14:textId="77777777" w:rsidR="00136BD4" w:rsidRPr="009516CE" w:rsidRDefault="00136BD4" w:rsidP="00136BD4">
            <w:pPr>
              <w:tabs>
                <w:tab w:val="left" w:pos="1236"/>
              </w:tabs>
              <w:ind w:left="265"/>
              <w:jc w:val="left"/>
              <w:rPr>
                <w:color w:val="000000"/>
              </w:rPr>
            </w:pPr>
            <w:r w:rsidRPr="009516CE">
              <w:rPr>
                <w:color w:val="000000"/>
              </w:rPr>
              <w:t>214 = 200 + 10 + 4</w:t>
            </w:r>
          </w:p>
          <w:p w14:paraId="5FF456F6" w14:textId="77777777" w:rsidR="00136BD4" w:rsidRPr="009516CE" w:rsidRDefault="00136BD4" w:rsidP="00136BD4">
            <w:pPr>
              <w:tabs>
                <w:tab w:val="left" w:pos="1236"/>
              </w:tabs>
              <w:jc w:val="left"/>
              <w:rPr>
                <w:bCs/>
                <w:color w:val="000000"/>
              </w:rPr>
            </w:pPr>
          </w:p>
          <w:p w14:paraId="3BB90444" w14:textId="77777777" w:rsidR="00136BD4" w:rsidRPr="009516CE" w:rsidRDefault="00136BD4" w:rsidP="00136BD4">
            <w:pPr>
              <w:tabs>
                <w:tab w:val="left" w:pos="1236"/>
              </w:tabs>
              <w:jc w:val="left"/>
              <w:rPr>
                <w:bCs/>
                <w:color w:val="000000"/>
              </w:rPr>
            </w:pPr>
          </w:p>
          <w:p w14:paraId="43E589EE" w14:textId="77777777" w:rsidR="00136BD4" w:rsidRPr="007E5E31" w:rsidRDefault="00136BD4" w:rsidP="00136BD4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 w:rsidRPr="009516CE">
              <w:rPr>
                <w:b/>
                <w:bCs/>
                <w:color w:val="000000"/>
              </w:rPr>
              <w:t>Leonie subtrahiert so:</w:t>
            </w:r>
          </w:p>
        </w:tc>
        <w:tc>
          <w:tcPr>
            <w:tcW w:w="142" w:type="dxa"/>
          </w:tcPr>
          <w:p w14:paraId="57E95882" w14:textId="77777777" w:rsidR="00136BD4" w:rsidRDefault="00136BD4" w:rsidP="00136BD4">
            <w:pPr>
              <w:pStyle w:val="berschrift2"/>
            </w:pPr>
          </w:p>
        </w:tc>
        <w:tc>
          <w:tcPr>
            <w:tcW w:w="1135" w:type="dxa"/>
          </w:tcPr>
          <w:p w14:paraId="2DF56665" w14:textId="77777777" w:rsidR="00136BD4" w:rsidRPr="00211889" w:rsidRDefault="00136BD4" w:rsidP="00136BD4">
            <w:pPr>
              <w:jc w:val="left"/>
              <w:rPr>
                <w:bCs/>
                <w:color w:val="FF0000"/>
              </w:rPr>
            </w:pPr>
            <w:r w:rsidRPr="00501A9B">
              <w:rPr>
                <w:b/>
                <w:noProof/>
                <w:color w:val="0D0D0D" w:themeColor="text1" w:themeTint="F2"/>
              </w:rPr>
              <w:drawing>
                <wp:inline distT="0" distB="0" distL="0" distR="0" wp14:anchorId="7B917067" wp14:editId="15920CAB">
                  <wp:extent cx="425296" cy="561975"/>
                  <wp:effectExtent l="0" t="0" r="0" b="0"/>
                  <wp:docPr id="5700" name="Grafik 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shd w:val="clear" w:color="auto" w:fill="auto"/>
          </w:tcPr>
          <w:p w14:paraId="3A65EB23" w14:textId="77777777" w:rsidR="00136BD4" w:rsidRPr="009516CE" w:rsidRDefault="00136BD4" w:rsidP="00136BD4">
            <w:pPr>
              <w:rPr>
                <w:color w:val="000000"/>
              </w:rPr>
            </w:pPr>
            <w:r w:rsidRPr="009516CE">
              <w:rPr>
                <w:b/>
                <w:color w:val="000000"/>
              </w:rPr>
              <w:t xml:space="preserve">Tara sieht:  </w:t>
            </w:r>
            <w:r w:rsidRPr="009516CE">
              <w:rPr>
                <w:color w:val="000000"/>
              </w:rPr>
              <w:t xml:space="preserve"> 45 &lt; 84</w:t>
            </w:r>
          </w:p>
          <w:p w14:paraId="72FA6B43" w14:textId="77777777" w:rsidR="00136BD4" w:rsidRPr="009516CE" w:rsidRDefault="00136BD4" w:rsidP="00136BD4">
            <w:pPr>
              <w:pStyle w:val="berschrift2"/>
              <w:rPr>
                <w:color w:val="000000"/>
              </w:rPr>
            </w:pPr>
            <w:r w:rsidRPr="009516CE">
              <w:rPr>
                <w:color w:val="000000"/>
              </w:rPr>
              <w:t xml:space="preserve">Tara weiß: </w:t>
            </w:r>
          </w:p>
          <w:p w14:paraId="0BF1E979" w14:textId="77777777" w:rsidR="00136BD4" w:rsidRPr="009516CE" w:rsidRDefault="00136BD4" w:rsidP="00136BD4">
            <w:pPr>
              <w:ind w:left="274"/>
              <w:rPr>
                <w:color w:val="000000"/>
              </w:rPr>
            </w:pPr>
            <w:r w:rsidRPr="009516CE">
              <w:rPr>
                <w:color w:val="000000"/>
              </w:rPr>
              <w:t xml:space="preserve">284 = 4 + 80 + 200 </w:t>
            </w:r>
          </w:p>
          <w:p w14:paraId="5A966B72" w14:textId="77777777" w:rsidR="00136BD4" w:rsidRPr="009516CE" w:rsidRDefault="00136BD4" w:rsidP="00136BD4">
            <w:pPr>
              <w:ind w:left="274"/>
              <w:jc w:val="left"/>
              <w:rPr>
                <w:color w:val="000000"/>
              </w:rPr>
            </w:pPr>
            <w:r w:rsidRPr="009516CE">
              <w:rPr>
                <w:color w:val="000000"/>
              </w:rPr>
              <w:t xml:space="preserve">500 = 100 + 400 </w:t>
            </w:r>
          </w:p>
          <w:p w14:paraId="57A4DFDC" w14:textId="77777777" w:rsidR="00136BD4" w:rsidRPr="009516CE" w:rsidRDefault="00136BD4" w:rsidP="00136BD4">
            <w:pPr>
              <w:jc w:val="left"/>
              <w:rPr>
                <w:color w:val="000000"/>
              </w:rPr>
            </w:pPr>
            <w:r w:rsidRPr="009516CE">
              <w:rPr>
                <w:color w:val="000000"/>
              </w:rPr>
              <w:t xml:space="preserve">  </w:t>
            </w:r>
          </w:p>
          <w:p w14:paraId="6B2CE6E4" w14:textId="77777777" w:rsidR="00136BD4" w:rsidRPr="007E5E31" w:rsidRDefault="00136BD4" w:rsidP="00136BD4">
            <w:pPr>
              <w:jc w:val="left"/>
              <w:rPr>
                <w:b/>
                <w:bCs/>
                <w:color w:val="808080" w:themeColor="background1" w:themeShade="80"/>
              </w:rPr>
            </w:pPr>
            <w:r w:rsidRPr="009516CE">
              <w:rPr>
                <w:b/>
                <w:color w:val="000000"/>
              </w:rPr>
              <w:t>Tara subtrahiert so:</w:t>
            </w:r>
          </w:p>
        </w:tc>
      </w:tr>
      <w:tr w:rsidR="00136BD4" w14:paraId="5D3E98D7" w14:textId="77777777" w:rsidTr="00136BD4">
        <w:trPr>
          <w:trHeight w:val="39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6028AA85" w14:textId="77777777" w:rsidR="00136BD4" w:rsidRDefault="00136BD4" w:rsidP="00136BD4"/>
        </w:tc>
        <w:tc>
          <w:tcPr>
            <w:tcW w:w="278" w:type="dxa"/>
            <w:vMerge w:val="restart"/>
          </w:tcPr>
          <w:p w14:paraId="13228C7B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vMerge w:val="restart"/>
          </w:tcPr>
          <w:tbl>
            <w:tblPr>
              <w:tblStyle w:val="Tabellenraster"/>
              <w:tblW w:w="361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274DCB4E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F740E32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25160E5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6FEE4A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9745CC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55D562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8BE4AF1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3686B86F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E7D3B50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594CF2" w14:textId="77777777" w:rsidR="00136BD4" w:rsidRPr="000F51D9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5 - 4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DE9B482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9BEBBD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38EE1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411B62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</w:t>
                  </w:r>
                </w:p>
              </w:tc>
            </w:tr>
            <w:tr w:rsidR="00136BD4" w14:paraId="67557CCC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95E5D3A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42B714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40 - 10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1A5B09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C7598F4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679B6B6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663378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0</w:t>
                  </w:r>
                </w:p>
              </w:tc>
            </w:tr>
            <w:tr w:rsidR="00136BD4" w14:paraId="74B340E4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A180A4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FD0E7F3" w14:textId="77777777" w:rsidR="00136BD4" w:rsidRPr="000F51D9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500 - 200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C5F1CFB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7E7C2DD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2B97E3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06EC61E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0</w:t>
                  </w:r>
                </w:p>
              </w:tc>
            </w:tr>
            <w:tr w:rsidR="00136BD4" w14:paraId="04329DE9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CD5C6C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5F5CCC" w14:textId="77777777" w:rsidR="00136BD4" w:rsidRPr="000F51D9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545 - 234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77D57A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1457B3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194DB47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6ACF4A8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4E0B50F" w14:textId="77777777" w:rsidR="00136BD4" w:rsidRPr="00211889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FF0000"/>
              </w:rPr>
            </w:pPr>
          </w:p>
        </w:tc>
        <w:tc>
          <w:tcPr>
            <w:tcW w:w="142" w:type="dxa"/>
          </w:tcPr>
          <w:p w14:paraId="5B8EC9E1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vMerge w:val="restart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3A9BFD5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FE396E1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291FFCEC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4B36B2A4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C700D4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41BB2701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43D417A5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0391F0C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D51E73E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1A20EEB2" w14:textId="77777777" w:rsidR="00136BD4" w:rsidRPr="008E6076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5 - 4</w:t>
                  </w:r>
                </w:p>
              </w:tc>
              <w:tc>
                <w:tcPr>
                  <w:tcW w:w="430" w:type="dxa"/>
                </w:tcPr>
                <w:p w14:paraId="7C71ECD7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997ED91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4819817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4AB4579D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  <w:tr w:rsidR="00136BD4" w14:paraId="1C93FE2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0CF2531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75D277ED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140 - 80</w:t>
                  </w:r>
                </w:p>
              </w:tc>
              <w:tc>
                <w:tcPr>
                  <w:tcW w:w="430" w:type="dxa"/>
                </w:tcPr>
                <w:p w14:paraId="264FC8F8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DDD8DF6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</w:tcPr>
                <w:p w14:paraId="179BF53B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</w:tcPr>
                <w:p w14:paraId="551B8A43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136BD4" w14:paraId="06035918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48A5238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79811AB0" w14:textId="77777777" w:rsidR="00136BD4" w:rsidRPr="008E6076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400 - 200</w:t>
                  </w:r>
                </w:p>
              </w:tc>
              <w:tc>
                <w:tcPr>
                  <w:tcW w:w="430" w:type="dxa"/>
                </w:tcPr>
                <w:p w14:paraId="68E9C4F3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B359795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</w:tcPr>
                <w:p w14:paraId="02053242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</w:tcPr>
                <w:p w14:paraId="1C65BCA9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136BD4" w14:paraId="7BD8EB23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97DB2F4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76470E2F" w14:textId="77777777" w:rsidR="00136BD4" w:rsidRPr="008E6076" w:rsidRDefault="00136BD4" w:rsidP="008E6076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545 - 284</w:t>
                  </w:r>
                </w:p>
              </w:tc>
              <w:tc>
                <w:tcPr>
                  <w:tcW w:w="430" w:type="dxa"/>
                </w:tcPr>
                <w:p w14:paraId="1EF80F39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D6CB1C9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</w:tcPr>
                <w:p w14:paraId="3DED28B6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</w:tcPr>
                <w:p w14:paraId="4E3FACE7" w14:textId="77777777" w:rsidR="00136BD4" w:rsidRPr="008E6076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8E6076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4BC19A05" w14:textId="77777777" w:rsidR="00136BD4" w:rsidRPr="00211889" w:rsidRDefault="00136BD4" w:rsidP="00136BD4">
            <w:pPr>
              <w:pStyle w:val="berschrift2"/>
              <w:rPr>
                <w:color w:val="FF0000"/>
              </w:rPr>
            </w:pPr>
          </w:p>
        </w:tc>
      </w:tr>
      <w:tr w:rsidR="00136BD4" w14:paraId="24F346D7" w14:textId="77777777" w:rsidTr="00136BD4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57A66F1" w14:textId="77777777" w:rsidR="00136BD4" w:rsidRDefault="00136BD4" w:rsidP="00136BD4"/>
        </w:tc>
        <w:tc>
          <w:tcPr>
            <w:tcW w:w="278" w:type="dxa"/>
            <w:vMerge/>
          </w:tcPr>
          <w:p w14:paraId="03CC088A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vMerge/>
          </w:tcPr>
          <w:p w14:paraId="45705991" w14:textId="77777777" w:rsidR="00136BD4" w:rsidRPr="00211889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FF0000"/>
              </w:rPr>
            </w:pPr>
          </w:p>
        </w:tc>
        <w:tc>
          <w:tcPr>
            <w:tcW w:w="142" w:type="dxa"/>
            <w:shd w:val="clear" w:color="auto" w:fill="auto"/>
          </w:tcPr>
          <w:p w14:paraId="0228FBCD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79509F11" w14:textId="77777777" w:rsidR="00136BD4" w:rsidRPr="00211889" w:rsidRDefault="00136BD4" w:rsidP="00136BD4">
            <w:pPr>
              <w:pStyle w:val="berschrift2"/>
              <w:rPr>
                <w:b w:val="0"/>
                <w:color w:val="FF0000"/>
              </w:rPr>
            </w:pPr>
          </w:p>
        </w:tc>
      </w:tr>
      <w:tr w:rsidR="00136BD4" w14:paraId="06960F9B" w14:textId="77777777" w:rsidTr="00136BD4">
        <w:trPr>
          <w:trHeight w:val="813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3F173A9" w14:textId="77777777" w:rsidR="00136BD4" w:rsidRDefault="00136BD4" w:rsidP="00136BD4"/>
        </w:tc>
        <w:tc>
          <w:tcPr>
            <w:tcW w:w="278" w:type="dxa"/>
            <w:vMerge/>
          </w:tcPr>
          <w:p w14:paraId="00EECDCD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  <w:vMerge/>
          </w:tcPr>
          <w:p w14:paraId="6459D5D0" w14:textId="77777777" w:rsidR="00136BD4" w:rsidRPr="00211889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FF0000"/>
              </w:rPr>
            </w:pPr>
          </w:p>
        </w:tc>
        <w:tc>
          <w:tcPr>
            <w:tcW w:w="142" w:type="dxa"/>
            <w:shd w:val="clear" w:color="auto" w:fill="auto"/>
          </w:tcPr>
          <w:p w14:paraId="656C6A12" w14:textId="77777777" w:rsidR="00136BD4" w:rsidRPr="00BB4BB1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0B2E3438" w14:textId="77777777" w:rsidR="00136BD4" w:rsidRPr="00211889" w:rsidRDefault="00136BD4" w:rsidP="00136BD4">
            <w:pPr>
              <w:pStyle w:val="berschrift2"/>
              <w:rPr>
                <w:b w:val="0"/>
                <w:color w:val="FF0000"/>
              </w:rPr>
            </w:pPr>
          </w:p>
        </w:tc>
      </w:tr>
      <w:tr w:rsidR="00136BD4" w14:paraId="46964867" w14:textId="77777777" w:rsidTr="00136BD4">
        <w:trPr>
          <w:trHeight w:val="337"/>
        </w:trPr>
        <w:tc>
          <w:tcPr>
            <w:tcW w:w="685" w:type="dxa"/>
            <w:shd w:val="clear" w:color="auto" w:fill="D9D9D9" w:themeFill="background1" w:themeFillShade="D9"/>
          </w:tcPr>
          <w:p w14:paraId="45E156D2" w14:textId="77777777" w:rsidR="00136BD4" w:rsidRDefault="00136BD4" w:rsidP="00136BD4"/>
        </w:tc>
        <w:tc>
          <w:tcPr>
            <w:tcW w:w="278" w:type="dxa"/>
          </w:tcPr>
          <w:p w14:paraId="70CC81E4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2"/>
          </w:tcPr>
          <w:p w14:paraId="709FEC3B" w14:textId="77777777" w:rsidR="00136BD4" w:rsidRPr="00211889" w:rsidRDefault="00136BD4" w:rsidP="00136BD4">
            <w:pPr>
              <w:tabs>
                <w:tab w:val="left" w:pos="1236"/>
              </w:tabs>
              <w:ind w:left="33"/>
              <w:jc w:val="left"/>
              <w:rPr>
                <w:color w:val="FF0000"/>
              </w:rPr>
            </w:pPr>
          </w:p>
        </w:tc>
        <w:tc>
          <w:tcPr>
            <w:tcW w:w="142" w:type="dxa"/>
            <w:shd w:val="clear" w:color="auto" w:fill="auto"/>
          </w:tcPr>
          <w:p w14:paraId="42367C8F" w14:textId="77777777" w:rsidR="00136BD4" w:rsidRPr="002A371E" w:rsidRDefault="00136BD4" w:rsidP="00136BD4">
            <w:pPr>
              <w:pStyle w:val="berschrift2"/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3F554DCB" w14:textId="77777777" w:rsidR="00136BD4" w:rsidRDefault="00136BD4" w:rsidP="00136BD4">
            <w:pPr>
              <w:pStyle w:val="berschrift2"/>
              <w:rPr>
                <w:b w:val="0"/>
              </w:rPr>
            </w:pPr>
          </w:p>
        </w:tc>
      </w:tr>
      <w:tr w:rsidR="00136BD4" w14:paraId="38B24A9E" w14:textId="77777777" w:rsidTr="00136BD4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0E64613A" w14:textId="77777777" w:rsidR="00136BD4" w:rsidRPr="00A34F62" w:rsidRDefault="00136BD4" w:rsidP="00136BD4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3BF29E53" w14:textId="77777777" w:rsidR="00136BD4" w:rsidRPr="00A34F62" w:rsidRDefault="00136BD4" w:rsidP="00136BD4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67" w:type="dxa"/>
            <w:gridSpan w:val="5"/>
          </w:tcPr>
          <w:p w14:paraId="65B0AF17" w14:textId="77777777" w:rsidR="00136BD4" w:rsidRDefault="00136BD4" w:rsidP="00136BD4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Vergleiche die Rechnungen von b1) und b2): </w:t>
            </w:r>
          </w:p>
          <w:p w14:paraId="4639F67F" w14:textId="77777777" w:rsidR="00136BD4" w:rsidRPr="00237FCB" w:rsidRDefault="00136BD4" w:rsidP="00136BD4">
            <w:pPr>
              <w:pStyle w:val="berschrift2"/>
              <w:ind w:left="0" w:firstLine="0"/>
            </w:pPr>
            <w:r>
              <w:rPr>
                <w:b w:val="0"/>
                <w:color w:val="0D0D0D" w:themeColor="text1" w:themeTint="F2"/>
              </w:rPr>
              <w:t>Leonie und Tara rechnen beide stellenweise. Warum rechnet Tara anders?</w:t>
            </w:r>
          </w:p>
        </w:tc>
      </w:tr>
      <w:tr w:rsidR="00136BD4" w14:paraId="33D1510F" w14:textId="77777777" w:rsidTr="00136BD4">
        <w:trPr>
          <w:trHeight w:val="2527"/>
        </w:trPr>
        <w:tc>
          <w:tcPr>
            <w:tcW w:w="685" w:type="dxa"/>
            <w:shd w:val="clear" w:color="auto" w:fill="D9D9D9" w:themeFill="background1" w:themeFillShade="D9"/>
          </w:tcPr>
          <w:p w14:paraId="2AE55921" w14:textId="77777777" w:rsidR="00136BD4" w:rsidRDefault="00136BD4" w:rsidP="00136BD4"/>
        </w:tc>
        <w:tc>
          <w:tcPr>
            <w:tcW w:w="8245" w:type="dxa"/>
            <w:gridSpan w:val="6"/>
          </w:tcPr>
          <w:p w14:paraId="3B9916A3" w14:textId="77777777" w:rsidR="00136BD4" w:rsidRPr="008E6076" w:rsidRDefault="00136BD4" w:rsidP="00136BD4">
            <w:pPr>
              <w:rPr>
                <w:b/>
                <w:color w:val="548DD4" w:themeColor="text2" w:themeTint="99"/>
                <w:sz w:val="10"/>
                <w:szCs w:val="10"/>
              </w:rPr>
            </w:pPr>
          </w:p>
          <w:p w14:paraId="7B064846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subtrahiert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zuerst beide Einer (E)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5 -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4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</w:t>
            </w:r>
            <w:proofErr w:type="gramEnd"/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1</w:t>
            </w:r>
          </w:p>
          <w:p w14:paraId="3B0F9633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Leonie subtrahiert dann beide Zehner (Z):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40 -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10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</w:t>
            </w:r>
            <w:proofErr w:type="gramEnd"/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30</w:t>
            </w:r>
          </w:p>
          <w:p w14:paraId="6001E43D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subtrahiert als Drittes die Hunderter (H):       500 - 200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300</w:t>
            </w:r>
          </w:p>
          <w:p w14:paraId="439DDD77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nun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drei Ergebnisse addieren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1 + 30 + 300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  <w:u w:val="single"/>
              </w:rPr>
              <w:t>331</w:t>
            </w:r>
          </w:p>
          <w:p w14:paraId="1A45E7E3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rechnet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stellenweise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Leonie rechnet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jede Stelle einzeln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aus. Leonie addiert am Ende die Ergebnisse. </w:t>
            </w:r>
          </w:p>
          <w:p w14:paraId="06DDB826" w14:textId="77777777" w:rsidR="00136BD4" w:rsidRPr="008E6076" w:rsidRDefault="00136BD4" w:rsidP="000F51D9">
            <w:pPr>
              <w:spacing w:after="120" w:line="80" w:lineRule="atLeas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02EE44A1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subtrahiert zuerst beide Einer (E):    5 - 4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1</w:t>
            </w:r>
          </w:p>
          <w:p w14:paraId="09CB7828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1EFCA94E" wp14:editId="34A4B29B">
                      <wp:simplePos x="0" y="0"/>
                      <wp:positionH relativeFrom="column">
                        <wp:posOffset>2301507</wp:posOffset>
                      </wp:positionH>
                      <wp:positionV relativeFrom="paragraph">
                        <wp:posOffset>176131</wp:posOffset>
                      </wp:positionV>
                      <wp:extent cx="206878" cy="293766"/>
                      <wp:effectExtent l="0" t="0" r="79375" b="49530"/>
                      <wp:wrapNone/>
                      <wp:docPr id="7368" name="Gerade Verbindung mit Pfeil 7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878" cy="29376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05D5BE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7368" o:spid="_x0000_s1026" type="#_x0000_t32" style="position:absolute;margin-left:181.2pt;margin-top:13.85pt;width:16.3pt;height:23.1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" strokecolor="gray [1629]" strokeweight="2pt">
                      <v:stroke endarrow="block"/>
                    </v:shape>
                  </w:pict>
                </mc:Fallback>
              </mc:AlternateConten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möchte dann rechnen: 40 - 80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Aber Tara sieht: 40 &lt; 80 </w:t>
            </w:r>
          </w:p>
          <w:p w14:paraId="5DCD5BB1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08EAA231" wp14:editId="65557718">
                      <wp:simplePos x="0" y="0"/>
                      <wp:positionH relativeFrom="column">
                        <wp:posOffset>2260133</wp:posOffset>
                      </wp:positionH>
                      <wp:positionV relativeFrom="paragraph">
                        <wp:posOffset>79993</wp:posOffset>
                      </wp:positionV>
                      <wp:extent cx="202740" cy="169640"/>
                      <wp:effectExtent l="0" t="0" r="83185" b="59055"/>
                      <wp:wrapNone/>
                      <wp:docPr id="7369" name="Gerade Verbindung mit Pfeil 7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740" cy="1696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ED728D" id="Gerade Verbindung mit Pfeil 7369" o:spid="_x0000_s1026" type="#_x0000_t32" style="position:absolute;margin-left:177.95pt;margin-top:6.3pt;width:15.95pt;height:13.3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" strokecolor="gray [1629]" strokeweight="2pt">
                      <v:stroke endarrow="block"/>
                    </v:shape>
                  </w:pict>
                </mc:Fallback>
              </mc:AlternateConten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weiß aber: 500 = 400 + 100 </w:t>
            </w:r>
          </w:p>
          <w:p w14:paraId="31B11196" w14:textId="77777777" w:rsidR="000F51D9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nimmt 100 von den 500: Tara entbündelt. Tara kann jetzt rechnen: </w:t>
            </w:r>
          </w:p>
          <w:p w14:paraId="2A4378DF" w14:textId="36D2025A" w:rsidR="00136BD4" w:rsidRPr="008E6076" w:rsidRDefault="00136BD4" w:rsidP="000F51D9">
            <w:pPr>
              <w:pStyle w:val="Listenabsatz"/>
              <w:numPr>
                <w:ilvl w:val="0"/>
                <w:numId w:val="0"/>
              </w:numPr>
              <w:spacing w:after="120" w:line="80" w:lineRule="atLeast"/>
              <w:ind w:left="444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140 - 80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60</w:t>
            </w:r>
          </w:p>
          <w:p w14:paraId="7980DCEC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rechnet mit den Hundertern: 400 - 200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200 </w:t>
            </w:r>
          </w:p>
          <w:p w14:paraId="5FA848BC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muss nun die Ergebnisse addieren: 1 + 60 + 200 = 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261 </w:t>
            </w:r>
          </w:p>
          <w:p w14:paraId="55FB5001" w14:textId="77777777" w:rsidR="00136BD4" w:rsidRPr="008E6076" w:rsidRDefault="00136BD4" w:rsidP="000F51D9">
            <w:pPr>
              <w:spacing w:after="120" w:line="80" w:lineRule="atLeast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  <w:p w14:paraId="25390BEF" w14:textId="77777777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kann leicht rechnen: An jeder Stelle ist der Minuend größer als der Subtrahend: </w:t>
            </w:r>
          </w:p>
          <w:p w14:paraId="188B93F0" w14:textId="77777777" w:rsidR="00136BD4" w:rsidRPr="008E6076" w:rsidRDefault="00136BD4" w:rsidP="000F51D9">
            <w:pPr>
              <w:spacing w:after="120" w:line="80" w:lineRule="atLeas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                          (E)  5 &gt; </w:t>
            </w:r>
            <w:proofErr w:type="gramStart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4,  (</w:t>
            </w:r>
            <w:proofErr w:type="gramEnd"/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Z)  4 &gt; 1 und  (H) 5 &gt; 2</w:t>
            </w:r>
          </w:p>
          <w:p w14:paraId="3DB715EF" w14:textId="305BFD40" w:rsidR="00136BD4" w:rsidRPr="008E6076" w:rsidRDefault="00136BD4" w:rsidP="000F51D9">
            <w:pPr>
              <w:pStyle w:val="Listenabsatz"/>
              <w:numPr>
                <w:ilvl w:val="0"/>
                <w:numId w:val="12"/>
              </w:numPr>
              <w:spacing w:after="120" w:line="80" w:lineRule="atLeast"/>
              <w:ind w:left="443" w:hanging="284"/>
              <w:rPr>
                <w:b/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Tara muss entbündeln: Tara muss so rechnen, weil 45 &lt; 84</w:t>
            </w:r>
            <w:r w:rsidRPr="008E6076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.</w:t>
            </w:r>
          </w:p>
        </w:tc>
      </w:tr>
      <w:tr w:rsidR="00136BD4" w14:paraId="3B211B71" w14:textId="77777777" w:rsidTr="00136BD4">
        <w:trPr>
          <w:trHeight w:val="80"/>
        </w:trPr>
        <w:tc>
          <w:tcPr>
            <w:tcW w:w="685" w:type="dxa"/>
            <w:shd w:val="clear" w:color="auto" w:fill="D9D9D9" w:themeFill="background1" w:themeFillShade="D9"/>
          </w:tcPr>
          <w:p w14:paraId="001F811F" w14:textId="77777777" w:rsidR="00136BD4" w:rsidRPr="00154F33" w:rsidRDefault="00136BD4" w:rsidP="00136BD4">
            <w:pPr>
              <w:rPr>
                <w:sz w:val="10"/>
              </w:rPr>
            </w:pPr>
          </w:p>
        </w:tc>
        <w:tc>
          <w:tcPr>
            <w:tcW w:w="278" w:type="dxa"/>
          </w:tcPr>
          <w:p w14:paraId="53A93F7A" w14:textId="77777777" w:rsidR="00136BD4" w:rsidRPr="00154F33" w:rsidRDefault="00136BD4" w:rsidP="00136BD4">
            <w:pPr>
              <w:pStyle w:val="berschrift2"/>
              <w:rPr>
                <w:sz w:val="10"/>
              </w:rPr>
            </w:pPr>
          </w:p>
        </w:tc>
        <w:tc>
          <w:tcPr>
            <w:tcW w:w="7967" w:type="dxa"/>
            <w:gridSpan w:val="5"/>
          </w:tcPr>
          <w:p w14:paraId="1EF51486" w14:textId="77777777" w:rsidR="00136BD4" w:rsidRPr="00154F33" w:rsidRDefault="00136BD4" w:rsidP="00136BD4">
            <w:pPr>
              <w:rPr>
                <w:sz w:val="10"/>
              </w:rPr>
            </w:pPr>
          </w:p>
        </w:tc>
      </w:tr>
    </w:tbl>
    <w:p w14:paraId="2C207802" w14:textId="77777777" w:rsidR="00136BD4" w:rsidRDefault="00136BD4" w:rsidP="00136BD4">
      <w:pPr>
        <w:rPr>
          <w:sz w:val="10"/>
        </w:rPr>
      </w:pPr>
    </w:p>
    <w:tbl>
      <w:tblPr>
        <w:tblW w:w="487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279"/>
        <w:gridCol w:w="582"/>
        <w:gridCol w:w="8"/>
        <w:gridCol w:w="3289"/>
        <w:gridCol w:w="142"/>
        <w:gridCol w:w="393"/>
        <w:gridCol w:w="150"/>
        <w:gridCol w:w="3317"/>
      </w:tblGrid>
      <w:tr w:rsidR="00136BD4" w14:paraId="252B4255" w14:textId="77777777" w:rsidTr="00136BD4">
        <w:trPr>
          <w:trHeight w:val="434"/>
        </w:trPr>
        <w:tc>
          <w:tcPr>
            <w:tcW w:w="686" w:type="dxa"/>
            <w:hideMark/>
          </w:tcPr>
          <w:p w14:paraId="74A8AF0D" w14:textId="77777777" w:rsidR="00136BD4" w:rsidRPr="00F950F9" w:rsidRDefault="00136BD4" w:rsidP="00136BD4">
            <w:pPr>
              <w:pStyle w:val="berschrift2"/>
              <w:rPr>
                <w:color w:val="808080" w:themeColor="background1" w:themeShade="80"/>
                <w:szCs w:val="21"/>
              </w:rPr>
            </w:pPr>
            <w:r w:rsidRPr="00F950F9">
              <w:rPr>
                <w:color w:val="808080" w:themeColor="background1" w:themeShade="80"/>
                <w:szCs w:val="21"/>
              </w:rPr>
              <w:lastRenderedPageBreak/>
              <w:t>12</w:t>
            </w:r>
          </w:p>
        </w:tc>
        <w:tc>
          <w:tcPr>
            <w:tcW w:w="8133" w:type="dxa"/>
            <w:gridSpan w:val="8"/>
          </w:tcPr>
          <w:p w14:paraId="06508D1F" w14:textId="77777777" w:rsidR="00136BD4" w:rsidRPr="00F950F9" w:rsidRDefault="00136BD4" w:rsidP="00136BD4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 w:rsidRPr="00F950F9">
              <w:rPr>
                <w:color w:val="808080" w:themeColor="background1" w:themeShade="80"/>
                <w:sz w:val="21"/>
                <w:szCs w:val="21"/>
              </w:rPr>
              <w:t>Addieren und Subtrahieren: Stellenweise rechnen</w:t>
            </w:r>
          </w:p>
          <w:p w14:paraId="5B429A6E" w14:textId="77777777" w:rsidR="00136BD4" w:rsidRPr="00F950F9" w:rsidRDefault="00136BD4" w:rsidP="00136BD4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136BD4" w14:paraId="4454E59F" w14:textId="77777777" w:rsidTr="00136BD4">
        <w:trPr>
          <w:trHeight w:val="193"/>
        </w:trPr>
        <w:tc>
          <w:tcPr>
            <w:tcW w:w="686" w:type="dxa"/>
          </w:tcPr>
          <w:p w14:paraId="079C7E97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9B113D1" w14:textId="77777777" w:rsidR="00136BD4" w:rsidRPr="008E6809" w:rsidRDefault="00136BD4" w:rsidP="00136BD4">
            <w:pPr>
              <w:pStyle w:val="berschrift2"/>
            </w:pPr>
            <w:r w:rsidRPr="008E6809">
              <w:t>a)</w:t>
            </w:r>
          </w:p>
          <w:p w14:paraId="3951EBCE" w14:textId="77777777" w:rsidR="00136BD4" w:rsidRPr="008E6809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55" w:type="dxa"/>
            <w:gridSpan w:val="7"/>
          </w:tcPr>
          <w:p w14:paraId="16CFFE21" w14:textId="77777777" w:rsidR="00136BD4" w:rsidRPr="008E680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Addiere und subtrahiere stellenweise. Achte auf die Überträge.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</w:tc>
      </w:tr>
      <w:tr w:rsidR="00136BD4" w14:paraId="67303E2E" w14:textId="77777777" w:rsidTr="00136BD4">
        <w:trPr>
          <w:trHeight w:val="397"/>
        </w:trPr>
        <w:tc>
          <w:tcPr>
            <w:tcW w:w="686" w:type="dxa"/>
          </w:tcPr>
          <w:p w14:paraId="07F9CFFE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5AD04D7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  <w:gridSpan w:val="2"/>
          </w:tcPr>
          <w:p w14:paraId="299F5D1C" w14:textId="77777777" w:rsidR="00136BD4" w:rsidRPr="00B40945" w:rsidRDefault="00136BD4" w:rsidP="00136BD4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278" w:type="dxa"/>
          </w:tcPr>
          <w:p w14:paraId="61C3CD11" w14:textId="77777777" w:rsidR="00136BD4" w:rsidRPr="00B40945" w:rsidRDefault="00136BD4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466 + 323</w:t>
            </w:r>
          </w:p>
        </w:tc>
        <w:tc>
          <w:tcPr>
            <w:tcW w:w="142" w:type="dxa"/>
          </w:tcPr>
          <w:p w14:paraId="2F9EF379" w14:textId="77777777" w:rsidR="00136BD4" w:rsidRPr="00B40945" w:rsidRDefault="00136BD4" w:rsidP="00136BD4">
            <w:pPr>
              <w:pStyle w:val="berschrift2"/>
            </w:pPr>
          </w:p>
        </w:tc>
        <w:tc>
          <w:tcPr>
            <w:tcW w:w="392" w:type="dxa"/>
          </w:tcPr>
          <w:p w14:paraId="7FEF2AD1" w14:textId="77777777" w:rsidR="00136BD4" w:rsidRPr="00B40945" w:rsidRDefault="00136BD4" w:rsidP="00136BD4">
            <w:pPr>
              <w:pStyle w:val="berschrift2"/>
            </w:pPr>
            <w:r w:rsidRPr="00B40945">
              <w:t xml:space="preserve">b1) </w:t>
            </w:r>
          </w:p>
        </w:tc>
        <w:tc>
          <w:tcPr>
            <w:tcW w:w="3455" w:type="dxa"/>
            <w:gridSpan w:val="2"/>
          </w:tcPr>
          <w:p w14:paraId="154A872B" w14:textId="77777777" w:rsidR="00136BD4" w:rsidRDefault="00136BD4" w:rsidP="00136BD4">
            <w:pPr>
              <w:jc w:val="left"/>
              <w:rPr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466 - 323</w:t>
            </w:r>
          </w:p>
        </w:tc>
      </w:tr>
      <w:tr w:rsidR="00136BD4" w14:paraId="2B920C22" w14:textId="77777777" w:rsidTr="00136BD4">
        <w:trPr>
          <w:trHeight w:val="1474"/>
        </w:trPr>
        <w:tc>
          <w:tcPr>
            <w:tcW w:w="686" w:type="dxa"/>
          </w:tcPr>
          <w:p w14:paraId="40CE6871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498988F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25B83C27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C579A36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07C3CB7C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7D61FA8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2D627BA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5CBED41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1FDABE0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4609146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7E86D73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1ABBA0FB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 + 3</w:t>
                  </w:r>
                </w:p>
              </w:tc>
              <w:tc>
                <w:tcPr>
                  <w:tcW w:w="430" w:type="dxa"/>
                </w:tcPr>
                <w:p w14:paraId="2B1B8C9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AEE04D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83C0FC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3365289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0D0D0D" w:themeColor="text1" w:themeTint="F2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9</w:t>
                  </w:r>
                </w:p>
              </w:tc>
            </w:tr>
            <w:tr w:rsidR="00136BD4" w14:paraId="522A7F0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55FB96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2459BC4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60 + </w:t>
                  </w:r>
                </w:p>
              </w:tc>
              <w:tc>
                <w:tcPr>
                  <w:tcW w:w="430" w:type="dxa"/>
                </w:tcPr>
                <w:p w14:paraId="2197D6C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917E0A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412DF6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3125A9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27C208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3588C35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3707A479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400 + </w:t>
                  </w:r>
                </w:p>
              </w:tc>
              <w:tc>
                <w:tcPr>
                  <w:tcW w:w="430" w:type="dxa"/>
                </w:tcPr>
                <w:p w14:paraId="3B3D79E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407AFC8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93747F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8D0EF6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1F2E3F3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EF7942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5AFCA61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466 + 323</w:t>
                  </w:r>
                </w:p>
              </w:tc>
              <w:tc>
                <w:tcPr>
                  <w:tcW w:w="430" w:type="dxa"/>
                </w:tcPr>
                <w:p w14:paraId="297BAF9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90C36C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49D707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6F063B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4C3B213A" w14:textId="77777777" w:rsidR="00136BD4" w:rsidRPr="00A37004" w:rsidRDefault="00136BD4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13769387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47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3E98049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7065345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58B564D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41EB7A94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1CA691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4D2F6636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2E70F5F2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63098413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8F570EB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2AF9D392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6 - 3</w:t>
                  </w:r>
                </w:p>
              </w:tc>
              <w:tc>
                <w:tcPr>
                  <w:tcW w:w="430" w:type="dxa"/>
                </w:tcPr>
                <w:p w14:paraId="4D36469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63F757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B8AF35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CA5E330" w14:textId="77777777" w:rsidR="00136BD4" w:rsidRPr="000F51D9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0D0D0D" w:themeColor="text1" w:themeTint="F2"/>
                      <w:sz w:val="20"/>
                      <w:szCs w:val="20"/>
                    </w:rPr>
                  </w:pPr>
                  <w:r w:rsidRPr="000F51D9">
                    <w:rPr>
                      <w:rFonts w:ascii="Comic Sans MS" w:hAnsi="Comic Sans MS"/>
                      <w:color w:val="4F81BD" w:themeColor="accent1"/>
                      <w:sz w:val="20"/>
                      <w:szCs w:val="20"/>
                    </w:rPr>
                    <w:t>3</w:t>
                  </w:r>
                </w:p>
              </w:tc>
            </w:tr>
            <w:tr w:rsidR="00136BD4" w14:paraId="7B84EAC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F1CAC5C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0A0D2F0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60 -  </w:t>
                  </w:r>
                </w:p>
              </w:tc>
              <w:tc>
                <w:tcPr>
                  <w:tcW w:w="430" w:type="dxa"/>
                </w:tcPr>
                <w:p w14:paraId="36D0C3E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1F94C6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3F4646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1BBC51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7194467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52EE16E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28B016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-   </w:t>
                  </w:r>
                </w:p>
              </w:tc>
              <w:tc>
                <w:tcPr>
                  <w:tcW w:w="430" w:type="dxa"/>
                </w:tcPr>
                <w:p w14:paraId="09C2322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A0AB23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763129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ECBF57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15C12F73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0614A94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0F7704E2" w14:textId="77777777" w:rsidR="00136BD4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466 - 323</w:t>
                  </w:r>
                </w:p>
              </w:tc>
              <w:tc>
                <w:tcPr>
                  <w:tcW w:w="430" w:type="dxa"/>
                </w:tcPr>
                <w:p w14:paraId="640301E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26CF6C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943ED7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DF89D8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2F46009B" w14:textId="77777777" w:rsidR="00136BD4" w:rsidRPr="00A37004" w:rsidRDefault="00136BD4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136BD4" w14:paraId="6B878F6D" w14:textId="77777777" w:rsidTr="00136BD4">
        <w:trPr>
          <w:trHeight w:val="50"/>
        </w:trPr>
        <w:tc>
          <w:tcPr>
            <w:tcW w:w="686" w:type="dxa"/>
          </w:tcPr>
          <w:p w14:paraId="1CE83551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13522A69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p w14:paraId="5231CAA5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B38073D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p w14:paraId="0F7A8D33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68F8E2B3" w14:textId="77777777" w:rsidTr="00136BD4">
        <w:trPr>
          <w:trHeight w:val="417"/>
        </w:trPr>
        <w:tc>
          <w:tcPr>
            <w:tcW w:w="686" w:type="dxa"/>
          </w:tcPr>
          <w:p w14:paraId="4A9647C0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024B7409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  <w:gridSpan w:val="2"/>
          </w:tcPr>
          <w:p w14:paraId="23AF243C" w14:textId="77777777" w:rsidR="00136BD4" w:rsidRPr="00501A9B" w:rsidRDefault="00136BD4" w:rsidP="00136BD4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78" w:type="dxa"/>
          </w:tcPr>
          <w:p w14:paraId="110DD6A9" w14:textId="77777777" w:rsidR="00136BD4" w:rsidRPr="0068010C" w:rsidRDefault="00136BD4" w:rsidP="00136BD4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</w:rPr>
              <w:t>621 + 109</w:t>
            </w:r>
          </w:p>
        </w:tc>
        <w:tc>
          <w:tcPr>
            <w:tcW w:w="142" w:type="dxa"/>
            <w:shd w:val="clear" w:color="auto" w:fill="auto"/>
          </w:tcPr>
          <w:p w14:paraId="5AF0D919" w14:textId="77777777" w:rsidR="00136BD4" w:rsidRPr="00B40945" w:rsidRDefault="00136BD4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2"/>
            <w:shd w:val="clear" w:color="auto" w:fill="auto"/>
          </w:tcPr>
          <w:p w14:paraId="64C58DC3" w14:textId="77777777" w:rsidR="00136BD4" w:rsidRPr="00211889" w:rsidRDefault="00136BD4" w:rsidP="00136BD4">
            <w:pPr>
              <w:pStyle w:val="berschrift2"/>
              <w:rPr>
                <w:noProof/>
              </w:rPr>
            </w:pPr>
            <w:r w:rsidRPr="00211889">
              <w:t xml:space="preserve">b2)   </w:t>
            </w:r>
          </w:p>
        </w:tc>
        <w:tc>
          <w:tcPr>
            <w:tcW w:w="3306" w:type="dxa"/>
            <w:shd w:val="clear" w:color="auto" w:fill="auto"/>
          </w:tcPr>
          <w:p w14:paraId="09DC7172" w14:textId="77777777" w:rsidR="00136BD4" w:rsidRPr="00211889" w:rsidRDefault="00136BD4" w:rsidP="00136BD4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621 - 109</w:t>
            </w:r>
          </w:p>
        </w:tc>
      </w:tr>
      <w:tr w:rsidR="00136BD4" w14:paraId="481763BD" w14:textId="77777777" w:rsidTr="00136BD4">
        <w:trPr>
          <w:trHeight w:val="1474"/>
        </w:trPr>
        <w:tc>
          <w:tcPr>
            <w:tcW w:w="686" w:type="dxa"/>
          </w:tcPr>
          <w:p w14:paraId="2F1DE763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29428C32" w14:textId="77777777" w:rsidR="00136BD4" w:rsidRPr="002A371E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12C9B93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9091BB9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6D7985E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6A141A3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03F45B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36634A9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1A32328B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742473A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FD44295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6D0B3DC5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1 + 9</w:t>
                  </w:r>
                </w:p>
              </w:tc>
              <w:tc>
                <w:tcPr>
                  <w:tcW w:w="430" w:type="dxa"/>
                </w:tcPr>
                <w:p w14:paraId="634DA12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42B64D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FC8CE5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59FF26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49DE413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57593A7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7AAE3A5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20 + </w:t>
                  </w:r>
                </w:p>
              </w:tc>
              <w:tc>
                <w:tcPr>
                  <w:tcW w:w="430" w:type="dxa"/>
                </w:tcPr>
                <w:p w14:paraId="09002EA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70ADF5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726CD3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69AC0A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8CCE0A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E79377E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3B52CC6B" w14:textId="77777777" w:rsidR="00136BD4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7278F13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4CAF51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928739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FE7C06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106D318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6D300B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07D05AF5" w14:textId="77777777" w:rsidR="00136BD4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621 + 109</w:t>
                  </w:r>
                </w:p>
              </w:tc>
              <w:tc>
                <w:tcPr>
                  <w:tcW w:w="430" w:type="dxa"/>
                </w:tcPr>
                <w:p w14:paraId="5F3E2BF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F2A719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A5457D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0B9BBF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4810C082" w14:textId="77777777" w:rsidR="00136BD4" w:rsidRDefault="00136BD4" w:rsidP="00136BD4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45B6203B" w14:textId="77777777" w:rsidR="00136BD4" w:rsidRPr="00A37004" w:rsidRDefault="00136BD4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41417B1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6FF4B93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3B0345E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079E9B4C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AB8724C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4105B696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133A5E54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77EDB7D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81BA1C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271B3920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- 9</w:t>
                  </w:r>
                </w:p>
              </w:tc>
              <w:tc>
                <w:tcPr>
                  <w:tcW w:w="430" w:type="dxa"/>
                </w:tcPr>
                <w:p w14:paraId="5A6B399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E8C71A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CF1D94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52A6EE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2471EDA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5B35D3E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7D0D0A2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- </w:t>
                  </w:r>
                </w:p>
              </w:tc>
              <w:tc>
                <w:tcPr>
                  <w:tcW w:w="430" w:type="dxa"/>
                </w:tcPr>
                <w:p w14:paraId="784AA8D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33D49D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1471E1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05B2A4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C00B0D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1B66C1E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0E5E95F1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-              </w:t>
                  </w:r>
                </w:p>
              </w:tc>
              <w:tc>
                <w:tcPr>
                  <w:tcW w:w="430" w:type="dxa"/>
                </w:tcPr>
                <w:p w14:paraId="5DAAE64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0507C8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AC5CE8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1913DE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280415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18E0859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40E2F927" w14:textId="77777777" w:rsidR="00136BD4" w:rsidRDefault="00136BD4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621 - 109</w:t>
                  </w:r>
                </w:p>
              </w:tc>
              <w:tc>
                <w:tcPr>
                  <w:tcW w:w="430" w:type="dxa"/>
                </w:tcPr>
                <w:p w14:paraId="5E7D173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FEFD02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E112CB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3EDBD3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7D5885F1" w14:textId="77777777" w:rsidR="00136BD4" w:rsidRPr="00B40945" w:rsidRDefault="00136BD4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136BD4" w14:paraId="69745276" w14:textId="77777777" w:rsidTr="00136BD4">
        <w:trPr>
          <w:trHeight w:val="182"/>
        </w:trPr>
        <w:tc>
          <w:tcPr>
            <w:tcW w:w="686" w:type="dxa"/>
          </w:tcPr>
          <w:p w14:paraId="445A26CC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518F317B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p w14:paraId="7D6A1F8F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6B49B605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p w14:paraId="05D8CE70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6D937807" w14:textId="77777777" w:rsidTr="00136BD4">
        <w:trPr>
          <w:trHeight w:val="397"/>
        </w:trPr>
        <w:tc>
          <w:tcPr>
            <w:tcW w:w="686" w:type="dxa"/>
          </w:tcPr>
          <w:p w14:paraId="2E8C666A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5B41B969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580" w:type="dxa"/>
          </w:tcPr>
          <w:p w14:paraId="0372E73C" w14:textId="77777777" w:rsidR="00136BD4" w:rsidRPr="0069004F" w:rsidRDefault="00136BD4" w:rsidP="00136BD4">
            <w:pPr>
              <w:pStyle w:val="berschrift2"/>
              <w:rPr>
                <w:sz w:val="12"/>
              </w:rPr>
            </w:pPr>
            <w:r>
              <w:t xml:space="preserve">a3)   </w:t>
            </w:r>
          </w:p>
        </w:tc>
        <w:tc>
          <w:tcPr>
            <w:tcW w:w="3286" w:type="dxa"/>
            <w:gridSpan w:val="2"/>
          </w:tcPr>
          <w:p w14:paraId="6A1DA676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  <w:r>
              <w:rPr>
                <w:b/>
                <w:color w:val="0D0D0D" w:themeColor="text1" w:themeTint="F2"/>
              </w:rPr>
              <w:t xml:space="preserve">738 + 99 </w:t>
            </w:r>
          </w:p>
        </w:tc>
        <w:tc>
          <w:tcPr>
            <w:tcW w:w="142" w:type="dxa"/>
            <w:shd w:val="clear" w:color="auto" w:fill="auto"/>
          </w:tcPr>
          <w:p w14:paraId="0E87E984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541" w:type="dxa"/>
            <w:gridSpan w:val="2"/>
            <w:shd w:val="clear" w:color="auto" w:fill="auto"/>
          </w:tcPr>
          <w:p w14:paraId="0F162EF8" w14:textId="77777777" w:rsidR="00136BD4" w:rsidRDefault="00136BD4" w:rsidP="00136BD4">
            <w:pPr>
              <w:pStyle w:val="berschrift2"/>
              <w:rPr>
                <w:sz w:val="12"/>
              </w:rPr>
            </w:pPr>
            <w:r>
              <w:t>b3</w:t>
            </w:r>
            <w:r w:rsidRPr="00211889">
              <w:t xml:space="preserve">)   </w:t>
            </w:r>
          </w:p>
        </w:tc>
        <w:tc>
          <w:tcPr>
            <w:tcW w:w="3306" w:type="dxa"/>
            <w:shd w:val="clear" w:color="auto" w:fill="auto"/>
          </w:tcPr>
          <w:p w14:paraId="6114948B" w14:textId="77777777" w:rsidR="00136BD4" w:rsidRPr="005E046C" w:rsidRDefault="00136BD4" w:rsidP="00136BD4">
            <w:pPr>
              <w:tabs>
                <w:tab w:val="left" w:pos="630"/>
              </w:tabs>
              <w:rPr>
                <w:b/>
              </w:rPr>
            </w:pPr>
            <w:r w:rsidRPr="005E046C">
              <w:rPr>
                <w:b/>
                <w:color w:val="0D0D0D" w:themeColor="text1" w:themeTint="F2"/>
              </w:rPr>
              <w:t>738 - 99</w:t>
            </w:r>
          </w:p>
        </w:tc>
      </w:tr>
      <w:tr w:rsidR="00136BD4" w14:paraId="515BE303" w14:textId="77777777" w:rsidTr="00136BD4">
        <w:trPr>
          <w:trHeight w:val="1474"/>
        </w:trPr>
        <w:tc>
          <w:tcPr>
            <w:tcW w:w="686" w:type="dxa"/>
          </w:tcPr>
          <w:p w14:paraId="4D709516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7314403C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5DFFA3D3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AF1366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42C204E2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284233BC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EC780C7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16A3FEBA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2C6FF465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6529C8E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33CCD64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3EA032D8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8 + 9</w:t>
                  </w:r>
                </w:p>
              </w:tc>
              <w:tc>
                <w:tcPr>
                  <w:tcW w:w="430" w:type="dxa"/>
                </w:tcPr>
                <w:p w14:paraId="22CB672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04219F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2EAF2C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A713C7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791D072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F0DCCF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1F7DFC2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30 + </w:t>
                  </w:r>
                </w:p>
              </w:tc>
              <w:tc>
                <w:tcPr>
                  <w:tcW w:w="430" w:type="dxa"/>
                </w:tcPr>
                <w:p w14:paraId="3F3F096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058BF2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7AB573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33D136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03EB7BA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9A8C66C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0AD11A4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+ </w:t>
                  </w:r>
                </w:p>
              </w:tc>
              <w:tc>
                <w:tcPr>
                  <w:tcW w:w="430" w:type="dxa"/>
                </w:tcPr>
                <w:p w14:paraId="12EA68C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45C2FA6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40D264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78211A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210EC04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BF261B1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1C9AC8D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738 + 99</w:t>
                  </w:r>
                </w:p>
              </w:tc>
              <w:tc>
                <w:tcPr>
                  <w:tcW w:w="430" w:type="dxa"/>
                </w:tcPr>
                <w:p w14:paraId="7917148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57A682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3F9E77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530ED5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4DF46107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333B2A94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5D37026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FDD2BDB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62E86452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085D900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86C4301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3C532FA4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5E577BD8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637D0E0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265248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1D383953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- 9</w:t>
                  </w:r>
                </w:p>
              </w:tc>
              <w:tc>
                <w:tcPr>
                  <w:tcW w:w="430" w:type="dxa"/>
                </w:tcPr>
                <w:p w14:paraId="10FBE18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A087AC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25AB94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D8286E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0512F8B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F90D7EC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02B8525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-  </w:t>
                  </w:r>
                </w:p>
              </w:tc>
              <w:tc>
                <w:tcPr>
                  <w:tcW w:w="430" w:type="dxa"/>
                </w:tcPr>
                <w:p w14:paraId="743C037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D5DAB9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D8DD6F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57BAFC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08B74F5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3DBC697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15E6758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- </w:t>
                  </w:r>
                </w:p>
              </w:tc>
              <w:tc>
                <w:tcPr>
                  <w:tcW w:w="430" w:type="dxa"/>
                </w:tcPr>
                <w:p w14:paraId="7DAF88A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21AB89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628B38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27B213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5FB333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B6CAF0C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138460C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738 - 99</w:t>
                  </w:r>
                </w:p>
              </w:tc>
              <w:tc>
                <w:tcPr>
                  <w:tcW w:w="430" w:type="dxa"/>
                </w:tcPr>
                <w:p w14:paraId="5880E6F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42A630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927068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933095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00E7A2C4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5D2C68C5" w14:textId="77777777" w:rsidTr="00136BD4">
        <w:trPr>
          <w:trHeight w:val="182"/>
        </w:trPr>
        <w:tc>
          <w:tcPr>
            <w:tcW w:w="686" w:type="dxa"/>
          </w:tcPr>
          <w:p w14:paraId="4D20D191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7F14870E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p w14:paraId="518E2D0E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6634D6C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p w14:paraId="3A9E122F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1C2A5A2B" w14:textId="77777777" w:rsidTr="00136BD4">
        <w:trPr>
          <w:trHeight w:val="397"/>
        </w:trPr>
        <w:tc>
          <w:tcPr>
            <w:tcW w:w="686" w:type="dxa"/>
          </w:tcPr>
          <w:p w14:paraId="0BBC234A" w14:textId="77777777" w:rsidR="00136BD4" w:rsidRPr="004C369A" w:rsidRDefault="00136BD4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8" w:type="dxa"/>
          </w:tcPr>
          <w:p w14:paraId="4BA27991" w14:textId="77777777" w:rsidR="00136BD4" w:rsidRPr="004C369A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0" w:type="dxa"/>
          </w:tcPr>
          <w:p w14:paraId="331E858B" w14:textId="77777777" w:rsidR="00136BD4" w:rsidRPr="005B2A1C" w:rsidRDefault="00136BD4" w:rsidP="00136BD4">
            <w:pPr>
              <w:pStyle w:val="berschrift2"/>
            </w:pPr>
            <w:r w:rsidRPr="005B2A1C">
              <w:t>a4)</w:t>
            </w:r>
          </w:p>
        </w:tc>
        <w:tc>
          <w:tcPr>
            <w:tcW w:w="3286" w:type="dxa"/>
            <w:gridSpan w:val="2"/>
          </w:tcPr>
          <w:p w14:paraId="34F6057B" w14:textId="77777777" w:rsidR="00136BD4" w:rsidRPr="005E046C" w:rsidRDefault="00136BD4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5E046C">
              <w:rPr>
                <w:b/>
                <w:color w:val="0D0D0D" w:themeColor="text1" w:themeTint="F2"/>
                <w:szCs w:val="21"/>
              </w:rPr>
              <w:t>600 + 237</w:t>
            </w:r>
          </w:p>
        </w:tc>
        <w:tc>
          <w:tcPr>
            <w:tcW w:w="142" w:type="dxa"/>
            <w:shd w:val="clear" w:color="auto" w:fill="auto"/>
          </w:tcPr>
          <w:p w14:paraId="5D3D0D4F" w14:textId="77777777" w:rsidR="00136BD4" w:rsidRPr="004C369A" w:rsidRDefault="00136BD4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1" w:type="dxa"/>
            <w:gridSpan w:val="2"/>
            <w:shd w:val="clear" w:color="auto" w:fill="auto"/>
          </w:tcPr>
          <w:p w14:paraId="0A34706F" w14:textId="77777777" w:rsidR="00136BD4" w:rsidRPr="005B2A1C" w:rsidRDefault="00136BD4" w:rsidP="00136BD4">
            <w:pPr>
              <w:pStyle w:val="berschrift2"/>
            </w:pPr>
            <w:r w:rsidRPr="005B2A1C">
              <w:t>b4)</w:t>
            </w:r>
          </w:p>
        </w:tc>
        <w:tc>
          <w:tcPr>
            <w:tcW w:w="3306" w:type="dxa"/>
            <w:shd w:val="clear" w:color="auto" w:fill="auto"/>
          </w:tcPr>
          <w:p w14:paraId="18CA18E9" w14:textId="77777777" w:rsidR="00136BD4" w:rsidRPr="004C369A" w:rsidRDefault="00136BD4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600 - 237</w:t>
            </w:r>
          </w:p>
        </w:tc>
      </w:tr>
      <w:tr w:rsidR="00136BD4" w14:paraId="55649E25" w14:textId="77777777" w:rsidTr="00136BD4">
        <w:trPr>
          <w:trHeight w:val="1418"/>
        </w:trPr>
        <w:tc>
          <w:tcPr>
            <w:tcW w:w="686" w:type="dxa"/>
          </w:tcPr>
          <w:p w14:paraId="1FD1EDF4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53A2644F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53DEEB7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7EF0D28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48D884EF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357090A7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A6A299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15CB48CD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32B48F01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42F8B098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9FCD0E2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62E649F6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+ </w:t>
                  </w:r>
                </w:p>
              </w:tc>
              <w:tc>
                <w:tcPr>
                  <w:tcW w:w="430" w:type="dxa"/>
                </w:tcPr>
                <w:p w14:paraId="37B056B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2FC212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D9060C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6DDB86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05B177D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99B9B3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419FAC8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+ </w:t>
                  </w:r>
                </w:p>
              </w:tc>
              <w:tc>
                <w:tcPr>
                  <w:tcW w:w="430" w:type="dxa"/>
                </w:tcPr>
                <w:p w14:paraId="25AAC5C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372647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6852F2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6E6DCF2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6637460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4505200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18666F04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+ </w:t>
                  </w:r>
                </w:p>
              </w:tc>
              <w:tc>
                <w:tcPr>
                  <w:tcW w:w="430" w:type="dxa"/>
                </w:tcPr>
                <w:p w14:paraId="2CBDBBF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5E04EC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93A87D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57A771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6991DEC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1858B59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2B3FC04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600 + 237</w:t>
                  </w:r>
                </w:p>
              </w:tc>
              <w:tc>
                <w:tcPr>
                  <w:tcW w:w="430" w:type="dxa"/>
                </w:tcPr>
                <w:p w14:paraId="47BF5F3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3B5C15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EC7DF9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14D925F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1C1C49AB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442E2A4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136BD4" w14:paraId="6BF7ACA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4FD65ED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583BFF5A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10BFF9C3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FDD6E0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5CD3DC1C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46B013E2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2167846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7A75D8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0ABCF72B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- 7</w:t>
                  </w:r>
                </w:p>
              </w:tc>
              <w:tc>
                <w:tcPr>
                  <w:tcW w:w="430" w:type="dxa"/>
                </w:tcPr>
                <w:p w14:paraId="0E62D34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05066D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7873A3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9D0916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478921F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B4EFE52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407F4B4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-  </w:t>
                  </w:r>
                </w:p>
              </w:tc>
              <w:tc>
                <w:tcPr>
                  <w:tcW w:w="430" w:type="dxa"/>
                </w:tcPr>
                <w:p w14:paraId="6E77EB8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993D39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72831A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2C0499B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2F112CBF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2E82A69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4FAFF4C1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- </w:t>
                  </w:r>
                </w:p>
              </w:tc>
              <w:tc>
                <w:tcPr>
                  <w:tcW w:w="430" w:type="dxa"/>
                </w:tcPr>
                <w:p w14:paraId="2C4D7EA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3FFE39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7ACC0B4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0D9655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E13350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0EE5E13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139BD73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600 - 237</w:t>
                  </w:r>
                </w:p>
              </w:tc>
              <w:tc>
                <w:tcPr>
                  <w:tcW w:w="430" w:type="dxa"/>
                </w:tcPr>
                <w:p w14:paraId="5C9BD56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155F53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9ADB01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7499CD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01E55117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4ABB0CA7" w14:textId="77777777" w:rsidTr="00136BD4">
        <w:trPr>
          <w:trHeight w:val="182"/>
        </w:trPr>
        <w:tc>
          <w:tcPr>
            <w:tcW w:w="686" w:type="dxa"/>
          </w:tcPr>
          <w:p w14:paraId="1013D387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63A6A39A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p w14:paraId="0ADF48AE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32F3E6BF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p w14:paraId="51E7F551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1B7E6660" w14:textId="77777777" w:rsidTr="00136BD4">
        <w:trPr>
          <w:trHeight w:val="397"/>
        </w:trPr>
        <w:tc>
          <w:tcPr>
            <w:tcW w:w="686" w:type="dxa"/>
          </w:tcPr>
          <w:p w14:paraId="04E12F8C" w14:textId="77777777" w:rsidR="00136BD4" w:rsidRPr="005E046C" w:rsidRDefault="00136BD4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8" w:type="dxa"/>
          </w:tcPr>
          <w:p w14:paraId="4DE9CF45" w14:textId="77777777" w:rsidR="00136BD4" w:rsidRPr="005E046C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0" w:type="dxa"/>
          </w:tcPr>
          <w:p w14:paraId="1DC179DD" w14:textId="77777777" w:rsidR="00136BD4" w:rsidRPr="005B2A1C" w:rsidRDefault="00136BD4" w:rsidP="00136BD4">
            <w:pPr>
              <w:pStyle w:val="berschrift2"/>
            </w:pPr>
            <w:r w:rsidRPr="005B2A1C">
              <w:t>a5)</w:t>
            </w:r>
          </w:p>
        </w:tc>
        <w:tc>
          <w:tcPr>
            <w:tcW w:w="3286" w:type="dxa"/>
            <w:gridSpan w:val="2"/>
          </w:tcPr>
          <w:p w14:paraId="226CC710" w14:textId="77777777" w:rsidR="00136BD4" w:rsidRPr="005B2A1C" w:rsidRDefault="00136BD4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5B2A1C">
              <w:rPr>
                <w:b/>
                <w:color w:val="0D0D0D" w:themeColor="text1" w:themeTint="F2"/>
                <w:szCs w:val="21"/>
              </w:rPr>
              <w:t>705 + 4</w:t>
            </w:r>
            <w:r>
              <w:rPr>
                <w:b/>
                <w:color w:val="0D0D0D" w:themeColor="text1" w:themeTint="F2"/>
                <w:szCs w:val="21"/>
              </w:rPr>
              <w:t>08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</w:p>
        </w:tc>
        <w:tc>
          <w:tcPr>
            <w:tcW w:w="142" w:type="dxa"/>
            <w:shd w:val="clear" w:color="auto" w:fill="auto"/>
          </w:tcPr>
          <w:p w14:paraId="421D77FF" w14:textId="77777777" w:rsidR="00136BD4" w:rsidRPr="005E046C" w:rsidRDefault="00136BD4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1" w:type="dxa"/>
            <w:gridSpan w:val="2"/>
            <w:shd w:val="clear" w:color="auto" w:fill="auto"/>
          </w:tcPr>
          <w:p w14:paraId="7F913A8A" w14:textId="77777777" w:rsidR="00136BD4" w:rsidRPr="005B2A1C" w:rsidRDefault="00136BD4" w:rsidP="00136BD4">
            <w:pPr>
              <w:pStyle w:val="berschrift2"/>
            </w:pPr>
            <w:r w:rsidRPr="005B2A1C">
              <w:t>b5)</w:t>
            </w:r>
          </w:p>
        </w:tc>
        <w:tc>
          <w:tcPr>
            <w:tcW w:w="3306" w:type="dxa"/>
            <w:shd w:val="clear" w:color="auto" w:fill="auto"/>
          </w:tcPr>
          <w:p w14:paraId="017FB639" w14:textId="77777777" w:rsidR="00136BD4" w:rsidRPr="005E046C" w:rsidRDefault="00136BD4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705 - 408</w:t>
            </w:r>
          </w:p>
        </w:tc>
      </w:tr>
      <w:tr w:rsidR="00136BD4" w14:paraId="6C1B731D" w14:textId="77777777" w:rsidTr="00136BD4">
        <w:trPr>
          <w:trHeight w:val="1191"/>
        </w:trPr>
        <w:tc>
          <w:tcPr>
            <w:tcW w:w="686" w:type="dxa"/>
          </w:tcPr>
          <w:p w14:paraId="5B2A3728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7D92ED68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089"/>
              <w:gridCol w:w="382"/>
              <w:gridCol w:w="459"/>
              <w:gridCol w:w="459"/>
              <w:gridCol w:w="459"/>
              <w:gridCol w:w="459"/>
            </w:tblGrid>
            <w:tr w:rsidR="00136BD4" w14:paraId="3E62A087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08AA9849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89" w:type="dxa"/>
                </w:tcPr>
                <w:p w14:paraId="13A0D268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82" w:type="dxa"/>
                </w:tcPr>
                <w:p w14:paraId="1BB4A7DD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7C989915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</w:tcPr>
                <w:p w14:paraId="0535A5A1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</w:tcPr>
                <w:p w14:paraId="761FD3A6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</w:tcPr>
                <w:p w14:paraId="3E07700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0BE32D9A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68B533E8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089" w:type="dxa"/>
                </w:tcPr>
                <w:p w14:paraId="0A953575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+ </w:t>
                  </w:r>
                </w:p>
              </w:tc>
              <w:tc>
                <w:tcPr>
                  <w:tcW w:w="382" w:type="dxa"/>
                </w:tcPr>
                <w:p w14:paraId="19308BB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766DC16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BA0796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065E7C9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71DED01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346FE557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255915A2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089" w:type="dxa"/>
                </w:tcPr>
                <w:p w14:paraId="659FB38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+ </w:t>
                  </w:r>
                </w:p>
              </w:tc>
              <w:tc>
                <w:tcPr>
                  <w:tcW w:w="382" w:type="dxa"/>
                </w:tcPr>
                <w:p w14:paraId="3AB72D6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2056208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232A15B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2090A67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84EDC8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6E38C781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43BE0575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089" w:type="dxa"/>
                </w:tcPr>
                <w:p w14:paraId="6BE444F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705 + 408</w:t>
                  </w:r>
                </w:p>
              </w:tc>
              <w:tc>
                <w:tcPr>
                  <w:tcW w:w="382" w:type="dxa"/>
                </w:tcPr>
                <w:p w14:paraId="2F360A4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4734095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32577BD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136BF2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0C4FD8B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134A8B77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2DD5016A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337"/>
              <w:gridCol w:w="459"/>
              <w:gridCol w:w="459"/>
              <w:gridCol w:w="459"/>
              <w:gridCol w:w="459"/>
            </w:tblGrid>
            <w:tr w:rsidR="00136BD4" w14:paraId="19F6EE3E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5FA4074A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34" w:type="dxa"/>
                </w:tcPr>
                <w:p w14:paraId="32B87C2C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37" w:type="dxa"/>
                </w:tcPr>
                <w:p w14:paraId="6A80791A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5DB2C178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</w:tcPr>
                <w:p w14:paraId="2DB50F6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</w:tcPr>
                <w:p w14:paraId="161DCBF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</w:tcPr>
                <w:p w14:paraId="1025ECB7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6799D82D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311E781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34" w:type="dxa"/>
                </w:tcPr>
                <w:p w14:paraId="78F30E8E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- </w:t>
                  </w:r>
                </w:p>
              </w:tc>
              <w:tc>
                <w:tcPr>
                  <w:tcW w:w="337" w:type="dxa"/>
                </w:tcPr>
                <w:p w14:paraId="1F8260D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67CABAC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76B47F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19B5B8D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B81A4B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2107E134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14071762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34" w:type="dxa"/>
                </w:tcPr>
                <w:p w14:paraId="6F18C6B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- </w:t>
                  </w:r>
                </w:p>
              </w:tc>
              <w:tc>
                <w:tcPr>
                  <w:tcW w:w="337" w:type="dxa"/>
                </w:tcPr>
                <w:p w14:paraId="248B681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1324201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BEF792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5D08B25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31AEFC0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5F02030B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46574C00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34" w:type="dxa"/>
                </w:tcPr>
                <w:p w14:paraId="1E0B7A1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705 - 408</w:t>
                  </w:r>
                </w:p>
              </w:tc>
              <w:tc>
                <w:tcPr>
                  <w:tcW w:w="337" w:type="dxa"/>
                </w:tcPr>
                <w:p w14:paraId="3958636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0EEA617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50A95C5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0C48F84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6668D6B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6B3BB1A8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2A7EFB0C" w14:textId="77777777" w:rsidTr="00136BD4">
        <w:trPr>
          <w:trHeight w:val="182"/>
        </w:trPr>
        <w:tc>
          <w:tcPr>
            <w:tcW w:w="686" w:type="dxa"/>
          </w:tcPr>
          <w:p w14:paraId="741C0DC0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73488671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p w14:paraId="405A9B75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6F0A9B76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p w14:paraId="04FAF468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136BD4" w14:paraId="3CC7B59B" w14:textId="77777777" w:rsidTr="00136BD4">
        <w:trPr>
          <w:trHeight w:val="397"/>
        </w:trPr>
        <w:tc>
          <w:tcPr>
            <w:tcW w:w="686" w:type="dxa"/>
          </w:tcPr>
          <w:p w14:paraId="6471B6DA" w14:textId="77777777" w:rsidR="00136BD4" w:rsidRPr="005B2A1C" w:rsidRDefault="00136BD4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8" w:type="dxa"/>
          </w:tcPr>
          <w:p w14:paraId="7980AB93" w14:textId="77777777" w:rsidR="00136BD4" w:rsidRPr="005B2A1C" w:rsidRDefault="00136BD4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0" w:type="dxa"/>
          </w:tcPr>
          <w:p w14:paraId="58431332" w14:textId="77777777" w:rsidR="00136BD4" w:rsidRPr="005B2A1C" w:rsidRDefault="00136BD4" w:rsidP="00136BD4">
            <w:pPr>
              <w:pStyle w:val="berschrift2"/>
            </w:pPr>
            <w:r w:rsidRPr="005B2A1C">
              <w:t>a6)</w:t>
            </w:r>
          </w:p>
        </w:tc>
        <w:tc>
          <w:tcPr>
            <w:tcW w:w="3286" w:type="dxa"/>
            <w:gridSpan w:val="2"/>
          </w:tcPr>
          <w:p w14:paraId="20445B7A" w14:textId="77777777" w:rsidR="00136BD4" w:rsidRPr="005B2A1C" w:rsidRDefault="00136BD4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5B2A1C">
              <w:rPr>
                <w:b/>
                <w:color w:val="0D0D0D" w:themeColor="text1" w:themeTint="F2"/>
                <w:szCs w:val="21"/>
              </w:rPr>
              <w:t>2888 + 1999</w:t>
            </w:r>
          </w:p>
        </w:tc>
        <w:tc>
          <w:tcPr>
            <w:tcW w:w="142" w:type="dxa"/>
            <w:shd w:val="clear" w:color="auto" w:fill="auto"/>
          </w:tcPr>
          <w:p w14:paraId="797629E3" w14:textId="77777777" w:rsidR="00136BD4" w:rsidRPr="005B2A1C" w:rsidRDefault="00136BD4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1" w:type="dxa"/>
            <w:gridSpan w:val="2"/>
            <w:shd w:val="clear" w:color="auto" w:fill="auto"/>
          </w:tcPr>
          <w:p w14:paraId="4531F01C" w14:textId="77777777" w:rsidR="00136BD4" w:rsidRPr="005B2A1C" w:rsidRDefault="00136BD4" w:rsidP="00136BD4">
            <w:pPr>
              <w:pStyle w:val="berschrift2"/>
            </w:pPr>
            <w:r w:rsidRPr="005B2A1C">
              <w:t>b6)</w:t>
            </w:r>
          </w:p>
        </w:tc>
        <w:tc>
          <w:tcPr>
            <w:tcW w:w="3306" w:type="dxa"/>
            <w:shd w:val="clear" w:color="auto" w:fill="auto"/>
          </w:tcPr>
          <w:p w14:paraId="27D54BBF" w14:textId="77777777" w:rsidR="00136BD4" w:rsidRPr="005B2A1C" w:rsidRDefault="00136BD4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5B2A1C">
              <w:rPr>
                <w:color w:val="0D0D0D" w:themeColor="text1" w:themeTint="F2"/>
                <w:szCs w:val="21"/>
              </w:rPr>
              <w:t>2</w:t>
            </w:r>
            <w:r>
              <w:rPr>
                <w:color w:val="0D0D0D" w:themeColor="text1" w:themeTint="F2"/>
                <w:szCs w:val="21"/>
              </w:rPr>
              <w:t>888 - 1999</w:t>
            </w:r>
          </w:p>
        </w:tc>
      </w:tr>
      <w:tr w:rsidR="00136BD4" w14:paraId="4F8514DC" w14:textId="77777777" w:rsidTr="00136BD4">
        <w:trPr>
          <w:trHeight w:val="1832"/>
        </w:trPr>
        <w:tc>
          <w:tcPr>
            <w:tcW w:w="686" w:type="dxa"/>
          </w:tcPr>
          <w:p w14:paraId="548EBF45" w14:textId="77777777" w:rsidR="00136BD4" w:rsidRPr="008E6809" w:rsidRDefault="00136BD4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034C8A3E" w14:textId="77777777" w:rsidR="00136BD4" w:rsidRPr="0069004F" w:rsidRDefault="00136BD4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66" w:type="dxa"/>
            <w:gridSpan w:val="3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8"/>
              <w:gridCol w:w="1276"/>
              <w:gridCol w:w="292"/>
              <w:gridCol w:w="449"/>
              <w:gridCol w:w="449"/>
              <w:gridCol w:w="449"/>
              <w:gridCol w:w="449"/>
            </w:tblGrid>
            <w:tr w:rsidR="00136BD4" w14:paraId="2D79F9B0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2A602DA3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276" w:type="dxa"/>
                </w:tcPr>
                <w:p w14:paraId="46C39A23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92" w:type="dxa"/>
                </w:tcPr>
                <w:p w14:paraId="58FD0BFA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EC158CC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</w:tcPr>
                <w:p w14:paraId="5A78884A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</w:tcPr>
                <w:p w14:paraId="5D11543A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</w:tcPr>
                <w:p w14:paraId="7CD90AA3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270E288E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3B6CB31F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276" w:type="dxa"/>
                </w:tcPr>
                <w:p w14:paraId="54209277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+ </w:t>
                  </w:r>
                </w:p>
              </w:tc>
              <w:tc>
                <w:tcPr>
                  <w:tcW w:w="292" w:type="dxa"/>
                </w:tcPr>
                <w:p w14:paraId="009FAFC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0927494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331DB9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AC11B4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D418EC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63CE754E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65368A07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14:paraId="785A227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+ </w:t>
                  </w:r>
                </w:p>
              </w:tc>
              <w:tc>
                <w:tcPr>
                  <w:tcW w:w="292" w:type="dxa"/>
                </w:tcPr>
                <w:p w14:paraId="34E8BC4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5F8B6DE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304BBD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7A62CE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D15439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5A7FA8C6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02772AF3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276" w:type="dxa"/>
                </w:tcPr>
                <w:p w14:paraId="30B75830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+ </w:t>
                  </w:r>
                </w:p>
              </w:tc>
              <w:tc>
                <w:tcPr>
                  <w:tcW w:w="292" w:type="dxa"/>
                </w:tcPr>
                <w:p w14:paraId="04BEEDD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2BB7887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3AFAB63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3F2C266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1BCB1F6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718161DE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6E7A9A47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276" w:type="dxa"/>
                </w:tcPr>
                <w:p w14:paraId="707D9AA3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92" w:type="dxa"/>
                </w:tcPr>
                <w:p w14:paraId="1DA2615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797E1A4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5C217E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321C3FD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0CA71E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450D8FF8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0B947A83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276" w:type="dxa"/>
                </w:tcPr>
                <w:p w14:paraId="5A2CB227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5B2A1C">
                    <w:rPr>
                      <w:color w:val="0D0D0D" w:themeColor="text1" w:themeTint="F2"/>
                      <w:szCs w:val="21"/>
                    </w:rPr>
                    <w:t>2</w:t>
                  </w:r>
                  <w:r>
                    <w:rPr>
                      <w:color w:val="0D0D0D" w:themeColor="text1" w:themeTint="F2"/>
                      <w:szCs w:val="21"/>
                    </w:rPr>
                    <w:t>888 + 1999</w:t>
                  </w:r>
                </w:p>
              </w:tc>
              <w:tc>
                <w:tcPr>
                  <w:tcW w:w="292" w:type="dxa"/>
                </w:tcPr>
                <w:p w14:paraId="7FBB75B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559F7E0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2B32504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D9FED1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B5633C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3458F0CA" w14:textId="77777777" w:rsidR="00136BD4" w:rsidRPr="0069004F" w:rsidRDefault="00136BD4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31A4B1A" w14:textId="77777777" w:rsidR="00136BD4" w:rsidRPr="0069004F" w:rsidRDefault="00136BD4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47" w:type="dxa"/>
            <w:gridSpan w:val="3"/>
            <w:shd w:val="clear" w:color="auto" w:fill="auto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1182"/>
              <w:gridCol w:w="328"/>
              <w:gridCol w:w="449"/>
              <w:gridCol w:w="449"/>
              <w:gridCol w:w="449"/>
              <w:gridCol w:w="449"/>
            </w:tblGrid>
            <w:tr w:rsidR="00136BD4" w14:paraId="0890BA49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32BFF67E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82" w:type="dxa"/>
                </w:tcPr>
                <w:p w14:paraId="096015A5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28" w:type="dxa"/>
                </w:tcPr>
                <w:p w14:paraId="462B1490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DC0A5EF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</w:tcPr>
                <w:p w14:paraId="62AAC8EB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</w:tcPr>
                <w:p w14:paraId="4CEACC64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</w:tcPr>
                <w:p w14:paraId="66AFFD2E" w14:textId="77777777" w:rsidR="00136BD4" w:rsidRPr="00B22FD0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136BD4" w14:paraId="7F6CD5C2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33473D90" w14:textId="77777777" w:rsidR="00136BD4" w:rsidRDefault="00136BD4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82" w:type="dxa"/>
                </w:tcPr>
                <w:p w14:paraId="4F119C3F" w14:textId="77777777" w:rsidR="00136BD4" w:rsidRDefault="00136BD4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 - </w:t>
                  </w:r>
                </w:p>
              </w:tc>
              <w:tc>
                <w:tcPr>
                  <w:tcW w:w="328" w:type="dxa"/>
                </w:tcPr>
                <w:p w14:paraId="71A3FC0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3B09261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905F53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249D7B8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897B7A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008F7437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0D5162C0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82" w:type="dxa"/>
                </w:tcPr>
                <w:p w14:paraId="0646093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-  </w:t>
                  </w:r>
                </w:p>
              </w:tc>
              <w:tc>
                <w:tcPr>
                  <w:tcW w:w="328" w:type="dxa"/>
                </w:tcPr>
                <w:p w14:paraId="47DB3B12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40760A10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B6CF091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6D559B9A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83F543E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79D7E572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1A6A2378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82" w:type="dxa"/>
                </w:tcPr>
                <w:p w14:paraId="74DF82FD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- </w:t>
                  </w:r>
                </w:p>
              </w:tc>
              <w:tc>
                <w:tcPr>
                  <w:tcW w:w="328" w:type="dxa"/>
                </w:tcPr>
                <w:p w14:paraId="3DB12BC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50E9E0FD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3769265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57F1E9E5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6A6D8C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11078970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6A8A306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82" w:type="dxa"/>
                </w:tcPr>
                <w:p w14:paraId="5271136D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-</w:t>
                  </w:r>
                </w:p>
              </w:tc>
              <w:tc>
                <w:tcPr>
                  <w:tcW w:w="328" w:type="dxa"/>
                </w:tcPr>
                <w:p w14:paraId="57031529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2C4FBA8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09B4D2A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902D856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7D3262D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136BD4" w14:paraId="7F1D5E7E" w14:textId="77777777" w:rsidTr="00136BD4">
              <w:trPr>
                <w:jc w:val="center"/>
              </w:trPr>
              <w:tc>
                <w:tcPr>
                  <w:tcW w:w="436" w:type="dxa"/>
                </w:tcPr>
                <w:p w14:paraId="6930365F" w14:textId="77777777" w:rsidR="00136BD4" w:rsidRDefault="00136BD4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182" w:type="dxa"/>
                </w:tcPr>
                <w:p w14:paraId="79A2CC8D" w14:textId="77777777" w:rsidR="00136BD4" w:rsidRDefault="00136BD4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FC409B">
                    <w:rPr>
                      <w:color w:val="0D0D0D" w:themeColor="text1" w:themeTint="F2"/>
                      <w:sz w:val="20"/>
                    </w:rPr>
                    <w:t>2888 - 1999</w:t>
                  </w:r>
                </w:p>
              </w:tc>
              <w:tc>
                <w:tcPr>
                  <w:tcW w:w="328" w:type="dxa"/>
                </w:tcPr>
                <w:p w14:paraId="758E2898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69B8344B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5ABB22CC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5832C81F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2F342933" w14:textId="77777777" w:rsidR="00136BD4" w:rsidRDefault="00136BD4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24BF073A" w14:textId="77777777" w:rsidR="00136BD4" w:rsidRPr="0069004F" w:rsidRDefault="00136BD4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</w:tbl>
    <w:p w14:paraId="3F7E1F21" w14:textId="77777777" w:rsidR="00136BD4" w:rsidRDefault="00136BD4" w:rsidP="00136BD4">
      <w:pPr>
        <w:rPr>
          <w:sz w:val="10"/>
        </w:rPr>
      </w:pPr>
    </w:p>
    <w:p w14:paraId="647CFB58" w14:textId="77777777" w:rsidR="00136BD4" w:rsidRDefault="00136BD4" w:rsidP="00136BD4">
      <w:pPr>
        <w:rPr>
          <w:sz w:val="10"/>
        </w:rPr>
      </w:pPr>
    </w:p>
    <w:p w14:paraId="29C34E50" w14:textId="77777777" w:rsidR="00136BD4" w:rsidRDefault="00136BD4" w:rsidP="00136BD4">
      <w:pPr>
        <w:rPr>
          <w:sz w:val="10"/>
        </w:rPr>
      </w:pPr>
    </w:p>
    <w:p w14:paraId="44A029C1" w14:textId="77777777" w:rsidR="00136BD4" w:rsidRDefault="00136BD4" w:rsidP="00136BD4">
      <w:pPr>
        <w:rPr>
          <w:sz w:val="10"/>
        </w:rPr>
      </w:pPr>
    </w:p>
    <w:tbl>
      <w:tblPr>
        <w:tblW w:w="487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279"/>
        <w:gridCol w:w="582"/>
        <w:gridCol w:w="8"/>
        <w:gridCol w:w="3289"/>
        <w:gridCol w:w="142"/>
        <w:gridCol w:w="393"/>
        <w:gridCol w:w="150"/>
        <w:gridCol w:w="3317"/>
      </w:tblGrid>
      <w:tr w:rsidR="00136BD4" w14:paraId="3B2692CA" w14:textId="77777777" w:rsidTr="00136BD4">
        <w:trPr>
          <w:trHeight w:val="434"/>
        </w:trPr>
        <w:tc>
          <w:tcPr>
            <w:tcW w:w="689" w:type="dxa"/>
            <w:shd w:val="clear" w:color="auto" w:fill="D9D9D9" w:themeFill="background1" w:themeFillShade="D9"/>
            <w:hideMark/>
          </w:tcPr>
          <w:p w14:paraId="4F6EB105" w14:textId="77777777" w:rsidR="00136BD4" w:rsidRPr="00430F66" w:rsidRDefault="00136BD4" w:rsidP="00136BD4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 xml:space="preserve"> </w:t>
            </w:r>
            <w:r w:rsidRPr="00430F66">
              <w:rPr>
                <w:color w:val="000000"/>
                <w:szCs w:val="21"/>
              </w:rPr>
              <w:t>12</w:t>
            </w:r>
          </w:p>
        </w:tc>
        <w:tc>
          <w:tcPr>
            <w:tcW w:w="8160" w:type="dxa"/>
            <w:gridSpan w:val="8"/>
            <w:shd w:val="clear" w:color="auto" w:fill="D9D9D9" w:themeFill="background1" w:themeFillShade="D9"/>
          </w:tcPr>
          <w:p w14:paraId="6489F9D6" w14:textId="77777777" w:rsidR="00136BD4" w:rsidRDefault="00136BD4" w:rsidP="00136BD4">
            <w:pPr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>Lösungsbeispiel zu Aufgabe 12</w:t>
            </w:r>
          </w:p>
          <w:p w14:paraId="1C426B99" w14:textId="77777777" w:rsidR="00136BD4" w:rsidRPr="00430F66" w:rsidRDefault="00136BD4" w:rsidP="00136BD4"/>
        </w:tc>
      </w:tr>
      <w:tr w:rsidR="00136BD4" w14:paraId="52BB3631" w14:textId="77777777" w:rsidTr="00136BD4">
        <w:trPr>
          <w:trHeight w:val="193"/>
        </w:trPr>
        <w:tc>
          <w:tcPr>
            <w:tcW w:w="689" w:type="dxa"/>
            <w:shd w:val="clear" w:color="auto" w:fill="D9D9D9" w:themeFill="background1" w:themeFillShade="D9"/>
          </w:tcPr>
          <w:p w14:paraId="51DA30CA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A8E9451" w14:textId="77777777" w:rsidR="00136BD4" w:rsidRPr="008E6809" w:rsidRDefault="00136BD4" w:rsidP="00136BD4">
            <w:pPr>
              <w:pStyle w:val="berschrift2"/>
            </w:pPr>
          </w:p>
        </w:tc>
        <w:tc>
          <w:tcPr>
            <w:tcW w:w="7881" w:type="dxa"/>
            <w:gridSpan w:val="7"/>
          </w:tcPr>
          <w:p w14:paraId="0ADCC697" w14:textId="77777777" w:rsidR="00136BD4" w:rsidRDefault="00136BD4" w:rsidP="00136BD4">
            <w:pPr>
              <w:ind w:left="360" w:hanging="360"/>
              <w:rPr>
                <w:color w:val="0D0D0D" w:themeColor="text1" w:themeTint="F2"/>
              </w:rPr>
            </w:pPr>
          </w:p>
        </w:tc>
      </w:tr>
      <w:tr w:rsidR="00136BD4" w14:paraId="41C4DCBE" w14:textId="77777777" w:rsidTr="00136BD4">
        <w:trPr>
          <w:trHeight w:val="193"/>
        </w:trPr>
        <w:tc>
          <w:tcPr>
            <w:tcW w:w="689" w:type="dxa"/>
            <w:shd w:val="clear" w:color="auto" w:fill="D9D9D9" w:themeFill="background1" w:themeFillShade="D9"/>
          </w:tcPr>
          <w:p w14:paraId="731ADD80" w14:textId="77777777" w:rsidR="00136BD4" w:rsidRPr="008E6809" w:rsidRDefault="00136BD4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68B06053" w14:textId="77777777" w:rsidR="00136BD4" w:rsidRPr="008E6809" w:rsidRDefault="00136BD4" w:rsidP="00136BD4">
            <w:pPr>
              <w:pStyle w:val="berschrift2"/>
            </w:pPr>
            <w:r w:rsidRPr="008E6809">
              <w:t>a)</w:t>
            </w:r>
          </w:p>
          <w:p w14:paraId="516C2E7C" w14:textId="77777777" w:rsidR="00136BD4" w:rsidRPr="008E6809" w:rsidRDefault="00136BD4" w:rsidP="00136BD4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81" w:type="dxa"/>
            <w:gridSpan w:val="7"/>
          </w:tcPr>
          <w:p w14:paraId="3E403F30" w14:textId="77777777" w:rsidR="00136BD4" w:rsidRPr="008E6809" w:rsidRDefault="00136BD4" w:rsidP="00136BD4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Addiere und subtrahiere stellenweise. Achte auf die Überträge.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</w:tc>
      </w:tr>
      <w:tr w:rsidR="004C2748" w14:paraId="1EB57A89" w14:textId="77777777" w:rsidTr="00136BD4">
        <w:trPr>
          <w:trHeight w:val="397"/>
        </w:trPr>
        <w:tc>
          <w:tcPr>
            <w:tcW w:w="689" w:type="dxa"/>
            <w:vMerge w:val="restart"/>
            <w:shd w:val="clear" w:color="auto" w:fill="D9D9D9" w:themeFill="background1" w:themeFillShade="D9"/>
          </w:tcPr>
          <w:p w14:paraId="385549BA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AFA4335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2DF10B8A" w14:textId="77777777" w:rsidR="004C2748" w:rsidRPr="00B40945" w:rsidRDefault="004C2748" w:rsidP="00136BD4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289" w:type="dxa"/>
          </w:tcPr>
          <w:p w14:paraId="13548B52" w14:textId="77777777" w:rsidR="004C2748" w:rsidRPr="00B40945" w:rsidRDefault="004C2748" w:rsidP="00136BD4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466 + 323</w:t>
            </w:r>
          </w:p>
        </w:tc>
        <w:tc>
          <w:tcPr>
            <w:tcW w:w="142" w:type="dxa"/>
          </w:tcPr>
          <w:p w14:paraId="2D7188A1" w14:textId="77777777" w:rsidR="004C2748" w:rsidRPr="00B40945" w:rsidRDefault="004C2748" w:rsidP="00136BD4">
            <w:pPr>
              <w:pStyle w:val="berschrift2"/>
            </w:pPr>
          </w:p>
        </w:tc>
        <w:tc>
          <w:tcPr>
            <w:tcW w:w="393" w:type="dxa"/>
          </w:tcPr>
          <w:p w14:paraId="77935908" w14:textId="77777777" w:rsidR="004C2748" w:rsidRPr="00B40945" w:rsidRDefault="004C2748" w:rsidP="00136BD4">
            <w:pPr>
              <w:pStyle w:val="berschrift2"/>
            </w:pPr>
            <w:r w:rsidRPr="00B40945">
              <w:t xml:space="preserve">b1) </w:t>
            </w:r>
          </w:p>
        </w:tc>
        <w:tc>
          <w:tcPr>
            <w:tcW w:w="3467" w:type="dxa"/>
            <w:gridSpan w:val="2"/>
          </w:tcPr>
          <w:p w14:paraId="6ACB9239" w14:textId="77777777" w:rsidR="004C2748" w:rsidRDefault="004C2748" w:rsidP="00136BD4">
            <w:pPr>
              <w:jc w:val="left"/>
              <w:rPr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466 - 323</w:t>
            </w:r>
          </w:p>
        </w:tc>
      </w:tr>
      <w:tr w:rsidR="004C2748" w14:paraId="37F4941E" w14:textId="77777777" w:rsidTr="00136BD4">
        <w:trPr>
          <w:trHeight w:val="1474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332AADEA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075EC32D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19A5F4D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9724EAB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1140CE3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7E34C503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976EF89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72D046E3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3B3C76CA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029D4CBD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EAE53DE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50D41FDF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 + 3</w:t>
                  </w:r>
                </w:p>
              </w:tc>
              <w:tc>
                <w:tcPr>
                  <w:tcW w:w="430" w:type="dxa"/>
                </w:tcPr>
                <w:p w14:paraId="74D79F0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EFBBFE9" w14:textId="77777777" w:rsidR="004C2748" w:rsidRPr="00580A27" w:rsidRDefault="004C2748" w:rsidP="000F51D9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6AFDF953" w14:textId="77777777" w:rsidR="004C2748" w:rsidRPr="00580A27" w:rsidRDefault="004C2748" w:rsidP="000F51D9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2C52E163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9</w:t>
                  </w:r>
                </w:p>
              </w:tc>
            </w:tr>
            <w:tr w:rsidR="004C2748" w14:paraId="026727B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795A3DB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72BC0769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60 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30" w:type="dxa"/>
                </w:tcPr>
                <w:p w14:paraId="32754BD8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8EB6B51" w14:textId="77777777" w:rsidR="004C2748" w:rsidRPr="00580A27" w:rsidRDefault="004C2748" w:rsidP="000F51D9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5A80F810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8</w:t>
                  </w:r>
                </w:p>
              </w:tc>
              <w:tc>
                <w:tcPr>
                  <w:tcW w:w="537" w:type="dxa"/>
                </w:tcPr>
                <w:p w14:paraId="20B95E66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589AD8F8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A6AE427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01BF9C1E" w14:textId="7E8A77A0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400 +</w:t>
                  </w:r>
                  <w:r w:rsidRPr="005B2A1C">
                    <w:rPr>
                      <w:b/>
                      <w:color w:val="0D0D0D" w:themeColor="text1" w:themeTint="F2"/>
                    </w:rPr>
                    <w:t xml:space="preserve">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430" w:type="dxa"/>
                </w:tcPr>
                <w:p w14:paraId="2ED4DD4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738BC7D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  <w:tc>
                <w:tcPr>
                  <w:tcW w:w="537" w:type="dxa"/>
                </w:tcPr>
                <w:p w14:paraId="16A3E8E5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537" w:type="dxa"/>
                </w:tcPr>
                <w:p w14:paraId="292A58BB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3134C96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7829688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77D5C395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466 + </w:t>
                  </w: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323</w:t>
                  </w:r>
                </w:p>
              </w:tc>
              <w:tc>
                <w:tcPr>
                  <w:tcW w:w="430" w:type="dxa"/>
                </w:tcPr>
                <w:p w14:paraId="5EBD25B6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95C9741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  <w:tc>
                <w:tcPr>
                  <w:tcW w:w="537" w:type="dxa"/>
                </w:tcPr>
                <w:p w14:paraId="10234DD1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8</w:t>
                  </w:r>
                </w:p>
              </w:tc>
              <w:tc>
                <w:tcPr>
                  <w:tcW w:w="537" w:type="dxa"/>
                </w:tcPr>
                <w:p w14:paraId="356CFD0E" w14:textId="77777777" w:rsidR="004C2748" w:rsidRPr="00580A27" w:rsidRDefault="004C2748" w:rsidP="000F51D9">
                  <w:pPr>
                    <w:pStyle w:val="Handschrift"/>
                    <w:jc w:val="center"/>
                  </w:pPr>
                  <w:r w:rsidRPr="00580A27">
                    <w:t>9</w:t>
                  </w:r>
                </w:p>
              </w:tc>
            </w:tr>
          </w:tbl>
          <w:p w14:paraId="511FE4B6" w14:textId="77777777" w:rsidR="004C2748" w:rsidRPr="00A37004" w:rsidRDefault="004C2748" w:rsidP="00136BD4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4F9607F6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0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285F25F9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9BC4D25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57E86A0B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0A390D87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9C8AC3D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328482D8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209C546A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468E26D9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5409586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79B52E3C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6 - 3</w:t>
                  </w:r>
                </w:p>
              </w:tc>
              <w:tc>
                <w:tcPr>
                  <w:tcW w:w="430" w:type="dxa"/>
                </w:tcPr>
                <w:p w14:paraId="36BBBDF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B738478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79ADE454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1F1D6A92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3</w:t>
                  </w:r>
                </w:p>
              </w:tc>
            </w:tr>
            <w:tr w:rsidR="004C2748" w14:paraId="4DE40379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6753B6E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6A75DAAD" w14:textId="29EB401A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60 -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20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</w:p>
              </w:tc>
              <w:tc>
                <w:tcPr>
                  <w:tcW w:w="430" w:type="dxa"/>
                </w:tcPr>
                <w:p w14:paraId="4653186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CDB32E7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003CB6D1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4</w:t>
                  </w:r>
                </w:p>
              </w:tc>
              <w:tc>
                <w:tcPr>
                  <w:tcW w:w="537" w:type="dxa"/>
                </w:tcPr>
                <w:p w14:paraId="343E1CCF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4AFAE36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F660BC1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48DDB9F0" w14:textId="49749F81" w:rsidR="004C2748" w:rsidRPr="00580A27" w:rsidRDefault="004C2748" w:rsidP="000F51D9">
                  <w:pPr>
                    <w:pStyle w:val="Handschrift"/>
                    <w:rPr>
                      <w:sz w:val="19"/>
                      <w:szCs w:val="19"/>
                    </w:rPr>
                  </w:pPr>
                  <w:r w:rsidRPr="008E6076">
                    <w:rPr>
                      <w:sz w:val="19"/>
                      <w:szCs w:val="19"/>
                    </w:rPr>
                    <w:t xml:space="preserve">400 </w:t>
                  </w:r>
                  <w:r w:rsidRPr="00CE32A9">
                    <w:rPr>
                      <w:rFonts w:asciiTheme="majorHAnsi" w:hAnsiTheme="majorHAnsi" w:cstheme="majorHAnsi"/>
                      <w:color w:val="auto"/>
                      <w:sz w:val="21"/>
                      <w:szCs w:val="21"/>
                    </w:rPr>
                    <w:t>-</w:t>
                  </w:r>
                  <w:r w:rsidRPr="00580A27">
                    <w:rPr>
                      <w:sz w:val="19"/>
                      <w:szCs w:val="19"/>
                    </w:rPr>
                    <w:t xml:space="preserve"> </w:t>
                  </w:r>
                  <w:r w:rsidRPr="008E6076">
                    <w:rPr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430" w:type="dxa"/>
                </w:tcPr>
                <w:p w14:paraId="7D33095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9F98687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537" w:type="dxa"/>
                </w:tcPr>
                <w:p w14:paraId="64AAA6B5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537" w:type="dxa"/>
                </w:tcPr>
                <w:p w14:paraId="01CA5A67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3C39968D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5F3CDC7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452A1B77" w14:textId="77777777" w:rsidR="004C2748" w:rsidRDefault="004C2748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466 - 323</w:t>
                  </w:r>
                </w:p>
              </w:tc>
              <w:tc>
                <w:tcPr>
                  <w:tcW w:w="430" w:type="dxa"/>
                </w:tcPr>
                <w:p w14:paraId="7B6C8BB4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E3872AD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537" w:type="dxa"/>
                </w:tcPr>
                <w:p w14:paraId="26941B1C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4</w:t>
                  </w:r>
                </w:p>
              </w:tc>
              <w:tc>
                <w:tcPr>
                  <w:tcW w:w="537" w:type="dxa"/>
                </w:tcPr>
                <w:p w14:paraId="1AE0C6DC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3</w:t>
                  </w:r>
                </w:p>
              </w:tc>
            </w:tr>
          </w:tbl>
          <w:p w14:paraId="085174A5" w14:textId="77777777" w:rsidR="004C2748" w:rsidRPr="00A37004" w:rsidRDefault="004C2748" w:rsidP="00136BD4">
            <w:pPr>
              <w:jc w:val="left"/>
              <w:rPr>
                <w:color w:val="0D0D0D" w:themeColor="text1" w:themeTint="F2"/>
              </w:rPr>
            </w:pPr>
          </w:p>
        </w:tc>
      </w:tr>
      <w:tr w:rsidR="004C2748" w14:paraId="785E3141" w14:textId="77777777" w:rsidTr="00136BD4">
        <w:trPr>
          <w:trHeight w:val="50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3CE302E3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6BF29CF2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p w14:paraId="557BF1FD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EFF5D57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p w14:paraId="75AC91B1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0ED87FB3" w14:textId="77777777" w:rsidTr="00136BD4">
        <w:trPr>
          <w:trHeight w:val="417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5094717D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69D2B162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52EBE8CC" w14:textId="77777777" w:rsidR="004C2748" w:rsidRPr="00501A9B" w:rsidRDefault="004C2748" w:rsidP="00136BD4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89" w:type="dxa"/>
          </w:tcPr>
          <w:p w14:paraId="3F4EBF0A" w14:textId="77777777" w:rsidR="004C2748" w:rsidRPr="0068010C" w:rsidRDefault="004C2748" w:rsidP="00136BD4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</w:rPr>
              <w:t>621 + 109</w:t>
            </w:r>
          </w:p>
        </w:tc>
        <w:tc>
          <w:tcPr>
            <w:tcW w:w="142" w:type="dxa"/>
            <w:shd w:val="clear" w:color="auto" w:fill="auto"/>
          </w:tcPr>
          <w:p w14:paraId="4B03AFCF" w14:textId="77777777" w:rsidR="004C2748" w:rsidRPr="00B40945" w:rsidRDefault="004C2748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677C757C" w14:textId="77777777" w:rsidR="004C2748" w:rsidRPr="00211889" w:rsidRDefault="004C2748" w:rsidP="00136BD4">
            <w:pPr>
              <w:pStyle w:val="berschrift2"/>
              <w:rPr>
                <w:noProof/>
              </w:rPr>
            </w:pPr>
            <w:r w:rsidRPr="00211889">
              <w:t xml:space="preserve">b2)   </w:t>
            </w:r>
          </w:p>
        </w:tc>
        <w:tc>
          <w:tcPr>
            <w:tcW w:w="3317" w:type="dxa"/>
            <w:shd w:val="clear" w:color="auto" w:fill="auto"/>
          </w:tcPr>
          <w:p w14:paraId="2CB3F55B" w14:textId="77777777" w:rsidR="004C2748" w:rsidRPr="00211889" w:rsidRDefault="004C2748" w:rsidP="00136BD4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621 - 109</w:t>
            </w:r>
          </w:p>
        </w:tc>
      </w:tr>
      <w:tr w:rsidR="004C2748" w14:paraId="7AF350AD" w14:textId="77777777" w:rsidTr="00136BD4">
        <w:trPr>
          <w:trHeight w:val="1474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22A7AF20" w14:textId="77777777" w:rsidR="004C2748" w:rsidRPr="008E6809" w:rsidRDefault="004C2748" w:rsidP="00136BD4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5F621D7" w14:textId="77777777" w:rsidR="004C2748" w:rsidRPr="002A371E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6091896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E7CE5F6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388ED254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5A27B0B0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FB2376A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3304B16E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56178D38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64946D5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A509852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10F05736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1 + 9</w:t>
                  </w:r>
                </w:p>
              </w:tc>
              <w:tc>
                <w:tcPr>
                  <w:tcW w:w="430" w:type="dxa"/>
                </w:tcPr>
                <w:p w14:paraId="6F4E68CA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E16F3BC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419151EE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537" w:type="dxa"/>
                </w:tcPr>
                <w:p w14:paraId="7F01011B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5FA6A558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D342256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441614C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20 + 0</w:t>
                  </w:r>
                </w:p>
              </w:tc>
              <w:tc>
                <w:tcPr>
                  <w:tcW w:w="430" w:type="dxa"/>
                </w:tcPr>
                <w:p w14:paraId="1E27365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15B5AC0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08B560BA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2</w:t>
                  </w:r>
                </w:p>
              </w:tc>
              <w:tc>
                <w:tcPr>
                  <w:tcW w:w="537" w:type="dxa"/>
                </w:tcPr>
                <w:p w14:paraId="314C8568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35FE67A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7221483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11799C84" w14:textId="77777777" w:rsidR="004C2748" w:rsidRPr="005B2A1C" w:rsidRDefault="004C2748" w:rsidP="00580A27">
                  <w:pPr>
                    <w:pStyle w:val="Handschrift"/>
                  </w:pPr>
                  <w:r w:rsidRPr="008E6076">
                    <w:t xml:space="preserve">600 </w:t>
                  </w:r>
                  <w:r w:rsidRPr="00CE32A9">
                    <w:rPr>
                      <w:rFonts w:asciiTheme="majorHAnsi" w:hAnsiTheme="majorHAnsi" w:cstheme="majorHAnsi"/>
                      <w:color w:val="auto"/>
                      <w:sz w:val="21"/>
                      <w:szCs w:val="21"/>
                    </w:rPr>
                    <w:t>+</w:t>
                  </w:r>
                  <w:r w:rsidRPr="005B2A1C">
                    <w:t xml:space="preserve"> </w:t>
                  </w:r>
                  <w:r w:rsidRPr="008E6076">
                    <w:t>100</w:t>
                  </w:r>
                </w:p>
              </w:tc>
              <w:tc>
                <w:tcPr>
                  <w:tcW w:w="430" w:type="dxa"/>
                </w:tcPr>
                <w:p w14:paraId="01762CE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2DA54F32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  <w:tc>
                <w:tcPr>
                  <w:tcW w:w="537" w:type="dxa"/>
                </w:tcPr>
                <w:p w14:paraId="39DBEA43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537" w:type="dxa"/>
                </w:tcPr>
                <w:p w14:paraId="44B6DB0D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637E9F8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BDA402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7EDC5954" w14:textId="77777777" w:rsidR="004C2748" w:rsidRDefault="004C2748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621 + 109</w:t>
                  </w:r>
                </w:p>
              </w:tc>
              <w:tc>
                <w:tcPr>
                  <w:tcW w:w="430" w:type="dxa"/>
                </w:tcPr>
                <w:p w14:paraId="665BF635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101317B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  <w:tc>
                <w:tcPr>
                  <w:tcW w:w="537" w:type="dxa"/>
                </w:tcPr>
                <w:p w14:paraId="55D440E8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3</w:t>
                  </w:r>
                </w:p>
              </w:tc>
              <w:tc>
                <w:tcPr>
                  <w:tcW w:w="537" w:type="dxa"/>
                </w:tcPr>
                <w:p w14:paraId="4ACADC9F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</w:tbl>
          <w:p w14:paraId="0BBA9067" w14:textId="77777777" w:rsidR="004C2748" w:rsidRDefault="004C2748" w:rsidP="00136BD4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0F428627" w14:textId="77777777" w:rsidR="004C2748" w:rsidRPr="00A37004" w:rsidRDefault="004C2748" w:rsidP="00136BD4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1614DE6E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6214BA1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465F2193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4A97E62F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4066747D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358FA9F7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6378384D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2C2941D6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9A5F07D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2E07ACAD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11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- 9</w:t>
                  </w:r>
                </w:p>
              </w:tc>
              <w:tc>
                <w:tcPr>
                  <w:tcW w:w="430" w:type="dxa"/>
                </w:tcPr>
                <w:p w14:paraId="77782456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716FFFC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2867536B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1EF806CA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2</w:t>
                  </w:r>
                </w:p>
              </w:tc>
            </w:tr>
            <w:tr w:rsidR="004C2748" w14:paraId="645F2D8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5CF690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40FD643F" w14:textId="0B24AB8C" w:rsidR="004C2748" w:rsidRPr="00580A27" w:rsidRDefault="004C2748" w:rsidP="00580A27">
                  <w:pPr>
                    <w:pStyle w:val="Handschrift"/>
                  </w:pPr>
                  <w:r w:rsidRPr="00580A27">
                    <w:t xml:space="preserve">      </w:t>
                  </w:r>
                  <w:r w:rsidRPr="008E6076">
                    <w:t xml:space="preserve">10 </w:t>
                  </w:r>
                  <w:r w:rsidRPr="00CE32A9">
                    <w:rPr>
                      <w:rFonts w:asciiTheme="majorHAnsi" w:hAnsiTheme="majorHAnsi" w:cstheme="majorHAnsi"/>
                      <w:color w:val="auto"/>
                      <w:sz w:val="21"/>
                      <w:szCs w:val="21"/>
                    </w:rPr>
                    <w:t>-</w:t>
                  </w:r>
                  <w:r w:rsidRPr="00580A27">
                    <w:t xml:space="preserve"> </w:t>
                  </w:r>
                  <w:r w:rsidRPr="008E6076">
                    <w:t>0</w:t>
                  </w:r>
                </w:p>
              </w:tc>
              <w:tc>
                <w:tcPr>
                  <w:tcW w:w="430" w:type="dxa"/>
                </w:tcPr>
                <w:p w14:paraId="53FBA6E4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83E6924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0D549500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537" w:type="dxa"/>
                </w:tcPr>
                <w:p w14:paraId="00E4CB7D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0F379A1A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261CFC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D6D251D" w14:textId="4C9D7F61" w:rsidR="004C2748" w:rsidRPr="00580A27" w:rsidRDefault="004C2748" w:rsidP="00580A27">
                  <w:pPr>
                    <w:pStyle w:val="Handschrift"/>
                    <w:rPr>
                      <w:bCs/>
                      <w:sz w:val="19"/>
                      <w:szCs w:val="19"/>
                    </w:rPr>
                  </w:pPr>
                  <w:r w:rsidRPr="008E6076">
                    <w:rPr>
                      <w:bCs/>
                      <w:sz w:val="19"/>
                      <w:szCs w:val="19"/>
                    </w:rPr>
                    <w:t xml:space="preserve">600 </w:t>
                  </w:r>
                  <w:r w:rsidRPr="00CE32A9">
                    <w:rPr>
                      <w:rFonts w:asciiTheme="majorHAnsi" w:hAnsiTheme="majorHAnsi" w:cstheme="majorHAnsi"/>
                      <w:bCs/>
                      <w:color w:val="auto"/>
                      <w:sz w:val="21"/>
                      <w:szCs w:val="21"/>
                    </w:rPr>
                    <w:t>-</w:t>
                  </w:r>
                  <w:r w:rsidRPr="00580A27">
                    <w:rPr>
                      <w:bCs/>
                      <w:sz w:val="19"/>
                      <w:szCs w:val="19"/>
                    </w:rPr>
                    <w:t xml:space="preserve"> </w:t>
                  </w:r>
                  <w:r w:rsidRPr="008E6076">
                    <w:rPr>
                      <w:bCs/>
                      <w:sz w:val="19"/>
                      <w:szCs w:val="19"/>
                    </w:rPr>
                    <w:t xml:space="preserve">100            </w:t>
                  </w:r>
                </w:p>
              </w:tc>
              <w:tc>
                <w:tcPr>
                  <w:tcW w:w="430" w:type="dxa"/>
                </w:tcPr>
                <w:p w14:paraId="0F35B43D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A502E73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5</w:t>
                  </w:r>
                </w:p>
              </w:tc>
              <w:tc>
                <w:tcPr>
                  <w:tcW w:w="537" w:type="dxa"/>
                </w:tcPr>
                <w:p w14:paraId="1112C4A7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537" w:type="dxa"/>
                </w:tcPr>
                <w:p w14:paraId="180EEA1A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4AA2489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31F82D4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4AEADF60" w14:textId="77777777" w:rsidR="004C2748" w:rsidRDefault="004C2748" w:rsidP="00136BD4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621 - 109</w:t>
                  </w:r>
                </w:p>
              </w:tc>
              <w:tc>
                <w:tcPr>
                  <w:tcW w:w="430" w:type="dxa"/>
                </w:tcPr>
                <w:p w14:paraId="2F882FFB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6A57C50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5</w:t>
                  </w:r>
                </w:p>
              </w:tc>
              <w:tc>
                <w:tcPr>
                  <w:tcW w:w="537" w:type="dxa"/>
                </w:tcPr>
                <w:p w14:paraId="659ED184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537" w:type="dxa"/>
                </w:tcPr>
                <w:p w14:paraId="18D8A799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2</w:t>
                  </w:r>
                </w:p>
              </w:tc>
            </w:tr>
          </w:tbl>
          <w:p w14:paraId="4EC87312" w14:textId="77777777" w:rsidR="004C2748" w:rsidRPr="00B40945" w:rsidRDefault="004C2748" w:rsidP="00136BD4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4C2748" w14:paraId="3D10A5E5" w14:textId="77777777" w:rsidTr="00136BD4">
        <w:trPr>
          <w:trHeight w:val="182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636B0690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1BE7BD1F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p w14:paraId="244F1CF0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A15F264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p w14:paraId="07009995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60D468C7" w14:textId="77777777" w:rsidTr="00136BD4">
        <w:trPr>
          <w:trHeight w:val="397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42B927F2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543E3C04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582" w:type="dxa"/>
          </w:tcPr>
          <w:p w14:paraId="72913BC5" w14:textId="77777777" w:rsidR="004C2748" w:rsidRPr="0069004F" w:rsidRDefault="004C2748" w:rsidP="00136BD4">
            <w:pPr>
              <w:pStyle w:val="berschrift2"/>
              <w:rPr>
                <w:sz w:val="12"/>
              </w:rPr>
            </w:pPr>
            <w:r>
              <w:t xml:space="preserve">a3)   </w:t>
            </w:r>
          </w:p>
        </w:tc>
        <w:tc>
          <w:tcPr>
            <w:tcW w:w="3297" w:type="dxa"/>
            <w:gridSpan w:val="2"/>
          </w:tcPr>
          <w:p w14:paraId="48AED7FF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  <w:r>
              <w:rPr>
                <w:b/>
                <w:color w:val="0D0D0D" w:themeColor="text1" w:themeTint="F2"/>
              </w:rPr>
              <w:t xml:space="preserve">738 + 99 </w:t>
            </w:r>
          </w:p>
        </w:tc>
        <w:tc>
          <w:tcPr>
            <w:tcW w:w="142" w:type="dxa"/>
            <w:shd w:val="clear" w:color="auto" w:fill="auto"/>
          </w:tcPr>
          <w:p w14:paraId="76A12CF9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20473668" w14:textId="77777777" w:rsidR="004C2748" w:rsidRDefault="004C2748" w:rsidP="00136BD4">
            <w:pPr>
              <w:pStyle w:val="berschrift2"/>
              <w:rPr>
                <w:sz w:val="12"/>
              </w:rPr>
            </w:pPr>
            <w:r>
              <w:t>a3</w:t>
            </w:r>
            <w:r w:rsidRPr="00211889">
              <w:t xml:space="preserve">)   </w:t>
            </w:r>
          </w:p>
        </w:tc>
        <w:tc>
          <w:tcPr>
            <w:tcW w:w="3317" w:type="dxa"/>
            <w:shd w:val="clear" w:color="auto" w:fill="auto"/>
          </w:tcPr>
          <w:p w14:paraId="66FF07A0" w14:textId="77777777" w:rsidR="004C2748" w:rsidRPr="005E046C" w:rsidRDefault="004C2748" w:rsidP="00136BD4">
            <w:pPr>
              <w:tabs>
                <w:tab w:val="left" w:pos="630"/>
              </w:tabs>
              <w:rPr>
                <w:b/>
              </w:rPr>
            </w:pPr>
            <w:r w:rsidRPr="005E046C">
              <w:rPr>
                <w:b/>
                <w:color w:val="0D0D0D" w:themeColor="text1" w:themeTint="F2"/>
              </w:rPr>
              <w:t>738 - 99</w:t>
            </w:r>
          </w:p>
        </w:tc>
      </w:tr>
      <w:tr w:rsidR="004C2748" w14:paraId="7681C03C" w14:textId="77777777" w:rsidTr="00136BD4">
        <w:trPr>
          <w:trHeight w:val="1474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4FC48A76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200A77C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3489FD90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E2618F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06996CB1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46EB806B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53AA529A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482FAD98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68237D47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39C16992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2CD13EF4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7268CE9C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8 + 9</w:t>
                  </w:r>
                </w:p>
              </w:tc>
              <w:tc>
                <w:tcPr>
                  <w:tcW w:w="430" w:type="dxa"/>
                </w:tcPr>
                <w:p w14:paraId="39CB2AD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42363605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34C32A18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537" w:type="dxa"/>
                </w:tcPr>
                <w:p w14:paraId="3E32B11D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7</w:t>
                  </w:r>
                </w:p>
              </w:tc>
            </w:tr>
            <w:tr w:rsidR="004C2748" w14:paraId="0A4CAFA9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BFBDD2E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18611112" w14:textId="026679D1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30 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430" w:type="dxa"/>
                </w:tcPr>
                <w:p w14:paraId="5ED88D78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34B81BB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537" w:type="dxa"/>
                </w:tcPr>
                <w:p w14:paraId="160B531C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2</w:t>
                  </w:r>
                </w:p>
              </w:tc>
              <w:tc>
                <w:tcPr>
                  <w:tcW w:w="537" w:type="dxa"/>
                </w:tcPr>
                <w:p w14:paraId="4B800BAC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373D1D7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AFBA8A2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3811834" w14:textId="7298D2B8" w:rsidR="004C2748" w:rsidRPr="00553C80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553C80">
                    <w:rPr>
                      <w:color w:val="0D0D0D" w:themeColor="text1" w:themeTint="F2"/>
                    </w:rPr>
                    <w:t xml:space="preserve">    </w:t>
                  </w: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700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 w:rsidRPr="00553C80"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30" w:type="dxa"/>
                </w:tcPr>
                <w:p w14:paraId="6A8A7C6C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DD42CE6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7</w:t>
                  </w:r>
                </w:p>
              </w:tc>
              <w:tc>
                <w:tcPr>
                  <w:tcW w:w="537" w:type="dxa"/>
                </w:tcPr>
                <w:p w14:paraId="2FCB6273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  <w:tc>
                <w:tcPr>
                  <w:tcW w:w="537" w:type="dxa"/>
                </w:tcPr>
                <w:p w14:paraId="288CA906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72B18894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3E9FAF8D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0F1E87D9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738 + 99</w:t>
                  </w:r>
                </w:p>
              </w:tc>
              <w:tc>
                <w:tcPr>
                  <w:tcW w:w="430" w:type="dxa"/>
                </w:tcPr>
                <w:p w14:paraId="214E3838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0CF9283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8</w:t>
                  </w:r>
                </w:p>
              </w:tc>
              <w:tc>
                <w:tcPr>
                  <w:tcW w:w="537" w:type="dxa"/>
                </w:tcPr>
                <w:p w14:paraId="46348115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  <w:tc>
                <w:tcPr>
                  <w:tcW w:w="537" w:type="dxa"/>
                </w:tcPr>
                <w:p w14:paraId="6748E62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7</w:t>
                  </w:r>
                </w:p>
              </w:tc>
            </w:tr>
          </w:tbl>
          <w:p w14:paraId="1FD19AFE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4733B440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690AD3B1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596DB03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75CBAD0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B77844C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31B1D12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236FDA0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2ACC4E7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7D744155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F681E37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85C19EB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18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- 9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05B227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345FDC2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F24BCBE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F698085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9</w:t>
                  </w:r>
                </w:p>
              </w:tc>
            </w:tr>
            <w:tr w:rsidR="004C2748" w14:paraId="233312F6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FFB63F8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A37184F" w14:textId="1B46D795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120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EAC41E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680A89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F6913A5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D236DAC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679B7CF4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96B390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780E06" w14:textId="4673AEFF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600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5BECA7C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36AA367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6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D0B94A3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52127A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240D34A8" w14:textId="77777777" w:rsidTr="00136BD4">
              <w:trPr>
                <w:jc w:val="center"/>
              </w:trPr>
              <w:tc>
                <w:tcPr>
                  <w:tcW w:w="42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315840B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B777555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738 - 99</w:t>
                  </w:r>
                </w:p>
              </w:tc>
              <w:tc>
                <w:tcPr>
                  <w:tcW w:w="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DD27D4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F4DC3DD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6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5FB293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352A19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9</w:t>
                  </w:r>
                </w:p>
              </w:tc>
            </w:tr>
          </w:tbl>
          <w:p w14:paraId="29A9E9F9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5CBFFEFD" w14:textId="77777777" w:rsidTr="00136BD4">
        <w:trPr>
          <w:trHeight w:val="182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6AB8A246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8364799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p w14:paraId="65658F32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4337079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p w14:paraId="446E765F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15C0D852" w14:textId="77777777" w:rsidTr="00136BD4">
        <w:trPr>
          <w:trHeight w:val="397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4CA62001" w14:textId="77777777" w:rsidR="004C2748" w:rsidRPr="004C369A" w:rsidRDefault="004C2748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1C269604" w14:textId="77777777" w:rsidR="004C2748" w:rsidRPr="004C369A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0F55CE27" w14:textId="77777777" w:rsidR="004C2748" w:rsidRPr="005B2A1C" w:rsidRDefault="004C2748" w:rsidP="00136BD4">
            <w:pPr>
              <w:pStyle w:val="berschrift2"/>
            </w:pPr>
            <w:r w:rsidRPr="005B2A1C">
              <w:t>a4)</w:t>
            </w:r>
          </w:p>
        </w:tc>
        <w:tc>
          <w:tcPr>
            <w:tcW w:w="3297" w:type="dxa"/>
            <w:gridSpan w:val="2"/>
          </w:tcPr>
          <w:p w14:paraId="69D27892" w14:textId="77777777" w:rsidR="004C2748" w:rsidRPr="005E046C" w:rsidRDefault="004C2748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5E046C">
              <w:rPr>
                <w:b/>
                <w:color w:val="0D0D0D" w:themeColor="text1" w:themeTint="F2"/>
                <w:szCs w:val="21"/>
              </w:rPr>
              <w:t>600 + 237</w:t>
            </w:r>
          </w:p>
        </w:tc>
        <w:tc>
          <w:tcPr>
            <w:tcW w:w="142" w:type="dxa"/>
            <w:shd w:val="clear" w:color="auto" w:fill="auto"/>
          </w:tcPr>
          <w:p w14:paraId="4A68610A" w14:textId="77777777" w:rsidR="004C2748" w:rsidRPr="004C369A" w:rsidRDefault="004C2748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215F9AF8" w14:textId="77777777" w:rsidR="004C2748" w:rsidRPr="005B2A1C" w:rsidRDefault="004C2748" w:rsidP="00136BD4">
            <w:pPr>
              <w:pStyle w:val="berschrift2"/>
            </w:pPr>
            <w:r w:rsidRPr="005B2A1C">
              <w:t>b4)</w:t>
            </w:r>
          </w:p>
        </w:tc>
        <w:tc>
          <w:tcPr>
            <w:tcW w:w="3317" w:type="dxa"/>
            <w:shd w:val="clear" w:color="auto" w:fill="auto"/>
          </w:tcPr>
          <w:p w14:paraId="6BC8E9DE" w14:textId="77777777" w:rsidR="004C2748" w:rsidRPr="004C369A" w:rsidRDefault="004C2748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600 - 237</w:t>
            </w:r>
          </w:p>
        </w:tc>
      </w:tr>
      <w:tr w:rsidR="004C2748" w14:paraId="081082AD" w14:textId="77777777" w:rsidTr="00136BD4">
        <w:trPr>
          <w:trHeight w:val="1418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22378035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63E307E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237BF2AD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5AD7374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0D716389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52043B16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075B9D4D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60AE526F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1A9D66C2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3E9BCEE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5199449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215AB2A0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7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</w:p>
              </w:tc>
              <w:tc>
                <w:tcPr>
                  <w:tcW w:w="430" w:type="dxa"/>
                </w:tcPr>
                <w:p w14:paraId="2F83728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0CC7230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</w:p>
              </w:tc>
              <w:tc>
                <w:tcPr>
                  <w:tcW w:w="537" w:type="dxa"/>
                </w:tcPr>
                <w:p w14:paraId="1E45858A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</w:p>
              </w:tc>
              <w:tc>
                <w:tcPr>
                  <w:tcW w:w="537" w:type="dxa"/>
                </w:tcPr>
                <w:p w14:paraId="6C20BA66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7</w:t>
                  </w:r>
                </w:p>
              </w:tc>
            </w:tr>
            <w:tr w:rsidR="004C2748" w14:paraId="6AB6226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7A5CFA22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5BF4ED7A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 xml:space="preserve">   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30" w:type="dxa"/>
                </w:tcPr>
                <w:p w14:paraId="5E47365D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6CFD6DD7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</w:p>
              </w:tc>
              <w:tc>
                <w:tcPr>
                  <w:tcW w:w="537" w:type="dxa"/>
                </w:tcPr>
                <w:p w14:paraId="516BCC10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3</w:t>
                  </w:r>
                </w:p>
              </w:tc>
              <w:tc>
                <w:tcPr>
                  <w:tcW w:w="537" w:type="dxa"/>
                </w:tcPr>
                <w:p w14:paraId="2F805E80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0</w:t>
                  </w:r>
                </w:p>
              </w:tc>
            </w:tr>
            <w:tr w:rsidR="004C2748" w14:paraId="4EF26CC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85385D7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67426591" w14:textId="526456A9" w:rsidR="004C2748" w:rsidRPr="000B2995" w:rsidRDefault="004C2748" w:rsidP="00136BD4">
                  <w:pPr>
                    <w:tabs>
                      <w:tab w:val="left" w:pos="1236"/>
                    </w:tabs>
                    <w:rPr>
                      <w:b/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600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  <w:r w:rsidRPr="008E6076">
                    <w:rPr>
                      <w:bCs/>
                      <w:color w:val="0D0D0D" w:themeColor="text1" w:themeTint="F2"/>
                    </w:rPr>
                    <w:t>+</w:t>
                  </w:r>
                  <w:r w:rsidRPr="000B2995">
                    <w:rPr>
                      <w:b/>
                      <w:color w:val="0D0D0D" w:themeColor="text1" w:themeTint="F2"/>
                    </w:rPr>
                    <w:t xml:space="preserve">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</w:tcPr>
                <w:p w14:paraId="793F4B0E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C2F610F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8</w:t>
                  </w:r>
                </w:p>
              </w:tc>
              <w:tc>
                <w:tcPr>
                  <w:tcW w:w="537" w:type="dxa"/>
                </w:tcPr>
                <w:p w14:paraId="10AB316D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0</w:t>
                  </w:r>
                </w:p>
              </w:tc>
              <w:tc>
                <w:tcPr>
                  <w:tcW w:w="537" w:type="dxa"/>
                </w:tcPr>
                <w:p w14:paraId="1293E630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0</w:t>
                  </w:r>
                </w:p>
              </w:tc>
            </w:tr>
            <w:tr w:rsidR="004C2748" w14:paraId="778AD6CB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543974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4D0F9D91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600 + 237</w:t>
                  </w:r>
                </w:p>
              </w:tc>
              <w:tc>
                <w:tcPr>
                  <w:tcW w:w="430" w:type="dxa"/>
                </w:tcPr>
                <w:p w14:paraId="6B1C998B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433B497B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8</w:t>
                  </w:r>
                </w:p>
              </w:tc>
              <w:tc>
                <w:tcPr>
                  <w:tcW w:w="537" w:type="dxa"/>
                </w:tcPr>
                <w:p w14:paraId="547EC162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3</w:t>
                  </w:r>
                </w:p>
              </w:tc>
              <w:tc>
                <w:tcPr>
                  <w:tcW w:w="537" w:type="dxa"/>
                </w:tcPr>
                <w:p w14:paraId="1DCDB44E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color w:val="4F81BD" w:themeColor="accent1"/>
                    </w:rPr>
                  </w:pPr>
                  <w:r w:rsidRPr="00580A27">
                    <w:rPr>
                      <w:color w:val="4F81BD" w:themeColor="accent1"/>
                    </w:rPr>
                    <w:t>7</w:t>
                  </w:r>
                </w:p>
              </w:tc>
            </w:tr>
          </w:tbl>
          <w:p w14:paraId="245F2E5F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7282B977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4C2748" w14:paraId="66B1A47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C120AF6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</w:tcPr>
                <w:p w14:paraId="7B3B353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</w:tcPr>
                <w:p w14:paraId="29765601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</w:tcPr>
                <w:p w14:paraId="3BCE2D1F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</w:tcPr>
                <w:p w14:paraId="6FA5C00C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</w:tcPr>
                <w:p w14:paraId="44C578A1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257AA8B1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47FF12E4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</w:tcPr>
                <w:p w14:paraId="1F848E5F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- 7</w:t>
                  </w:r>
                </w:p>
              </w:tc>
              <w:tc>
                <w:tcPr>
                  <w:tcW w:w="430" w:type="dxa"/>
                </w:tcPr>
                <w:p w14:paraId="3B56885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01B82894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10F95C22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495037D4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</w:tr>
            <w:tr w:rsidR="004C2748" w14:paraId="3446CB4C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6DA65E9F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</w:tcPr>
                <w:p w14:paraId="2288EF2D" w14:textId="17A4B6EE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</w:rPr>
                    <w:t>30</w:t>
                  </w:r>
                </w:p>
              </w:tc>
              <w:tc>
                <w:tcPr>
                  <w:tcW w:w="430" w:type="dxa"/>
                </w:tcPr>
                <w:p w14:paraId="7A4C5D19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5E9C7A6C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537" w:type="dxa"/>
                </w:tcPr>
                <w:p w14:paraId="34116244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6</w:t>
                  </w:r>
                </w:p>
              </w:tc>
              <w:tc>
                <w:tcPr>
                  <w:tcW w:w="537" w:type="dxa"/>
                </w:tcPr>
                <w:p w14:paraId="19F3AD29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4E28C298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1AF1EE70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</w:tcPr>
                <w:p w14:paraId="4E5511A2" w14:textId="794B704A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500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430" w:type="dxa"/>
                </w:tcPr>
                <w:p w14:paraId="3092509D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782B6BED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  <w:tc>
                <w:tcPr>
                  <w:tcW w:w="537" w:type="dxa"/>
                </w:tcPr>
                <w:p w14:paraId="34D85B95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  <w:tc>
                <w:tcPr>
                  <w:tcW w:w="537" w:type="dxa"/>
                </w:tcPr>
                <w:p w14:paraId="6B3E3FF6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54187EB5" w14:textId="77777777" w:rsidTr="00136BD4">
              <w:trPr>
                <w:jc w:val="center"/>
              </w:trPr>
              <w:tc>
                <w:tcPr>
                  <w:tcW w:w="421" w:type="dxa"/>
                </w:tcPr>
                <w:p w14:paraId="0CBE0F5F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</w:tcPr>
                <w:p w14:paraId="7260744B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600 - 237</w:t>
                  </w:r>
                </w:p>
              </w:tc>
              <w:tc>
                <w:tcPr>
                  <w:tcW w:w="430" w:type="dxa"/>
                </w:tcPr>
                <w:p w14:paraId="795A57B4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</w:tcPr>
                <w:p w14:paraId="19E39B57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  <w:tc>
                <w:tcPr>
                  <w:tcW w:w="537" w:type="dxa"/>
                </w:tcPr>
                <w:p w14:paraId="4BCB1153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6</w:t>
                  </w:r>
                </w:p>
              </w:tc>
              <w:tc>
                <w:tcPr>
                  <w:tcW w:w="537" w:type="dxa"/>
                </w:tcPr>
                <w:p w14:paraId="48648A3F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3</w:t>
                  </w:r>
                </w:p>
              </w:tc>
            </w:tr>
          </w:tbl>
          <w:p w14:paraId="4AC1CE34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1A31D516" w14:textId="77777777" w:rsidTr="00136BD4">
        <w:trPr>
          <w:trHeight w:val="182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7C71DBE5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370DD11C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p w14:paraId="281BEED3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2A5CB59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p w14:paraId="3D770619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1FD1A6B7" w14:textId="77777777" w:rsidTr="00136BD4">
        <w:trPr>
          <w:trHeight w:val="397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04C864F8" w14:textId="77777777" w:rsidR="004C2748" w:rsidRPr="005E046C" w:rsidRDefault="004C2748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16D62582" w14:textId="77777777" w:rsidR="004C2748" w:rsidRPr="005E046C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3069B489" w14:textId="77777777" w:rsidR="004C2748" w:rsidRPr="005B2A1C" w:rsidRDefault="004C2748" w:rsidP="00136BD4">
            <w:pPr>
              <w:pStyle w:val="berschrift2"/>
            </w:pPr>
            <w:r w:rsidRPr="005B2A1C">
              <w:t>a5)</w:t>
            </w:r>
          </w:p>
        </w:tc>
        <w:tc>
          <w:tcPr>
            <w:tcW w:w="3297" w:type="dxa"/>
            <w:gridSpan w:val="2"/>
          </w:tcPr>
          <w:p w14:paraId="623FAA1C" w14:textId="77777777" w:rsidR="004C2748" w:rsidRPr="005B2A1C" w:rsidRDefault="004C2748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>709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+ 4</w:t>
            </w:r>
            <w:r>
              <w:rPr>
                <w:b/>
                <w:color w:val="0D0D0D" w:themeColor="text1" w:themeTint="F2"/>
                <w:szCs w:val="21"/>
              </w:rPr>
              <w:t>08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</w:p>
        </w:tc>
        <w:tc>
          <w:tcPr>
            <w:tcW w:w="142" w:type="dxa"/>
            <w:shd w:val="clear" w:color="auto" w:fill="auto"/>
          </w:tcPr>
          <w:p w14:paraId="3F6DD2CF" w14:textId="77777777" w:rsidR="004C2748" w:rsidRPr="005E046C" w:rsidRDefault="004C2748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733D127B" w14:textId="77777777" w:rsidR="004C2748" w:rsidRPr="005B2A1C" w:rsidRDefault="004C2748" w:rsidP="00136BD4">
            <w:pPr>
              <w:pStyle w:val="berschrift2"/>
            </w:pPr>
            <w:r w:rsidRPr="005B2A1C">
              <w:t>b5)</w:t>
            </w:r>
          </w:p>
        </w:tc>
        <w:tc>
          <w:tcPr>
            <w:tcW w:w="3317" w:type="dxa"/>
            <w:shd w:val="clear" w:color="auto" w:fill="auto"/>
          </w:tcPr>
          <w:p w14:paraId="08FAFD3C" w14:textId="77777777" w:rsidR="004C2748" w:rsidRPr="005E046C" w:rsidRDefault="004C2748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709 - 408</w:t>
            </w:r>
          </w:p>
        </w:tc>
      </w:tr>
      <w:tr w:rsidR="004C2748" w14:paraId="76AEC842" w14:textId="77777777" w:rsidTr="00136BD4">
        <w:trPr>
          <w:trHeight w:val="1191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48F56BA2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0A2F05B0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087"/>
              <w:gridCol w:w="47"/>
              <w:gridCol w:w="337"/>
              <w:gridCol w:w="459"/>
              <w:gridCol w:w="459"/>
              <w:gridCol w:w="459"/>
              <w:gridCol w:w="459"/>
            </w:tblGrid>
            <w:tr w:rsidR="004C2748" w14:paraId="6DE7BA91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48F9F0A0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34" w:type="dxa"/>
                  <w:gridSpan w:val="2"/>
                </w:tcPr>
                <w:p w14:paraId="3791131A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37" w:type="dxa"/>
                </w:tcPr>
                <w:p w14:paraId="53969247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527692B8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</w:tcPr>
                <w:p w14:paraId="29E79063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</w:tcPr>
                <w:p w14:paraId="339ADCE3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</w:tcPr>
                <w:p w14:paraId="5718CFC6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2F6E7EAF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6DED2C22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34" w:type="dxa"/>
                  <w:gridSpan w:val="2"/>
                </w:tcPr>
                <w:p w14:paraId="3EC2FE13" w14:textId="653388D2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7" w:type="dxa"/>
                </w:tcPr>
                <w:p w14:paraId="599A0421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049D4F0B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59" w:type="dxa"/>
                </w:tcPr>
                <w:p w14:paraId="21EDFF70" w14:textId="77777777" w:rsidR="004C2748" w:rsidRPr="000B2995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59" w:type="dxa"/>
                </w:tcPr>
                <w:p w14:paraId="426D262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705CB3E6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7</w:t>
                  </w:r>
                </w:p>
              </w:tc>
            </w:tr>
            <w:tr w:rsidR="004C2748" w14:paraId="72C5E9C0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3CFECA6E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34" w:type="dxa"/>
                  <w:gridSpan w:val="2"/>
                </w:tcPr>
                <w:p w14:paraId="15A8A30C" w14:textId="0340BA31" w:rsidR="004C2748" w:rsidRDefault="004C2748" w:rsidP="00553C80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700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337" w:type="dxa"/>
                </w:tcPr>
                <w:p w14:paraId="0183C8F9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37C1A21E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1A753271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1D1CDA51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  <w:tc>
                <w:tcPr>
                  <w:tcW w:w="459" w:type="dxa"/>
                </w:tcPr>
                <w:p w14:paraId="76F010EA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0</w:t>
                  </w:r>
                </w:p>
              </w:tc>
            </w:tr>
            <w:tr w:rsidR="004C2748" w14:paraId="07CBC7CE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2DA5579F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087" w:type="dxa"/>
                </w:tcPr>
                <w:p w14:paraId="3B1F45C1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709 + 408</w:t>
                  </w:r>
                </w:p>
              </w:tc>
              <w:tc>
                <w:tcPr>
                  <w:tcW w:w="384" w:type="dxa"/>
                  <w:gridSpan w:val="2"/>
                </w:tcPr>
                <w:p w14:paraId="39C3D288" w14:textId="77777777" w:rsidR="004C2748" w:rsidRDefault="004C2748" w:rsidP="00136BD4">
                  <w:pPr>
                    <w:tabs>
                      <w:tab w:val="left" w:pos="1236"/>
                    </w:tabs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=</w:t>
                  </w:r>
                </w:p>
              </w:tc>
              <w:tc>
                <w:tcPr>
                  <w:tcW w:w="459" w:type="dxa"/>
                </w:tcPr>
                <w:p w14:paraId="287087F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001C0EE8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4F749267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1</w:t>
                  </w:r>
                </w:p>
              </w:tc>
              <w:tc>
                <w:tcPr>
                  <w:tcW w:w="459" w:type="dxa"/>
                </w:tcPr>
                <w:p w14:paraId="46215522" w14:textId="77777777" w:rsidR="004C2748" w:rsidRPr="000B2995" w:rsidRDefault="004C2748" w:rsidP="00580A27">
                  <w:pPr>
                    <w:pStyle w:val="Handschrift"/>
                    <w:jc w:val="center"/>
                  </w:pPr>
                  <w:r w:rsidRPr="000B2995">
                    <w:t>7</w:t>
                  </w:r>
                </w:p>
              </w:tc>
            </w:tr>
          </w:tbl>
          <w:p w14:paraId="2FBCE422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7C88ABF6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337"/>
              <w:gridCol w:w="459"/>
              <w:gridCol w:w="459"/>
              <w:gridCol w:w="459"/>
              <w:gridCol w:w="459"/>
            </w:tblGrid>
            <w:tr w:rsidR="004C2748" w14:paraId="2E4F9401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223A04B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34" w:type="dxa"/>
                </w:tcPr>
                <w:p w14:paraId="26D4909E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37" w:type="dxa"/>
                </w:tcPr>
                <w:p w14:paraId="43BCBB97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</w:tcPr>
                <w:p w14:paraId="3A75608E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</w:tcPr>
                <w:p w14:paraId="4405F31D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</w:tcPr>
                <w:p w14:paraId="334C7CF9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</w:tcPr>
                <w:p w14:paraId="18632358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7A6A9D99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3DEDA435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34" w:type="dxa"/>
                </w:tcPr>
                <w:p w14:paraId="60C167C8" w14:textId="5E1FD180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37" w:type="dxa"/>
                </w:tcPr>
                <w:p w14:paraId="76B75E63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73ACEA08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59" w:type="dxa"/>
                </w:tcPr>
                <w:p w14:paraId="4B9B2EAA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59" w:type="dxa"/>
                </w:tcPr>
                <w:p w14:paraId="1B5A100B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59" w:type="dxa"/>
                </w:tcPr>
                <w:p w14:paraId="69263921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1</w:t>
                  </w:r>
                </w:p>
              </w:tc>
            </w:tr>
            <w:tr w:rsidR="004C2748" w14:paraId="73C1274D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672CE506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34" w:type="dxa"/>
                </w:tcPr>
                <w:p w14:paraId="405B0D7E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700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400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</w:p>
              </w:tc>
              <w:tc>
                <w:tcPr>
                  <w:tcW w:w="337" w:type="dxa"/>
                </w:tcPr>
                <w:p w14:paraId="00216D59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1D6CA941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59" w:type="dxa"/>
                </w:tcPr>
                <w:p w14:paraId="6CA5E5C0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3</w:t>
                  </w:r>
                </w:p>
              </w:tc>
              <w:tc>
                <w:tcPr>
                  <w:tcW w:w="459" w:type="dxa"/>
                </w:tcPr>
                <w:p w14:paraId="336BD563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0</w:t>
                  </w:r>
                </w:p>
              </w:tc>
              <w:tc>
                <w:tcPr>
                  <w:tcW w:w="459" w:type="dxa"/>
                </w:tcPr>
                <w:p w14:paraId="4AE5FA53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0</w:t>
                  </w:r>
                </w:p>
              </w:tc>
            </w:tr>
            <w:tr w:rsidR="004C2748" w14:paraId="5DD6CEB9" w14:textId="77777777" w:rsidTr="00136BD4">
              <w:trPr>
                <w:jc w:val="center"/>
              </w:trPr>
              <w:tc>
                <w:tcPr>
                  <w:tcW w:w="425" w:type="dxa"/>
                </w:tcPr>
                <w:p w14:paraId="540DBD6B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34" w:type="dxa"/>
                </w:tcPr>
                <w:p w14:paraId="2E2882DF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709 - 408</w:t>
                  </w:r>
                </w:p>
              </w:tc>
              <w:tc>
                <w:tcPr>
                  <w:tcW w:w="337" w:type="dxa"/>
                </w:tcPr>
                <w:p w14:paraId="6331660C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</w:tcPr>
                <w:p w14:paraId="7924CDAC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459" w:type="dxa"/>
                </w:tcPr>
                <w:p w14:paraId="13F32E3B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3</w:t>
                  </w:r>
                </w:p>
              </w:tc>
              <w:tc>
                <w:tcPr>
                  <w:tcW w:w="459" w:type="dxa"/>
                </w:tcPr>
                <w:p w14:paraId="734152E4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0</w:t>
                  </w:r>
                </w:p>
              </w:tc>
              <w:tc>
                <w:tcPr>
                  <w:tcW w:w="459" w:type="dxa"/>
                </w:tcPr>
                <w:p w14:paraId="2C15DD48" w14:textId="77777777" w:rsidR="004C2748" w:rsidRPr="00580A27" w:rsidRDefault="004C2748" w:rsidP="00580A27">
                  <w:pPr>
                    <w:pStyle w:val="Handschrift"/>
                    <w:jc w:val="center"/>
                    <w:rPr>
                      <w:bCs/>
                    </w:rPr>
                  </w:pPr>
                  <w:r w:rsidRPr="00580A27">
                    <w:rPr>
                      <w:bCs/>
                    </w:rPr>
                    <w:t>1</w:t>
                  </w:r>
                </w:p>
              </w:tc>
            </w:tr>
          </w:tbl>
          <w:p w14:paraId="14C5788F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1D39527A" w14:textId="77777777" w:rsidTr="00136BD4">
        <w:trPr>
          <w:trHeight w:val="182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2A4582AA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7B282CF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p w14:paraId="26510AE1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E1B1EC0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p w14:paraId="41776A64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4C2748" w14:paraId="4B1A6DC3" w14:textId="77777777" w:rsidTr="00136BD4">
        <w:trPr>
          <w:trHeight w:val="397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3B1DC51F" w14:textId="77777777" w:rsidR="004C2748" w:rsidRPr="005B2A1C" w:rsidRDefault="004C2748" w:rsidP="00136BD4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002015F3" w14:textId="77777777" w:rsidR="004C2748" w:rsidRPr="005B2A1C" w:rsidRDefault="004C2748" w:rsidP="00136BD4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69F6BD07" w14:textId="77777777" w:rsidR="004C2748" w:rsidRPr="005B2A1C" w:rsidRDefault="004C2748" w:rsidP="00136BD4">
            <w:pPr>
              <w:pStyle w:val="berschrift2"/>
            </w:pPr>
            <w:r w:rsidRPr="005B2A1C">
              <w:t>a6)</w:t>
            </w:r>
          </w:p>
        </w:tc>
        <w:tc>
          <w:tcPr>
            <w:tcW w:w="3297" w:type="dxa"/>
            <w:gridSpan w:val="2"/>
          </w:tcPr>
          <w:p w14:paraId="39BEA6C3" w14:textId="77777777" w:rsidR="004C2748" w:rsidRPr="005B2A1C" w:rsidRDefault="004C2748" w:rsidP="00136BD4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5B2A1C">
              <w:rPr>
                <w:b/>
                <w:color w:val="0D0D0D" w:themeColor="text1" w:themeTint="F2"/>
                <w:szCs w:val="21"/>
              </w:rPr>
              <w:t>2888 + 1999</w:t>
            </w:r>
          </w:p>
        </w:tc>
        <w:tc>
          <w:tcPr>
            <w:tcW w:w="142" w:type="dxa"/>
            <w:shd w:val="clear" w:color="auto" w:fill="auto"/>
          </w:tcPr>
          <w:p w14:paraId="62105A4F" w14:textId="77777777" w:rsidR="004C2748" w:rsidRPr="005B2A1C" w:rsidRDefault="004C2748" w:rsidP="00136BD4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gridSpan w:val="2"/>
            <w:shd w:val="clear" w:color="auto" w:fill="auto"/>
          </w:tcPr>
          <w:p w14:paraId="28656FE1" w14:textId="77777777" w:rsidR="004C2748" w:rsidRPr="005B2A1C" w:rsidRDefault="004C2748" w:rsidP="00136BD4">
            <w:pPr>
              <w:pStyle w:val="berschrift2"/>
            </w:pPr>
            <w:r w:rsidRPr="005B2A1C">
              <w:t>b6)</w:t>
            </w:r>
          </w:p>
        </w:tc>
        <w:tc>
          <w:tcPr>
            <w:tcW w:w="3317" w:type="dxa"/>
            <w:shd w:val="clear" w:color="auto" w:fill="auto"/>
          </w:tcPr>
          <w:p w14:paraId="5681C2C9" w14:textId="77777777" w:rsidR="004C2748" w:rsidRPr="005B2A1C" w:rsidRDefault="004C2748" w:rsidP="00136BD4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5B2A1C">
              <w:rPr>
                <w:color w:val="0D0D0D" w:themeColor="text1" w:themeTint="F2"/>
                <w:szCs w:val="21"/>
              </w:rPr>
              <w:t>2</w:t>
            </w:r>
            <w:r>
              <w:rPr>
                <w:color w:val="0D0D0D" w:themeColor="text1" w:themeTint="F2"/>
                <w:szCs w:val="21"/>
              </w:rPr>
              <w:t>888 - 1999</w:t>
            </w:r>
          </w:p>
        </w:tc>
      </w:tr>
      <w:tr w:rsidR="004C2748" w14:paraId="636DD715" w14:textId="77777777" w:rsidTr="00136BD4">
        <w:trPr>
          <w:trHeight w:val="1832"/>
        </w:trPr>
        <w:tc>
          <w:tcPr>
            <w:tcW w:w="689" w:type="dxa"/>
            <w:vMerge/>
            <w:shd w:val="clear" w:color="auto" w:fill="D9D9D9" w:themeFill="background1" w:themeFillShade="D9"/>
          </w:tcPr>
          <w:p w14:paraId="4FF1BC63" w14:textId="77777777" w:rsidR="004C2748" w:rsidRPr="008E6809" w:rsidRDefault="004C2748" w:rsidP="00136BD4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07D5070C" w14:textId="77777777" w:rsidR="004C2748" w:rsidRPr="0069004F" w:rsidRDefault="004C2748" w:rsidP="00136BD4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9" w:type="dxa"/>
            <w:gridSpan w:val="3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8"/>
              <w:gridCol w:w="1276"/>
              <w:gridCol w:w="292"/>
              <w:gridCol w:w="449"/>
              <w:gridCol w:w="449"/>
              <w:gridCol w:w="449"/>
              <w:gridCol w:w="449"/>
            </w:tblGrid>
            <w:tr w:rsidR="004C2748" w14:paraId="527F96A7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127C0C1D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276" w:type="dxa"/>
                </w:tcPr>
                <w:p w14:paraId="3BE96337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92" w:type="dxa"/>
                </w:tcPr>
                <w:p w14:paraId="0390150B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983F53A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</w:tcPr>
                <w:p w14:paraId="66638EAE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</w:tcPr>
                <w:p w14:paraId="14659689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</w:tcPr>
                <w:p w14:paraId="184CB9C6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0DCB7682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03C36794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276" w:type="dxa"/>
                </w:tcPr>
                <w:p w14:paraId="7A69433F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8</w:t>
                  </w:r>
                  <w:r w:rsidRPr="00553C80">
                    <w:rPr>
                      <w:color w:val="4F81BD" w:themeColor="accen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553C80">
                    <w:rPr>
                      <w:rFonts w:ascii="Comic Sans MS" w:hAnsi="Comic Sans MS"/>
                      <w:bCs/>
                      <w:color w:val="4F81BD" w:themeColor="accent1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92" w:type="dxa"/>
                </w:tcPr>
                <w:p w14:paraId="3345C7B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170B8CD4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31265039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25E05ED2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449" w:type="dxa"/>
                </w:tcPr>
                <w:p w14:paraId="2BA2560A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</w:tr>
            <w:tr w:rsidR="004C2748" w14:paraId="5DDED6FC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01C6C82B" w14:textId="58353729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 w:rsidRPr="00041F15"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14:paraId="41F9C5D4" w14:textId="30A203FC" w:rsidR="004C2748" w:rsidRDefault="004C2748" w:rsidP="00041F15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 w:rsidRPr="00041F15">
                    <w:rPr>
                      <w:color w:val="548DD4" w:themeColor="text2" w:themeTint="99"/>
                    </w:rPr>
                    <w:t>80</w:t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041F15">
                    <w:rPr>
                      <w:color w:val="000000" w:themeColor="text1"/>
                    </w:rPr>
                    <w:t>+</w:t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041F15">
                    <w:rPr>
                      <w:color w:val="548DD4" w:themeColor="text2" w:themeTint="99"/>
                    </w:rPr>
                    <w:t xml:space="preserve">90 </w:t>
                  </w:r>
                </w:p>
              </w:tc>
              <w:tc>
                <w:tcPr>
                  <w:tcW w:w="292" w:type="dxa"/>
                </w:tcPr>
                <w:p w14:paraId="2627364D" w14:textId="527FAC4B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041F15"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495B021C" w14:textId="77777777" w:rsidR="004C2748" w:rsidRPr="00580A27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436CD9B8" w14:textId="0701999C" w:rsidR="004C2748" w:rsidRPr="00041F15" w:rsidRDefault="004C2748" w:rsidP="00580A27">
                  <w:pPr>
                    <w:pStyle w:val="Handschrift"/>
                    <w:jc w:val="center"/>
                  </w:pPr>
                  <w:r w:rsidRPr="00041F15">
                    <w:t>1</w:t>
                  </w:r>
                </w:p>
              </w:tc>
              <w:tc>
                <w:tcPr>
                  <w:tcW w:w="449" w:type="dxa"/>
                </w:tcPr>
                <w:p w14:paraId="41E930C0" w14:textId="636E9969" w:rsidR="004C2748" w:rsidRPr="00041F15" w:rsidRDefault="004C2748" w:rsidP="00580A27">
                  <w:pPr>
                    <w:pStyle w:val="Handschrift"/>
                    <w:jc w:val="center"/>
                  </w:pPr>
                  <w:r w:rsidRPr="00041F15">
                    <w:t>7</w:t>
                  </w:r>
                </w:p>
              </w:tc>
              <w:tc>
                <w:tcPr>
                  <w:tcW w:w="449" w:type="dxa"/>
                </w:tcPr>
                <w:p w14:paraId="2A00057A" w14:textId="250043A3" w:rsidR="004C2748" w:rsidRPr="00041F15" w:rsidRDefault="004C2748" w:rsidP="00580A27">
                  <w:pPr>
                    <w:pStyle w:val="Handschrift"/>
                    <w:jc w:val="center"/>
                  </w:pPr>
                  <w:r w:rsidRPr="00041F15">
                    <w:t>0</w:t>
                  </w:r>
                </w:p>
              </w:tc>
            </w:tr>
            <w:tr w:rsidR="004C2748" w14:paraId="156E353B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30734709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276" w:type="dxa"/>
                </w:tcPr>
                <w:p w14:paraId="5178E1B6" w14:textId="0A2E34AE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800</w:t>
                  </w:r>
                  <w:r w:rsidRPr="00553C80">
                    <w:rPr>
                      <w:color w:val="4F81BD" w:themeColor="accen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292" w:type="dxa"/>
                </w:tcPr>
                <w:p w14:paraId="2577E8A6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0424E081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1</w:t>
                  </w:r>
                </w:p>
              </w:tc>
              <w:tc>
                <w:tcPr>
                  <w:tcW w:w="449" w:type="dxa"/>
                </w:tcPr>
                <w:p w14:paraId="15C5712F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  <w:tc>
                <w:tcPr>
                  <w:tcW w:w="449" w:type="dxa"/>
                </w:tcPr>
                <w:p w14:paraId="5293D404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449" w:type="dxa"/>
                </w:tcPr>
                <w:p w14:paraId="0C398349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007388C6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3FFCC444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276" w:type="dxa"/>
                </w:tcPr>
                <w:p w14:paraId="5F024882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18"/>
                      <w:szCs w:val="18"/>
                    </w:rPr>
                    <w:t>2000</w:t>
                  </w:r>
                  <w:r w:rsidRPr="00553C80">
                    <w:rPr>
                      <w:b/>
                      <w:color w:val="4F81BD" w:themeColor="accent1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+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19"/>
                      <w:szCs w:val="19"/>
                    </w:rPr>
                    <w:t>1000</w:t>
                  </w:r>
                </w:p>
              </w:tc>
              <w:tc>
                <w:tcPr>
                  <w:tcW w:w="292" w:type="dxa"/>
                </w:tcPr>
                <w:p w14:paraId="75A47AF7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20E4A78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3</w:t>
                  </w:r>
                </w:p>
              </w:tc>
              <w:tc>
                <w:tcPr>
                  <w:tcW w:w="449" w:type="dxa"/>
                </w:tcPr>
                <w:p w14:paraId="394BB76F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449" w:type="dxa"/>
                </w:tcPr>
                <w:p w14:paraId="28C8EEFF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  <w:tc>
                <w:tcPr>
                  <w:tcW w:w="449" w:type="dxa"/>
                </w:tcPr>
                <w:p w14:paraId="3F858607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0</w:t>
                  </w:r>
                </w:p>
              </w:tc>
            </w:tr>
            <w:tr w:rsidR="004C2748" w14:paraId="6B8B4CE0" w14:textId="77777777" w:rsidTr="00136BD4">
              <w:trPr>
                <w:jc w:val="center"/>
              </w:trPr>
              <w:tc>
                <w:tcPr>
                  <w:tcW w:w="378" w:type="dxa"/>
                </w:tcPr>
                <w:p w14:paraId="6B52B951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276" w:type="dxa"/>
                </w:tcPr>
                <w:p w14:paraId="5F9C4AC4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5B2A1C">
                    <w:rPr>
                      <w:color w:val="0D0D0D" w:themeColor="text1" w:themeTint="F2"/>
                      <w:szCs w:val="21"/>
                    </w:rPr>
                    <w:t>2</w:t>
                  </w:r>
                  <w:r>
                    <w:rPr>
                      <w:color w:val="0D0D0D" w:themeColor="text1" w:themeTint="F2"/>
                      <w:szCs w:val="21"/>
                    </w:rPr>
                    <w:t>888 + 1999</w:t>
                  </w:r>
                </w:p>
              </w:tc>
              <w:tc>
                <w:tcPr>
                  <w:tcW w:w="292" w:type="dxa"/>
                </w:tcPr>
                <w:p w14:paraId="09ED2DA1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6AFC2698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4</w:t>
                  </w:r>
                </w:p>
              </w:tc>
              <w:tc>
                <w:tcPr>
                  <w:tcW w:w="449" w:type="dxa"/>
                </w:tcPr>
                <w:p w14:paraId="66617C65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8</w:t>
                  </w:r>
                </w:p>
              </w:tc>
              <w:tc>
                <w:tcPr>
                  <w:tcW w:w="449" w:type="dxa"/>
                </w:tcPr>
                <w:p w14:paraId="44EE0D2D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8</w:t>
                  </w:r>
                </w:p>
              </w:tc>
              <w:tc>
                <w:tcPr>
                  <w:tcW w:w="449" w:type="dxa"/>
                </w:tcPr>
                <w:p w14:paraId="7B7C530E" w14:textId="77777777" w:rsidR="004C2748" w:rsidRPr="00580A27" w:rsidRDefault="004C2748" w:rsidP="00580A27">
                  <w:pPr>
                    <w:pStyle w:val="Handschrift"/>
                    <w:jc w:val="center"/>
                  </w:pPr>
                  <w:r w:rsidRPr="00580A27">
                    <w:t>7</w:t>
                  </w:r>
                </w:p>
              </w:tc>
            </w:tr>
          </w:tbl>
          <w:p w14:paraId="5A1112E7" w14:textId="77777777" w:rsidR="004C2748" w:rsidRPr="0069004F" w:rsidRDefault="004C2748" w:rsidP="00136BD4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C0F068D" w14:textId="77777777" w:rsidR="004C2748" w:rsidRPr="0069004F" w:rsidRDefault="004C2748" w:rsidP="00136BD4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0" w:type="dxa"/>
            <w:gridSpan w:val="3"/>
            <w:shd w:val="clear" w:color="auto" w:fill="auto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"/>
              <w:gridCol w:w="1276"/>
              <w:gridCol w:w="328"/>
              <w:gridCol w:w="449"/>
              <w:gridCol w:w="449"/>
              <w:gridCol w:w="449"/>
              <w:gridCol w:w="449"/>
            </w:tblGrid>
            <w:tr w:rsidR="004C2748" w14:paraId="2EA2027F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477B38DF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276" w:type="dxa"/>
                </w:tcPr>
                <w:p w14:paraId="5D41A132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28" w:type="dxa"/>
                </w:tcPr>
                <w:p w14:paraId="39D1E15E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3BFA3B2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</w:tcPr>
                <w:p w14:paraId="29F7C79F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</w:tcPr>
                <w:p w14:paraId="21B1DE14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</w:tcPr>
                <w:p w14:paraId="3FA16B66" w14:textId="77777777" w:rsidR="004C2748" w:rsidRPr="00B22FD0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4C2748" w14:paraId="1A0B5BD4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18467ED5" w14:textId="77777777" w:rsidR="004C2748" w:rsidRDefault="004C2748" w:rsidP="00136BD4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276" w:type="dxa"/>
                </w:tcPr>
                <w:p w14:paraId="637C69CC" w14:textId="77777777" w:rsidR="004C2748" w:rsidRDefault="004C2748" w:rsidP="00136BD4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 xml:space="preserve">     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18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8" w:type="dxa"/>
                </w:tcPr>
                <w:p w14:paraId="36F3AEB2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3D81B89B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3493F943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2BCE48D9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23CD6794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9</w:t>
                  </w:r>
                </w:p>
              </w:tc>
            </w:tr>
            <w:tr w:rsidR="004C2748" w14:paraId="2682BD5E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40CE9D4C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14:paraId="517538D0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3E1381">
                    <w:rPr>
                      <w:b/>
                      <w:color w:val="0D0D0D" w:themeColor="text1" w:themeTint="F2"/>
                    </w:rPr>
                    <w:t xml:space="preserve">  </w:t>
                  </w:r>
                  <w:r>
                    <w:rPr>
                      <w:b/>
                      <w:color w:val="0D0D0D" w:themeColor="text1" w:themeTint="F2"/>
                    </w:rPr>
                    <w:t xml:space="preserve">  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170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328" w:type="dxa"/>
                </w:tcPr>
                <w:p w14:paraId="191152FD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48A97C11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29096EF2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69F1FA6D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8</w:t>
                  </w:r>
                </w:p>
              </w:tc>
              <w:tc>
                <w:tcPr>
                  <w:tcW w:w="449" w:type="dxa"/>
                </w:tcPr>
                <w:p w14:paraId="03211080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</w:tr>
            <w:tr w:rsidR="004C2748" w14:paraId="1E86E2A1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00A781D7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276" w:type="dxa"/>
                </w:tcPr>
                <w:p w14:paraId="352CD28C" w14:textId="77777777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</w:t>
                  </w:r>
                  <w:r w:rsidRPr="008E6076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1700</w:t>
                  </w:r>
                  <w:r w:rsidRPr="008E6076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328" w:type="dxa"/>
                </w:tcPr>
                <w:p w14:paraId="13961C9B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00D419D3" w14:textId="77777777" w:rsidR="004C2748" w:rsidRPr="003E1381" w:rsidRDefault="004C2748" w:rsidP="00580A27">
                  <w:pPr>
                    <w:pStyle w:val="Handschrift"/>
                    <w:jc w:val="center"/>
                  </w:pPr>
                </w:p>
              </w:tc>
              <w:tc>
                <w:tcPr>
                  <w:tcW w:w="449" w:type="dxa"/>
                </w:tcPr>
                <w:p w14:paraId="63EF75A0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8</w:t>
                  </w:r>
                </w:p>
              </w:tc>
              <w:tc>
                <w:tcPr>
                  <w:tcW w:w="449" w:type="dxa"/>
                </w:tcPr>
                <w:p w14:paraId="748065A2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  <w:tc>
                <w:tcPr>
                  <w:tcW w:w="449" w:type="dxa"/>
                </w:tcPr>
                <w:p w14:paraId="7CC7F820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</w:tr>
            <w:tr w:rsidR="004C2748" w14:paraId="17103CEA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37B10FD5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276" w:type="dxa"/>
                </w:tcPr>
                <w:p w14:paraId="1EB933F3" w14:textId="0A6E59B2" w:rsidR="004C2748" w:rsidRDefault="004C2748" w:rsidP="00136BD4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19"/>
                      <w:szCs w:val="19"/>
                    </w:rPr>
                    <w:t>2000</w:t>
                  </w:r>
                  <w:r w:rsidRPr="008E6076">
                    <w:rPr>
                      <w:b/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- </w:t>
                  </w:r>
                  <w:r w:rsidRPr="008E6076">
                    <w:rPr>
                      <w:rFonts w:ascii="Comic Sans MS" w:hAnsi="Comic Sans MS"/>
                      <w:bCs/>
                      <w:color w:val="548DD4" w:themeColor="text2" w:themeTint="99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328" w:type="dxa"/>
                </w:tcPr>
                <w:p w14:paraId="420AB563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2FDD7513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1</w:t>
                  </w:r>
                </w:p>
              </w:tc>
              <w:tc>
                <w:tcPr>
                  <w:tcW w:w="449" w:type="dxa"/>
                </w:tcPr>
                <w:p w14:paraId="5DE13922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  <w:tc>
                <w:tcPr>
                  <w:tcW w:w="449" w:type="dxa"/>
                </w:tcPr>
                <w:p w14:paraId="2459C863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  <w:tc>
                <w:tcPr>
                  <w:tcW w:w="449" w:type="dxa"/>
                </w:tcPr>
                <w:p w14:paraId="23693B2F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0</w:t>
                  </w:r>
                </w:p>
              </w:tc>
            </w:tr>
            <w:tr w:rsidR="004C2748" w14:paraId="07B03E07" w14:textId="77777777" w:rsidTr="00136BD4">
              <w:trPr>
                <w:jc w:val="center"/>
              </w:trPr>
              <w:tc>
                <w:tcPr>
                  <w:tcW w:w="342" w:type="dxa"/>
                </w:tcPr>
                <w:p w14:paraId="64FD9161" w14:textId="77777777" w:rsidR="004C2748" w:rsidRDefault="004C2748" w:rsidP="00136BD4">
                  <w:pPr>
                    <w:tabs>
                      <w:tab w:val="left" w:pos="1236"/>
                    </w:tabs>
                    <w:ind w:hanging="12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276" w:type="dxa"/>
                </w:tcPr>
                <w:p w14:paraId="6EBF352A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2888 - 1999</w:t>
                  </w:r>
                </w:p>
              </w:tc>
              <w:tc>
                <w:tcPr>
                  <w:tcW w:w="328" w:type="dxa"/>
                </w:tcPr>
                <w:p w14:paraId="386780EC" w14:textId="77777777" w:rsidR="004C2748" w:rsidRDefault="004C2748" w:rsidP="00136BD4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75C9B087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1</w:t>
                  </w:r>
                </w:p>
              </w:tc>
              <w:tc>
                <w:tcPr>
                  <w:tcW w:w="449" w:type="dxa"/>
                </w:tcPr>
                <w:p w14:paraId="5586203B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8</w:t>
                  </w:r>
                </w:p>
              </w:tc>
              <w:tc>
                <w:tcPr>
                  <w:tcW w:w="449" w:type="dxa"/>
                </w:tcPr>
                <w:p w14:paraId="158F5493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8</w:t>
                  </w:r>
                </w:p>
              </w:tc>
              <w:tc>
                <w:tcPr>
                  <w:tcW w:w="449" w:type="dxa"/>
                </w:tcPr>
                <w:p w14:paraId="36AC3669" w14:textId="77777777" w:rsidR="004C2748" w:rsidRPr="003E1381" w:rsidRDefault="004C2748" w:rsidP="00580A27">
                  <w:pPr>
                    <w:pStyle w:val="Handschrift"/>
                    <w:jc w:val="center"/>
                  </w:pPr>
                  <w:r w:rsidRPr="003E1381">
                    <w:t>9</w:t>
                  </w:r>
                </w:p>
              </w:tc>
            </w:tr>
          </w:tbl>
          <w:p w14:paraId="0F484AE4" w14:textId="77777777" w:rsidR="004C2748" w:rsidRPr="0069004F" w:rsidRDefault="004C2748" w:rsidP="00136BD4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</w:tbl>
    <w:p w14:paraId="3B6BE655" w14:textId="77716F2F" w:rsidR="00F55583" w:rsidRDefault="00F55583">
      <w:pPr>
        <w:overflowPunct/>
        <w:autoSpaceDE/>
        <w:autoSpaceDN/>
        <w:adjustRightInd/>
        <w:jc w:val="left"/>
        <w:textAlignment w:val="auto"/>
      </w:pPr>
    </w:p>
    <w:p w14:paraId="6EF5E0E2" w14:textId="47CE01E1" w:rsidR="00F55583" w:rsidRDefault="00F55583" w:rsidP="00F55583"/>
    <w:p w14:paraId="69C134C9" w14:textId="77777777" w:rsidR="00F55583" w:rsidRDefault="00F55583" w:rsidP="00F55583"/>
    <w:p w14:paraId="3412F86F" w14:textId="77777777" w:rsidR="00F55583" w:rsidRDefault="00F55583" w:rsidP="00950A4D">
      <w:pPr>
        <w:pStyle w:val="Titel-Baustein"/>
      </w:pPr>
      <w:r>
        <w:t xml:space="preserve">Mathematik am Sprachanfang – </w:t>
      </w:r>
      <w:r>
        <w:br/>
        <w:t xml:space="preserve">Zahlen und </w:t>
      </w:r>
      <w:r w:rsidRPr="00950A4D">
        <w:t>Operationen</w:t>
      </w:r>
      <w:r>
        <w:t xml:space="preserve"> </w:t>
      </w:r>
    </w:p>
    <w:p w14:paraId="56D18600" w14:textId="21B959AB" w:rsidR="00F55583" w:rsidRDefault="00F55583" w:rsidP="00950A4D"/>
    <w:p w14:paraId="5EB1C930" w14:textId="65802EFF" w:rsidR="00950A4D" w:rsidRDefault="00950A4D" w:rsidP="00950A4D"/>
    <w:p w14:paraId="0197D072" w14:textId="382456CB" w:rsidR="00950A4D" w:rsidRDefault="00950A4D" w:rsidP="00950A4D"/>
    <w:p w14:paraId="6522781F" w14:textId="77777777" w:rsidR="00950A4D" w:rsidRDefault="00950A4D" w:rsidP="00950A4D"/>
    <w:p w14:paraId="3F0E995F" w14:textId="77777777" w:rsidR="00F55583" w:rsidRDefault="00F55583" w:rsidP="00950A4D">
      <w:pPr>
        <w:pStyle w:val="berschrift1"/>
      </w:pPr>
      <w:bookmarkStart w:id="2" w:name="_Baustein_C:_Schriftlich"/>
      <w:bookmarkEnd w:id="2"/>
      <w:r w:rsidRPr="00F67684">
        <w:t xml:space="preserve">Baustein </w:t>
      </w:r>
      <w:r>
        <w:t>C</w:t>
      </w:r>
      <w:r w:rsidRPr="00F67684">
        <w:t xml:space="preserve">: </w:t>
      </w:r>
      <w:r>
        <w:t>Schriftlich addieren und subtrahieren</w:t>
      </w:r>
    </w:p>
    <w:p w14:paraId="2E1EB684" w14:textId="77777777" w:rsidR="00F55583" w:rsidRDefault="00F55583" w:rsidP="00F55583"/>
    <w:p w14:paraId="6B4CBA18" w14:textId="77777777" w:rsidR="00F55583" w:rsidRDefault="00F55583" w:rsidP="00F55583"/>
    <w:p w14:paraId="798C2A3E" w14:textId="77777777" w:rsidR="00F55583" w:rsidRPr="00B16533" w:rsidRDefault="00F55583" w:rsidP="00F55583">
      <w:pPr>
        <w:rPr>
          <w:color w:val="FF00FF"/>
        </w:rPr>
      </w:pPr>
    </w:p>
    <w:p w14:paraId="113D92B9" w14:textId="77777777" w:rsidR="00F55583" w:rsidRDefault="00F55583" w:rsidP="00F55583"/>
    <w:p w14:paraId="023282FA" w14:textId="77777777" w:rsidR="00F55583" w:rsidRDefault="00F55583" w:rsidP="00F55583">
      <w:r w:rsidRPr="00EC6F93">
        <w:rPr>
          <w:noProof/>
        </w:rPr>
        <w:drawing>
          <wp:anchor distT="0" distB="0" distL="114300" distR="114300" simplePos="0" relativeHeight="252745728" behindDoc="0" locked="0" layoutInCell="1" allowOverlap="1" wp14:anchorId="381B9DCE" wp14:editId="1681C9C5">
            <wp:simplePos x="0" y="0"/>
            <wp:positionH relativeFrom="column">
              <wp:posOffset>963559</wp:posOffset>
            </wp:positionH>
            <wp:positionV relativeFrom="paragraph">
              <wp:posOffset>132851</wp:posOffset>
            </wp:positionV>
            <wp:extent cx="2018918" cy="1233782"/>
            <wp:effectExtent l="165100" t="279400" r="216535" b="341630"/>
            <wp:wrapNone/>
            <wp:docPr id="5963" name="Grafik 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032133" cy="12418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5409" w14:textId="77777777" w:rsidR="00F55583" w:rsidRDefault="00F55583" w:rsidP="00F55583"/>
    <w:p w14:paraId="6DBFC558" w14:textId="77777777" w:rsidR="00F55583" w:rsidRDefault="00F55583" w:rsidP="00F55583"/>
    <w:p w14:paraId="7102BD46" w14:textId="77777777" w:rsidR="00F55583" w:rsidRDefault="00F55583" w:rsidP="00F55583"/>
    <w:p w14:paraId="11240D76" w14:textId="77777777" w:rsidR="00F55583" w:rsidRDefault="00F55583" w:rsidP="00F55583"/>
    <w:p w14:paraId="2F25120E" w14:textId="77777777" w:rsidR="00F55583" w:rsidRDefault="00F55583" w:rsidP="00F55583"/>
    <w:p w14:paraId="3C3260AD" w14:textId="77777777" w:rsidR="00F55583" w:rsidRDefault="00F55583" w:rsidP="00F55583"/>
    <w:p w14:paraId="73B3B286" w14:textId="77777777" w:rsidR="00F55583" w:rsidRDefault="00F55583" w:rsidP="00F55583"/>
    <w:p w14:paraId="4FD4AB2D" w14:textId="77777777" w:rsidR="00F55583" w:rsidRDefault="00F55583" w:rsidP="00F55583"/>
    <w:p w14:paraId="2CB7B7CA" w14:textId="77777777" w:rsidR="00F55583" w:rsidRDefault="00F55583" w:rsidP="00F55583"/>
    <w:p w14:paraId="1F127D14" w14:textId="77777777" w:rsidR="00F55583" w:rsidRDefault="00F55583" w:rsidP="00F55583"/>
    <w:p w14:paraId="60C122FE" w14:textId="6C684190" w:rsidR="00BF6F9E" w:rsidRDefault="00BF6F9E" w:rsidP="00F55583"/>
    <w:p w14:paraId="76A8229A" w14:textId="2B44605D" w:rsidR="00BF6F9E" w:rsidRDefault="00BF6F9E" w:rsidP="00F55583"/>
    <w:p w14:paraId="79319158" w14:textId="7DA1DAB2" w:rsidR="00BF6F9E" w:rsidRDefault="00BF6F9E" w:rsidP="00F55583"/>
    <w:p w14:paraId="454FD713" w14:textId="77777777" w:rsidR="00BF6F9E" w:rsidRDefault="00BF6F9E" w:rsidP="00F55583"/>
    <w:p w14:paraId="57076BBA" w14:textId="1AA61949" w:rsidR="00F55583" w:rsidRDefault="00F55583" w:rsidP="00F55583"/>
    <w:p w14:paraId="7124B2A0" w14:textId="27E58B4E" w:rsidR="003834EC" w:rsidRDefault="003834EC" w:rsidP="00F55583"/>
    <w:p w14:paraId="2C1DE775" w14:textId="12454F38" w:rsidR="003834EC" w:rsidRDefault="003834EC" w:rsidP="00F55583"/>
    <w:p w14:paraId="07FCD769" w14:textId="09E0963D" w:rsidR="003834EC" w:rsidRDefault="003834EC" w:rsidP="00F55583"/>
    <w:p w14:paraId="07F05364" w14:textId="29BBE3C5" w:rsidR="003834EC" w:rsidRDefault="003834EC" w:rsidP="00F55583"/>
    <w:p w14:paraId="281DB823" w14:textId="77777777" w:rsidR="003834EC" w:rsidRDefault="003834EC" w:rsidP="00F55583"/>
    <w:p w14:paraId="52BCA7FE" w14:textId="77777777" w:rsidR="00F55583" w:rsidRDefault="00F55583" w:rsidP="00F55583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F55583" w:rsidRPr="004F0161" w14:paraId="037A67D5" w14:textId="77777777" w:rsidTr="00BF6F9E">
        <w:trPr>
          <w:trHeight w:val="622"/>
        </w:trPr>
        <w:tc>
          <w:tcPr>
            <w:tcW w:w="1961" w:type="dxa"/>
          </w:tcPr>
          <w:p w14:paraId="2A85AAEB" w14:textId="77777777" w:rsidR="00F55583" w:rsidRPr="004F0161" w:rsidRDefault="00F55583" w:rsidP="00F55583">
            <w:pPr>
              <w:rPr>
                <w:sz w:val="16"/>
              </w:rPr>
            </w:pPr>
            <w:r w:rsidRPr="004F0161">
              <w:rPr>
                <w:noProof/>
                <w:sz w:val="16"/>
              </w:rPr>
              <w:drawing>
                <wp:inline distT="0" distB="0" distL="0" distR="0" wp14:anchorId="0C264D8E" wp14:editId="347A02E6">
                  <wp:extent cx="1040130" cy="365125"/>
                  <wp:effectExtent l="0" t="0" r="1270" b="3175"/>
                  <wp:docPr id="6114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64FAC592" w14:textId="77777777" w:rsidR="00F55583" w:rsidRPr="004F0161" w:rsidRDefault="00F55583" w:rsidP="00F55583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F55583" w:rsidRPr="004F0161" w14:paraId="577C5AA0" w14:textId="77777777" w:rsidTr="00BF6F9E">
        <w:trPr>
          <w:trHeight w:val="622"/>
        </w:trPr>
        <w:tc>
          <w:tcPr>
            <w:tcW w:w="1961" w:type="dxa"/>
          </w:tcPr>
          <w:p w14:paraId="09EDF82D" w14:textId="77777777" w:rsidR="00F55583" w:rsidRPr="004F0161" w:rsidRDefault="00F55583" w:rsidP="00F55583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Zitierbar als</w:t>
            </w:r>
          </w:p>
        </w:tc>
        <w:tc>
          <w:tcPr>
            <w:tcW w:w="7325" w:type="dxa"/>
          </w:tcPr>
          <w:p w14:paraId="095686C1" w14:textId="77777777" w:rsidR="00F55583" w:rsidRPr="004F0161" w:rsidRDefault="00F55583" w:rsidP="00F55583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Sprütten, Frank &amp; Prediger, Susanne (2020): Mathematik am Sprachanfang – Zahlen und Operationen. Baustein </w:t>
            </w:r>
            <w:r>
              <w:rPr>
                <w:sz w:val="16"/>
              </w:rPr>
              <w:t>C</w:t>
            </w:r>
            <w:r w:rsidRPr="004F0161">
              <w:rPr>
                <w:sz w:val="16"/>
              </w:rPr>
              <w:t>:</w:t>
            </w:r>
            <w:r>
              <w:rPr>
                <w:sz w:val="16"/>
              </w:rPr>
              <w:t xml:space="preserve"> Schriftlich Addieren und Subtrahieren</w:t>
            </w:r>
            <w:r w:rsidRPr="004F0161">
              <w:rPr>
                <w:sz w:val="16"/>
              </w:rPr>
              <w:t>. Open Educational Resources, zugänglich unter sima.dzlm.de/um</w:t>
            </w:r>
          </w:p>
        </w:tc>
      </w:tr>
      <w:tr w:rsidR="00F55583" w:rsidRPr="004F0161" w14:paraId="6D8C3AD4" w14:textId="77777777" w:rsidTr="00BF6F9E">
        <w:tc>
          <w:tcPr>
            <w:tcW w:w="1961" w:type="dxa"/>
          </w:tcPr>
          <w:p w14:paraId="58AD9506" w14:textId="77777777" w:rsidR="00F55583" w:rsidRPr="004F0161" w:rsidRDefault="00F55583" w:rsidP="00F55583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Zielgruppe </w:t>
            </w:r>
          </w:p>
        </w:tc>
        <w:tc>
          <w:tcPr>
            <w:tcW w:w="7325" w:type="dxa"/>
          </w:tcPr>
          <w:p w14:paraId="163AEC69" w14:textId="77777777" w:rsidR="00F55583" w:rsidRPr="004F0161" w:rsidRDefault="00F55583" w:rsidP="00F55583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F55583" w:rsidRPr="004F0161" w14:paraId="0191C6BE" w14:textId="77777777" w:rsidTr="00BF6F9E">
        <w:tc>
          <w:tcPr>
            <w:tcW w:w="1961" w:type="dxa"/>
          </w:tcPr>
          <w:p w14:paraId="37B9CA2E" w14:textId="77777777" w:rsidR="00F55583" w:rsidRPr="004F0161" w:rsidRDefault="00F55583" w:rsidP="00F55583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Projektherkunft </w:t>
            </w:r>
          </w:p>
        </w:tc>
        <w:tc>
          <w:tcPr>
            <w:tcW w:w="7325" w:type="dxa"/>
          </w:tcPr>
          <w:p w14:paraId="6D8E2797" w14:textId="77777777" w:rsidR="00F55583" w:rsidRPr="004F0161" w:rsidRDefault="00F55583" w:rsidP="00F55583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Sprütten und mit tatkräftiger Hilfe von Emma </w:t>
            </w:r>
            <w:proofErr w:type="spellStart"/>
            <w:r w:rsidRPr="004F0161">
              <w:rPr>
                <w:sz w:val="16"/>
              </w:rPr>
              <w:t>Beke</w:t>
            </w:r>
            <w:proofErr w:type="spellEnd"/>
            <w:r w:rsidRPr="004F0161">
              <w:rPr>
                <w:sz w:val="16"/>
              </w:rPr>
              <w:t xml:space="preserve"> </w:t>
            </w:r>
            <w:proofErr w:type="spellStart"/>
            <w:r w:rsidRPr="004F0161">
              <w:rPr>
                <w:sz w:val="16"/>
              </w:rPr>
              <w:t>Bandmann</w:t>
            </w:r>
            <w:proofErr w:type="spellEnd"/>
            <w:r w:rsidRPr="004F0161">
              <w:rPr>
                <w:sz w:val="16"/>
              </w:rPr>
              <w:t xml:space="preserve">. </w:t>
            </w:r>
          </w:p>
        </w:tc>
      </w:tr>
      <w:tr w:rsidR="00F55583" w:rsidRPr="004F0161" w14:paraId="3FA4BCF6" w14:textId="77777777" w:rsidTr="00BF6F9E">
        <w:tc>
          <w:tcPr>
            <w:tcW w:w="1961" w:type="dxa"/>
          </w:tcPr>
          <w:p w14:paraId="5082164D" w14:textId="77777777" w:rsidR="00F55583" w:rsidRPr="004F0161" w:rsidRDefault="00F55583" w:rsidP="00F55583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Bildrechte</w:t>
            </w:r>
          </w:p>
        </w:tc>
        <w:tc>
          <w:tcPr>
            <w:tcW w:w="7325" w:type="dxa"/>
          </w:tcPr>
          <w:p w14:paraId="299E796B" w14:textId="5BEC7D7E" w:rsidR="00F55583" w:rsidRPr="004F0161" w:rsidRDefault="003834EC" w:rsidP="00F55583">
            <w:pPr>
              <w:pStyle w:val="Tabelle"/>
              <w:jc w:val="left"/>
              <w:rPr>
                <w:sz w:val="16"/>
              </w:rPr>
            </w:pPr>
            <w:r w:rsidRPr="00DA26B0">
              <w:rPr>
                <w:color w:val="000000"/>
                <w:sz w:val="16"/>
              </w:rPr>
              <w:t xml:space="preserve">Die Rechte für alle Bilder liegen bei den </w:t>
            </w:r>
            <w:r w:rsidRPr="004F0161">
              <w:rPr>
                <w:sz w:val="16"/>
              </w:rPr>
              <w:t>Autorinnen und Autoren.</w:t>
            </w:r>
            <w:r>
              <w:rPr>
                <w:sz w:val="16"/>
              </w:rPr>
              <w:t xml:space="preserve"> Die Kinderköpfe wurden von Andrea </w:t>
            </w:r>
            <w:proofErr w:type="spellStart"/>
            <w:r>
              <w:rPr>
                <w:sz w:val="16"/>
              </w:rPr>
              <w:t>Schink</w:t>
            </w:r>
            <w:proofErr w:type="spellEnd"/>
            <w:r>
              <w:rPr>
                <w:sz w:val="16"/>
              </w:rPr>
              <w:t xml:space="preserve"> gezeichnet, sie dürfen nicht für andere Zwecke verwendet werden.</w:t>
            </w:r>
          </w:p>
        </w:tc>
      </w:tr>
    </w:tbl>
    <w:p w14:paraId="2DF200F6" w14:textId="77777777" w:rsidR="00F55583" w:rsidRDefault="00F55583" w:rsidP="00F55583"/>
    <w:p w14:paraId="15B229AF" w14:textId="77777777" w:rsidR="00F55583" w:rsidRDefault="00F55583"/>
    <w:tbl>
      <w:tblPr>
        <w:tblStyle w:val="Tabellenraster"/>
        <w:tblW w:w="4923" w:type="pct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373"/>
        <w:gridCol w:w="558"/>
        <w:gridCol w:w="280"/>
        <w:gridCol w:w="278"/>
        <w:gridCol w:w="455"/>
        <w:gridCol w:w="663"/>
        <w:gridCol w:w="45"/>
        <w:gridCol w:w="375"/>
        <w:gridCol w:w="138"/>
        <w:gridCol w:w="279"/>
        <w:gridCol w:w="279"/>
        <w:gridCol w:w="558"/>
        <w:gridCol w:w="559"/>
        <w:gridCol w:w="558"/>
        <w:gridCol w:w="558"/>
        <w:gridCol w:w="279"/>
        <w:gridCol w:w="279"/>
        <w:gridCol w:w="558"/>
        <w:gridCol w:w="558"/>
        <w:gridCol w:w="558"/>
        <w:gridCol w:w="559"/>
      </w:tblGrid>
      <w:tr w:rsidR="00F55583" w:rsidRPr="0063234A" w14:paraId="27961563" w14:textId="77777777" w:rsidTr="00F55583">
        <w:tc>
          <w:tcPr>
            <w:tcW w:w="893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1FBB1C80" w14:textId="3A7B2274" w:rsidR="00F55583" w:rsidRDefault="00F55583" w:rsidP="00F55583">
            <w:pPr>
              <w:pStyle w:val="berschrift1"/>
            </w:pPr>
            <w:r>
              <w:lastRenderedPageBreak/>
              <w:t>C1</w:t>
            </w:r>
            <w:r w:rsidRPr="00724F87">
              <w:t xml:space="preserve"> </w:t>
            </w:r>
            <w:r>
              <w:t xml:space="preserve">Schriftliches Addieren und Subtrahieren: </w:t>
            </w:r>
            <w:r w:rsidR="00CF48EE">
              <w:t>Erarbeiten</w:t>
            </w:r>
          </w:p>
          <w:p w14:paraId="68412E32" w14:textId="77777777" w:rsidR="00F55583" w:rsidRPr="0033214A" w:rsidRDefault="00F55583" w:rsidP="00F55583"/>
        </w:tc>
      </w:tr>
      <w:tr w:rsidR="00F55583" w:rsidRPr="009216C2" w14:paraId="5345FA88" w14:textId="77777777" w:rsidTr="00F55583">
        <w:trPr>
          <w:trHeight w:val="799"/>
        </w:trPr>
        <w:tc>
          <w:tcPr>
            <w:tcW w:w="8930" w:type="dxa"/>
            <w:gridSpan w:val="2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3BF3142" w14:textId="77777777" w:rsidR="00F55583" w:rsidRDefault="00F55583" w:rsidP="00F55583">
            <w:pPr>
              <w:pStyle w:val="berschrift2"/>
            </w:pPr>
            <w:r>
              <w:t xml:space="preserve"> </w:t>
            </w:r>
            <w:proofErr w:type="gramStart"/>
            <w:r>
              <w:t>1  Wie</w:t>
            </w:r>
            <w:proofErr w:type="gramEnd"/>
            <w:r>
              <w:t xml:space="preserve"> addiert man schriftlich?  Wie kann man dazu sprechen? </w:t>
            </w:r>
          </w:p>
          <w:p w14:paraId="18D196F5" w14:textId="77777777" w:rsidR="00F55583" w:rsidRPr="0033214A" w:rsidRDefault="00F55583" w:rsidP="00F55583"/>
          <w:p w14:paraId="3B98F0A6" w14:textId="77777777" w:rsidR="00F55583" w:rsidRDefault="00F55583" w:rsidP="00F55583">
            <w:pPr>
              <w:pStyle w:val="berschrift2"/>
              <w:rPr>
                <w:b w:val="0"/>
                <w:color w:val="000000"/>
              </w:rPr>
            </w:pPr>
            <w:r>
              <w:t xml:space="preserve">     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33492641" wp14:editId="184D5725">
                  <wp:extent cx="156462" cy="144000"/>
                  <wp:effectExtent l="0" t="0" r="0" b="0"/>
                  <wp:docPr id="5873" name="Grafik 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  <w:p w14:paraId="7554DA42" w14:textId="77777777" w:rsidR="00F55583" w:rsidRPr="0033214A" w:rsidRDefault="00F55583" w:rsidP="00F55583"/>
        </w:tc>
      </w:tr>
      <w:tr w:rsidR="00F55583" w:rsidRPr="009216C2" w14:paraId="74FB1D92" w14:textId="77777777" w:rsidTr="00F55583">
        <w:trPr>
          <w:trHeight w:val="254"/>
        </w:trPr>
        <w:tc>
          <w:tcPr>
            <w:tcW w:w="3210" w:type="dxa"/>
            <w:gridSpan w:val="9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3EA90441" w14:textId="77777777" w:rsidR="00F55583" w:rsidRPr="0001285C" w:rsidRDefault="00F55583" w:rsidP="00F55583">
            <w:pPr>
              <w:pStyle w:val="berschrift3"/>
            </w:pPr>
            <w:r>
              <w:t xml:space="preserve">      </w:t>
            </w:r>
            <w:r w:rsidRPr="0001285C">
              <w:t xml:space="preserve">Wir </w:t>
            </w:r>
            <w:r>
              <w:t>wissen:</w:t>
            </w:r>
          </w:p>
        </w:tc>
        <w:tc>
          <w:tcPr>
            <w:tcW w:w="138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</w:tcPr>
          <w:p w14:paraId="75150B13" w14:textId="77777777" w:rsidR="00F55583" w:rsidRPr="000E78B5" w:rsidRDefault="00F55583" w:rsidP="00F55583"/>
        </w:tc>
        <w:tc>
          <w:tcPr>
            <w:tcW w:w="5582" w:type="dxa"/>
            <w:gridSpan w:val="12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</w:tcPr>
          <w:p w14:paraId="4356D376" w14:textId="77777777" w:rsidR="00F55583" w:rsidRPr="00696215" w:rsidRDefault="00F55583" w:rsidP="00F55583">
            <w:pPr>
              <w:pStyle w:val="berschrift3"/>
            </w:pPr>
            <w:r w:rsidRPr="00C71350">
              <w:t>Das bedeutet</w:t>
            </w:r>
            <w:r>
              <w:t>:</w:t>
            </w:r>
          </w:p>
        </w:tc>
      </w:tr>
      <w:tr w:rsidR="00F55583" w:rsidRPr="009216C2" w14:paraId="614ECAD4" w14:textId="77777777" w:rsidTr="00F620FE">
        <w:trPr>
          <w:trHeight w:val="8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0AA63B9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3C08973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5C112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C7D2C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ACC37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A891B8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</w:tcPr>
          <w:p w14:paraId="58F27ADC" w14:textId="77777777" w:rsidR="00F55583" w:rsidRPr="00C71350" w:rsidRDefault="00F55583" w:rsidP="00F55583">
            <w:pPr>
              <w:pStyle w:val="berschrift3"/>
              <w:spacing w:line="264" w:lineRule="auto"/>
            </w:pPr>
          </w:p>
        </w:tc>
        <w:tc>
          <w:tcPr>
            <w:tcW w:w="5582" w:type="dxa"/>
            <w:gridSpan w:val="12"/>
            <w:vMerge w:val="restart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960422E" w14:textId="77777777" w:rsidR="00F55583" w:rsidRDefault="00F55583" w:rsidP="00F55583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  <w:p w14:paraId="2CD7CD02" w14:textId="77777777" w:rsidR="00F55583" w:rsidRPr="001A69FD" w:rsidRDefault="00F55583" w:rsidP="001B7956">
            <w:pPr>
              <w:pStyle w:val="berschrift3"/>
              <w:numPr>
                <w:ilvl w:val="0"/>
                <w:numId w:val="24"/>
              </w:numPr>
              <w:pBdr>
                <w:right w:val="single" w:sz="4" w:space="4" w:color="BFBFBF"/>
              </w:pBdr>
              <w:spacing w:line="264" w:lineRule="auto"/>
              <w:ind w:left="289" w:hanging="283"/>
              <w:rPr>
                <w:b w:val="0"/>
              </w:rPr>
            </w:pPr>
            <w:r w:rsidRPr="001A69FD">
              <w:rPr>
                <w:b w:val="0"/>
              </w:rPr>
              <w:t>Ich schreibe die beiden Summanden untereinander</w:t>
            </w:r>
            <w:r>
              <w:rPr>
                <w:b w:val="0"/>
              </w:rPr>
              <w:t xml:space="preserve"> </w:t>
            </w:r>
            <w:r w:rsidRPr="00751DD7">
              <w:drawing>
                <wp:inline distT="0" distB="0" distL="0" distR="0" wp14:anchorId="6A14DD83" wp14:editId="3D82D7D6">
                  <wp:extent cx="156462" cy="144000"/>
                  <wp:effectExtent l="0" t="0" r="0" b="0"/>
                  <wp:docPr id="5874" name="Grafik 5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69FD">
              <w:rPr>
                <w:b w:val="0"/>
              </w:rPr>
              <w:t xml:space="preserve">: </w:t>
            </w:r>
          </w:p>
          <w:p w14:paraId="6DE08796" w14:textId="77777777" w:rsidR="00F55583" w:rsidRDefault="00F55583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before="120" w:line="264" w:lineRule="auto"/>
              <w:ind w:left="562" w:hanging="284"/>
            </w:pPr>
            <w:r>
              <w:t xml:space="preserve">Die Einerstellen (E) stehen untereinander. </w:t>
            </w:r>
          </w:p>
          <w:p w14:paraId="59BE78BB" w14:textId="77777777" w:rsidR="00F55583" w:rsidRDefault="00F55583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line="264" w:lineRule="auto"/>
              <w:ind w:left="562" w:hanging="283"/>
            </w:pPr>
            <w:r>
              <w:t xml:space="preserve">Die Zehnerstellen (Z) stehen untereinander. </w:t>
            </w:r>
          </w:p>
          <w:p w14:paraId="7B2A85DB" w14:textId="77777777" w:rsidR="00F55583" w:rsidRDefault="00F55583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line="264" w:lineRule="auto"/>
              <w:ind w:left="562" w:hanging="283"/>
            </w:pPr>
            <w:r>
              <w:t xml:space="preserve">Die Hunderterstellen (H) stehen untereinander. </w:t>
            </w:r>
          </w:p>
          <w:p w14:paraId="295E204A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279" w:hanging="279"/>
            </w:pPr>
          </w:p>
          <w:p w14:paraId="1B0988EF" w14:textId="77777777" w:rsidR="00F55583" w:rsidRDefault="00F55583" w:rsidP="001B7956">
            <w:pPr>
              <w:pStyle w:val="Listenabsatz"/>
              <w:numPr>
                <w:ilvl w:val="0"/>
                <w:numId w:val="24"/>
              </w:numPr>
              <w:pBdr>
                <w:right w:val="single" w:sz="4" w:space="4" w:color="BFBFBF"/>
              </w:pBdr>
              <w:spacing w:line="264" w:lineRule="auto"/>
              <w:ind w:left="289" w:hanging="283"/>
            </w:pPr>
            <w:r>
              <w:t xml:space="preserve">Ich addiere </w:t>
            </w:r>
            <w:r w:rsidRPr="00F71A01">
              <w:rPr>
                <w:b/>
              </w:rPr>
              <w:t>stellenweise</w:t>
            </w:r>
            <w:r>
              <w:t xml:space="preserve">: </w:t>
            </w:r>
          </w:p>
          <w:p w14:paraId="57D6E854" w14:textId="77777777" w:rsidR="00F55583" w:rsidRDefault="00F55583" w:rsidP="001B7956">
            <w:pPr>
              <w:pStyle w:val="Listenabsatz"/>
              <w:numPr>
                <w:ilvl w:val="0"/>
                <w:numId w:val="23"/>
              </w:numPr>
              <w:pBdr>
                <w:right w:val="single" w:sz="4" w:space="4" w:color="BFBFBF"/>
              </w:pBdr>
              <w:spacing w:before="120" w:line="264" w:lineRule="auto"/>
              <w:ind w:left="562" w:hanging="284"/>
            </w:pPr>
            <w:r>
              <w:t xml:space="preserve">Ich addiere zuerst die </w:t>
            </w:r>
            <w:r w:rsidRPr="00F71A01">
              <w:rPr>
                <w:b/>
              </w:rPr>
              <w:t>Einerstellen (E)</w:t>
            </w:r>
            <w:r>
              <w:t xml:space="preserve">: 9 + 6 = 15 </w:t>
            </w:r>
          </w:p>
          <w:p w14:paraId="6A9BBE7F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>Ich sehe: 15 ist eine zweistellige Zahl.</w:t>
            </w:r>
          </w:p>
          <w:p w14:paraId="73E8021F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>Ich kann 15 schreiben als:  15 = 10 + 5</w:t>
            </w:r>
          </w:p>
          <w:p w14:paraId="26A6665C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 xml:space="preserve">Ich schreibe die 5 als Ergebnis zu den </w:t>
            </w:r>
            <w:proofErr w:type="spellStart"/>
            <w:r>
              <w:t>Einern</w:t>
            </w:r>
            <w:proofErr w:type="spellEnd"/>
            <w:r>
              <w:t xml:space="preserve"> (E). </w:t>
            </w:r>
          </w:p>
          <w:p w14:paraId="58B19E14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 xml:space="preserve">Die 10 gehört zu den Zehnern (Z). </w:t>
            </w:r>
          </w:p>
          <w:p w14:paraId="310A4A1F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 xml:space="preserve">Ich schreibe eine kleine </w:t>
            </w:r>
            <w:r w:rsidRPr="002702B0">
              <w:rPr>
                <w:b/>
              </w:rPr>
              <w:t>1</w:t>
            </w:r>
            <w:r>
              <w:t xml:space="preserve"> zu den Zehnern (Z):</w:t>
            </w:r>
          </w:p>
          <w:p w14:paraId="72CA4D77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 xml:space="preserve">Die </w:t>
            </w:r>
            <w:r w:rsidRPr="002702B0">
              <w:rPr>
                <w:b/>
              </w:rPr>
              <w:t>1</w:t>
            </w:r>
            <w:r>
              <w:t xml:space="preserve"> steht für die </w:t>
            </w:r>
            <w:r w:rsidRPr="00867170">
              <w:rPr>
                <w:b/>
              </w:rPr>
              <w:t>10</w:t>
            </w:r>
            <w:r>
              <w:t xml:space="preserve">. Die </w:t>
            </w:r>
            <w:r w:rsidRPr="002702B0">
              <w:rPr>
                <w:b/>
              </w:rPr>
              <w:t>1</w:t>
            </w:r>
            <w:r>
              <w:t xml:space="preserve"> nennt man den Übertrag. </w:t>
            </w:r>
          </w:p>
          <w:p w14:paraId="560AD600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64"/>
            </w:pPr>
            <w:r>
              <w:t xml:space="preserve">Ich schreibe die </w:t>
            </w:r>
            <w:r w:rsidRPr="002702B0">
              <w:rPr>
                <w:b/>
              </w:rPr>
              <w:t>1</w:t>
            </w:r>
            <w:r>
              <w:t xml:space="preserve"> unter die Zehnerstelle (Z) 4. </w:t>
            </w:r>
          </w:p>
          <w:p w14:paraId="78C09CEE" w14:textId="77777777" w:rsidR="00F55583" w:rsidRDefault="00F55583" w:rsidP="001B7956">
            <w:pPr>
              <w:pStyle w:val="Listenabsatz"/>
              <w:numPr>
                <w:ilvl w:val="0"/>
                <w:numId w:val="23"/>
              </w:numPr>
              <w:pBdr>
                <w:right w:val="single" w:sz="4" w:space="4" w:color="BFBFBF"/>
              </w:pBdr>
              <w:spacing w:before="120" w:line="264" w:lineRule="auto"/>
              <w:ind w:left="562" w:hanging="284"/>
            </w:pPr>
            <w:r>
              <w:t xml:space="preserve">Ich addiere dann die </w:t>
            </w:r>
            <w:r w:rsidRPr="00F71A01">
              <w:rPr>
                <w:b/>
              </w:rPr>
              <w:t>Zehnerstellen (Z)</w:t>
            </w:r>
            <w:r>
              <w:t>: 3 + 4</w:t>
            </w:r>
          </w:p>
          <w:p w14:paraId="10515BFD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>Ich weiß: 3Z + 4Z steht für 30 + 40.</w:t>
            </w:r>
          </w:p>
          <w:p w14:paraId="1C42A066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 xml:space="preserve">Ich muss noch den Übertrag addieren:  30 + 40 </w:t>
            </w:r>
            <w:r w:rsidRPr="00867170">
              <w:rPr>
                <w:b/>
              </w:rPr>
              <w:t>+ 10</w:t>
            </w:r>
            <w:r>
              <w:t xml:space="preserve"> = 80</w:t>
            </w:r>
          </w:p>
          <w:p w14:paraId="43103854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 xml:space="preserve">Ich schreibe die 8 als Ergebnis zu den Zehnern. </w:t>
            </w:r>
          </w:p>
          <w:p w14:paraId="604DCF19" w14:textId="77777777" w:rsidR="00F55583" w:rsidRDefault="00F55583" w:rsidP="001B7956">
            <w:pPr>
              <w:pStyle w:val="Listenabsatz"/>
              <w:numPr>
                <w:ilvl w:val="0"/>
                <w:numId w:val="23"/>
              </w:numPr>
              <w:pBdr>
                <w:right w:val="single" w:sz="4" w:space="4" w:color="BFBFBF"/>
              </w:pBdr>
              <w:spacing w:before="120" w:line="264" w:lineRule="auto"/>
              <w:ind w:left="562" w:hanging="284"/>
            </w:pPr>
            <w:r>
              <w:t xml:space="preserve">Ich addiere nun die </w:t>
            </w:r>
            <w:r w:rsidRPr="00F71A01">
              <w:rPr>
                <w:b/>
              </w:rPr>
              <w:t>Hunderterstellen (H)</w:t>
            </w:r>
            <w:r>
              <w:t>: 4 + 2</w:t>
            </w:r>
          </w:p>
          <w:p w14:paraId="240ED118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>Ich weiß: 4H + 2H steht für 400 + 200.</w:t>
            </w:r>
          </w:p>
          <w:p w14:paraId="6778457B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 xml:space="preserve">Ich rechne: 400 + 200 = 600 </w:t>
            </w:r>
          </w:p>
          <w:p w14:paraId="0C0E6FA1" w14:textId="77777777" w:rsidR="00F55583" w:rsidRDefault="00F55583" w:rsidP="00F55583">
            <w:pPr>
              <w:pBdr>
                <w:right w:val="single" w:sz="4" w:space="4" w:color="BFBFBF"/>
              </w:pBdr>
              <w:spacing w:line="264" w:lineRule="auto"/>
              <w:ind w:left="573"/>
            </w:pPr>
            <w:r>
              <w:t xml:space="preserve">Ich schreibe die 6 als Ergebnis zu den Hundertern. </w:t>
            </w:r>
          </w:p>
          <w:p w14:paraId="20DD3534" w14:textId="77777777" w:rsidR="00F55583" w:rsidRPr="00C71350" w:rsidRDefault="00F55583" w:rsidP="001B7956">
            <w:pPr>
              <w:pStyle w:val="Listenabsatz"/>
              <w:numPr>
                <w:ilvl w:val="0"/>
                <w:numId w:val="24"/>
              </w:numPr>
              <w:pBdr>
                <w:right w:val="single" w:sz="4" w:space="4" w:color="BFBFBF"/>
              </w:pBdr>
              <w:spacing w:before="120" w:line="264" w:lineRule="auto"/>
              <w:ind w:left="289" w:hanging="283"/>
            </w:pPr>
            <w:r>
              <w:t>Ich weiß nun: Das Ergebnis ist 685.</w:t>
            </w:r>
          </w:p>
        </w:tc>
      </w:tr>
      <w:tr w:rsidR="00F55583" w:rsidRPr="009216C2" w14:paraId="3DA80FBA" w14:textId="77777777" w:rsidTr="00F620FE">
        <w:trPr>
          <w:trHeight w:val="714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6C8170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5287CF3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5D4E5775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E049E0">
              <w:drawing>
                <wp:inline distT="0" distB="0" distL="0" distR="0" wp14:anchorId="5F9F0023" wp14:editId="71D51EEC">
                  <wp:extent cx="364737" cy="396000"/>
                  <wp:effectExtent l="0" t="0" r="0" b="4445"/>
                  <wp:docPr id="5910" name="Grafik 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17E13E6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7CCE23B6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>
              <w:drawing>
                <wp:inline distT="0" distB="0" distL="0" distR="0" wp14:anchorId="18102645" wp14:editId="68B29DD4">
                  <wp:extent cx="428625" cy="114935"/>
                  <wp:effectExtent l="0" t="0" r="9525" b="0"/>
                  <wp:docPr id="5911" name="Grafik 5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91" cy="11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B3CF010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3BD23B81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0B41855B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940840">
              <w:rPr>
                <w:sz w:val="2"/>
                <w:szCs w:val="10"/>
              </w:rPr>
              <w:drawing>
                <wp:inline distT="0" distB="0" distL="0" distR="0" wp14:anchorId="07E9277C" wp14:editId="169C68E3">
                  <wp:extent cx="92304" cy="92304"/>
                  <wp:effectExtent l="0" t="0" r="0" b="0"/>
                  <wp:docPr id="5912" name="Grafik 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4184" cy="9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BA59E1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top w:val="single" w:sz="4" w:space="0" w:color="BFBFBF"/>
              <w:left w:val="single" w:sz="4" w:space="0" w:color="BFBFBF"/>
              <w:right w:val="nil"/>
            </w:tcBorders>
          </w:tcPr>
          <w:p w14:paraId="4BAED4BC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</w:tcPr>
          <w:p w14:paraId="0D241E38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0993D9D7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370340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289BCA0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162129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H</w:t>
            </w:r>
          </w:p>
        </w:tc>
        <w:tc>
          <w:tcPr>
            <w:tcW w:w="73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031656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Z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7C9F0F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E</w:t>
            </w:r>
          </w:p>
        </w:tc>
        <w:tc>
          <w:tcPr>
            <w:tcW w:w="37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4DEED6A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EAE3E4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5D971F2D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F107A8F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818D47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B9AA388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805FE4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4</w:t>
            </w:r>
          </w:p>
        </w:tc>
        <w:tc>
          <w:tcPr>
            <w:tcW w:w="73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EB6C3E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A46C20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9</w:t>
            </w:r>
          </w:p>
        </w:tc>
        <w:tc>
          <w:tcPr>
            <w:tcW w:w="37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35D4ED2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49ACFB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021FF541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7A3B9CC7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563A7F6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D36F095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+</w:t>
            </w:r>
          </w:p>
        </w:tc>
        <w:tc>
          <w:tcPr>
            <w:tcW w:w="83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84D42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2</w:t>
            </w:r>
          </w:p>
        </w:tc>
        <w:tc>
          <w:tcPr>
            <w:tcW w:w="73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78C19B" w14:textId="2B9BB18F" w:rsidR="00F55583" w:rsidRPr="00351CB3" w:rsidRDefault="00F55583" w:rsidP="00703028">
            <w:pPr>
              <w:pStyle w:val="Handschrift"/>
              <w:jc w:val="center"/>
              <w:rPr>
                <w:vertAlign w:val="subscript"/>
              </w:rPr>
            </w:pPr>
            <w:r w:rsidRPr="00F620FE">
              <w:rPr>
                <w:rFonts w:ascii="Calibri" w:hAnsi="Calibri"/>
                <w:color w:val="000000"/>
                <w:sz w:val="21"/>
                <w:szCs w:val="21"/>
              </w:rPr>
              <w:t>4</w:t>
            </w:r>
            <w:r w:rsidRPr="00EC6F93">
              <w:t xml:space="preserve"> </w:t>
            </w:r>
            <w:r w:rsidRPr="00EC6F93">
              <w:rPr>
                <w:vertAlign w:val="subscript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A82EF9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  <w:r w:rsidRPr="00351CB3">
              <w:rPr>
                <w:b w:val="0"/>
                <w:sz w:val="21"/>
                <w:szCs w:val="21"/>
              </w:rPr>
              <w:t>6</w:t>
            </w:r>
          </w:p>
        </w:tc>
        <w:tc>
          <w:tcPr>
            <w:tcW w:w="37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721EF43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88C32F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258BAB69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7D4C0316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5BFA82FD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4801820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2A52E6" w14:textId="77777777" w:rsidR="00F55583" w:rsidRPr="001D00FA" w:rsidRDefault="00F55583" w:rsidP="00703028">
            <w:pPr>
              <w:pStyle w:val="Handschrift"/>
              <w:jc w:val="center"/>
            </w:pPr>
            <w:r w:rsidRPr="001D00FA">
              <w:t>6</w:t>
            </w:r>
          </w:p>
        </w:tc>
        <w:tc>
          <w:tcPr>
            <w:tcW w:w="733" w:type="dxa"/>
            <w:gridSpan w:val="2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BB2223" w14:textId="77777777" w:rsidR="00F55583" w:rsidRPr="001D00FA" w:rsidRDefault="00F55583" w:rsidP="00703028">
            <w:pPr>
              <w:pStyle w:val="Handschrift"/>
              <w:jc w:val="center"/>
            </w:pPr>
            <w:r w:rsidRPr="001D00FA">
              <w:t>8</w:t>
            </w:r>
          </w:p>
        </w:tc>
        <w:tc>
          <w:tcPr>
            <w:tcW w:w="708" w:type="dxa"/>
            <w:gridSpan w:val="2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1977BA" w14:textId="77777777" w:rsidR="00F55583" w:rsidRPr="001D00FA" w:rsidRDefault="00F55583" w:rsidP="00703028">
            <w:pPr>
              <w:pStyle w:val="Handschrift"/>
              <w:jc w:val="center"/>
            </w:pPr>
            <w:r w:rsidRPr="001D00FA">
              <w:t>5</w:t>
            </w:r>
          </w:p>
        </w:tc>
        <w:tc>
          <w:tcPr>
            <w:tcW w:w="37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3112DA5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3B4EDED3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5BC7065D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C8A1F77" w14:textId="77777777" w:rsidTr="00F620FE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81F5302" w14:textId="77777777" w:rsidR="00F55583" w:rsidRPr="00351CB3" w:rsidRDefault="00F55583" w:rsidP="00F55583">
            <w:pPr>
              <w:pStyle w:val="berschrift3"/>
              <w:rPr>
                <w:sz w:val="12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4C062D9" w14:textId="77777777" w:rsidR="00F55583" w:rsidRPr="00351CB3" w:rsidRDefault="00F55583" w:rsidP="00F55583">
            <w:pPr>
              <w:pStyle w:val="berschrift3"/>
              <w:jc w:val="center"/>
              <w:rPr>
                <w:sz w:val="12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339CE09F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12"/>
                <w:szCs w:val="21"/>
              </w:rPr>
            </w:pPr>
            <w:r w:rsidRPr="001D00FA">
              <w:rPr>
                <w:color w:val="0070C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9707FB8" wp14:editId="3BE0729C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69387</wp:posOffset>
                      </wp:positionV>
                      <wp:extent cx="0" cy="2447925"/>
                      <wp:effectExtent l="63500" t="12700" r="38100" b="28575"/>
                      <wp:wrapNone/>
                      <wp:docPr id="5746" name="Gerade Verbindung mit Pfeil 5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447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F20A64" id="Gerade Verbindung mit Pfeil 5746" o:spid="_x0000_s1026" type="#_x0000_t32" style="position:absolute;margin-left:20.95pt;margin-top:5.45pt;width:0;height:192.75pt;flip:x y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" strokecolor="gray [1629]" strokeweight="2pt">
                      <v:stroke startarrow="block"/>
                    </v:shape>
                  </w:pict>
                </mc:Fallback>
              </mc:AlternateContent>
            </w:r>
          </w:p>
        </w:tc>
        <w:tc>
          <w:tcPr>
            <w:tcW w:w="733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2461F9AC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12"/>
                <w:szCs w:val="21"/>
              </w:rPr>
            </w:pPr>
            <w:r w:rsidRPr="001D00FA">
              <w:rPr>
                <w:color w:val="0070C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2C99B06D" wp14:editId="1F1212B4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70657</wp:posOffset>
                      </wp:positionV>
                      <wp:extent cx="9525" cy="1799590"/>
                      <wp:effectExtent l="63500" t="12700" r="41275" b="29210"/>
                      <wp:wrapNone/>
                      <wp:docPr id="5747" name="Gerade Verbindung mit Pfeil 5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17995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8D453F" id="Gerade Verbindung mit Pfeil 5747" o:spid="_x0000_s1026" type="#_x0000_t32" style="position:absolute;margin-left:20.75pt;margin-top:5.55pt;width:.75pt;height:141.7pt;flip:y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" strokecolor="gray [1629]" strokeweight="2pt">
                      <v:stroke startarrow="block"/>
                    </v:shape>
                  </w:pict>
                </mc:Fallback>
              </mc:AlternateContent>
            </w:r>
          </w:p>
        </w:tc>
        <w:tc>
          <w:tcPr>
            <w:tcW w:w="708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5DB40104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12"/>
                <w:szCs w:val="21"/>
              </w:rPr>
            </w:pPr>
            <w:r w:rsidRPr="001D00FA">
              <w:rPr>
                <w:color w:val="0070C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13643359" wp14:editId="06129A67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96520</wp:posOffset>
                      </wp:positionV>
                      <wp:extent cx="0" cy="647700"/>
                      <wp:effectExtent l="50800" t="12700" r="50800" b="25400"/>
                      <wp:wrapNone/>
                      <wp:docPr id="5748" name="Gerade Verbindung mit Pfeil 5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1BA255B" id="Gerade Verbindung mit Pfeil 5748" o:spid="_x0000_s1026" type="#_x0000_t32" style="position:absolute;margin-left:20.4pt;margin-top:7.6pt;width:0;height:51pt;flip:y;z-index:25271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" strokecolor="gray [1629]" strokeweight="2pt">
                      <v:stroke startarrow="block"/>
                    </v:shape>
                  </w:pict>
                </mc:Fallback>
              </mc:AlternateConten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D97E5DF" w14:textId="77777777" w:rsidR="00F55583" w:rsidRPr="00351CB3" w:rsidRDefault="00F55583" w:rsidP="00F55583">
            <w:pPr>
              <w:pStyle w:val="berschrift3"/>
              <w:rPr>
                <w:sz w:val="12"/>
              </w:rPr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75A79A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54FA9745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0FF3AD3F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9E5D33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0E4237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27C0E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DF269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9915E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AAA9A4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3DEDEC3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6B8CB474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911DA62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249FAF8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B2DAE9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FE764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ACCFEE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B1A6D2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7597318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DA1516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60BC0B7E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61D6360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CF3B3E0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C485CC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C5EA4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78855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5D4B0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001D131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767156A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75173371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4F011C76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07A0DF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576065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DC9A9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E5B73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6F26B" w14:textId="77777777" w:rsidR="00F55583" w:rsidRPr="001D00FA" w:rsidRDefault="00F55583" w:rsidP="00F55583">
            <w:pPr>
              <w:pStyle w:val="berschrift3"/>
              <w:jc w:val="center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089EA9B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9E1D02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76FC7AD4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840216A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8ADC80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DDFF40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2C7C7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6FF73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112B6AC" w14:textId="77777777" w:rsidR="00F55583" w:rsidRPr="001D00FA" w:rsidRDefault="00F55583" w:rsidP="00F55583">
            <w:pPr>
              <w:pStyle w:val="Handschrift"/>
            </w:pPr>
            <w:r w:rsidRPr="001D00FA">
              <w:t xml:space="preserve">     9 + 6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5F69A6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408F65C6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6CA1C182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F4EBA1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A461BB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1EBA8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A8471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E17B8FE" w14:textId="77777777" w:rsidR="00F55583" w:rsidRPr="001D00FA" w:rsidRDefault="00F55583" w:rsidP="00F55583">
            <w:pPr>
              <w:pStyle w:val="Handschrift"/>
            </w:pPr>
            <w:r w:rsidRPr="001D00FA">
              <w:t xml:space="preserve"> =       15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F20CF3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38BAAD93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3D4EC6A5" w14:textId="77777777" w:rsidTr="00F620FE">
        <w:trPr>
          <w:trHeight w:val="50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48981A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A3FAD0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D9259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45227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A105258" w14:textId="77777777" w:rsidR="00F55583" w:rsidRPr="001D00FA" w:rsidRDefault="00F55583" w:rsidP="00F55583">
            <w:pPr>
              <w:pStyle w:val="Handschrift"/>
            </w:pPr>
            <w:r w:rsidRPr="001D00FA">
              <w:t xml:space="preserve"> = 10 + 5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F33F24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66E36962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37D0FB6" w14:textId="77777777" w:rsidTr="00F620FE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2276CF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D8B8B4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1D4D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FEC23" w14:textId="77777777" w:rsidR="00F55583" w:rsidRPr="001D00FA" w:rsidRDefault="00F55583" w:rsidP="00F55583">
            <w:pPr>
              <w:pStyle w:val="berschrift3"/>
              <w:ind w:left="24" w:hanging="23"/>
              <w:jc w:val="center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22DA67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0E21532C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F8089D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7134D931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C5DA839" w14:textId="77777777" w:rsidTr="00F620FE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FD0639A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889E46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0C6557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98823C" w14:textId="77777777" w:rsidR="00F55583" w:rsidRPr="001D00FA" w:rsidRDefault="00F55583" w:rsidP="00F55583">
            <w:pPr>
              <w:pStyle w:val="berschrift3"/>
              <w:ind w:left="24" w:hanging="23"/>
              <w:jc w:val="center"/>
              <w:rPr>
                <w:color w:val="0070C0"/>
                <w:sz w:val="21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92A84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870C10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18A9F06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4A795924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4C603AEF" w14:textId="77777777" w:rsidTr="00F620FE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00B6CF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16147C1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A9E24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619B9F" w14:textId="77777777" w:rsidR="00F55583" w:rsidRPr="001D00FA" w:rsidRDefault="00F55583" w:rsidP="00F55583">
            <w:pPr>
              <w:pStyle w:val="Handschrift"/>
            </w:pPr>
            <w:r w:rsidRPr="001D00FA">
              <w:t xml:space="preserve">     30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C2D15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F7A3E1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FACF2C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58EB0D0B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DCC90C2" w14:textId="77777777" w:rsidTr="00F620FE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2C1B7C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CB4BFD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D75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85DBF" w14:textId="77777777" w:rsidR="00F55583" w:rsidRPr="001D00FA" w:rsidRDefault="00F55583" w:rsidP="00F55583">
            <w:pPr>
              <w:pStyle w:val="Handschrift"/>
            </w:pPr>
            <w:r w:rsidRPr="001D00FA">
              <w:t xml:space="preserve">  + 40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10C81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4D97978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3615D64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7ECB7175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E61C337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BDA5B0A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2E34C1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A4CA4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B2451" w14:textId="77777777" w:rsidR="00F55583" w:rsidRPr="001D00FA" w:rsidRDefault="00F55583" w:rsidP="00F55583">
            <w:pPr>
              <w:pStyle w:val="Handschrift"/>
            </w:pPr>
            <w:r w:rsidRPr="001D00FA">
              <w:t xml:space="preserve">  + 10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D1145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E8C2F6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3024F4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0AA7B1EF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543DAFF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78AF7F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957142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ADAF3A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83CB5" w14:textId="77777777" w:rsidR="00F55583" w:rsidRPr="001D00FA" w:rsidRDefault="00F55583" w:rsidP="00F55583">
            <w:pPr>
              <w:pStyle w:val="Handschrift"/>
            </w:pPr>
            <w:r w:rsidRPr="001D00FA">
              <w:t xml:space="preserve">  = 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DB050" w14:textId="77777777" w:rsidR="00F55583" w:rsidRPr="001D00FA" w:rsidRDefault="00F55583" w:rsidP="00F55583">
            <w:pPr>
              <w:pStyle w:val="berschrift3"/>
              <w:rPr>
                <w:color w:val="0070C0"/>
                <w:sz w:val="21"/>
                <w:szCs w:val="21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A51CE9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F70704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278FDDFC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21032C2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735494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249A839" w14:textId="77777777" w:rsidR="00F55583" w:rsidRPr="00867170" w:rsidRDefault="00F55583" w:rsidP="00F55583">
            <w:pPr>
              <w:pStyle w:val="Handschrift"/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C774B7" w14:textId="77777777" w:rsidR="00F55583" w:rsidRPr="001D00FA" w:rsidRDefault="00F55583" w:rsidP="00F55583">
            <w:pPr>
              <w:pStyle w:val="Handschrift"/>
            </w:pPr>
            <w:r w:rsidRPr="001D00FA">
              <w:t xml:space="preserve">      400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D55A6F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B38E0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BC1E070" w14:textId="77777777" w:rsidR="00F55583" w:rsidRPr="00C71350" w:rsidRDefault="00F55583" w:rsidP="00F55583">
            <w:pPr>
              <w:pStyle w:val="Handschrift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7CBF43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7664BF6A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374725DC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277E9A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D4BC02E" w14:textId="77777777" w:rsidR="00F55583" w:rsidRPr="00867170" w:rsidRDefault="00F55583" w:rsidP="00F55583">
            <w:pPr>
              <w:pStyle w:val="Handschrift"/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858A2" w14:textId="77777777" w:rsidR="00F55583" w:rsidRPr="001D00FA" w:rsidRDefault="00F55583" w:rsidP="00F55583">
            <w:pPr>
              <w:pStyle w:val="Handschrift"/>
            </w:pPr>
            <w:r w:rsidRPr="001D00FA">
              <w:t xml:space="preserve">   + 200</w:t>
            </w: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D3A56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3B5E8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4E655C1" w14:textId="77777777" w:rsidR="00F55583" w:rsidRPr="00C71350" w:rsidRDefault="00F55583" w:rsidP="00F55583">
            <w:pPr>
              <w:pStyle w:val="Handschrift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374AA1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4DAE6AE1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AC045C8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F8446E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0A01D66" w14:textId="77777777" w:rsidR="00F55583" w:rsidRPr="00867170" w:rsidRDefault="00F55583" w:rsidP="00F55583">
            <w:pPr>
              <w:pStyle w:val="Handschrift"/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4AEF8" w14:textId="77777777" w:rsidR="00F55583" w:rsidRPr="001D00FA" w:rsidRDefault="00F55583" w:rsidP="00F55583">
            <w:pPr>
              <w:pStyle w:val="Handschrift"/>
            </w:pPr>
            <w:r w:rsidRPr="001D00FA">
              <w:t xml:space="preserve">   = 600</w:t>
            </w:r>
          </w:p>
        </w:tc>
        <w:tc>
          <w:tcPr>
            <w:tcW w:w="1816" w:type="dxa"/>
            <w:gridSpan w:val="5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48091C90" w14:textId="77777777" w:rsidR="00F55583" w:rsidRPr="001D00FA" w:rsidRDefault="00F55583" w:rsidP="00F55583">
            <w:pPr>
              <w:pStyle w:val="Handschrift"/>
            </w:pPr>
            <w:r w:rsidRPr="001D00FA">
              <w:t xml:space="preserve">   600 + 80 + 10 + 5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0998A3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3D575763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7740A768" w14:textId="77777777" w:rsidTr="00F620FE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D41FB2D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74DA7F2" w14:textId="77777777" w:rsidR="00F55583" w:rsidRPr="00867170" w:rsidRDefault="00F55583" w:rsidP="00F55583">
            <w:pPr>
              <w:pStyle w:val="Handschrift"/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0A40A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7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1E527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0FAFC" w14:textId="77777777" w:rsidR="00F55583" w:rsidRPr="001D00FA" w:rsidRDefault="00F55583" w:rsidP="00F55583">
            <w:pPr>
              <w:pStyle w:val="Handschrift"/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3F96C04" w14:textId="77777777" w:rsidR="00F55583" w:rsidRPr="00C71350" w:rsidRDefault="00F55583" w:rsidP="00F55583">
            <w:pPr>
              <w:pStyle w:val="Handschrift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2B1A074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53657B86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72C3D5D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66337E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7650505" w14:textId="77777777" w:rsidR="00F55583" w:rsidRPr="00867170" w:rsidRDefault="00F55583" w:rsidP="00F55583">
            <w:pPr>
              <w:pStyle w:val="Handschrift"/>
            </w:pPr>
          </w:p>
        </w:tc>
        <w:tc>
          <w:tcPr>
            <w:tcW w:w="2654" w:type="dxa"/>
            <w:gridSpan w:val="7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97E51B4" w14:textId="77777777" w:rsidR="00F55583" w:rsidRPr="001D00FA" w:rsidRDefault="00F55583" w:rsidP="00F55583">
            <w:pPr>
              <w:pStyle w:val="Handschrift"/>
            </w:pPr>
            <w:r w:rsidRPr="001D00FA">
              <w:t xml:space="preserve">             </w:t>
            </w:r>
            <w:r w:rsidRPr="001D00FA">
              <w:sym w:font="Symbol" w:char="F0DE"/>
            </w:r>
            <w:r w:rsidRPr="001D00FA">
              <w:t xml:space="preserve"> 439 + 246 = 685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bottom w:val="nil"/>
              <w:right w:val="nil"/>
            </w:tcBorders>
          </w:tcPr>
          <w:p w14:paraId="2E114BC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2" w:type="dxa"/>
            <w:gridSpan w:val="12"/>
            <w:vMerge/>
            <w:tcBorders>
              <w:left w:val="nil"/>
              <w:bottom w:val="nil"/>
              <w:right w:val="single" w:sz="4" w:space="0" w:color="BFBFBF"/>
            </w:tcBorders>
          </w:tcPr>
          <w:p w14:paraId="68949530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CD4D5CC" w14:textId="77777777" w:rsidTr="00F55583">
        <w:trPr>
          <w:trHeight w:val="45"/>
        </w:trPr>
        <w:tc>
          <w:tcPr>
            <w:tcW w:w="18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73AD3FA" w14:textId="77777777" w:rsidR="00F55583" w:rsidRPr="00CC10CF" w:rsidRDefault="00F55583" w:rsidP="00F55583">
            <w:pPr>
              <w:pStyle w:val="berschrift3"/>
              <w:rPr>
                <w:sz w:val="16"/>
              </w:rPr>
            </w:pPr>
          </w:p>
        </w:tc>
        <w:tc>
          <w:tcPr>
            <w:tcW w:w="373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6E30AB1" w14:textId="77777777" w:rsidR="00F55583" w:rsidRPr="00CC10CF" w:rsidRDefault="00F55583" w:rsidP="00F55583">
            <w:pPr>
              <w:pStyle w:val="berschrift3"/>
              <w:rPr>
                <w:sz w:val="16"/>
              </w:rPr>
            </w:pPr>
          </w:p>
        </w:tc>
        <w:tc>
          <w:tcPr>
            <w:tcW w:w="8374" w:type="dxa"/>
            <w:gridSpan w:val="20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F1DFF37" w14:textId="77777777" w:rsidR="00F55583" w:rsidRPr="00CC10CF" w:rsidRDefault="00F55583" w:rsidP="00F55583">
            <w:pPr>
              <w:ind w:left="279" w:hanging="279"/>
              <w:rPr>
                <w:sz w:val="16"/>
              </w:rPr>
            </w:pPr>
          </w:p>
        </w:tc>
      </w:tr>
      <w:tr w:rsidR="00F55583" w:rsidRPr="009216C2" w14:paraId="069A2EFC" w14:textId="77777777" w:rsidTr="00F55583">
        <w:trPr>
          <w:trHeight w:val="537"/>
        </w:trPr>
        <w:tc>
          <w:tcPr>
            <w:tcW w:w="8930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C1AAD68" w14:textId="77777777" w:rsidR="00F55583" w:rsidRPr="00351CB3" w:rsidRDefault="00F55583" w:rsidP="00F55583">
            <w:pPr>
              <w:pStyle w:val="berschrift3"/>
              <w:rPr>
                <w:color w:val="808080" w:themeColor="background1" w:themeShade="80"/>
              </w:rPr>
            </w:pPr>
            <w:r w:rsidRPr="00351CB3">
              <w:rPr>
                <w:color w:val="808080" w:themeColor="background1" w:themeShade="80"/>
              </w:rPr>
              <w:t>2</w:t>
            </w:r>
            <w:r>
              <w:rPr>
                <w:color w:val="808080" w:themeColor="background1" w:themeShade="80"/>
              </w:rPr>
              <w:t xml:space="preserve"> Unterschiedlich schriftlich addieren </w:t>
            </w:r>
          </w:p>
          <w:p w14:paraId="167B2E66" w14:textId="77777777" w:rsidR="00F55583" w:rsidRDefault="00F55583" w:rsidP="00F55583">
            <w:pPr>
              <w:ind w:left="279" w:hanging="279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</w:t>
            </w:r>
          </w:p>
          <w:p w14:paraId="0EAFBAB3" w14:textId="77777777" w:rsidR="00F55583" w:rsidRPr="00351CB3" w:rsidRDefault="00F55583" w:rsidP="00F55583">
            <w:pPr>
              <w:ind w:left="279" w:hanging="279"/>
              <w:rPr>
                <w:color w:val="808080" w:themeColor="background1" w:themeShade="80"/>
              </w:rPr>
            </w:pPr>
            <w:r w:rsidRPr="0033214A">
              <w:t xml:space="preserve">    Wie addiert man in deinem Land schriftlich? </w:t>
            </w:r>
            <w:r w:rsidRPr="00351CB3">
              <w:rPr>
                <w:color w:val="0D0D0D" w:themeColor="text1" w:themeTint="F2"/>
              </w:rPr>
              <w:t xml:space="preserve">So </w:t>
            </w:r>
            <w:r>
              <w:rPr>
                <w:color w:val="0D0D0D" w:themeColor="text1" w:themeTint="F2"/>
              </w:rPr>
              <w:t xml:space="preserve">addiert man in </w:t>
            </w:r>
          </w:p>
        </w:tc>
      </w:tr>
      <w:tr w:rsidR="00F55583" w:rsidRPr="00CC10CF" w14:paraId="0076EC56" w14:textId="77777777" w:rsidTr="00F55583">
        <w:trPr>
          <w:trHeight w:val="30"/>
        </w:trPr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14:paraId="640937BC" w14:textId="77777777" w:rsidR="00F55583" w:rsidRPr="00CC10CF" w:rsidRDefault="00F55583" w:rsidP="00F55583">
            <w:pPr>
              <w:pStyle w:val="berschrift3"/>
              <w:rPr>
                <w:sz w:val="10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0AC1E5B" w14:textId="77777777" w:rsidR="00F55583" w:rsidRPr="00CC10CF" w:rsidRDefault="00F55583" w:rsidP="00F55583">
            <w:pPr>
              <w:pStyle w:val="berschrift3"/>
              <w:rPr>
                <w:sz w:val="1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6157AF2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11A99B7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487C870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8214B0D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490DCF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DA3A11B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196859A9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445B7F" w14:textId="77777777" w:rsidR="00F55583" w:rsidRPr="00CC10CF" w:rsidRDefault="00F55583" w:rsidP="00F55583">
            <w:pPr>
              <w:ind w:left="279" w:hanging="279"/>
              <w:rPr>
                <w:sz w:val="10"/>
              </w:rPr>
            </w:pPr>
          </w:p>
        </w:tc>
      </w:tr>
      <w:tr w:rsidR="00F55583" w:rsidRPr="009216C2" w14:paraId="1B3E9D4B" w14:textId="77777777" w:rsidTr="00F55583">
        <w:trPr>
          <w:trHeight w:val="30"/>
        </w:trPr>
        <w:tc>
          <w:tcPr>
            <w:tcW w:w="1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5408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98ADF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4E55DF86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F6D03F3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 w:rsidRPr="00CC10CF">
              <w:rPr>
                <w:b/>
              </w:rPr>
              <w:t>Afghanistan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43D6D2D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3922067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F1ED13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 w:rsidRPr="00CC10CF">
              <w:rPr>
                <w:b/>
              </w:rPr>
              <w:t xml:space="preserve">Spanien 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1720F40E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63F8431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BF341A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 w:rsidRPr="00CC10CF">
              <w:rPr>
                <w:b/>
              </w:rPr>
              <w:t>Griechenland</w:t>
            </w:r>
          </w:p>
        </w:tc>
      </w:tr>
      <w:tr w:rsidR="00F55583" w:rsidRPr="009216C2" w14:paraId="480210A5" w14:textId="77777777" w:rsidTr="00F55583">
        <w:trPr>
          <w:trHeight w:val="3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25038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058EF0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474963CE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86AEC6" w14:textId="77777777" w:rsidR="00F55583" w:rsidRDefault="00F55583" w:rsidP="00F55583">
            <w:pPr>
              <w:ind w:left="279" w:hanging="279"/>
            </w:pPr>
            <w:r>
              <w:t xml:space="preserve">Der Übertrag steht </w:t>
            </w:r>
          </w:p>
          <w:p w14:paraId="7AEBD311" w14:textId="77777777" w:rsidR="00F55583" w:rsidRDefault="00F55583" w:rsidP="00F55583">
            <w:pPr>
              <w:ind w:left="279" w:hanging="279"/>
            </w:pPr>
            <w:r w:rsidRPr="00351CB3">
              <w:rPr>
                <w:i/>
              </w:rPr>
              <w:t>über den Summanden</w:t>
            </w:r>
            <w:r>
              <w:t>.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40D3E05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B110F9F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911D60" w14:textId="77777777" w:rsidR="00F55583" w:rsidRDefault="00F55583" w:rsidP="00F55583">
            <w:pPr>
              <w:ind w:left="279" w:hanging="279"/>
            </w:pPr>
            <w:r>
              <w:t xml:space="preserve">Der Übertrag steht </w:t>
            </w:r>
          </w:p>
          <w:p w14:paraId="2220EB2E" w14:textId="77777777" w:rsidR="00F55583" w:rsidRPr="00C71350" w:rsidRDefault="00F55583" w:rsidP="00F55583">
            <w:pPr>
              <w:ind w:left="279" w:hanging="279"/>
            </w:pPr>
            <w:r w:rsidRPr="00351CB3">
              <w:rPr>
                <w:i/>
              </w:rPr>
              <w:t>unter der Summe</w:t>
            </w:r>
            <w:r>
              <w:t>.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3EB0E7D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B97B5E3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29B58F" w14:textId="77777777" w:rsidR="00F55583" w:rsidRDefault="00F55583" w:rsidP="00F55583">
            <w:pPr>
              <w:ind w:left="279" w:hanging="279"/>
            </w:pPr>
            <w:r>
              <w:t>Der Übertrag steht</w:t>
            </w:r>
          </w:p>
          <w:p w14:paraId="5926FE99" w14:textId="77777777" w:rsidR="00F55583" w:rsidRPr="00C71350" w:rsidRDefault="00F55583" w:rsidP="00F55583">
            <w:pPr>
              <w:ind w:left="279" w:hanging="279"/>
            </w:pPr>
            <w:r w:rsidRPr="00351CB3">
              <w:rPr>
                <w:i/>
              </w:rPr>
              <w:t>über der Summe</w:t>
            </w:r>
            <w:r>
              <w:t>.</w:t>
            </w:r>
          </w:p>
        </w:tc>
      </w:tr>
      <w:tr w:rsidR="00F55583" w:rsidRPr="009216C2" w14:paraId="02B6634D" w14:textId="77777777" w:rsidTr="00F620FE">
        <w:trPr>
          <w:trHeight w:val="3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45545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C19BF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0689576F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EBE4BC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3DB2EEF7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4865E70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1E1A6F6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8CEEEA7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5A65ADB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19F85A67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7B0E8E6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8E3A456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024367C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84AF237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5E3AE02D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13B70108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EAF4BD9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55FDA9A9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F628C89" w14:textId="77777777" w:rsidR="00F55583" w:rsidRPr="00CC10CF" w:rsidRDefault="00F55583" w:rsidP="00F55583">
            <w:pPr>
              <w:ind w:left="279" w:hanging="279"/>
              <w:rPr>
                <w:sz w:val="18"/>
              </w:rPr>
            </w:pPr>
          </w:p>
        </w:tc>
      </w:tr>
      <w:tr w:rsidR="00F55583" w:rsidRPr="009216C2" w14:paraId="0536DFCB" w14:textId="77777777" w:rsidTr="00F620FE">
        <w:trPr>
          <w:trHeight w:val="284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0C3A7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2AE71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2F0D06D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5B78A25D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F9AF8A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D00E3C" w14:textId="0EF77F23" w:rsidR="00F55583" w:rsidRPr="00C71350" w:rsidRDefault="00F55583" w:rsidP="00703028">
            <w:pPr>
              <w:pStyle w:val="Handschrift"/>
              <w:jc w:val="center"/>
            </w:pPr>
            <w:r w:rsidRPr="000D08CF">
              <w:t>3</w:t>
            </w:r>
            <w:r>
              <w:t xml:space="preserve"> </w:t>
            </w:r>
            <w:r w:rsidRPr="00EF774C">
              <w:rPr>
                <w:rFonts w:ascii="Calibri" w:hAnsi="Calibri"/>
                <w:vertAlign w:val="superscript"/>
              </w:rPr>
              <w:t>1</w:t>
            </w:r>
          </w:p>
        </w:tc>
        <w:tc>
          <w:tcPr>
            <w:tcW w:w="55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BEEA1C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9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D283DF6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0BDE0812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5FE85E33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72A530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381A65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3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598D8C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9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E98339D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5000DC56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4C11A1F6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7F4896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1083C0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 xml:space="preserve"> </w:t>
            </w:r>
            <w:r w:rsidRPr="000D08CF">
              <w:rPr>
                <w:szCs w:val="21"/>
              </w:rPr>
              <w:t>3</w:t>
            </w:r>
          </w:p>
        </w:tc>
        <w:tc>
          <w:tcPr>
            <w:tcW w:w="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9B2DBF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9</w:t>
            </w:r>
          </w:p>
        </w:tc>
      </w:tr>
      <w:tr w:rsidR="00F55583" w:rsidRPr="009216C2" w14:paraId="3DF074C7" w14:textId="77777777" w:rsidTr="00F620FE">
        <w:trPr>
          <w:trHeight w:val="284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34155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234C9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173F5B70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74A38BD6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+</w:t>
            </w:r>
          </w:p>
        </w:tc>
        <w:tc>
          <w:tcPr>
            <w:tcW w:w="455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41387AC4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2</w:t>
            </w:r>
          </w:p>
        </w:tc>
        <w:tc>
          <w:tcPr>
            <w:tcW w:w="663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2ECA8BF1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55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2B67751E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6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B04CE33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2674D40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00B581C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+</w:t>
            </w:r>
          </w:p>
        </w:tc>
        <w:tc>
          <w:tcPr>
            <w:tcW w:w="559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1E3FE511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2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14438E2D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7EB21562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6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0EB43EB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C9956D4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1A4CF4C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+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7AB146A3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2</w:t>
            </w:r>
          </w:p>
        </w:tc>
        <w:tc>
          <w:tcPr>
            <w:tcW w:w="558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7DEFC59C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4</w:t>
            </w:r>
          </w:p>
        </w:tc>
        <w:tc>
          <w:tcPr>
            <w:tcW w:w="559" w:type="dxa"/>
            <w:tcBorders>
              <w:top w:val="single" w:sz="4" w:space="0" w:color="BFBFBF"/>
              <w:left w:val="single" w:sz="4" w:space="0" w:color="BFBFBF"/>
              <w:bottom w:val="single" w:sz="4" w:space="0" w:color="595959" w:themeColor="text1" w:themeTint="A6"/>
              <w:right w:val="single" w:sz="4" w:space="0" w:color="BFBFBF"/>
            </w:tcBorders>
            <w:vAlign w:val="center"/>
          </w:tcPr>
          <w:p w14:paraId="727CEF2D" w14:textId="77777777" w:rsidR="00F55583" w:rsidRPr="00C71350" w:rsidRDefault="00F55583" w:rsidP="00F55583">
            <w:pPr>
              <w:ind w:left="279" w:hanging="279"/>
              <w:jc w:val="center"/>
            </w:pPr>
            <w:r w:rsidRPr="000D08CF">
              <w:rPr>
                <w:szCs w:val="21"/>
              </w:rPr>
              <w:t>6</w:t>
            </w:r>
          </w:p>
        </w:tc>
      </w:tr>
      <w:tr w:rsidR="00F55583" w:rsidRPr="009216C2" w14:paraId="2DB860CB" w14:textId="77777777" w:rsidTr="00F620FE">
        <w:trPr>
          <w:trHeight w:val="284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BCD1A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C2F77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0C9B5763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E742053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455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08D2D5" w14:textId="77777777" w:rsidR="00F55583" w:rsidRPr="001D00FA" w:rsidRDefault="00F55583" w:rsidP="00064524">
            <w:pPr>
              <w:pStyle w:val="Handschrift"/>
              <w:jc w:val="center"/>
            </w:pPr>
            <w:r w:rsidRPr="001D00FA">
              <w:t>6</w:t>
            </w:r>
          </w:p>
        </w:tc>
        <w:tc>
          <w:tcPr>
            <w:tcW w:w="663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8CF2E5" w14:textId="77777777" w:rsidR="00F55583" w:rsidRPr="001D00FA" w:rsidRDefault="00F55583" w:rsidP="00064524">
            <w:pPr>
              <w:pStyle w:val="Handschrift"/>
              <w:jc w:val="center"/>
            </w:pPr>
            <w:r w:rsidRPr="001D00FA">
              <w:t>8</w:t>
            </w:r>
          </w:p>
        </w:tc>
        <w:tc>
          <w:tcPr>
            <w:tcW w:w="558" w:type="dxa"/>
            <w:gridSpan w:val="3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4F19E7" w14:textId="77777777" w:rsidR="00F55583" w:rsidRPr="001D00FA" w:rsidRDefault="00F55583" w:rsidP="00064524">
            <w:pPr>
              <w:pStyle w:val="Handschrift"/>
              <w:jc w:val="center"/>
            </w:pPr>
            <w:r w:rsidRPr="001D00FA">
              <w:t>5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  <w:vAlign w:val="center"/>
          </w:tcPr>
          <w:p w14:paraId="44A17D2C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BDB0D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31F41F0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559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6B6154" w14:textId="59017326" w:rsidR="00F55583" w:rsidRPr="001D00FA" w:rsidRDefault="00F55583" w:rsidP="00064524">
            <w:pPr>
              <w:pStyle w:val="Handschrift"/>
              <w:jc w:val="center"/>
            </w:pPr>
            <w:r w:rsidRPr="001D00FA">
              <w:t>6</w:t>
            </w:r>
          </w:p>
        </w:tc>
        <w:tc>
          <w:tcPr>
            <w:tcW w:w="558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564393" w14:textId="6F0CCC2B" w:rsidR="00F55583" w:rsidRPr="001D00FA" w:rsidRDefault="00F55583" w:rsidP="00064524">
            <w:pPr>
              <w:pStyle w:val="Handschrift"/>
              <w:jc w:val="center"/>
              <w:rPr>
                <w:vertAlign w:val="superscript"/>
              </w:rPr>
            </w:pPr>
            <w:r w:rsidRPr="001D00FA">
              <w:t>8</w:t>
            </w:r>
            <w:r w:rsidRPr="001D00FA">
              <w:rPr>
                <w:vertAlign w:val="superscript"/>
              </w:rPr>
              <w:t>1</w:t>
            </w:r>
          </w:p>
        </w:tc>
        <w:tc>
          <w:tcPr>
            <w:tcW w:w="558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6B256F" w14:textId="27AB5771" w:rsidR="00F55583" w:rsidRPr="001D00FA" w:rsidRDefault="00F55583" w:rsidP="00064524">
            <w:pPr>
              <w:pStyle w:val="Handschrift"/>
              <w:jc w:val="center"/>
            </w:pPr>
            <w:r w:rsidRPr="001D00FA">
              <w:t>5</w:t>
            </w:r>
          </w:p>
        </w:tc>
        <w:tc>
          <w:tcPr>
            <w:tcW w:w="279" w:type="dxa"/>
            <w:tcBorders>
              <w:top w:val="nil"/>
              <w:left w:val="single" w:sz="4" w:space="0" w:color="BFBFBF"/>
              <w:bottom w:val="nil"/>
              <w:right w:val="nil"/>
            </w:tcBorders>
            <w:vAlign w:val="center"/>
          </w:tcPr>
          <w:p w14:paraId="6987F4A7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1A900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37D21EA" w14:textId="77777777" w:rsidR="00F55583" w:rsidRPr="001D00FA" w:rsidRDefault="00F55583" w:rsidP="00064524">
            <w:pPr>
              <w:ind w:left="279" w:hanging="279"/>
              <w:jc w:val="center"/>
              <w:rPr>
                <w:color w:val="0070C0"/>
              </w:rPr>
            </w:pPr>
          </w:p>
        </w:tc>
        <w:tc>
          <w:tcPr>
            <w:tcW w:w="558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8B01B2" w14:textId="77777777" w:rsidR="00F55583" w:rsidRPr="001D00FA" w:rsidRDefault="00F55583" w:rsidP="00064524">
            <w:pPr>
              <w:pStyle w:val="Handschrift"/>
              <w:jc w:val="center"/>
            </w:pPr>
            <w:r w:rsidRPr="001D00FA">
              <w:t>6</w:t>
            </w:r>
          </w:p>
        </w:tc>
        <w:tc>
          <w:tcPr>
            <w:tcW w:w="558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CCF4E3" w14:textId="7663D5C5" w:rsidR="00F55583" w:rsidRPr="001D00FA" w:rsidRDefault="00F55583" w:rsidP="00064524">
            <w:pPr>
              <w:pStyle w:val="Handschrift"/>
              <w:jc w:val="center"/>
              <w:rPr>
                <w:vertAlign w:val="superscript"/>
              </w:rPr>
            </w:pPr>
            <w:r w:rsidRPr="001D00FA">
              <w:t xml:space="preserve">8 </w:t>
            </w:r>
            <w:r w:rsidRPr="001D00FA">
              <w:rPr>
                <w:vertAlign w:val="superscript"/>
              </w:rPr>
              <w:t>1</w:t>
            </w:r>
          </w:p>
        </w:tc>
        <w:tc>
          <w:tcPr>
            <w:tcW w:w="559" w:type="dxa"/>
            <w:tcBorders>
              <w:top w:val="single" w:sz="4" w:space="0" w:color="595959" w:themeColor="text1" w:themeTint="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DB7F89" w14:textId="77777777" w:rsidR="00F55583" w:rsidRPr="001D00FA" w:rsidRDefault="00F55583" w:rsidP="00064524">
            <w:pPr>
              <w:pStyle w:val="Handschrift"/>
              <w:jc w:val="center"/>
            </w:pPr>
            <w:r w:rsidRPr="001D00FA">
              <w:t>5</w:t>
            </w:r>
          </w:p>
        </w:tc>
      </w:tr>
      <w:tr w:rsidR="00F55583" w:rsidRPr="009216C2" w14:paraId="319C53B5" w14:textId="77777777" w:rsidTr="00F620FE">
        <w:trPr>
          <w:trHeight w:val="3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66242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861FA0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5677F1B9" w14:textId="77777777" w:rsidR="00F55583" w:rsidRPr="00CC10CF" w:rsidRDefault="00F55583" w:rsidP="00F55583">
            <w:pPr>
              <w:ind w:left="279" w:hanging="279"/>
              <w:rPr>
                <w:sz w:val="14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133AD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455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41A85C26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663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72E3F1A6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2DBA50F6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5FC0B752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7F45A957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2E7E65AB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9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420F1CB9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58CDC99C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69BC4ECB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7827BBE0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75F836D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1641BA9A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72A05CCA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0D14B017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9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6DB41BD3" w14:textId="77777777" w:rsidR="00F55583" w:rsidRPr="00CC10CF" w:rsidRDefault="00F55583" w:rsidP="00F55583">
            <w:pPr>
              <w:ind w:left="279" w:hanging="279"/>
              <w:rPr>
                <w:sz w:val="14"/>
              </w:rPr>
            </w:pPr>
          </w:p>
        </w:tc>
      </w:tr>
      <w:tr w:rsidR="00F55583" w:rsidRPr="009216C2" w14:paraId="3F70201E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14:paraId="55440984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E2DE0B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837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112F5E5" w14:textId="55B684F3" w:rsidR="00F55583" w:rsidRPr="00351CB3" w:rsidRDefault="00F55583" w:rsidP="00F55583">
            <w:pPr>
              <w:rPr>
                <w:szCs w:val="21"/>
              </w:rPr>
            </w:pPr>
            <w:r>
              <w:rPr>
                <w:szCs w:val="21"/>
              </w:rPr>
              <w:t>ABER: Es ist egal, wo der Übertrag steht. Die Idee ist dieselbe</w:t>
            </w:r>
            <w:r w:rsidR="009B0483">
              <w:rPr>
                <w:szCs w:val="21"/>
              </w:rPr>
              <w:t>. D</w:t>
            </w:r>
            <w:r>
              <w:rPr>
                <w:szCs w:val="21"/>
              </w:rPr>
              <w:t xml:space="preserve">as Ergebnis ist gleich. </w:t>
            </w:r>
          </w:p>
        </w:tc>
      </w:tr>
    </w:tbl>
    <w:p w14:paraId="4B8CF524" w14:textId="77777777" w:rsidR="00F55583" w:rsidRDefault="00F55583" w:rsidP="00F55583">
      <w:pPr>
        <w:rPr>
          <w:sz w:val="2"/>
        </w:rPr>
      </w:pPr>
    </w:p>
    <w:tbl>
      <w:tblPr>
        <w:tblStyle w:val="Tabellenraster"/>
        <w:tblW w:w="4917" w:type="pct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373"/>
        <w:gridCol w:w="418"/>
        <w:gridCol w:w="139"/>
        <w:gridCol w:w="280"/>
        <w:gridCol w:w="278"/>
        <w:gridCol w:w="559"/>
        <w:gridCol w:w="418"/>
        <w:gridCol w:w="139"/>
        <w:gridCol w:w="280"/>
        <w:gridCol w:w="140"/>
        <w:gridCol w:w="138"/>
        <w:gridCol w:w="279"/>
        <w:gridCol w:w="279"/>
        <w:gridCol w:w="557"/>
        <w:gridCol w:w="558"/>
        <w:gridCol w:w="557"/>
        <w:gridCol w:w="557"/>
        <w:gridCol w:w="279"/>
        <w:gridCol w:w="279"/>
        <w:gridCol w:w="557"/>
        <w:gridCol w:w="557"/>
        <w:gridCol w:w="557"/>
        <w:gridCol w:w="558"/>
      </w:tblGrid>
      <w:tr w:rsidR="00F55583" w:rsidRPr="009216C2" w14:paraId="3E18E65C" w14:textId="77777777" w:rsidTr="00F55583">
        <w:trPr>
          <w:trHeight w:val="799"/>
        </w:trPr>
        <w:tc>
          <w:tcPr>
            <w:tcW w:w="8919" w:type="dxa"/>
            <w:gridSpan w:val="24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9A54289" w14:textId="77777777" w:rsidR="00F55583" w:rsidRDefault="00F55583" w:rsidP="00F55583">
            <w:pPr>
              <w:pStyle w:val="berschrift2"/>
            </w:pPr>
            <w:proofErr w:type="gramStart"/>
            <w:r>
              <w:lastRenderedPageBreak/>
              <w:t>3  Wie</w:t>
            </w:r>
            <w:proofErr w:type="gramEnd"/>
            <w:r>
              <w:t xml:space="preserve"> subtrahiert man schriftlich?  Wie kann man dazu sprechen? </w:t>
            </w:r>
          </w:p>
          <w:p w14:paraId="53F68784" w14:textId="77777777" w:rsidR="00F55583" w:rsidRPr="0033214A" w:rsidRDefault="00F55583" w:rsidP="00F55583"/>
          <w:p w14:paraId="33B9B5A2" w14:textId="77777777" w:rsidR="00F55583" w:rsidRDefault="00F55583" w:rsidP="00F55583">
            <w:pPr>
              <w:pStyle w:val="berschrift2"/>
              <w:rPr>
                <w:b w:val="0"/>
                <w:color w:val="000000"/>
              </w:rPr>
            </w:pPr>
            <w:r>
              <w:t xml:space="preserve">     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12BA1652" wp14:editId="07F70469">
                  <wp:extent cx="156462" cy="144000"/>
                  <wp:effectExtent l="0" t="0" r="0" b="0"/>
                  <wp:docPr id="5913" name="Grafik 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  <w:p w14:paraId="7679EA28" w14:textId="77777777" w:rsidR="00F55583" w:rsidRPr="0033214A" w:rsidRDefault="00F55583" w:rsidP="00F55583"/>
        </w:tc>
      </w:tr>
      <w:tr w:rsidR="00F55583" w:rsidRPr="009216C2" w14:paraId="5DADBA7F" w14:textId="77777777" w:rsidTr="00F55583">
        <w:trPr>
          <w:trHeight w:val="254"/>
        </w:trPr>
        <w:tc>
          <w:tcPr>
            <w:tcW w:w="3207" w:type="dxa"/>
            <w:gridSpan w:val="11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</w:tcPr>
          <w:p w14:paraId="5C4A2B91" w14:textId="77777777" w:rsidR="00F55583" w:rsidRPr="0001285C" w:rsidRDefault="00F55583" w:rsidP="00F55583">
            <w:pPr>
              <w:pStyle w:val="berschrift3"/>
            </w:pPr>
            <w:r>
              <w:t xml:space="preserve">      </w:t>
            </w:r>
            <w:r w:rsidRPr="0001285C">
              <w:t xml:space="preserve">Wir </w:t>
            </w:r>
            <w:r>
              <w:t>wissen:</w:t>
            </w:r>
          </w:p>
        </w:tc>
        <w:tc>
          <w:tcPr>
            <w:tcW w:w="138" w:type="dxa"/>
            <w:tcBorders>
              <w:top w:val="single" w:sz="4" w:space="0" w:color="BFBFBF"/>
              <w:left w:val="single" w:sz="4" w:space="0" w:color="BFBFBF"/>
              <w:bottom w:val="nil"/>
              <w:right w:val="nil"/>
            </w:tcBorders>
          </w:tcPr>
          <w:p w14:paraId="247632D8" w14:textId="77777777" w:rsidR="00F55583" w:rsidRPr="000E78B5" w:rsidRDefault="00F55583" w:rsidP="00F55583"/>
        </w:tc>
        <w:tc>
          <w:tcPr>
            <w:tcW w:w="5574" w:type="dxa"/>
            <w:gridSpan w:val="12"/>
            <w:tcBorders>
              <w:top w:val="single" w:sz="4" w:space="0" w:color="BFBF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8941C9" w14:textId="77777777" w:rsidR="00F55583" w:rsidRPr="00696215" w:rsidRDefault="00F55583" w:rsidP="00F55583">
            <w:pPr>
              <w:pStyle w:val="berschrift3"/>
            </w:pPr>
            <w:r w:rsidRPr="00C71350">
              <w:t>Das bedeutet</w:t>
            </w:r>
            <w:r>
              <w:t>:</w:t>
            </w:r>
          </w:p>
        </w:tc>
      </w:tr>
      <w:tr w:rsidR="00F55583" w:rsidRPr="009216C2" w14:paraId="055193BD" w14:textId="77777777" w:rsidTr="00F55583">
        <w:trPr>
          <w:trHeight w:val="80"/>
        </w:trPr>
        <w:tc>
          <w:tcPr>
            <w:tcW w:w="183" w:type="dxa"/>
            <w:tcBorders>
              <w:top w:val="single" w:sz="4" w:space="0" w:color="BFBFBF" w:themeColor="background1" w:themeShade="BF"/>
              <w:left w:val="single" w:sz="4" w:space="0" w:color="BFBFBF"/>
              <w:bottom w:val="nil"/>
              <w:right w:val="nil"/>
            </w:tcBorders>
          </w:tcPr>
          <w:p w14:paraId="6CD88B5A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37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4A66E724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68BE3C33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65184E7C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7087E2B4" w14:textId="77777777" w:rsidR="00F55583" w:rsidRPr="00351CB3" w:rsidRDefault="00F55583" w:rsidP="00F55583">
            <w:pPr>
              <w:pStyle w:val="berschrift3"/>
              <w:rPr>
                <w:sz w:val="14"/>
              </w:rPr>
            </w:pPr>
          </w:p>
        </w:tc>
        <w:tc>
          <w:tcPr>
            <w:tcW w:w="140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/>
            </w:tcBorders>
          </w:tcPr>
          <w:p w14:paraId="281116A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 w:val="restart"/>
            <w:tcBorders>
              <w:top w:val="single" w:sz="4" w:space="0" w:color="BFBFBF" w:themeColor="background1" w:themeShade="BF"/>
              <w:left w:val="single" w:sz="4" w:space="0" w:color="BFBFBF"/>
              <w:right w:val="nil"/>
            </w:tcBorders>
          </w:tcPr>
          <w:p w14:paraId="329F5A97" w14:textId="77777777" w:rsidR="00F55583" w:rsidRPr="00C71350" w:rsidRDefault="00F55583" w:rsidP="00F55583">
            <w:pPr>
              <w:pStyle w:val="berschrift3"/>
              <w:spacing w:line="264" w:lineRule="auto"/>
            </w:pPr>
          </w:p>
        </w:tc>
        <w:tc>
          <w:tcPr>
            <w:tcW w:w="5574" w:type="dxa"/>
            <w:gridSpan w:val="12"/>
            <w:vMerge w:val="restart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</w:tcPr>
          <w:p w14:paraId="26631CBD" w14:textId="77777777" w:rsidR="00F55583" w:rsidRPr="00D62853" w:rsidRDefault="00F55583" w:rsidP="00F55583">
            <w:pPr>
              <w:pStyle w:val="berschrift3"/>
              <w:spacing w:line="264" w:lineRule="auto"/>
              <w:ind w:left="289" w:firstLine="0"/>
              <w:rPr>
                <w:b w:val="0"/>
                <w:sz w:val="12"/>
              </w:rPr>
            </w:pPr>
          </w:p>
          <w:p w14:paraId="435235E2" w14:textId="77777777" w:rsidR="00F55583" w:rsidRDefault="00F55583" w:rsidP="00F55583">
            <w:r>
              <w:t xml:space="preserve">Das schriftliche Subtrahieren kann man sehr unterschiedlich aufschreiben. Es gibt sogar in Deutschland verschiedene Möglichkeiten. Das hier ist </w:t>
            </w:r>
            <w:r w:rsidRPr="00954F7D">
              <w:rPr>
                <w:i/>
              </w:rPr>
              <w:t>eine</w:t>
            </w:r>
            <w:r>
              <w:t xml:space="preserve"> Möglichkeit </w:t>
            </w:r>
            <w:r w:rsidRPr="00751DD7">
              <w:rPr>
                <w:noProof/>
              </w:rPr>
              <w:drawing>
                <wp:inline distT="0" distB="0" distL="0" distR="0" wp14:anchorId="2A70E199" wp14:editId="478B7FED">
                  <wp:extent cx="156462" cy="144000"/>
                  <wp:effectExtent l="0" t="0" r="0" b="0"/>
                  <wp:docPr id="5914" name="Grafik 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14:paraId="43E9F3EC" w14:textId="77777777" w:rsidR="00F55583" w:rsidRDefault="00F55583" w:rsidP="00F55583"/>
          <w:p w14:paraId="013F6FE4" w14:textId="77777777" w:rsidR="00F55583" w:rsidRDefault="00F55583" w:rsidP="00F55583">
            <w:r>
              <w:sym w:font="Symbol" w:char="F0DC"/>
            </w:r>
            <w:r>
              <w:t xml:space="preserve"> der Minuend 765 (1. Zahl) </w:t>
            </w:r>
            <w:r w:rsidRPr="00751DD7">
              <w:rPr>
                <w:noProof/>
              </w:rPr>
              <w:drawing>
                <wp:inline distT="0" distB="0" distL="0" distR="0" wp14:anchorId="4DB77CAA" wp14:editId="1336703C">
                  <wp:extent cx="156462" cy="144000"/>
                  <wp:effectExtent l="0" t="0" r="0" b="0"/>
                  <wp:docPr id="5921" name="Grafik 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: </w:t>
            </w:r>
          </w:p>
          <w:p w14:paraId="79B4386B" w14:textId="2B23F3E3" w:rsidR="00F55583" w:rsidRDefault="00F55583" w:rsidP="00F55583">
            <w:r>
              <w:sym w:font="Symbol" w:char="F0DC"/>
            </w:r>
            <w:r>
              <w:t xml:space="preserve"> der Subtrahend</w:t>
            </w:r>
            <w:r w:rsidR="004C2748">
              <w:t xml:space="preserve"> </w:t>
            </w:r>
            <w:r>
              <w:t xml:space="preserve">138 (2. Zahl)  </w:t>
            </w:r>
            <w:r w:rsidRPr="00751DD7">
              <w:rPr>
                <w:noProof/>
              </w:rPr>
              <w:drawing>
                <wp:inline distT="0" distB="0" distL="0" distR="0" wp14:anchorId="2A7C658C" wp14:editId="015064BC">
                  <wp:extent cx="156462" cy="144000"/>
                  <wp:effectExtent l="0" t="0" r="0" b="0"/>
                  <wp:docPr id="5926" name="Grafik 5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: </w:t>
            </w:r>
          </w:p>
          <w:p w14:paraId="11E562BA" w14:textId="77777777" w:rsidR="00F55583" w:rsidRPr="00351CB3" w:rsidRDefault="00F55583" w:rsidP="00F55583">
            <w:pPr>
              <w:rPr>
                <w:sz w:val="16"/>
              </w:rPr>
            </w:pPr>
          </w:p>
          <w:p w14:paraId="28093058" w14:textId="77777777" w:rsidR="00F55583" w:rsidRPr="001A69FD" w:rsidRDefault="00F55583" w:rsidP="001B7956">
            <w:pPr>
              <w:pStyle w:val="berschrift3"/>
              <w:numPr>
                <w:ilvl w:val="0"/>
                <w:numId w:val="25"/>
              </w:numPr>
              <w:ind w:left="284" w:hanging="284"/>
              <w:rPr>
                <w:b w:val="0"/>
              </w:rPr>
            </w:pPr>
            <w:r>
              <w:rPr>
                <w:b w:val="0"/>
              </w:rPr>
              <w:t>Ich schreibe den Subtrahenden unter den Minuenden.</w:t>
            </w:r>
            <w:r w:rsidRPr="001A69FD">
              <w:rPr>
                <w:b w:val="0"/>
              </w:rPr>
              <w:t xml:space="preserve"> </w:t>
            </w:r>
          </w:p>
          <w:p w14:paraId="03907158" w14:textId="77777777" w:rsidR="00F55583" w:rsidRPr="0079778B" w:rsidRDefault="00F55583" w:rsidP="00F55583">
            <w:pPr>
              <w:ind w:left="279" w:hanging="279"/>
              <w:rPr>
                <w:sz w:val="12"/>
              </w:rPr>
            </w:pPr>
          </w:p>
          <w:p w14:paraId="5758FA7C" w14:textId="77777777" w:rsidR="00F55583" w:rsidRDefault="00F55583" w:rsidP="001B7956">
            <w:pPr>
              <w:pStyle w:val="Listenabsatz"/>
              <w:numPr>
                <w:ilvl w:val="0"/>
                <w:numId w:val="25"/>
              </w:numPr>
              <w:ind w:left="284" w:hanging="284"/>
            </w:pPr>
            <w:r>
              <w:t xml:space="preserve">Ich subtrahiere </w:t>
            </w:r>
            <w:r w:rsidRPr="00F71A01">
              <w:rPr>
                <w:b/>
              </w:rPr>
              <w:t>stellenweise</w:t>
            </w:r>
            <w:r>
              <w:t xml:space="preserve">: </w:t>
            </w:r>
          </w:p>
          <w:p w14:paraId="0B8E45C2" w14:textId="77777777" w:rsidR="00F55583" w:rsidRDefault="00F55583" w:rsidP="001B7956">
            <w:pPr>
              <w:pStyle w:val="Listenabsatz"/>
              <w:numPr>
                <w:ilvl w:val="0"/>
                <w:numId w:val="26"/>
              </w:numPr>
              <w:spacing w:before="120"/>
              <w:ind w:left="483" w:hanging="284"/>
            </w:pPr>
            <w:r>
              <w:t xml:space="preserve">Ich sehe bei den </w:t>
            </w:r>
            <w:r w:rsidRPr="00F71A01">
              <w:rPr>
                <w:b/>
              </w:rPr>
              <w:t>Einerstellen (E)</w:t>
            </w:r>
            <w:r>
              <w:t xml:space="preserve">: 5 &lt; 8 </w:t>
            </w:r>
          </w:p>
          <w:p w14:paraId="6C16EDBA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2"/>
            </w:pPr>
            <w:r>
              <w:t xml:space="preserve">Ich weiß: Ich kann so nicht subtrahieren. </w:t>
            </w:r>
          </w:p>
          <w:p w14:paraId="46AAF8FF" w14:textId="77777777" w:rsidR="00F55583" w:rsidRDefault="00F55583" w:rsidP="00DF13F5">
            <w:pPr>
              <w:ind w:left="483"/>
            </w:pPr>
            <w:r>
              <w:t xml:space="preserve">Der Minuend muss hier gleich 8 oder größer als 8 sein. </w:t>
            </w:r>
          </w:p>
          <w:p w14:paraId="281F355D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 xml:space="preserve">Ich addiere 10 zum </w:t>
            </w:r>
            <w:r w:rsidRPr="00411FE4">
              <w:rPr>
                <w:i/>
              </w:rPr>
              <w:t>Minuenden</w:t>
            </w:r>
            <w:r>
              <w:t xml:space="preserve"> </w:t>
            </w:r>
            <w:r w:rsidRPr="00411FE4">
              <w:rPr>
                <w:b/>
              </w:rPr>
              <w:t>und</w:t>
            </w:r>
            <w:r>
              <w:t xml:space="preserve"> zum </w:t>
            </w:r>
            <w:r w:rsidRPr="00411FE4">
              <w:rPr>
                <w:i/>
              </w:rPr>
              <w:t>Subtrahenden</w:t>
            </w:r>
            <w:r>
              <w:t xml:space="preserve">. </w:t>
            </w:r>
          </w:p>
          <w:p w14:paraId="504F0BBF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 xml:space="preserve">Die Differenz bleibt dann gleich. </w:t>
            </w:r>
          </w:p>
          <w:p w14:paraId="03828BDC" w14:textId="77777777" w:rsidR="00F55583" w:rsidRPr="00FF6BB9" w:rsidRDefault="00F55583" w:rsidP="00FF6BB9">
            <w:pPr>
              <w:ind w:left="360" w:hanging="360"/>
              <w:rPr>
                <w:sz w:val="16"/>
              </w:rPr>
            </w:pPr>
          </w:p>
          <w:p w14:paraId="423C38DC" w14:textId="77777777" w:rsidR="00F55583" w:rsidRDefault="00F55583" w:rsidP="00F55583">
            <w:r>
              <w:t xml:space="preserve">          </w:t>
            </w:r>
            <w:r w:rsidRPr="00411FE4">
              <w:rPr>
                <w:i/>
              </w:rPr>
              <w:t>Beim Minuenden:</w:t>
            </w:r>
            <w:r>
              <w:t xml:space="preserve"> Ich schreibe bei der Einerstelle: 5   </w:t>
            </w:r>
            <w:r w:rsidRPr="00411FE4">
              <w:rPr>
                <w:vertAlign w:val="superscript"/>
              </w:rPr>
              <w:t>10</w:t>
            </w:r>
            <w:r>
              <w:t xml:space="preserve"> </w:t>
            </w:r>
          </w:p>
          <w:p w14:paraId="1B5E23C5" w14:textId="682A04B1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 xml:space="preserve">5 </w:t>
            </w:r>
            <w:r>
              <w:rPr>
                <w:vertAlign w:val="superscript"/>
              </w:rPr>
              <w:t>10</w:t>
            </w:r>
            <w:r>
              <w:t xml:space="preserve"> bedeutet hier: 5 + 10 = 15.</w:t>
            </w:r>
            <w:r>
              <w:br/>
              <w:t xml:space="preserve">Ich kann jetzt subtrahieren: 15 - 8 = 7. </w:t>
            </w:r>
          </w:p>
          <w:p w14:paraId="058EF9DD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 xml:space="preserve">Ich schreibe die 7 als Ergebnis zu den </w:t>
            </w:r>
            <w:proofErr w:type="spellStart"/>
            <w:r>
              <w:t>Einern</w:t>
            </w:r>
            <w:proofErr w:type="spellEnd"/>
            <w:r>
              <w:t xml:space="preserve"> (E). </w:t>
            </w:r>
          </w:p>
          <w:p w14:paraId="7784542F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 w:rsidRPr="00411FE4">
              <w:rPr>
                <w:i/>
              </w:rPr>
              <w:t>Beim Subtrahenden:</w:t>
            </w:r>
            <w:r>
              <w:t xml:space="preserve"> Ich ergänze eine kleine 1 unter die Zehnerstelle (Z). Die 1 steht für 10. </w:t>
            </w:r>
          </w:p>
          <w:p w14:paraId="2A9E8E61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>Ich denke mir jetzt an der Zehnerstelle: 30 + 10 = 40</w:t>
            </w:r>
          </w:p>
          <w:p w14:paraId="1FC8EA18" w14:textId="77777777" w:rsidR="00F55583" w:rsidRPr="00E8694B" w:rsidRDefault="00F55583" w:rsidP="00F55583">
            <w:pPr>
              <w:pStyle w:val="Listenabsatz"/>
              <w:ind w:left="289"/>
              <w:rPr>
                <w:sz w:val="14"/>
              </w:rPr>
            </w:pPr>
          </w:p>
          <w:p w14:paraId="79C95FCD" w14:textId="77777777" w:rsidR="00F55583" w:rsidRDefault="00F55583" w:rsidP="001B7956">
            <w:pPr>
              <w:pStyle w:val="Listenabsatz"/>
              <w:numPr>
                <w:ilvl w:val="0"/>
                <w:numId w:val="26"/>
              </w:numPr>
              <w:ind w:left="483" w:hanging="284"/>
            </w:pPr>
            <w:r>
              <w:t xml:space="preserve">Ich subtrahiere nun die </w:t>
            </w:r>
            <w:r w:rsidRPr="00F71A01">
              <w:rPr>
                <w:b/>
              </w:rPr>
              <w:t>Zehnerstellen (Z)</w:t>
            </w:r>
            <w:r>
              <w:t xml:space="preserve">. </w:t>
            </w:r>
          </w:p>
          <w:p w14:paraId="3D6D2772" w14:textId="77777777" w:rsidR="00F55583" w:rsidRDefault="00F55583" w:rsidP="00F55583">
            <w:pPr>
              <w:ind w:left="483"/>
            </w:pPr>
            <w:r>
              <w:t xml:space="preserve">Ich rechne: 6 – 4 = 2 </w:t>
            </w:r>
            <w:r>
              <w:sym w:font="Symbol" w:char="F0DE"/>
            </w:r>
            <w:r>
              <w:t xml:space="preserve"> Das bedeutet: 60 – 40 = 20</w:t>
            </w:r>
          </w:p>
          <w:p w14:paraId="1F8F1084" w14:textId="77777777" w:rsidR="00F55583" w:rsidRDefault="00F55583" w:rsidP="00F55583">
            <w:pPr>
              <w:ind w:left="483"/>
            </w:pPr>
            <w:r>
              <w:t>Ich schreibe die 2 als Ergebnis zu den Zehnern (Z).</w:t>
            </w:r>
          </w:p>
          <w:p w14:paraId="4E795219" w14:textId="77777777" w:rsidR="00F55583" w:rsidRPr="00E8694B" w:rsidRDefault="00F55583" w:rsidP="00F55583">
            <w:pPr>
              <w:ind w:left="483"/>
              <w:rPr>
                <w:sz w:val="14"/>
              </w:rPr>
            </w:pPr>
          </w:p>
          <w:p w14:paraId="1F4F6120" w14:textId="77777777" w:rsidR="00F55583" w:rsidRDefault="00F55583" w:rsidP="001B7956">
            <w:pPr>
              <w:pStyle w:val="Listenabsatz"/>
              <w:numPr>
                <w:ilvl w:val="0"/>
                <w:numId w:val="26"/>
              </w:numPr>
              <w:ind w:left="483" w:hanging="284"/>
            </w:pPr>
            <w:r>
              <w:t xml:space="preserve">Ich subtrahiere jetzt die </w:t>
            </w:r>
            <w:r w:rsidRPr="00F71A01">
              <w:rPr>
                <w:b/>
              </w:rPr>
              <w:t>Hunderterstellen (H)</w:t>
            </w:r>
            <w:r>
              <w:t>: 7 – 1 = 6</w:t>
            </w:r>
          </w:p>
          <w:p w14:paraId="434DCC83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>Das bedeutet: 700 – 100 = 600</w:t>
            </w:r>
          </w:p>
          <w:p w14:paraId="1AAB86CC" w14:textId="77777777" w:rsidR="00F55583" w:rsidRDefault="00F55583" w:rsidP="00DF13F5">
            <w:pPr>
              <w:pStyle w:val="Listenabsatz"/>
              <w:numPr>
                <w:ilvl w:val="0"/>
                <w:numId w:val="0"/>
              </w:numPr>
              <w:ind w:left="483"/>
            </w:pPr>
            <w:r>
              <w:t xml:space="preserve">Ich schreibe die 6 als Ergebnis zu den Hundertern (H). </w:t>
            </w:r>
          </w:p>
          <w:p w14:paraId="415F0558" w14:textId="77777777" w:rsidR="00F55583" w:rsidRPr="00E8694B" w:rsidRDefault="00F55583" w:rsidP="00FF6BB9">
            <w:pPr>
              <w:pStyle w:val="Listenabsatz"/>
              <w:numPr>
                <w:ilvl w:val="0"/>
                <w:numId w:val="0"/>
              </w:numPr>
              <w:ind w:left="483"/>
              <w:rPr>
                <w:sz w:val="14"/>
              </w:rPr>
            </w:pPr>
          </w:p>
          <w:p w14:paraId="755CD483" w14:textId="77777777" w:rsidR="00F55583" w:rsidRPr="00C71350" w:rsidRDefault="00F55583" w:rsidP="00F55583">
            <w:pPr>
              <w:tabs>
                <w:tab w:val="left" w:pos="300"/>
              </w:tabs>
            </w:pPr>
            <w:r>
              <w:t xml:space="preserve">3.     Ich weiß nun: Das Ergebnis ist 627. </w:t>
            </w:r>
          </w:p>
        </w:tc>
      </w:tr>
      <w:tr w:rsidR="00F55583" w:rsidRPr="009216C2" w14:paraId="02C58D07" w14:textId="77777777" w:rsidTr="00F55583">
        <w:trPr>
          <w:trHeight w:val="714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59D6DB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387A85B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652637B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E049E0">
              <w:drawing>
                <wp:inline distT="0" distB="0" distL="0" distR="0" wp14:anchorId="04352E9B" wp14:editId="0749AD88">
                  <wp:extent cx="364737" cy="396000"/>
                  <wp:effectExtent l="0" t="0" r="0" b="4445"/>
                  <wp:docPr id="5927" name="Grafik 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1BF36E8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5FAA3839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>
              <w:drawing>
                <wp:inline distT="0" distB="0" distL="0" distR="0" wp14:anchorId="3092E261" wp14:editId="0E035EA4">
                  <wp:extent cx="504000" cy="144000"/>
                  <wp:effectExtent l="0" t="0" r="0" b="8890"/>
                  <wp:docPr id="5928" name="Grafik 5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203BC9A9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30B421E7" w14:textId="77777777" w:rsidR="00F55583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  <w:p w14:paraId="098555AA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940840">
              <w:rPr>
                <w:sz w:val="2"/>
                <w:szCs w:val="10"/>
              </w:rPr>
              <w:drawing>
                <wp:inline distT="0" distB="0" distL="0" distR="0" wp14:anchorId="3252767F" wp14:editId="2098B377">
                  <wp:extent cx="72000" cy="72000"/>
                  <wp:effectExtent l="0" t="0" r="4445" b="4445"/>
                  <wp:docPr id="5929" name="Grafik 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B341DD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7968CA9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44300F3E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B9DAAE5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FBFEE4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125F8FC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CDB371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H</w:t>
            </w:r>
          </w:p>
        </w:tc>
        <w:tc>
          <w:tcPr>
            <w:tcW w:w="83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69AC00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Z</w:t>
            </w: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F84D73" w14:textId="77777777" w:rsidR="00F55583" w:rsidRPr="000D08CF" w:rsidRDefault="00F55583" w:rsidP="00F55583">
            <w:pPr>
              <w:pStyle w:val="berschrift3"/>
              <w:jc w:val="center"/>
              <w:rPr>
                <w:sz w:val="21"/>
                <w:szCs w:val="21"/>
              </w:rPr>
            </w:pPr>
            <w:r w:rsidRPr="000D08CF">
              <w:rPr>
                <w:sz w:val="21"/>
                <w:szCs w:val="21"/>
              </w:rPr>
              <w:t>E</w:t>
            </w:r>
          </w:p>
        </w:tc>
        <w:tc>
          <w:tcPr>
            <w:tcW w:w="14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56BFF943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1DCA59E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6E8CA16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3BC5D3F8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AB20B9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B73E8D1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B7538C" w14:textId="77777777" w:rsidR="00F55583" w:rsidRPr="00EC6F93" w:rsidRDefault="00F55583" w:rsidP="00F55583">
            <w:pPr>
              <w:pStyle w:val="berschrift3"/>
              <w:jc w:val="center"/>
              <w:rPr>
                <w:b w:val="0"/>
              </w:rPr>
            </w:pPr>
            <w:r w:rsidRPr="00EC6F93">
              <w:rPr>
                <w:b w:val="0"/>
              </w:rPr>
              <w:t>7</w:t>
            </w:r>
          </w:p>
        </w:tc>
        <w:tc>
          <w:tcPr>
            <w:tcW w:w="83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0CEF7C" w14:textId="77777777" w:rsidR="00F55583" w:rsidRPr="00EC6F93" w:rsidRDefault="00F55583" w:rsidP="00F55583">
            <w:pPr>
              <w:pStyle w:val="berschrift3"/>
              <w:jc w:val="center"/>
              <w:rPr>
                <w:b w:val="0"/>
              </w:rPr>
            </w:pPr>
            <w:r w:rsidRPr="00EC6F93">
              <w:rPr>
                <w:b w:val="0"/>
              </w:rPr>
              <w:t>6</w:t>
            </w: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4C48C8" w14:textId="7FA5DFE3" w:rsidR="00F55583" w:rsidRPr="00EC6F93" w:rsidRDefault="00F55583" w:rsidP="00FF6BB9">
            <w:pPr>
              <w:pStyle w:val="Handschrift"/>
              <w:jc w:val="center"/>
              <w:rPr>
                <w:vertAlign w:val="superscript"/>
              </w:rPr>
            </w:pPr>
            <w:r w:rsidRPr="00FF6BB9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5</w:t>
            </w:r>
            <w:r w:rsidRPr="00EC6F93">
              <w:t xml:space="preserve"> </w:t>
            </w:r>
            <w:r w:rsidRPr="00EC6F93">
              <w:rPr>
                <w:vertAlign w:val="superscript"/>
              </w:rPr>
              <w:t>10</w:t>
            </w:r>
          </w:p>
        </w:tc>
        <w:tc>
          <w:tcPr>
            <w:tcW w:w="14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3490E73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3603ED0C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4FA9AFB0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7283277B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F61B38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231F59F" w14:textId="77777777" w:rsidR="00F55583" w:rsidRPr="00783477" w:rsidRDefault="00F55583" w:rsidP="00F55583">
            <w:pPr>
              <w:pStyle w:val="berschrift3"/>
              <w:jc w:val="center"/>
              <w:rPr>
                <w:b w:val="0"/>
              </w:rPr>
            </w:pPr>
            <w:r w:rsidRPr="00783477">
              <w:rPr>
                <w:b w:val="0"/>
              </w:rPr>
              <w:t>-</w:t>
            </w: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auto"/>
              <w:right w:val="single" w:sz="4" w:space="0" w:color="BFBFBF"/>
            </w:tcBorders>
          </w:tcPr>
          <w:p w14:paraId="61A8C6F3" w14:textId="77777777" w:rsidR="00F55583" w:rsidRPr="00783477" w:rsidRDefault="00F55583" w:rsidP="00F55583">
            <w:pPr>
              <w:pStyle w:val="berschrift3"/>
              <w:jc w:val="center"/>
              <w:rPr>
                <w:b w:val="0"/>
              </w:rPr>
            </w:pPr>
            <w:r w:rsidRPr="00783477">
              <w:rPr>
                <w:b w:val="0"/>
              </w:rPr>
              <w:t>1</w:t>
            </w:r>
          </w:p>
        </w:tc>
        <w:tc>
          <w:tcPr>
            <w:tcW w:w="837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auto"/>
              <w:right w:val="single" w:sz="4" w:space="0" w:color="BFBFBF"/>
            </w:tcBorders>
          </w:tcPr>
          <w:p w14:paraId="22E55197" w14:textId="59BB407D" w:rsidR="00F55583" w:rsidRPr="00EC6F93" w:rsidRDefault="00F55583" w:rsidP="00FF6BB9">
            <w:pPr>
              <w:pStyle w:val="Handschrift"/>
              <w:jc w:val="center"/>
              <w:rPr>
                <w:vertAlign w:val="subscript"/>
              </w:rPr>
            </w:pPr>
            <w:r w:rsidRPr="00FF6BB9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3</w:t>
            </w:r>
            <w:r w:rsidRPr="00EC6F93">
              <w:t xml:space="preserve"> </w:t>
            </w:r>
            <w:r w:rsidRPr="00EC6F93">
              <w:rPr>
                <w:vertAlign w:val="subscript"/>
              </w:rPr>
              <w:t>1</w:t>
            </w: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auto"/>
              <w:right w:val="single" w:sz="4" w:space="0" w:color="BFBFBF"/>
            </w:tcBorders>
          </w:tcPr>
          <w:p w14:paraId="5277C441" w14:textId="77777777" w:rsidR="00F55583" w:rsidRPr="00EC6F93" w:rsidRDefault="00F55583" w:rsidP="00F55583">
            <w:pPr>
              <w:pStyle w:val="berschrift3"/>
              <w:jc w:val="center"/>
              <w:rPr>
                <w:b w:val="0"/>
              </w:rPr>
            </w:pPr>
            <w:r w:rsidRPr="00EC6F93">
              <w:rPr>
                <w:b w:val="0"/>
              </w:rPr>
              <w:t>8</w:t>
            </w:r>
          </w:p>
        </w:tc>
        <w:tc>
          <w:tcPr>
            <w:tcW w:w="14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57B0C68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33BC3B5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73DA22B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0ACE8D76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2C8E8E0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3EC3FA4" w14:textId="77777777" w:rsidR="00F55583" w:rsidRPr="00351CB3" w:rsidRDefault="00F55583" w:rsidP="00F55583">
            <w:pPr>
              <w:pStyle w:val="berschrift3"/>
              <w:jc w:val="center"/>
              <w:rPr>
                <w:b w:val="0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single" w:sz="8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527C40" w14:textId="77777777" w:rsidR="00F55583" w:rsidRPr="001D00FA" w:rsidRDefault="00F55583" w:rsidP="00FF6BB9">
            <w:pPr>
              <w:pStyle w:val="Handschrift"/>
              <w:jc w:val="center"/>
            </w:pPr>
            <w:r w:rsidRPr="001D00FA">
              <w:t>6</w:t>
            </w:r>
          </w:p>
        </w:tc>
        <w:tc>
          <w:tcPr>
            <w:tcW w:w="837" w:type="dxa"/>
            <w:gridSpan w:val="2"/>
            <w:tcBorders>
              <w:top w:val="single" w:sz="8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757EE2" w14:textId="77777777" w:rsidR="00F55583" w:rsidRPr="001D00FA" w:rsidRDefault="00F55583" w:rsidP="00FF6BB9">
            <w:pPr>
              <w:pStyle w:val="Handschrift"/>
              <w:jc w:val="center"/>
            </w:pPr>
            <w:r w:rsidRPr="001D00FA">
              <w:t>2</w:t>
            </w:r>
          </w:p>
        </w:tc>
        <w:tc>
          <w:tcPr>
            <w:tcW w:w="837" w:type="dxa"/>
            <w:gridSpan w:val="3"/>
            <w:tcBorders>
              <w:top w:val="single" w:sz="8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91A9EC" w14:textId="77777777" w:rsidR="00F55583" w:rsidRPr="001D00FA" w:rsidRDefault="00F55583" w:rsidP="00FF6BB9">
            <w:pPr>
              <w:pStyle w:val="Handschrift"/>
              <w:jc w:val="center"/>
            </w:pPr>
            <w:r w:rsidRPr="001D00FA">
              <w:t>7</w:t>
            </w:r>
          </w:p>
        </w:tc>
        <w:tc>
          <w:tcPr>
            <w:tcW w:w="14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14:paraId="6930AC7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B54E9A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394B41D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7FC5D5A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115A1F0" w14:textId="77777777" w:rsidR="00F55583" w:rsidRPr="00351CB3" w:rsidRDefault="00F55583" w:rsidP="00F55583">
            <w:pPr>
              <w:pStyle w:val="berschrift3"/>
              <w:rPr>
                <w:sz w:val="12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5F24543" w14:textId="77777777" w:rsidR="00F55583" w:rsidRPr="00351CB3" w:rsidRDefault="00F55583" w:rsidP="00F55583">
            <w:pPr>
              <w:pStyle w:val="berschrift3"/>
              <w:jc w:val="center"/>
              <w:rPr>
                <w:sz w:val="12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5A57E358" w14:textId="77777777" w:rsidR="00F55583" w:rsidRPr="00351CB3" w:rsidRDefault="00F55583" w:rsidP="00F55583">
            <w:pPr>
              <w:pStyle w:val="berschrift3"/>
              <w:jc w:val="center"/>
              <w:rPr>
                <w:sz w:val="12"/>
                <w:szCs w:val="21"/>
              </w:rPr>
            </w:pPr>
            <w:r>
              <w:rPr>
                <w:sz w:val="1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D29A118" wp14:editId="6115C66C">
                      <wp:simplePos x="0" y="0"/>
                      <wp:positionH relativeFrom="column">
                        <wp:posOffset>246233</wp:posOffset>
                      </wp:positionH>
                      <wp:positionV relativeFrom="paragraph">
                        <wp:posOffset>13335</wp:posOffset>
                      </wp:positionV>
                      <wp:extent cx="45085" cy="3047365"/>
                      <wp:effectExtent l="76200" t="0" r="50165" b="57785"/>
                      <wp:wrapNone/>
                      <wp:docPr id="5749" name="Gerade Verbindung mit Pfeil 5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085" cy="30473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EE077BD" id="Gerade Verbindung mit Pfeil 5749" o:spid="_x0000_s1026" type="#_x0000_t32" style="position:absolute;margin-left:19.4pt;margin-top:1.05pt;width:3.55pt;height:239.95pt;flip:x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" strokecolor="gray [1629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78B99629" w14:textId="77777777" w:rsidR="00F55583" w:rsidRPr="00351CB3" w:rsidRDefault="00F55583" w:rsidP="00F55583">
            <w:pPr>
              <w:pStyle w:val="berschrift3"/>
              <w:jc w:val="center"/>
              <w:rPr>
                <w:sz w:val="12"/>
                <w:szCs w:val="21"/>
              </w:rPr>
            </w:pPr>
            <w:r>
              <w:rPr>
                <w:sz w:val="1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B69F9A0" wp14:editId="4B9A212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64770</wp:posOffset>
                      </wp:positionV>
                      <wp:extent cx="9525" cy="1296000"/>
                      <wp:effectExtent l="63500" t="12700" r="53975" b="25400"/>
                      <wp:wrapNone/>
                      <wp:docPr id="5750" name="Gerade Verbindung mit Pfeil 5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296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AE0193" id="Gerade Verbindung mit Pfeil 5750" o:spid="_x0000_s1026" type="#_x0000_t32" style="position:absolute;margin-left:16.95pt;margin-top:5.1pt;width:.75pt;height:102.05pt;flip:x;z-index:25272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" strokecolor="gray [1629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14:paraId="02C29204" w14:textId="77777777" w:rsidR="00F55583" w:rsidRPr="00351CB3" w:rsidRDefault="00F55583" w:rsidP="00F55583">
            <w:pPr>
              <w:pStyle w:val="berschrift3"/>
              <w:jc w:val="center"/>
              <w:rPr>
                <w:sz w:val="12"/>
                <w:szCs w:val="21"/>
              </w:rPr>
            </w:pPr>
            <w:r>
              <w:rPr>
                <w:sz w:val="1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72F7A212" wp14:editId="21118DDE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36195</wp:posOffset>
                      </wp:positionV>
                      <wp:extent cx="0" cy="419100"/>
                      <wp:effectExtent l="63500" t="0" r="38100" b="25400"/>
                      <wp:wrapNone/>
                      <wp:docPr id="5751" name="Gerade Verbindung mit Pfeil 5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0551508" id="Gerade Verbindung mit Pfeil 5751" o:spid="_x0000_s1026" type="#_x0000_t32" style="position:absolute;margin-left:22.35pt;margin-top:2.85pt;width:0;height:3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" strokecolor="gray [1629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D686550" w14:textId="77777777" w:rsidR="00F55583" w:rsidRPr="00351CB3" w:rsidRDefault="00F55583" w:rsidP="00F55583">
            <w:pPr>
              <w:pStyle w:val="berschrift3"/>
              <w:rPr>
                <w:sz w:val="12"/>
              </w:rPr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903A14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B5005D4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364910E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795F62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F11E3D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5E20CB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1CF15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63C8D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E1D7E7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C8A175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68AF2D2A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01AD32A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41D9608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E11A9D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AD7D6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287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0D2D7B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9968FC3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016220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6C2344FF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865D275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023C25B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6E3FD91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837BB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6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2E05BB" w14:textId="4BD60A55" w:rsidR="00F55583" w:rsidRPr="001D00FA" w:rsidRDefault="00F55583" w:rsidP="00FF6BB9">
            <w:pPr>
              <w:pStyle w:val="Handschrift"/>
              <w:jc w:val="right"/>
            </w:pPr>
            <w:r w:rsidRPr="001D00FA">
              <w:t xml:space="preserve">           5 + 10 = 15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E9EA023" w14:textId="77777777" w:rsidR="00F55583" w:rsidRPr="006A4D1F" w:rsidRDefault="00F55583" w:rsidP="00F55583">
            <w:pPr>
              <w:pStyle w:val="berschrift3"/>
              <w:rPr>
                <w:sz w:val="18"/>
              </w:rPr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6724A50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999B29B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DA24092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547869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402BED1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F5D1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2733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8A4870" w14:textId="77777777" w:rsidR="00F55583" w:rsidRPr="001D00FA" w:rsidRDefault="00F55583" w:rsidP="00F55583">
            <w:pPr>
              <w:pStyle w:val="berschrift3"/>
              <w:jc w:val="center"/>
              <w:rPr>
                <w:rFonts w:ascii="Komika Text" w:hAnsi="Komika Text"/>
                <w:b w:val="0"/>
                <w:color w:val="0070C0"/>
                <w:sz w:val="18"/>
                <w:szCs w:val="21"/>
              </w:rPr>
            </w:pPr>
            <w:r w:rsidRPr="001D00FA">
              <w:rPr>
                <w:rFonts w:ascii="Komika Text" w:hAnsi="Komika Text"/>
                <w:b w:val="0"/>
                <w:color w:val="0070C0"/>
                <w:sz w:val="18"/>
                <w:szCs w:val="21"/>
              </w:rPr>
              <w:sym w:font="Symbol" w:char="F0DF"/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409D385" w14:textId="77777777" w:rsidR="00F55583" w:rsidRPr="006A4D1F" w:rsidRDefault="00F55583" w:rsidP="00F55583">
            <w:pPr>
              <w:pStyle w:val="berschrift3"/>
              <w:rPr>
                <w:sz w:val="18"/>
              </w:rPr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8045F3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AC4DEC0" w14:textId="77777777" w:rsidR="00F55583" w:rsidRPr="00C71350" w:rsidRDefault="00F55583" w:rsidP="00F55583">
            <w:pPr>
              <w:ind w:left="279" w:hanging="279"/>
            </w:pPr>
          </w:p>
        </w:tc>
      </w:tr>
      <w:tr w:rsidR="00FF6BB9" w:rsidRPr="009216C2" w14:paraId="718F2059" w14:textId="77777777" w:rsidTr="00C5041F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493EC31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9D8F4C1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3291F8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6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92A2EF" w14:textId="6AEB62BD" w:rsidR="00FF6BB9" w:rsidRPr="001D00FA" w:rsidRDefault="00FF6BB9" w:rsidP="00FF6BB9">
            <w:pPr>
              <w:pStyle w:val="Handschrift"/>
              <w:jc w:val="right"/>
            </w:pPr>
            <w:r w:rsidRPr="001D00FA">
              <w:t xml:space="preserve">  15 </w:t>
            </w:r>
            <w:r>
              <w:t>–</w:t>
            </w:r>
            <w:r w:rsidRPr="001D00FA">
              <w:t xml:space="preserve"> 8</w:t>
            </w:r>
            <w:r>
              <w:t xml:space="preserve"> </w:t>
            </w:r>
            <w:r w:rsidRPr="001D00FA">
              <w:t>=</w:t>
            </w:r>
            <w:r>
              <w:t xml:space="preserve"> </w:t>
            </w:r>
            <w:r w:rsidRPr="001D00FA">
              <w:t>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C81A389" w14:textId="6337EA77" w:rsidR="00FF6BB9" w:rsidRPr="00C71350" w:rsidRDefault="00FF6BB9" w:rsidP="00F55583">
            <w:pPr>
              <w:pStyle w:val="berschrift3"/>
            </w:pPr>
            <w:r>
              <w:t xml:space="preserve"> </w:t>
            </w: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46B8A3A" w14:textId="77777777" w:rsidR="00FF6BB9" w:rsidRPr="00C71350" w:rsidRDefault="00FF6BB9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2CA2832D" w14:textId="77777777" w:rsidR="00FF6BB9" w:rsidRPr="00C71350" w:rsidRDefault="00FF6BB9" w:rsidP="00F55583">
            <w:pPr>
              <w:ind w:left="279" w:hanging="279"/>
            </w:pPr>
          </w:p>
        </w:tc>
      </w:tr>
      <w:tr w:rsidR="00F55583" w:rsidRPr="009216C2" w14:paraId="78A0E73A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1AD8EFB8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F71233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609F6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F91D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A24F8" w14:textId="2A85230C" w:rsidR="00F55583" w:rsidRPr="001D00FA" w:rsidRDefault="00F55583" w:rsidP="00FF6BB9">
            <w:pPr>
              <w:pStyle w:val="Handschrift"/>
            </w:pPr>
            <w:r w:rsidRPr="001D00FA">
              <w:t xml:space="preserve"> 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B091C5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179195D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472F3213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2B819DB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FD3A49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55E0CE6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21977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B934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D103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A33BB2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DA0020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E7B13ED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E18B0CD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BC4A73A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250062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09EFB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3D6976" w14:textId="69A08767" w:rsidR="00F55583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  <w:r w:rsidRPr="00867170"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818F223" wp14:editId="2BD4F0EE">
                      <wp:simplePos x="0" y="0"/>
                      <wp:positionH relativeFrom="column">
                        <wp:posOffset>486534</wp:posOffset>
                      </wp:positionH>
                      <wp:positionV relativeFrom="paragraph">
                        <wp:posOffset>74806</wp:posOffset>
                      </wp:positionV>
                      <wp:extent cx="409575" cy="1295400"/>
                      <wp:effectExtent l="0" t="0" r="66675" b="57150"/>
                      <wp:wrapNone/>
                      <wp:docPr id="5753" name="Bogen 5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295400"/>
                              </a:xfrm>
                              <a:prstGeom prst="arc">
                                <a:avLst>
                                  <a:gd name="adj1" fmla="val 17287036"/>
                                  <a:gd name="adj2" fmla="val 5351141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3ACE10" id="Bogen 5753" o:spid="_x0000_s1026" style="position:absolute;margin-left:38.3pt;margin-top:5.9pt;width:32.25pt;height:102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129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" path="m352050,197609nsc391322,326142,412054,500289,409339,678824v-5081,334027,-89728,600905,-195355,615923l204788,647700,352050,197609xem352050,197609nfc391322,326142,412054,500289,409339,678824v-5081,334027,-89728,600905,-195355,615923e" filled="f" strokecolor="gray [1629]" strokeweight="2pt">
                      <v:stroke endarrow="block"/>
                      <v:path arrowok="t" o:connecttype="custom" o:connectlocs="352050,197609;409339,678824;213984,1294747" o:connectangles="0,0,0"/>
                    </v:shape>
                  </w:pict>
                </mc:Fallback>
              </mc:AlternateConten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3BFFE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4E92ADE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01E7E4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CE0909E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4379451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443732D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AA662D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14:paraId="7C2B5FC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6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05FE35" w14:textId="77777777" w:rsidR="00F55583" w:rsidRPr="00EC6F93" w:rsidRDefault="00F55583" w:rsidP="00FF6BB9">
            <w:pPr>
              <w:pStyle w:val="Handschrift"/>
              <w:jc w:val="center"/>
              <w:rPr>
                <w:color w:val="365F91" w:themeColor="accent1" w:themeShade="BF"/>
              </w:rPr>
            </w:pPr>
            <w:r w:rsidRPr="001D00FA">
              <w:t>30 + 10 = 40</w:t>
            </w: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5F1A0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5434DB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208F6A3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CEABBE8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4A0A5274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341A385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82AF2B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AE48A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6C16F" w14:textId="77777777" w:rsidR="00F55583" w:rsidRPr="00EC6F93" w:rsidRDefault="00F55583" w:rsidP="00F55583">
            <w:pPr>
              <w:pStyle w:val="berschrift3"/>
              <w:ind w:left="136" w:hanging="23"/>
              <w:jc w:val="center"/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</w:pPr>
            <w:r w:rsidRPr="00EC6F93"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397C44E8" wp14:editId="6F6C4827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26035</wp:posOffset>
                      </wp:positionV>
                      <wp:extent cx="0" cy="847725"/>
                      <wp:effectExtent l="63500" t="0" r="50800" b="28575"/>
                      <wp:wrapNone/>
                      <wp:docPr id="5752" name="Gerade Verbindung mit Pfeil 5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7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CEA2C0" id="Gerade Verbindung mit Pfeil 5752" o:spid="_x0000_s1026" type="#_x0000_t32" style="position:absolute;margin-left:19.2pt;margin-top:2.05pt;width:0;height:66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" strokecolor="gray [1629]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D775B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4CC0F1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36C2A9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7A9D982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330B46D2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909FA4B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ED3D40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A0700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6B91E0" w14:textId="77777777" w:rsidR="00F55583" w:rsidRPr="00EC6F93" w:rsidRDefault="00F55583" w:rsidP="00F55583">
            <w:pPr>
              <w:pStyle w:val="berschrift3"/>
              <w:ind w:left="136" w:hanging="23"/>
              <w:jc w:val="center"/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7F00D" w14:textId="1878B410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45510CF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16B75A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228DBFFE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0A79C70E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52A8AE1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C2AC2D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811421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E4362" w14:textId="77777777" w:rsidR="00F55583" w:rsidRPr="00EC6F93" w:rsidRDefault="00F55583" w:rsidP="00F55583">
            <w:pPr>
              <w:pStyle w:val="berschrift3"/>
              <w:ind w:left="136" w:hanging="23"/>
              <w:jc w:val="center"/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9BB0C9" w14:textId="7470CA1F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FD9F2F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74B204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68226496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C458974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CD62186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DD10FC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576079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CBC40" w14:textId="77777777" w:rsidR="00F55583" w:rsidRPr="00EC6F93" w:rsidRDefault="00F55583" w:rsidP="00F55583">
            <w:pPr>
              <w:pStyle w:val="berschrift3"/>
              <w:ind w:left="136" w:hanging="23"/>
              <w:jc w:val="center"/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EC93A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5D2A982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61BE11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6970FCA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40D61CB" w14:textId="77777777" w:rsidTr="00F55583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2B7158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4C10B6B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FF6FE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133023" w14:textId="77777777" w:rsidR="00F55583" w:rsidRPr="00EC6F93" w:rsidRDefault="00F55583" w:rsidP="00F55583">
            <w:pPr>
              <w:pStyle w:val="berschrift3"/>
              <w:ind w:left="136" w:hanging="23"/>
              <w:jc w:val="center"/>
              <w:rPr>
                <w:rFonts w:ascii="Komika Text" w:hAnsi="Komika Text"/>
                <w:b w:val="0"/>
                <w:color w:val="365F91" w:themeColor="accent1" w:themeShade="BF"/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A7B98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46D437A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6670B48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4A28A34B" w14:textId="77777777" w:rsidR="00F55583" w:rsidRPr="00C71350" w:rsidRDefault="00F55583" w:rsidP="00F55583">
            <w:pPr>
              <w:ind w:left="279" w:hanging="279"/>
            </w:pPr>
          </w:p>
        </w:tc>
      </w:tr>
      <w:tr w:rsidR="00FF6BB9" w:rsidRPr="009216C2" w14:paraId="073E7653" w14:textId="77777777" w:rsidTr="00C5041F">
        <w:trPr>
          <w:trHeight w:val="7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06D71A6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1ADE364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2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D0823C4" w14:textId="77A13ED8" w:rsidR="00FF6BB9" w:rsidRPr="00867170" w:rsidRDefault="00FF6BB9" w:rsidP="00FF6BB9">
            <w:pPr>
              <w:pStyle w:val="Handschrift"/>
              <w:jc w:val="center"/>
              <w:rPr>
                <w:sz w:val="21"/>
                <w:szCs w:val="21"/>
              </w:rPr>
            </w:pPr>
            <w:r w:rsidRPr="001D00FA">
              <w:t>60</w:t>
            </w:r>
            <w:r>
              <w:t xml:space="preserve"> –</w:t>
            </w:r>
            <w:r w:rsidRPr="001D00FA">
              <w:t xml:space="preserve"> 40</w:t>
            </w:r>
            <w:r>
              <w:t xml:space="preserve"> </w:t>
            </w:r>
            <w:r w:rsidRPr="001D00FA">
              <w:t>= 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7C50F103" w14:textId="77777777" w:rsidR="00FF6BB9" w:rsidRPr="00C71350" w:rsidRDefault="00FF6BB9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483B05FD" w14:textId="77777777" w:rsidR="00FF6BB9" w:rsidRPr="00C71350" w:rsidRDefault="00FF6BB9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1B61852B" w14:textId="77777777" w:rsidR="00FF6BB9" w:rsidRPr="00C71350" w:rsidRDefault="00FF6BB9" w:rsidP="00F55583">
            <w:pPr>
              <w:ind w:left="279" w:hanging="279"/>
            </w:pPr>
          </w:p>
        </w:tc>
      </w:tr>
      <w:tr w:rsidR="00F55583" w:rsidRPr="009216C2" w14:paraId="6582C959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24E0E5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0789F92E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2902B3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596535" w14:textId="5E339503" w:rsidR="00F55583" w:rsidRPr="001D00FA" w:rsidRDefault="00F55583" w:rsidP="00FF6BB9">
            <w:pPr>
              <w:pStyle w:val="Handschrift"/>
            </w:pPr>
            <w:r w:rsidRPr="001D00FA">
              <w:rPr>
                <w:bCs/>
                <w:iCs/>
              </w:rPr>
              <w:t xml:space="preserve">   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8C8B27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09C33C6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21F0D7D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2F9440B2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58C133BA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65734F9E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13C25D02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6CBD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63D09" w14:textId="29FEF304" w:rsidR="00F55583" w:rsidRPr="001D00FA" w:rsidRDefault="00F55583" w:rsidP="00FF6BB9">
            <w:pPr>
              <w:pStyle w:val="Handschrift"/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1064E0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08FAC0B7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16BFF01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C698FDF" w14:textId="77777777" w:rsidR="00F55583" w:rsidRPr="00C71350" w:rsidRDefault="00F55583" w:rsidP="00F55583">
            <w:pPr>
              <w:ind w:left="279" w:hanging="279"/>
            </w:pPr>
          </w:p>
        </w:tc>
      </w:tr>
      <w:tr w:rsidR="00FF6BB9" w:rsidRPr="009216C2" w14:paraId="5D451BF9" w14:textId="77777777" w:rsidTr="00C5041F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06EA5EFC" w14:textId="77777777" w:rsidR="00FF6BB9" w:rsidRPr="00867170" w:rsidRDefault="00FF6BB9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20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F3D5861" w14:textId="6321D4D5" w:rsidR="00FF6BB9" w:rsidRPr="00867170" w:rsidRDefault="00FF6BB9" w:rsidP="00FF6BB9">
            <w:pPr>
              <w:pStyle w:val="Handschrift"/>
            </w:pPr>
            <w:r w:rsidRPr="001D00FA">
              <w:t xml:space="preserve"> 700</w:t>
            </w:r>
            <w:r>
              <w:t xml:space="preserve"> –</w:t>
            </w:r>
            <w:r w:rsidRPr="001D00FA">
              <w:t xml:space="preserve"> 100</w:t>
            </w:r>
            <w:r>
              <w:t xml:space="preserve"> </w:t>
            </w:r>
            <w:r w:rsidRPr="001D00FA">
              <w:t>= 600</w:t>
            </w: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461F9" w14:textId="77777777" w:rsidR="00FF6BB9" w:rsidRPr="00867170" w:rsidRDefault="00FF6BB9" w:rsidP="00FF6BB9">
            <w:pPr>
              <w:pStyle w:val="Handschrift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1EDF540B" w14:textId="77777777" w:rsidR="00FF6BB9" w:rsidRPr="00C71350" w:rsidRDefault="00FF6BB9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78A7E184" w14:textId="77777777" w:rsidR="00FF6BB9" w:rsidRPr="00C71350" w:rsidRDefault="00FF6BB9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B8375A5" w14:textId="77777777" w:rsidR="00FF6BB9" w:rsidRPr="00C71350" w:rsidRDefault="00FF6BB9" w:rsidP="00F55583">
            <w:pPr>
              <w:ind w:left="279" w:hanging="279"/>
            </w:pPr>
          </w:p>
        </w:tc>
      </w:tr>
      <w:tr w:rsidR="00F55583" w:rsidRPr="009216C2" w14:paraId="207B51DD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F4F01EA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55093B68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8F6F8" w14:textId="5ED9ADC8" w:rsidR="00F55583" w:rsidRPr="001D00FA" w:rsidRDefault="00F55583" w:rsidP="00FF6BB9">
            <w:pPr>
              <w:pStyle w:val="Handschrift"/>
            </w:pPr>
            <w:r w:rsidRPr="001D00FA">
              <w:t xml:space="preserve">   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678167" w14:textId="77777777" w:rsidR="00F55583" w:rsidRPr="00867170" w:rsidRDefault="00F55583" w:rsidP="00FF6BB9">
            <w:pPr>
              <w:pStyle w:val="Handschrift"/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C292D" w14:textId="77777777" w:rsidR="00F55583" w:rsidRPr="00867170" w:rsidRDefault="00F55583" w:rsidP="00FF6BB9">
            <w:pPr>
              <w:pStyle w:val="Handschrift"/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3C249E9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63E5728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466A2AA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05DEACB9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360059BC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67F61F4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DB39F" w14:textId="047EC95B" w:rsidR="00F55583" w:rsidRPr="001D00FA" w:rsidRDefault="00F55583" w:rsidP="00FF6BB9">
            <w:pPr>
              <w:pStyle w:val="Handschrift"/>
            </w:pPr>
            <w:r w:rsidRPr="001D00FA">
              <w:t xml:space="preserve">   </w:t>
            </w:r>
          </w:p>
        </w:tc>
        <w:tc>
          <w:tcPr>
            <w:tcW w:w="16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409668" w14:textId="77777777" w:rsidR="00F55583" w:rsidRPr="00867170" w:rsidRDefault="00F55583" w:rsidP="00FF6BB9">
            <w:pPr>
              <w:pStyle w:val="Handschrift"/>
            </w:pPr>
            <w:r>
              <w:t>600 + 20 + 7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23D6DDBD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050559D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954D0E5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230464BC" w14:textId="77777777" w:rsidTr="00F55583">
        <w:trPr>
          <w:trHeight w:val="50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4A94EC47" w14:textId="77777777" w:rsidR="00F55583" w:rsidRPr="00550D5A" w:rsidRDefault="00F55583" w:rsidP="00F55583">
            <w:pPr>
              <w:pStyle w:val="berschrift3"/>
              <w:rPr>
                <w:sz w:val="6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4E394D0A" w14:textId="77777777" w:rsidR="00F55583" w:rsidRPr="00550D5A" w:rsidRDefault="00F55583" w:rsidP="00F55583">
            <w:pPr>
              <w:pStyle w:val="berschrift3"/>
              <w:rPr>
                <w:sz w:val="6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4D4C08" w14:textId="77777777" w:rsidR="00F55583" w:rsidRPr="00EC6F93" w:rsidRDefault="00F55583" w:rsidP="00F55583">
            <w:pPr>
              <w:pStyle w:val="berschrift3"/>
              <w:rPr>
                <w:rFonts w:ascii="Komika Text" w:hAnsi="Komika Text"/>
                <w:b w:val="0"/>
                <w:color w:val="365F91" w:themeColor="accent1" w:themeShade="BF"/>
                <w:sz w:val="6"/>
                <w:szCs w:val="21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A88C0" w14:textId="77777777" w:rsidR="00F55583" w:rsidRPr="00550D5A" w:rsidRDefault="00F55583" w:rsidP="00F55583">
            <w:pPr>
              <w:pStyle w:val="berschrift3"/>
              <w:rPr>
                <w:sz w:val="6"/>
                <w:szCs w:val="21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0D1049" w14:textId="77777777" w:rsidR="00F55583" w:rsidRPr="00550D5A" w:rsidRDefault="00F55583" w:rsidP="00F55583">
            <w:pPr>
              <w:pStyle w:val="berschrift3"/>
              <w:rPr>
                <w:sz w:val="6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D366E86" w14:textId="77777777" w:rsidR="00F55583" w:rsidRPr="00550D5A" w:rsidRDefault="00F55583" w:rsidP="00F55583">
            <w:pPr>
              <w:pStyle w:val="berschrift3"/>
              <w:rPr>
                <w:sz w:val="6"/>
              </w:rPr>
            </w:pPr>
          </w:p>
        </w:tc>
        <w:tc>
          <w:tcPr>
            <w:tcW w:w="138" w:type="dxa"/>
            <w:vMerge/>
            <w:tcBorders>
              <w:left w:val="single" w:sz="4" w:space="0" w:color="BFBFBF"/>
              <w:right w:val="nil"/>
            </w:tcBorders>
          </w:tcPr>
          <w:p w14:paraId="5C3AF8C0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D65BCAF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6FA3806C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nil"/>
              <w:right w:val="nil"/>
            </w:tcBorders>
          </w:tcPr>
          <w:p w14:paraId="7A994DFF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66521756" w14:textId="77777777" w:rsidR="00F55583" w:rsidRPr="00867170" w:rsidRDefault="00F55583" w:rsidP="00F55583">
            <w:pPr>
              <w:pStyle w:val="berschrift3"/>
              <w:rPr>
                <w:sz w:val="21"/>
                <w:szCs w:val="21"/>
              </w:rPr>
            </w:pPr>
          </w:p>
        </w:tc>
        <w:tc>
          <w:tcPr>
            <w:tcW w:w="251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6562710" w14:textId="1A10BF62" w:rsidR="00F55583" w:rsidRPr="00EC6F93" w:rsidRDefault="00F55583" w:rsidP="00FF6BB9">
            <w:pPr>
              <w:pStyle w:val="Handschrift"/>
            </w:pPr>
            <w:r>
              <w:t xml:space="preserve">        </w:t>
            </w:r>
            <w:r w:rsidRPr="00EC6F93">
              <w:sym w:font="Symbol" w:char="F0DE"/>
            </w:r>
            <w:r w:rsidRPr="00EC6F93">
              <w:t xml:space="preserve"> 765 - 138 = 627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14:paraId="6225956F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138" w:type="dxa"/>
            <w:vMerge/>
            <w:tcBorders>
              <w:left w:val="single" w:sz="4" w:space="0" w:color="BFBFBF"/>
              <w:bottom w:val="nil"/>
              <w:right w:val="nil"/>
            </w:tcBorders>
          </w:tcPr>
          <w:p w14:paraId="56E2B0A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4" w:type="dxa"/>
            <w:gridSpan w:val="12"/>
            <w:vMerge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19F844E" w14:textId="77777777" w:rsidR="00F55583" w:rsidRPr="00C71350" w:rsidRDefault="00F55583" w:rsidP="00F55583">
            <w:pPr>
              <w:ind w:left="279" w:hanging="279"/>
            </w:pPr>
          </w:p>
        </w:tc>
      </w:tr>
      <w:tr w:rsidR="00F55583" w:rsidRPr="009216C2" w14:paraId="1440852A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nil"/>
            </w:tcBorders>
          </w:tcPr>
          <w:p w14:paraId="6E829223" w14:textId="77777777" w:rsidR="00F55583" w:rsidRPr="001D251D" w:rsidRDefault="00F55583" w:rsidP="00F55583">
            <w:pPr>
              <w:pStyle w:val="berschrift3"/>
              <w:rPr>
                <w:b w:val="0"/>
                <w:sz w:val="6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222D3FEE" w14:textId="77777777" w:rsidR="00F55583" w:rsidRPr="001D251D" w:rsidRDefault="00F55583" w:rsidP="00F55583">
            <w:pPr>
              <w:pStyle w:val="berschrift3"/>
              <w:rPr>
                <w:b w:val="0"/>
                <w:sz w:val="6"/>
              </w:rPr>
            </w:pPr>
          </w:p>
        </w:tc>
        <w:tc>
          <w:tcPr>
            <w:tcW w:w="2511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CFA40A3" w14:textId="77777777" w:rsidR="00F55583" w:rsidRPr="001D251D" w:rsidRDefault="00F55583" w:rsidP="00F55583">
            <w:pPr>
              <w:pStyle w:val="berschrift3"/>
              <w:rPr>
                <w:b w:val="0"/>
                <w:sz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/>
            </w:tcBorders>
          </w:tcPr>
          <w:p w14:paraId="678E8960" w14:textId="77777777" w:rsidR="00F55583" w:rsidRPr="001D251D" w:rsidRDefault="00F55583" w:rsidP="00F55583">
            <w:pPr>
              <w:pStyle w:val="berschrift3"/>
              <w:rPr>
                <w:b w:val="0"/>
                <w:sz w:val="6"/>
              </w:rPr>
            </w:pPr>
          </w:p>
        </w:tc>
        <w:tc>
          <w:tcPr>
            <w:tcW w:w="138" w:type="dxa"/>
            <w:tcBorders>
              <w:top w:val="nil"/>
              <w:left w:val="single" w:sz="4" w:space="0" w:color="BFBFBF"/>
              <w:bottom w:val="single" w:sz="4" w:space="0" w:color="BFBFBF" w:themeColor="background1" w:themeShade="BF"/>
              <w:right w:val="nil"/>
            </w:tcBorders>
          </w:tcPr>
          <w:p w14:paraId="623911BF" w14:textId="77777777" w:rsidR="00F55583" w:rsidRPr="001D251D" w:rsidRDefault="00F55583" w:rsidP="00F55583">
            <w:pPr>
              <w:pStyle w:val="berschrift3"/>
              <w:rPr>
                <w:b w:val="0"/>
                <w:sz w:val="6"/>
              </w:rPr>
            </w:pPr>
          </w:p>
        </w:tc>
        <w:tc>
          <w:tcPr>
            <w:tcW w:w="5574" w:type="dxa"/>
            <w:gridSpan w:val="1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uto"/>
            </w:tcBorders>
          </w:tcPr>
          <w:p w14:paraId="426ABF7A" w14:textId="77777777" w:rsidR="00F55583" w:rsidRPr="001D251D" w:rsidRDefault="00F55583" w:rsidP="00F55583">
            <w:pPr>
              <w:ind w:left="279" w:hanging="279"/>
              <w:rPr>
                <w:sz w:val="6"/>
              </w:rPr>
            </w:pPr>
          </w:p>
        </w:tc>
      </w:tr>
      <w:tr w:rsidR="00F55583" w:rsidRPr="009216C2" w14:paraId="3034842C" w14:textId="77777777" w:rsidTr="00F55583">
        <w:trPr>
          <w:trHeight w:val="45"/>
        </w:trPr>
        <w:tc>
          <w:tcPr>
            <w:tcW w:w="18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0A414792" w14:textId="77777777" w:rsidR="00F55583" w:rsidRPr="00CC10CF" w:rsidRDefault="00F55583" w:rsidP="00F55583"/>
        </w:tc>
        <w:tc>
          <w:tcPr>
            <w:tcW w:w="37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05635F12" w14:textId="77777777" w:rsidR="00F55583" w:rsidRPr="00CC10CF" w:rsidRDefault="00F55583" w:rsidP="00F55583"/>
        </w:tc>
        <w:tc>
          <w:tcPr>
            <w:tcW w:w="8363" w:type="dxa"/>
            <w:gridSpan w:val="2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5042DD66" w14:textId="77777777" w:rsidR="00F55583" w:rsidRPr="001D251D" w:rsidRDefault="00F55583" w:rsidP="00F55583">
            <w:pPr>
              <w:rPr>
                <w:sz w:val="14"/>
              </w:rPr>
            </w:pPr>
          </w:p>
        </w:tc>
      </w:tr>
      <w:tr w:rsidR="00F55583" w:rsidRPr="00550D5A" w14:paraId="0D3BADF2" w14:textId="77777777" w:rsidTr="00F620FE">
        <w:trPr>
          <w:trHeight w:val="914"/>
        </w:trPr>
        <w:tc>
          <w:tcPr>
            <w:tcW w:w="8919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1932B1B3" w14:textId="77777777" w:rsidR="00F55583" w:rsidRDefault="00F55583" w:rsidP="00F55583">
            <w:pPr>
              <w:pStyle w:val="berschrift3"/>
              <w:ind w:left="272" w:hanging="272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4   Unterschiedlich schriftlich subtrahieren. </w:t>
            </w:r>
          </w:p>
          <w:p w14:paraId="48D7D3A7" w14:textId="77777777" w:rsidR="00F55583" w:rsidRPr="00DC6D4D" w:rsidRDefault="00F55583" w:rsidP="00F55583"/>
          <w:p w14:paraId="1ADF8D47" w14:textId="561752A4" w:rsidR="00F55583" w:rsidRPr="00DC6D4D" w:rsidRDefault="00F55583" w:rsidP="00F55583">
            <w:pPr>
              <w:jc w:val="left"/>
            </w:pPr>
            <w:r w:rsidRPr="00DC6D4D">
              <w:t xml:space="preserve">     Wie subtrahiert man in deinem Land schriftlich? So addiert man schriftlich in</w:t>
            </w:r>
          </w:p>
        </w:tc>
      </w:tr>
      <w:tr w:rsidR="00F55583" w:rsidRPr="009216C2" w14:paraId="171F1D55" w14:textId="77777777" w:rsidTr="00F55583">
        <w:trPr>
          <w:trHeight w:val="30"/>
        </w:trPr>
        <w:tc>
          <w:tcPr>
            <w:tcW w:w="1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8CC586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8290C1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8053E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3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8EE0027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CC10CF">
              <w:rPr>
                <w:b/>
              </w:rPr>
              <w:t>Afghanistan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D88AFD5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FCE6C26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</w:p>
        </w:tc>
        <w:tc>
          <w:tcPr>
            <w:tcW w:w="22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17CBB1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>
              <w:rPr>
                <w:b/>
              </w:rPr>
              <w:t xml:space="preserve">           China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34EE0FA1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BDA7486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22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B4F4C5" w14:textId="77777777" w:rsidR="00F55583" w:rsidRPr="00CC10CF" w:rsidRDefault="00F55583" w:rsidP="00F55583">
            <w:pPr>
              <w:ind w:left="279" w:hanging="279"/>
              <w:rPr>
                <w:b/>
              </w:rPr>
            </w:pPr>
            <w:r>
              <w:rPr>
                <w:b/>
              </w:rPr>
              <w:t xml:space="preserve">Deutschland </w:t>
            </w:r>
            <w:r w:rsidRPr="001D251D">
              <w:t>(Variante 2)</w:t>
            </w:r>
          </w:p>
        </w:tc>
      </w:tr>
      <w:tr w:rsidR="00F55583" w:rsidRPr="009216C2" w14:paraId="13F168A1" w14:textId="77777777" w:rsidTr="00F55583">
        <w:trPr>
          <w:trHeight w:val="3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B511C9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77FF93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45CAF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4547B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2519CCC9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69D211EF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3B06F2A3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149737E0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08474BFE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323B0AEB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E1EA354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86C8BB5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7386F74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B1880AB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60CFD8F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5B681DE8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445027A5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520DC107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4B30C72" w14:textId="77777777" w:rsidR="00F55583" w:rsidRPr="00550D5A" w:rsidRDefault="00F55583" w:rsidP="00F55583">
            <w:pPr>
              <w:ind w:left="279" w:hanging="279"/>
              <w:rPr>
                <w:sz w:val="6"/>
              </w:rPr>
            </w:pPr>
          </w:p>
        </w:tc>
      </w:tr>
      <w:tr w:rsidR="00F55583" w:rsidRPr="009216C2" w14:paraId="0DC0C19D" w14:textId="77777777" w:rsidTr="00F55583">
        <w:trPr>
          <w:trHeight w:val="34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479BAA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2BA4EB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62B53F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vAlign w:val="center"/>
          </w:tcPr>
          <w:p w14:paraId="47CFFE9D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67A6E1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7</w:t>
            </w:r>
          </w:p>
        </w:tc>
        <w:tc>
          <w:tcPr>
            <w:tcW w:w="55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79B10C" w14:textId="3F1B49F2" w:rsidR="00F55583" w:rsidRPr="00A50C26" w:rsidRDefault="00F55583" w:rsidP="00FF6BB9">
            <w:pPr>
              <w:pStyle w:val="Handschrift"/>
              <w:jc w:val="center"/>
              <w:rPr>
                <w:strike/>
                <w:vertAlign w:val="superscript"/>
              </w:rPr>
            </w:pPr>
            <w:proofErr w:type="gramStart"/>
            <w:r w:rsidRPr="00703028">
              <w:rPr>
                <w:rFonts w:ascii="Calibri" w:hAnsi="Calibri"/>
                <w:bCs/>
                <w:strike/>
                <w:color w:val="000000"/>
              </w:rPr>
              <w:t>6</w:t>
            </w:r>
            <w:r w:rsidRPr="00783477">
              <w:rPr>
                <w:rFonts w:ascii="Calibri" w:hAnsi="Calibri"/>
                <w:b/>
                <w:vertAlign w:val="superscript"/>
              </w:rPr>
              <w:t xml:space="preserve"> </w:t>
            </w:r>
            <w:r w:rsidRPr="00A50C26">
              <w:rPr>
                <w:vertAlign w:val="superscript"/>
              </w:rPr>
              <w:t xml:space="preserve"> 5</w:t>
            </w:r>
            <w:proofErr w:type="gramEnd"/>
          </w:p>
        </w:tc>
        <w:tc>
          <w:tcPr>
            <w:tcW w:w="55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89F2BF" w14:textId="14F08F5A" w:rsidR="00F55583" w:rsidRPr="00A50C26" w:rsidRDefault="00F55583" w:rsidP="00FF6BB9">
            <w:pPr>
              <w:pStyle w:val="Handschrift"/>
              <w:jc w:val="center"/>
              <w:rPr>
                <w:strike/>
                <w:vertAlign w:val="superscript"/>
              </w:rPr>
            </w:pPr>
            <w:r w:rsidRPr="00130471">
              <w:rPr>
                <w:rFonts w:ascii="Calibri" w:hAnsi="Calibri"/>
                <w:strike/>
                <w:color w:val="000000"/>
              </w:rPr>
              <w:t xml:space="preserve">5 </w:t>
            </w:r>
            <w:r w:rsidRPr="00A50C26">
              <w:rPr>
                <w:vertAlign w:val="superscript"/>
              </w:rPr>
              <w:t>15</w:t>
            </w:r>
          </w:p>
        </w:tc>
        <w:tc>
          <w:tcPr>
            <w:tcW w:w="279" w:type="dxa"/>
            <w:tcBorders>
              <w:top w:val="nil"/>
              <w:left w:val="single" w:sz="4" w:space="0" w:color="D9D9D9" w:themeColor="background1" w:themeShade="D9"/>
              <w:bottom w:val="nil"/>
              <w:right w:val="nil"/>
            </w:tcBorders>
          </w:tcPr>
          <w:p w14:paraId="32327DFA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5617AB92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51DF261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E8541F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7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EFFDC9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6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E7B74C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5</w:t>
            </w:r>
          </w:p>
        </w:tc>
        <w:tc>
          <w:tcPr>
            <w:tcW w:w="27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</w:tcPr>
          <w:p w14:paraId="6C6FD00C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188D5CDD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0230518C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B5115F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7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68351E" w14:textId="26C06CD1" w:rsidR="00F55583" w:rsidRPr="00C71350" w:rsidRDefault="00F55583" w:rsidP="00FF6BB9">
            <w:pPr>
              <w:pStyle w:val="Handschrift"/>
              <w:jc w:val="center"/>
            </w:pPr>
            <w:r w:rsidRPr="00440747">
              <w:rPr>
                <w:rFonts w:ascii="Calibri" w:hAnsi="Calibri"/>
                <w:color w:val="000000"/>
              </w:rPr>
              <w:t>6</w:t>
            </w:r>
            <w:r w:rsidR="00FF6BB9">
              <w:rPr>
                <w:rFonts w:ascii="Calibri" w:hAnsi="Calibri"/>
                <w:color w:val="000000"/>
              </w:rPr>
              <w:t xml:space="preserve"> </w:t>
            </w:r>
            <w:r w:rsidRPr="00A50C26">
              <w:rPr>
                <w:vertAlign w:val="superscript"/>
              </w:rPr>
              <w:t>5</w:t>
            </w: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CA94F2" w14:textId="421E7D79" w:rsidR="00F55583" w:rsidRPr="008032A0" w:rsidRDefault="00F55583" w:rsidP="00FF6BB9">
            <w:pPr>
              <w:pStyle w:val="Handschrift"/>
              <w:jc w:val="center"/>
              <w:rPr>
                <w:vertAlign w:val="superscript"/>
              </w:rPr>
            </w:pPr>
            <w:r w:rsidRPr="00C82F41">
              <w:rPr>
                <w:rFonts w:ascii="Calibri" w:hAnsi="Calibri"/>
                <w:color w:val="000000"/>
              </w:rPr>
              <w:t xml:space="preserve">5 </w:t>
            </w:r>
            <w:r>
              <w:rPr>
                <w:vertAlign w:val="superscript"/>
              </w:rPr>
              <w:t>10</w:t>
            </w:r>
          </w:p>
        </w:tc>
      </w:tr>
      <w:tr w:rsidR="00F55583" w:rsidRPr="009216C2" w14:paraId="2D8AB4EA" w14:textId="77777777" w:rsidTr="00F55583">
        <w:trPr>
          <w:trHeight w:val="34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D05244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F0D750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10562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vAlign w:val="center"/>
          </w:tcPr>
          <w:p w14:paraId="0AB85B0B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-</w:t>
            </w:r>
          </w:p>
        </w:tc>
        <w:tc>
          <w:tcPr>
            <w:tcW w:w="5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5D8971B0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1</w:t>
            </w:r>
          </w:p>
        </w:tc>
        <w:tc>
          <w:tcPr>
            <w:tcW w:w="55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CDB4BB8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3</w:t>
            </w:r>
          </w:p>
        </w:tc>
        <w:tc>
          <w:tcPr>
            <w:tcW w:w="55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3F4C96F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8</w:t>
            </w:r>
          </w:p>
        </w:tc>
        <w:tc>
          <w:tcPr>
            <w:tcW w:w="279" w:type="dxa"/>
            <w:tcBorders>
              <w:top w:val="nil"/>
              <w:left w:val="single" w:sz="4" w:space="0" w:color="D9D9D9" w:themeColor="background1" w:themeShade="D9"/>
              <w:bottom w:val="nil"/>
              <w:right w:val="nil"/>
            </w:tcBorders>
          </w:tcPr>
          <w:p w14:paraId="60E056E7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1972C2DF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2AAAE84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-</w:t>
            </w: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8F5DF0F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1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1B7B2BE0" w14:textId="77777777" w:rsidR="00F55583" w:rsidRPr="008032A0" w:rsidRDefault="00F55583" w:rsidP="00F55583">
            <w:pPr>
              <w:pStyle w:val="Handschrift"/>
              <w:rPr>
                <w:vertAlign w:val="subscript"/>
              </w:rPr>
            </w:pPr>
            <w:r>
              <w:t xml:space="preserve">  </w:t>
            </w:r>
            <w:r w:rsidRPr="00C82F41">
              <w:rPr>
                <w:rFonts w:ascii="Calibri" w:hAnsi="Calibri"/>
                <w:color w:val="000000"/>
              </w:rPr>
              <w:t xml:space="preserve">3 </w:t>
            </w:r>
            <w:r>
              <w:rPr>
                <w:vertAlign w:val="subscript"/>
              </w:rPr>
              <w:t>1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F4EF9A7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8</w:t>
            </w:r>
          </w:p>
        </w:tc>
        <w:tc>
          <w:tcPr>
            <w:tcW w:w="27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</w:tcPr>
          <w:p w14:paraId="73CC6E3B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04ADC33A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92729DE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E7DDA0E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1</w:t>
            </w: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D230B9A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3</w:t>
            </w: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1480D57C" w14:textId="77777777" w:rsidR="00F55583" w:rsidRPr="00C71350" w:rsidRDefault="00F55583" w:rsidP="00F55583">
            <w:pPr>
              <w:ind w:left="279" w:hanging="279"/>
              <w:jc w:val="center"/>
            </w:pPr>
            <w:r>
              <w:rPr>
                <w:szCs w:val="21"/>
              </w:rPr>
              <w:t>8</w:t>
            </w:r>
          </w:p>
        </w:tc>
      </w:tr>
      <w:tr w:rsidR="00F55583" w:rsidRPr="009216C2" w14:paraId="3E1D6A78" w14:textId="77777777" w:rsidTr="00F55583">
        <w:trPr>
          <w:trHeight w:val="34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B37B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A47478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14DA0B" w14:textId="77777777" w:rsidR="00F55583" w:rsidRPr="00C71350" w:rsidRDefault="00F55583" w:rsidP="00F55583">
            <w:pPr>
              <w:ind w:left="279" w:hanging="279"/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vAlign w:val="center"/>
          </w:tcPr>
          <w:p w14:paraId="0BFD7F30" w14:textId="77777777" w:rsidR="00F55583" w:rsidRPr="00C71350" w:rsidRDefault="00F55583" w:rsidP="00F55583">
            <w:pPr>
              <w:ind w:left="279" w:hanging="279"/>
              <w:jc w:val="center"/>
            </w:pPr>
          </w:p>
        </w:tc>
        <w:tc>
          <w:tcPr>
            <w:tcW w:w="559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0507D7" w14:textId="77777777" w:rsidR="00F55583" w:rsidRPr="00C71350" w:rsidRDefault="00F55583" w:rsidP="00FF6BB9">
            <w:pPr>
              <w:pStyle w:val="Handschrift"/>
              <w:jc w:val="center"/>
            </w:pPr>
            <w:r w:rsidRPr="00867170">
              <w:t>6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0A8DCF" w14:textId="77777777" w:rsidR="00F55583" w:rsidRPr="00C71350" w:rsidRDefault="00F55583" w:rsidP="00FF6BB9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55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EF1BB6" w14:textId="77777777" w:rsidR="00F55583" w:rsidRPr="00C71350" w:rsidRDefault="00F55583" w:rsidP="00FF6BB9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279" w:type="dxa"/>
            <w:tcBorders>
              <w:top w:val="nil"/>
              <w:left w:val="single" w:sz="4" w:space="0" w:color="D9D9D9" w:themeColor="background1" w:themeShade="D9"/>
              <w:bottom w:val="nil"/>
              <w:right w:val="nil"/>
            </w:tcBorders>
          </w:tcPr>
          <w:p w14:paraId="3206E2F8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4D3E135E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179DDBB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558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3C2DF2" w14:textId="77777777" w:rsidR="00F55583" w:rsidRPr="00A50C26" w:rsidRDefault="00F55583" w:rsidP="00FF6BB9">
            <w:pPr>
              <w:pStyle w:val="Handschrift"/>
              <w:jc w:val="center"/>
            </w:pPr>
            <w:r w:rsidRPr="00867170">
              <w:t>6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BB5CAD" w14:textId="20B36419" w:rsidR="00F55583" w:rsidRPr="00A50C26" w:rsidRDefault="00F55583" w:rsidP="00FF6BB9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DF48CB" w14:textId="77777777" w:rsidR="00F55583" w:rsidRPr="00A50C26" w:rsidRDefault="00F55583" w:rsidP="00FF6BB9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279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</w:tcPr>
          <w:p w14:paraId="24F8559C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65F90E8C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EAFF8A3" w14:textId="77777777" w:rsidR="00F55583" w:rsidRPr="00C71350" w:rsidRDefault="00F55583" w:rsidP="00FF6BB9">
            <w:pPr>
              <w:ind w:left="279" w:hanging="279"/>
              <w:jc w:val="center"/>
            </w:pPr>
          </w:p>
        </w:tc>
        <w:tc>
          <w:tcPr>
            <w:tcW w:w="55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E24EA5" w14:textId="77777777" w:rsidR="00F55583" w:rsidRPr="00C71350" w:rsidRDefault="00F55583" w:rsidP="00FF6BB9">
            <w:pPr>
              <w:pStyle w:val="Handschrift"/>
              <w:jc w:val="center"/>
            </w:pPr>
            <w:r w:rsidRPr="00867170">
              <w:t>6</w:t>
            </w:r>
          </w:p>
        </w:tc>
        <w:tc>
          <w:tcPr>
            <w:tcW w:w="55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EFEA15" w14:textId="77777777" w:rsidR="00F55583" w:rsidRPr="00C72E77" w:rsidRDefault="00F55583" w:rsidP="00FF6BB9">
            <w:pPr>
              <w:pStyle w:val="Handschrift"/>
              <w:jc w:val="center"/>
              <w:rPr>
                <w:vertAlign w:val="superscript"/>
              </w:rPr>
            </w:pPr>
            <w:r>
              <w:t>2</w:t>
            </w:r>
          </w:p>
        </w:tc>
        <w:tc>
          <w:tcPr>
            <w:tcW w:w="558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F3EED0" w14:textId="77777777" w:rsidR="00F55583" w:rsidRPr="00C71350" w:rsidRDefault="00F55583" w:rsidP="00FF6BB9">
            <w:pPr>
              <w:pStyle w:val="Handschrift"/>
              <w:jc w:val="center"/>
            </w:pPr>
            <w:r>
              <w:t>7</w:t>
            </w:r>
          </w:p>
        </w:tc>
      </w:tr>
      <w:tr w:rsidR="00F55583" w:rsidRPr="009216C2" w14:paraId="34D42E11" w14:textId="77777777" w:rsidTr="00F55583">
        <w:trPr>
          <w:trHeight w:val="30"/>
        </w:trPr>
        <w:tc>
          <w:tcPr>
            <w:tcW w:w="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8A4D5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C50075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F4ECA" w14:textId="77777777" w:rsidR="00F55583" w:rsidRPr="00CC10CF" w:rsidRDefault="00F55583" w:rsidP="00F55583">
            <w:pPr>
              <w:ind w:left="279" w:hanging="279"/>
              <w:rPr>
                <w:sz w:val="14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E5D66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9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2201C682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39292266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A196D3B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3C8069E5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56B3A9A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1DB3F991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1C79FE6E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0F2271C5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377341B2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5BAC2D2B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774DACD9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9ED060D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150E1F6E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59D8786E" w14:textId="77777777" w:rsidR="00F55583" w:rsidRPr="00351CB3" w:rsidRDefault="00F55583" w:rsidP="00F55583">
            <w:pPr>
              <w:ind w:left="279" w:hanging="279"/>
              <w:rPr>
                <w:sz w:val="8"/>
              </w:rPr>
            </w:pPr>
          </w:p>
        </w:tc>
        <w:tc>
          <w:tcPr>
            <w:tcW w:w="55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6090FA03" w14:textId="77777777" w:rsidR="00F55583" w:rsidRPr="00CC10CF" w:rsidRDefault="00F55583" w:rsidP="00F55583">
            <w:pPr>
              <w:ind w:left="279" w:hanging="279"/>
              <w:rPr>
                <w:sz w:val="14"/>
              </w:rPr>
            </w:pPr>
          </w:p>
        </w:tc>
      </w:tr>
      <w:tr w:rsidR="00F55583" w:rsidRPr="009216C2" w14:paraId="799D4189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14:paraId="4AF8080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285819A8" w14:textId="77777777" w:rsidR="00F55583" w:rsidRDefault="00F55583" w:rsidP="00F55583">
            <w:pPr>
              <w:pStyle w:val="berschrift3"/>
            </w:pPr>
          </w:p>
        </w:tc>
        <w:tc>
          <w:tcPr>
            <w:tcW w:w="836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6DD0F35" w14:textId="77777777" w:rsidR="00F55583" w:rsidRDefault="00F55583" w:rsidP="00F55583">
            <w:pPr>
              <w:rPr>
                <w:szCs w:val="21"/>
              </w:rPr>
            </w:pPr>
          </w:p>
        </w:tc>
      </w:tr>
      <w:tr w:rsidR="00F55583" w:rsidRPr="009216C2" w14:paraId="74409B65" w14:textId="77777777" w:rsidTr="00F55583">
        <w:trPr>
          <w:trHeight w:val="45"/>
        </w:trPr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14:paraId="20E82A72" w14:textId="77777777" w:rsidR="00F55583" w:rsidRPr="00C71350" w:rsidRDefault="00F55583" w:rsidP="00F55583">
            <w:pPr>
              <w:pStyle w:val="berschrift3"/>
            </w:pPr>
          </w:p>
        </w:tc>
        <w:tc>
          <w:tcPr>
            <w:tcW w:w="8736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05B10CB1" w14:textId="77777777" w:rsidR="00F55583" w:rsidRPr="00351CB3" w:rsidRDefault="00F55583" w:rsidP="00F55583">
            <w:pPr>
              <w:rPr>
                <w:szCs w:val="21"/>
              </w:rPr>
            </w:pPr>
            <w:r>
              <w:rPr>
                <w:szCs w:val="21"/>
              </w:rPr>
              <w:t xml:space="preserve">ABER: Es ist egal, wie man die Rechnung aufschreibt. Das Ergebnis ist gleich. </w:t>
            </w:r>
          </w:p>
        </w:tc>
      </w:tr>
    </w:tbl>
    <w:p w14:paraId="6D965B43" w14:textId="77777777" w:rsidR="00F55583" w:rsidRDefault="00F55583" w:rsidP="00F55583">
      <w:pPr>
        <w:rPr>
          <w:sz w:val="2"/>
        </w:rPr>
      </w:pPr>
    </w:p>
    <w:p w14:paraId="3C3816FF" w14:textId="77777777" w:rsidR="00F55583" w:rsidRDefault="00F55583" w:rsidP="00F55583">
      <w:pPr>
        <w:rPr>
          <w:sz w:val="2"/>
        </w:rPr>
      </w:pPr>
    </w:p>
    <w:p w14:paraId="4ED6FFA4" w14:textId="77777777" w:rsidR="00F55583" w:rsidRDefault="00F55583" w:rsidP="00F55583">
      <w:pPr>
        <w:rPr>
          <w:sz w:val="2"/>
        </w:rPr>
      </w:pPr>
    </w:p>
    <w:tbl>
      <w:tblPr>
        <w:tblW w:w="4705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72"/>
        <w:gridCol w:w="578"/>
        <w:gridCol w:w="57"/>
        <w:gridCol w:w="402"/>
        <w:gridCol w:w="402"/>
        <w:gridCol w:w="22"/>
        <w:gridCol w:w="381"/>
        <w:gridCol w:w="43"/>
        <w:gridCol w:w="359"/>
        <w:gridCol w:w="66"/>
        <w:gridCol w:w="336"/>
        <w:gridCol w:w="88"/>
        <w:gridCol w:w="315"/>
        <w:gridCol w:w="402"/>
        <w:gridCol w:w="141"/>
        <w:gridCol w:w="705"/>
        <w:gridCol w:w="288"/>
        <w:gridCol w:w="82"/>
        <w:gridCol w:w="413"/>
        <w:gridCol w:w="68"/>
        <w:gridCol w:w="346"/>
        <w:gridCol w:w="78"/>
        <w:gridCol w:w="335"/>
        <w:gridCol w:w="89"/>
        <w:gridCol w:w="325"/>
        <w:gridCol w:w="99"/>
        <w:gridCol w:w="314"/>
        <w:gridCol w:w="112"/>
        <w:gridCol w:w="302"/>
        <w:gridCol w:w="413"/>
        <w:gridCol w:w="30"/>
      </w:tblGrid>
      <w:tr w:rsidR="00F55583" w14:paraId="6093A33D" w14:textId="77777777" w:rsidTr="00F55583">
        <w:trPr>
          <w:gridAfter w:val="3"/>
          <w:wAfter w:w="745" w:type="dxa"/>
          <w:trHeight w:val="442"/>
        </w:trPr>
        <w:tc>
          <w:tcPr>
            <w:tcW w:w="672" w:type="dxa"/>
          </w:tcPr>
          <w:p w14:paraId="291A099A" w14:textId="77777777" w:rsidR="00F55583" w:rsidRDefault="00F55583" w:rsidP="00F55583">
            <w:pPr>
              <w:pStyle w:val="berschrift1"/>
            </w:pPr>
            <w:r>
              <w:lastRenderedPageBreak/>
              <w:t>C2</w:t>
            </w:r>
          </w:p>
        </w:tc>
        <w:tc>
          <w:tcPr>
            <w:tcW w:w="7118" w:type="dxa"/>
            <w:gridSpan w:val="28"/>
          </w:tcPr>
          <w:p w14:paraId="66EF164F" w14:textId="77777777" w:rsidR="00F55583" w:rsidRDefault="00F55583" w:rsidP="00F55583">
            <w:pPr>
              <w:pStyle w:val="berschrift1"/>
            </w:pPr>
            <w:r>
              <w:t>Schriftlich addieren und subtrahieren: Üben</w:t>
            </w:r>
          </w:p>
          <w:p w14:paraId="7D37CBD5" w14:textId="77777777" w:rsidR="00F55583" w:rsidRPr="008D2185" w:rsidRDefault="00F55583" w:rsidP="00F55583"/>
        </w:tc>
      </w:tr>
      <w:tr w:rsidR="00F55583" w14:paraId="715E6361" w14:textId="77777777" w:rsidTr="00F55583">
        <w:trPr>
          <w:gridAfter w:val="3"/>
          <w:wAfter w:w="745" w:type="dxa"/>
          <w:trHeight w:val="442"/>
        </w:trPr>
        <w:tc>
          <w:tcPr>
            <w:tcW w:w="672" w:type="dxa"/>
            <w:hideMark/>
          </w:tcPr>
          <w:p w14:paraId="1AEA348D" w14:textId="77777777" w:rsidR="00F55583" w:rsidRPr="00C75AA9" w:rsidRDefault="00F55583" w:rsidP="00F55583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7118" w:type="dxa"/>
            <w:gridSpan w:val="28"/>
          </w:tcPr>
          <w:p w14:paraId="25EED373" w14:textId="77777777" w:rsidR="00F55583" w:rsidRPr="00C75AA9" w:rsidRDefault="00F55583" w:rsidP="00F55583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C75AA9">
              <w:rPr>
                <w:color w:val="7F7F7F" w:themeColor="text1" w:themeTint="80"/>
                <w:sz w:val="21"/>
                <w:szCs w:val="21"/>
              </w:rPr>
              <w:t>Schriftlich addieren und subtrahieren</w:t>
            </w:r>
          </w:p>
          <w:p w14:paraId="5632AE87" w14:textId="77777777" w:rsidR="00F55583" w:rsidRPr="00C75AA9" w:rsidRDefault="00F55583" w:rsidP="00F55583">
            <w:pPr>
              <w:rPr>
                <w:color w:val="7F7F7F" w:themeColor="text1" w:themeTint="80"/>
                <w:szCs w:val="21"/>
              </w:rPr>
            </w:pPr>
          </w:p>
        </w:tc>
      </w:tr>
      <w:tr w:rsidR="00F55583" w14:paraId="4B8EA0D0" w14:textId="77777777" w:rsidTr="00F55583">
        <w:trPr>
          <w:gridAfter w:val="3"/>
          <w:wAfter w:w="745" w:type="dxa"/>
          <w:trHeight w:val="269"/>
        </w:trPr>
        <w:tc>
          <w:tcPr>
            <w:tcW w:w="672" w:type="dxa"/>
          </w:tcPr>
          <w:p w14:paraId="4D17877C" w14:textId="77777777" w:rsidR="00F55583" w:rsidRDefault="00F55583" w:rsidP="00F55583">
            <w:pPr>
              <w:pStyle w:val="berschrift2"/>
              <w:jc w:val="right"/>
            </w:pPr>
            <w:r>
              <w:t>a)</w:t>
            </w:r>
          </w:p>
          <w:p w14:paraId="1AB574A5" w14:textId="77777777" w:rsidR="00F55583" w:rsidRDefault="00F55583" w:rsidP="00F55583"/>
          <w:p w14:paraId="3E489431" w14:textId="77777777" w:rsidR="00F55583" w:rsidRPr="00C04CA1" w:rsidRDefault="00F55583" w:rsidP="00F55583">
            <w:pPr>
              <w:pStyle w:val="berschrift2"/>
              <w:jc w:val="right"/>
            </w:pPr>
            <w:r>
              <w:t>b)</w:t>
            </w:r>
          </w:p>
        </w:tc>
        <w:tc>
          <w:tcPr>
            <w:tcW w:w="7118" w:type="dxa"/>
            <w:gridSpan w:val="28"/>
          </w:tcPr>
          <w:p w14:paraId="0169E2C3" w14:textId="77777777" w:rsidR="00F55583" w:rsidRPr="00A43D6E" w:rsidRDefault="00F55583" w:rsidP="00F55583">
            <w:pPr>
              <w:rPr>
                <w:b/>
                <w:color w:val="808080"/>
              </w:rPr>
            </w:pPr>
            <w:r>
              <w:t xml:space="preserve"> </w:t>
            </w:r>
            <w:r w:rsidRPr="00A43D6E">
              <w:t xml:space="preserve">Wähle unten </w:t>
            </w:r>
            <w:r>
              <w:t>zwei Aufgaben aus, die du im Kopf berechnen kannst.</w:t>
            </w:r>
          </w:p>
          <w:p w14:paraId="562D06D7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186C4232" w14:textId="77777777" w:rsidR="00F55583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Löse die Additionen schriftlich.                         </w:t>
            </w:r>
            <w:r w:rsidRPr="00A43D6E">
              <w:rPr>
                <w:b/>
                <w:color w:val="808080"/>
              </w:rPr>
              <w:t>c)</w:t>
            </w:r>
            <w:r>
              <w:rPr>
                <w:color w:val="0D0D0D" w:themeColor="text1" w:themeTint="F2"/>
              </w:rPr>
              <w:t xml:space="preserve"> Löse die Subtraktionen schriftlich. </w:t>
            </w:r>
          </w:p>
          <w:p w14:paraId="0C34402C" w14:textId="77777777" w:rsidR="00F55583" w:rsidRPr="00B83219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74B596FC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39BC3AAF" w14:textId="77777777" w:rsidR="00F55583" w:rsidRDefault="00F55583" w:rsidP="00F55583"/>
        </w:tc>
        <w:tc>
          <w:tcPr>
            <w:tcW w:w="272" w:type="dxa"/>
          </w:tcPr>
          <w:p w14:paraId="05240D5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78" w:type="dxa"/>
          </w:tcPr>
          <w:p w14:paraId="53216EB1" w14:textId="77777777" w:rsidR="00F55583" w:rsidRPr="00B051A4" w:rsidRDefault="00F55583" w:rsidP="00F55583">
            <w:pPr>
              <w:tabs>
                <w:tab w:val="left" w:pos="1236"/>
              </w:tabs>
              <w:rPr>
                <w:color w:val="000000" w:themeColor="text1"/>
              </w:rPr>
            </w:pPr>
          </w:p>
        </w:tc>
        <w:tc>
          <w:tcPr>
            <w:tcW w:w="459" w:type="dxa"/>
            <w:gridSpan w:val="2"/>
          </w:tcPr>
          <w:p w14:paraId="44A06833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1)</w:t>
            </w:r>
          </w:p>
        </w:tc>
        <w:tc>
          <w:tcPr>
            <w:tcW w:w="1697" w:type="dxa"/>
            <w:gridSpan w:val="8"/>
          </w:tcPr>
          <w:p w14:paraId="58CA3595" w14:textId="77777777" w:rsidR="00F55583" w:rsidRPr="00B051A4" w:rsidRDefault="00F55583" w:rsidP="00F55583">
            <w:pPr>
              <w:tabs>
                <w:tab w:val="left" w:pos="1236"/>
              </w:tabs>
              <w:rPr>
                <w:noProof/>
              </w:rPr>
            </w:pPr>
            <w:r w:rsidRPr="00B051A4">
              <w:rPr>
                <w:color w:val="0D0D0D" w:themeColor="text1" w:themeTint="F2"/>
              </w:rPr>
              <w:t>6543 + 1231</w:t>
            </w:r>
          </w:p>
        </w:tc>
        <w:tc>
          <w:tcPr>
            <w:tcW w:w="1563" w:type="dxa"/>
            <w:gridSpan w:val="4"/>
          </w:tcPr>
          <w:p w14:paraId="607672CA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288" w:type="dxa"/>
          </w:tcPr>
          <w:p w14:paraId="3B1E8B2C" w14:textId="77777777" w:rsidR="00F55583" w:rsidRPr="00B051A4" w:rsidRDefault="00F55583" w:rsidP="00F55583">
            <w:pPr>
              <w:jc w:val="left"/>
              <w:rPr>
                <w:bCs/>
                <w:color w:val="0D0D0D" w:themeColor="text1" w:themeTint="F2"/>
              </w:rPr>
            </w:pPr>
          </w:p>
        </w:tc>
        <w:tc>
          <w:tcPr>
            <w:tcW w:w="563" w:type="dxa"/>
            <w:gridSpan w:val="3"/>
          </w:tcPr>
          <w:p w14:paraId="1DCDDE05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1)</w:t>
            </w:r>
          </w:p>
        </w:tc>
        <w:tc>
          <w:tcPr>
            <w:tcW w:w="1698" w:type="dxa"/>
            <w:gridSpan w:val="8"/>
          </w:tcPr>
          <w:p w14:paraId="7DCB20C8" w14:textId="77777777" w:rsidR="00F55583" w:rsidRPr="00B051A4" w:rsidRDefault="00F55583" w:rsidP="00F55583">
            <w:pPr>
              <w:jc w:val="left"/>
              <w:rPr>
                <w:noProof/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6543 - 1231</w:t>
            </w:r>
            <w:r w:rsidRPr="00B051A4">
              <w:rPr>
                <w:noProof/>
                <w:color w:val="0D0D0D" w:themeColor="text1" w:themeTint="F2"/>
              </w:rPr>
              <w:t xml:space="preserve">  </w:t>
            </w:r>
          </w:p>
        </w:tc>
      </w:tr>
      <w:tr w:rsidR="00F55583" w14:paraId="70CF39CA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 w:val="restart"/>
          </w:tcPr>
          <w:p w14:paraId="756E24F9" w14:textId="77777777" w:rsidR="00F55583" w:rsidRDefault="00F55583" w:rsidP="00F55583"/>
        </w:tc>
        <w:tc>
          <w:tcPr>
            <w:tcW w:w="272" w:type="dxa"/>
            <w:vMerge w:val="restart"/>
          </w:tcPr>
          <w:p w14:paraId="1D8D6629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5494F68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C3803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1BE8D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C09F5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AD32E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86BC95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 w:val="restart"/>
            <w:tcBorders>
              <w:left w:val="single" w:sz="4" w:space="0" w:color="BFBFBF" w:themeColor="background1" w:themeShade="BF"/>
            </w:tcBorders>
          </w:tcPr>
          <w:p w14:paraId="17FD72DA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</w:tcPr>
          <w:p w14:paraId="712BDD0D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CC1CFB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809A55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AD7DDB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1FF45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6AC332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</w:tr>
      <w:tr w:rsidR="00F55583" w14:paraId="3096E4D9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/>
          </w:tcPr>
          <w:p w14:paraId="58E8F869" w14:textId="77777777" w:rsidR="00F55583" w:rsidRDefault="00F55583" w:rsidP="00F55583"/>
        </w:tc>
        <w:tc>
          <w:tcPr>
            <w:tcW w:w="272" w:type="dxa"/>
            <w:vMerge/>
          </w:tcPr>
          <w:p w14:paraId="7C8EC21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0BB7CB9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5090E95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781379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33F081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426C2A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E059DFC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/>
            <w:tcBorders>
              <w:left w:val="single" w:sz="4" w:space="0" w:color="BFBFBF" w:themeColor="background1" w:themeShade="BF"/>
            </w:tcBorders>
          </w:tcPr>
          <w:p w14:paraId="188AC449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</w:tcPr>
          <w:p w14:paraId="1E98E20A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A2451FA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E69D471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D07A6C1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7994FA53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354358A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</w:tr>
      <w:tr w:rsidR="00F55583" w14:paraId="0D763695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/>
          </w:tcPr>
          <w:p w14:paraId="27D61A05" w14:textId="77777777" w:rsidR="00F55583" w:rsidRDefault="00F55583" w:rsidP="00F55583"/>
        </w:tc>
        <w:tc>
          <w:tcPr>
            <w:tcW w:w="272" w:type="dxa"/>
            <w:vMerge/>
          </w:tcPr>
          <w:p w14:paraId="5BB10CB4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32413BE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A38641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6218B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5B320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9AC83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002DD1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/>
            <w:tcBorders>
              <w:left w:val="single" w:sz="4" w:space="0" w:color="BFBFBF" w:themeColor="background1" w:themeShade="BF"/>
            </w:tcBorders>
          </w:tcPr>
          <w:p w14:paraId="58EA6F1C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</w:tcPr>
          <w:p w14:paraId="34B56A40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B9F45D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E068D5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226D12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BF467F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0052D3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</w:tr>
      <w:tr w:rsidR="00F55583" w14:paraId="416EFCD7" w14:textId="77777777" w:rsidTr="00F55583">
        <w:trPr>
          <w:gridAfter w:val="3"/>
          <w:wAfter w:w="745" w:type="dxa"/>
          <w:trHeight w:val="63"/>
        </w:trPr>
        <w:tc>
          <w:tcPr>
            <w:tcW w:w="672" w:type="dxa"/>
          </w:tcPr>
          <w:p w14:paraId="0B18A203" w14:textId="77777777" w:rsidR="00F55583" w:rsidRDefault="00F55583" w:rsidP="00F55583">
            <w:pPr>
              <w:rPr>
                <w:sz w:val="18"/>
              </w:rPr>
            </w:pPr>
          </w:p>
          <w:p w14:paraId="4B0C0330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2" w:type="dxa"/>
          </w:tcPr>
          <w:p w14:paraId="26E327D3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2734" w:type="dxa"/>
            <w:gridSpan w:val="11"/>
          </w:tcPr>
          <w:p w14:paraId="737B85E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8"/>
              </w:rPr>
            </w:pPr>
          </w:p>
        </w:tc>
        <w:tc>
          <w:tcPr>
            <w:tcW w:w="1563" w:type="dxa"/>
            <w:gridSpan w:val="4"/>
            <w:shd w:val="clear" w:color="auto" w:fill="auto"/>
          </w:tcPr>
          <w:p w14:paraId="64CC7D87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2549" w:type="dxa"/>
            <w:gridSpan w:val="12"/>
            <w:shd w:val="clear" w:color="auto" w:fill="auto"/>
          </w:tcPr>
          <w:p w14:paraId="13F88E12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</w:tr>
      <w:tr w:rsidR="00F55583" w14:paraId="350A07B3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59E695B3" w14:textId="77777777" w:rsidR="00F55583" w:rsidRDefault="00F55583" w:rsidP="00F55583"/>
        </w:tc>
        <w:tc>
          <w:tcPr>
            <w:tcW w:w="272" w:type="dxa"/>
          </w:tcPr>
          <w:p w14:paraId="7E09ECC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78" w:type="dxa"/>
          </w:tcPr>
          <w:p w14:paraId="5DCEB9E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gridSpan w:val="2"/>
          </w:tcPr>
          <w:p w14:paraId="5EBEEB19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2)</w:t>
            </w:r>
          </w:p>
        </w:tc>
        <w:tc>
          <w:tcPr>
            <w:tcW w:w="1697" w:type="dxa"/>
            <w:gridSpan w:val="8"/>
          </w:tcPr>
          <w:p w14:paraId="5D4DF48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4087 + 3010</w:t>
            </w:r>
          </w:p>
        </w:tc>
        <w:tc>
          <w:tcPr>
            <w:tcW w:w="1563" w:type="dxa"/>
            <w:gridSpan w:val="4"/>
            <w:tcBorders>
              <w:left w:val="nil"/>
            </w:tcBorders>
            <w:shd w:val="clear" w:color="auto" w:fill="auto"/>
          </w:tcPr>
          <w:p w14:paraId="12AB903B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288" w:type="dxa"/>
            <w:shd w:val="clear" w:color="auto" w:fill="auto"/>
          </w:tcPr>
          <w:p w14:paraId="5AC8D417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63" w:type="dxa"/>
            <w:gridSpan w:val="3"/>
            <w:shd w:val="clear" w:color="auto" w:fill="auto"/>
          </w:tcPr>
          <w:p w14:paraId="657D5A15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2)</w:t>
            </w:r>
          </w:p>
        </w:tc>
        <w:tc>
          <w:tcPr>
            <w:tcW w:w="1698" w:type="dxa"/>
            <w:gridSpan w:val="8"/>
            <w:shd w:val="clear" w:color="auto" w:fill="auto"/>
          </w:tcPr>
          <w:p w14:paraId="14F5CEC5" w14:textId="77777777" w:rsidR="00F55583" w:rsidRPr="00B051A4" w:rsidRDefault="00F55583" w:rsidP="00F55583">
            <w:pPr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4087 - 3010</w:t>
            </w:r>
          </w:p>
        </w:tc>
      </w:tr>
      <w:tr w:rsidR="00F55583" w14:paraId="42B9A94C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 w:val="restart"/>
          </w:tcPr>
          <w:p w14:paraId="5CD63757" w14:textId="77777777" w:rsidR="00F55583" w:rsidRDefault="00F55583" w:rsidP="00F55583"/>
        </w:tc>
        <w:tc>
          <w:tcPr>
            <w:tcW w:w="272" w:type="dxa"/>
            <w:vMerge w:val="restart"/>
          </w:tcPr>
          <w:p w14:paraId="2115F23A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61FA6AF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E59184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0C595C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CCE12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E79BD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528A4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 w:val="restart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390AE33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5077A888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9893742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19AE40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3EADD5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39FA363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E4BF317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F55583" w14:paraId="35ED3CE7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/>
          </w:tcPr>
          <w:p w14:paraId="67A0B0D5" w14:textId="77777777" w:rsidR="00F55583" w:rsidRDefault="00F55583" w:rsidP="00F55583"/>
        </w:tc>
        <w:tc>
          <w:tcPr>
            <w:tcW w:w="272" w:type="dxa"/>
            <w:vMerge/>
          </w:tcPr>
          <w:p w14:paraId="1AACCE9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727F6B2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1D3F66C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456BA6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E3AFB8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7CF732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C80AF1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FC94FEE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790C4A1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783D62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7BCA3F6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AEAFAD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13A7031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92D9D0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51ACF5C5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  <w:vMerge/>
          </w:tcPr>
          <w:p w14:paraId="69464853" w14:textId="77777777" w:rsidR="00F55583" w:rsidRDefault="00F55583" w:rsidP="00F55583"/>
        </w:tc>
        <w:tc>
          <w:tcPr>
            <w:tcW w:w="272" w:type="dxa"/>
            <w:vMerge/>
          </w:tcPr>
          <w:p w14:paraId="48519342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7C8B358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913AC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87FFA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67F8C4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BF798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A51EE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D9F8A57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7C8B0032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93812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4CE0909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3D78B5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4C9AD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9DBD5FD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60DB9FC4" w14:textId="77777777" w:rsidTr="00F55583">
        <w:trPr>
          <w:gridAfter w:val="3"/>
          <w:wAfter w:w="745" w:type="dxa"/>
          <w:trHeight w:val="63"/>
        </w:trPr>
        <w:tc>
          <w:tcPr>
            <w:tcW w:w="672" w:type="dxa"/>
          </w:tcPr>
          <w:p w14:paraId="735D5C82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2" w:type="dxa"/>
          </w:tcPr>
          <w:p w14:paraId="5FB2CE2D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5" w:type="dxa"/>
            <w:gridSpan w:val="2"/>
          </w:tcPr>
          <w:p w14:paraId="699C845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</w:tcBorders>
          </w:tcPr>
          <w:p w14:paraId="348ED2D4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663AF03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7E1D9E8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5158991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</w:tcBorders>
          </w:tcPr>
          <w:p w14:paraId="4EF693D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6491D88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563" w:type="dxa"/>
            <w:gridSpan w:val="4"/>
            <w:shd w:val="clear" w:color="auto" w:fill="auto"/>
          </w:tcPr>
          <w:p w14:paraId="4A2C6279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23CA94F9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2DC1E635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02A93941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106165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1946D3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462DA9E5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:rsidRPr="001E2B3E" w14:paraId="654AD947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648CF96B" w14:textId="77777777" w:rsidR="00F55583" w:rsidRDefault="00F55583" w:rsidP="00F55583"/>
        </w:tc>
        <w:tc>
          <w:tcPr>
            <w:tcW w:w="272" w:type="dxa"/>
          </w:tcPr>
          <w:p w14:paraId="0F49683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</w:tcPr>
          <w:p w14:paraId="0E2F165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bottom w:val="single" w:sz="4" w:space="0" w:color="BFBFBF" w:themeColor="background1" w:themeShade="BF"/>
            </w:tcBorders>
          </w:tcPr>
          <w:p w14:paraId="3F78C8B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rStyle w:val="berschrift2Zchn"/>
              </w:rPr>
              <w:t>b</w:t>
            </w:r>
            <w:r w:rsidRPr="00A43D6E">
              <w:rPr>
                <w:rStyle w:val="berschrift2Zchn"/>
                <w:color w:val="808080"/>
              </w:rPr>
              <w:t>3</w:t>
            </w:r>
            <w:r w:rsidRPr="00A43D6E">
              <w:rPr>
                <w:color w:val="808080"/>
              </w:rPr>
              <w:t>)</w:t>
            </w:r>
          </w:p>
        </w:tc>
        <w:tc>
          <w:tcPr>
            <w:tcW w:w="1697" w:type="dxa"/>
            <w:gridSpan w:val="8"/>
            <w:tcBorders>
              <w:bottom w:val="single" w:sz="4" w:space="0" w:color="BFBFBF" w:themeColor="background1" w:themeShade="BF"/>
            </w:tcBorders>
          </w:tcPr>
          <w:p w14:paraId="17B90EC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5367 + 1249</w:t>
            </w:r>
          </w:p>
        </w:tc>
        <w:tc>
          <w:tcPr>
            <w:tcW w:w="1563" w:type="dxa"/>
            <w:gridSpan w:val="4"/>
            <w:tcBorders>
              <w:left w:val="nil"/>
            </w:tcBorders>
            <w:shd w:val="clear" w:color="auto" w:fill="auto"/>
          </w:tcPr>
          <w:p w14:paraId="31783977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6C414FE9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20A39B00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3)</w:t>
            </w:r>
          </w:p>
        </w:tc>
        <w:tc>
          <w:tcPr>
            <w:tcW w:w="1698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3F7E247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>5367 - 1249</w:t>
            </w:r>
          </w:p>
        </w:tc>
      </w:tr>
      <w:tr w:rsidR="00F55583" w14:paraId="4F8297AF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037E5B07" w14:textId="77777777" w:rsidR="00F55583" w:rsidRDefault="00F55583" w:rsidP="00F55583"/>
        </w:tc>
        <w:tc>
          <w:tcPr>
            <w:tcW w:w="272" w:type="dxa"/>
          </w:tcPr>
          <w:p w14:paraId="2176D40B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66B15BD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1C7F7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532C4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D6B280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8ACB5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A89A15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72BF5AA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C7C5306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89E5F8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483E4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78AD65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44D43D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33125C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5A45AA09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6001F95A" w14:textId="77777777" w:rsidR="00F55583" w:rsidRDefault="00F55583" w:rsidP="00F55583"/>
        </w:tc>
        <w:tc>
          <w:tcPr>
            <w:tcW w:w="272" w:type="dxa"/>
          </w:tcPr>
          <w:p w14:paraId="46C7D74C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7B9B642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135D7147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2CF6D44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A9F6D3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12DDAF0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734C84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EF45A9C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1F44D98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F5AEFF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EB5506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1CD9EED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FAD424A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4D4FEF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3EDF902B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3D98FB7A" w14:textId="77777777" w:rsidR="00F55583" w:rsidRDefault="00F55583" w:rsidP="00F55583"/>
        </w:tc>
        <w:tc>
          <w:tcPr>
            <w:tcW w:w="272" w:type="dxa"/>
          </w:tcPr>
          <w:p w14:paraId="30F459DA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2927D49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128661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BA30E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F3A6F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59852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57371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9EA21AF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061B21BA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E9864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ED23ED7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2C1BC8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D69B18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ACD3E65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654A5BD2" w14:textId="77777777" w:rsidTr="00F55583">
        <w:trPr>
          <w:gridAfter w:val="3"/>
          <w:wAfter w:w="745" w:type="dxa"/>
          <w:trHeight w:val="58"/>
        </w:trPr>
        <w:tc>
          <w:tcPr>
            <w:tcW w:w="672" w:type="dxa"/>
          </w:tcPr>
          <w:p w14:paraId="21AA958B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2" w:type="dxa"/>
          </w:tcPr>
          <w:p w14:paraId="2837B9C2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5" w:type="dxa"/>
            <w:gridSpan w:val="2"/>
          </w:tcPr>
          <w:p w14:paraId="7CDE0D2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</w:tcBorders>
          </w:tcPr>
          <w:p w14:paraId="6DABB4E2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6F473DF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1B20C39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52FC146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</w:tcBorders>
          </w:tcPr>
          <w:p w14:paraId="2BA7952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</w:tcPr>
          <w:p w14:paraId="5710C11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563" w:type="dxa"/>
            <w:gridSpan w:val="4"/>
            <w:shd w:val="clear" w:color="auto" w:fill="auto"/>
          </w:tcPr>
          <w:p w14:paraId="38CB9E37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7681732D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F2C855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4A03A448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08C243EA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1FB40EB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9A68BB4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14:paraId="5F920B1D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70B1628D" w14:textId="77777777" w:rsidR="00F55583" w:rsidRDefault="00F55583" w:rsidP="00F55583"/>
        </w:tc>
        <w:tc>
          <w:tcPr>
            <w:tcW w:w="272" w:type="dxa"/>
          </w:tcPr>
          <w:p w14:paraId="601E9E34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</w:tcPr>
          <w:p w14:paraId="11A808C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bottom w:val="single" w:sz="4" w:space="0" w:color="BFBFBF" w:themeColor="background1" w:themeShade="BF"/>
            </w:tcBorders>
          </w:tcPr>
          <w:p w14:paraId="7665BCF7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4)</w:t>
            </w:r>
          </w:p>
        </w:tc>
        <w:tc>
          <w:tcPr>
            <w:tcW w:w="1697" w:type="dxa"/>
            <w:gridSpan w:val="8"/>
            <w:tcBorders>
              <w:bottom w:val="single" w:sz="4" w:space="0" w:color="BFBFBF" w:themeColor="background1" w:themeShade="BF"/>
            </w:tcBorders>
          </w:tcPr>
          <w:p w14:paraId="380F478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8465 + 778</w:t>
            </w:r>
          </w:p>
        </w:tc>
        <w:tc>
          <w:tcPr>
            <w:tcW w:w="1563" w:type="dxa"/>
            <w:gridSpan w:val="4"/>
            <w:tcBorders>
              <w:left w:val="nil"/>
            </w:tcBorders>
            <w:shd w:val="clear" w:color="auto" w:fill="auto"/>
          </w:tcPr>
          <w:p w14:paraId="3D38640E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37634EA5" w14:textId="77777777" w:rsidR="00F55583" w:rsidRPr="00B051A4" w:rsidRDefault="00F55583" w:rsidP="00F55583">
            <w:pPr>
              <w:pStyle w:val="berschrift2"/>
            </w:pPr>
          </w:p>
        </w:tc>
        <w:tc>
          <w:tcPr>
            <w:tcW w:w="48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77CCD672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4)</w:t>
            </w:r>
          </w:p>
        </w:tc>
        <w:tc>
          <w:tcPr>
            <w:tcW w:w="1698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84BD0B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>8465 - 778</w:t>
            </w:r>
          </w:p>
        </w:tc>
      </w:tr>
      <w:tr w:rsidR="00F55583" w14:paraId="17A0BE7D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00C13832" w14:textId="77777777" w:rsidR="00F55583" w:rsidRDefault="00F55583" w:rsidP="00F55583"/>
        </w:tc>
        <w:tc>
          <w:tcPr>
            <w:tcW w:w="272" w:type="dxa"/>
          </w:tcPr>
          <w:p w14:paraId="0F9595C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789FD54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C6C06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D108E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4FC164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BADEA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FBEDB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4FDBE298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4190BBE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8849EB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C90B7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5C90D20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D095000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94F05D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00617BB7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0CB874AA" w14:textId="77777777" w:rsidR="00F55583" w:rsidRDefault="00F55583" w:rsidP="00F55583"/>
        </w:tc>
        <w:tc>
          <w:tcPr>
            <w:tcW w:w="272" w:type="dxa"/>
          </w:tcPr>
          <w:p w14:paraId="1B605A87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5A7DAC6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24CEB6D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7BF08AE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60E1670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757FA20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3C77AA21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5C687D5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3C55DA0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449A551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FBE908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CBB1741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07809D5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081DF58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5EBCE75B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36D3C105" w14:textId="77777777" w:rsidR="00F55583" w:rsidRDefault="00F55583" w:rsidP="00F55583"/>
        </w:tc>
        <w:tc>
          <w:tcPr>
            <w:tcW w:w="272" w:type="dxa"/>
          </w:tcPr>
          <w:p w14:paraId="74A0B6BB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548F0AF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A44FE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9AA7F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2A6E0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CC887D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9D243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2830EC0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18D99B2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F21812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3659807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8627FA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B856C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E693B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3AB7A53E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10048A25" w14:textId="77777777" w:rsidR="00F55583" w:rsidRDefault="00F55583" w:rsidP="00F55583">
            <w:pPr>
              <w:spacing w:before="120"/>
            </w:pPr>
          </w:p>
        </w:tc>
        <w:tc>
          <w:tcPr>
            <w:tcW w:w="272" w:type="dxa"/>
          </w:tcPr>
          <w:p w14:paraId="19345921" w14:textId="77777777" w:rsidR="00F55583" w:rsidRPr="002A371E" w:rsidRDefault="00F55583" w:rsidP="00F55583">
            <w:pPr>
              <w:pStyle w:val="berschrift2"/>
              <w:spacing w:before="120"/>
              <w:rPr>
                <w:szCs w:val="21"/>
              </w:rPr>
            </w:pPr>
          </w:p>
        </w:tc>
        <w:tc>
          <w:tcPr>
            <w:tcW w:w="635" w:type="dxa"/>
            <w:gridSpan w:val="2"/>
          </w:tcPr>
          <w:p w14:paraId="084BF67F" w14:textId="77777777" w:rsidR="00F55583" w:rsidRPr="00B051A4" w:rsidRDefault="00F55583" w:rsidP="00F55583">
            <w:pPr>
              <w:tabs>
                <w:tab w:val="left" w:pos="1236"/>
              </w:tabs>
              <w:spacing w:before="120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bottom w:val="single" w:sz="4" w:space="0" w:color="BFBFBF" w:themeColor="background1" w:themeShade="BF"/>
            </w:tcBorders>
          </w:tcPr>
          <w:p w14:paraId="653C1FC1" w14:textId="77777777" w:rsidR="00F55583" w:rsidRPr="00B051A4" w:rsidRDefault="00F55583" w:rsidP="00F55583">
            <w:pPr>
              <w:pStyle w:val="berschrift2"/>
              <w:spacing w:before="120"/>
            </w:pPr>
            <w:r>
              <w:t>b</w:t>
            </w:r>
            <w:r w:rsidRPr="00B051A4">
              <w:t>5)</w:t>
            </w:r>
          </w:p>
        </w:tc>
        <w:tc>
          <w:tcPr>
            <w:tcW w:w="1697" w:type="dxa"/>
            <w:gridSpan w:val="8"/>
            <w:tcBorders>
              <w:bottom w:val="single" w:sz="4" w:space="0" w:color="BFBFBF" w:themeColor="background1" w:themeShade="BF"/>
            </w:tcBorders>
          </w:tcPr>
          <w:p w14:paraId="4E9B231A" w14:textId="77777777" w:rsidR="00F55583" w:rsidRPr="00B051A4" w:rsidRDefault="00F55583" w:rsidP="00F55583">
            <w:pPr>
              <w:tabs>
                <w:tab w:val="left" w:pos="1236"/>
              </w:tabs>
              <w:spacing w:before="120"/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6518 + 4507 + 689</w:t>
            </w:r>
          </w:p>
        </w:tc>
        <w:tc>
          <w:tcPr>
            <w:tcW w:w="1563" w:type="dxa"/>
            <w:gridSpan w:val="4"/>
            <w:tcBorders>
              <w:left w:val="nil"/>
            </w:tcBorders>
            <w:shd w:val="clear" w:color="auto" w:fill="auto"/>
          </w:tcPr>
          <w:p w14:paraId="309E7D2E" w14:textId="77777777" w:rsidR="00F55583" w:rsidRPr="00B051A4" w:rsidRDefault="00F55583" w:rsidP="00F55583">
            <w:pPr>
              <w:pStyle w:val="berschrift2"/>
              <w:spacing w:before="120"/>
              <w:rPr>
                <w:b w:val="0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4B35144B" w14:textId="77777777" w:rsidR="00F55583" w:rsidRPr="00B051A4" w:rsidRDefault="00F55583" w:rsidP="00F55583">
            <w:pPr>
              <w:pStyle w:val="berschrift2"/>
              <w:spacing w:before="120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4E585F21" w14:textId="77777777" w:rsidR="00F55583" w:rsidRPr="00B051A4" w:rsidRDefault="00F55583" w:rsidP="00F55583">
            <w:pPr>
              <w:pStyle w:val="berschrift2"/>
              <w:spacing w:before="120"/>
            </w:pPr>
            <w:r>
              <w:t>c</w:t>
            </w:r>
            <w:r w:rsidRPr="00B051A4">
              <w:t>5)</w:t>
            </w:r>
          </w:p>
        </w:tc>
        <w:tc>
          <w:tcPr>
            <w:tcW w:w="1698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2F4665AF" w14:textId="77777777" w:rsidR="00F55583" w:rsidRPr="00B051A4" w:rsidRDefault="00F55583" w:rsidP="00F55583">
            <w:pPr>
              <w:pStyle w:val="berschrift2"/>
              <w:spacing w:before="120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 xml:space="preserve">6518 </w:t>
            </w:r>
            <w:r>
              <w:rPr>
                <w:b w:val="0"/>
                <w:color w:val="0D0D0D" w:themeColor="text1" w:themeTint="F2"/>
              </w:rPr>
              <w:t>- 4507 -</w:t>
            </w:r>
            <w:r w:rsidRPr="00B051A4">
              <w:rPr>
                <w:b w:val="0"/>
                <w:color w:val="0D0D0D" w:themeColor="text1" w:themeTint="F2"/>
              </w:rPr>
              <w:t xml:space="preserve"> 689</w:t>
            </w:r>
          </w:p>
        </w:tc>
      </w:tr>
      <w:tr w:rsidR="00F55583" w14:paraId="7169CD1D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324B1DFB" w14:textId="77777777" w:rsidR="00F55583" w:rsidRDefault="00F55583" w:rsidP="00F55583"/>
        </w:tc>
        <w:tc>
          <w:tcPr>
            <w:tcW w:w="272" w:type="dxa"/>
          </w:tcPr>
          <w:p w14:paraId="06C9F397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0C928D5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4455B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99EA0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B5167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2CBFE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CB02D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038F0F7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2380D4B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06CADDF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45719E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88ACB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25702D5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F14861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60D2DE67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02EED5CA" w14:textId="77777777" w:rsidR="00F55583" w:rsidRDefault="00F55583" w:rsidP="00F55583"/>
        </w:tc>
        <w:tc>
          <w:tcPr>
            <w:tcW w:w="272" w:type="dxa"/>
          </w:tcPr>
          <w:p w14:paraId="1F8C4A6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640FF93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D9682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7CCB6C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94DDB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0B0D3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06353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6338692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11BE6CDA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62AA8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35EEB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14AAB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E70BF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6C2235A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1DBB86B0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14AB03CA" w14:textId="77777777" w:rsidR="00F55583" w:rsidRDefault="00F55583" w:rsidP="00F55583"/>
        </w:tc>
        <w:tc>
          <w:tcPr>
            <w:tcW w:w="272" w:type="dxa"/>
          </w:tcPr>
          <w:p w14:paraId="7FBD2536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164977B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1B834F8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178E948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3E5F35C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37B60037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5C33181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F312472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0B4FF25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1510038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22639C9F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27C460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5497FC5F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5B9A353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0CBCDE7C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3E2AD81E" w14:textId="77777777" w:rsidR="00F55583" w:rsidRDefault="00F55583" w:rsidP="00F55583"/>
        </w:tc>
        <w:tc>
          <w:tcPr>
            <w:tcW w:w="272" w:type="dxa"/>
          </w:tcPr>
          <w:p w14:paraId="0CB1C9F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1B9EFFF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CEC01C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ACC50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100CC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C77A6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AF6CC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563" w:type="dxa"/>
            <w:gridSpan w:val="4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3EDD4D6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560AB97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7A962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E004C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6251F30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2A51C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790E562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4AE08BF9" w14:textId="77777777" w:rsidTr="00F55583">
        <w:trPr>
          <w:gridAfter w:val="3"/>
          <w:wAfter w:w="745" w:type="dxa"/>
          <w:trHeight w:val="340"/>
        </w:trPr>
        <w:tc>
          <w:tcPr>
            <w:tcW w:w="672" w:type="dxa"/>
          </w:tcPr>
          <w:p w14:paraId="44AFF484" w14:textId="77777777" w:rsidR="00F55583" w:rsidRDefault="00F55583" w:rsidP="00F55583"/>
        </w:tc>
        <w:tc>
          <w:tcPr>
            <w:tcW w:w="272" w:type="dxa"/>
          </w:tcPr>
          <w:p w14:paraId="2D445202" w14:textId="77777777" w:rsidR="00F55583" w:rsidRPr="002A371E" w:rsidRDefault="00F55583" w:rsidP="00F55583">
            <w:pPr>
              <w:pStyle w:val="berschrift2"/>
              <w:spacing w:before="120"/>
              <w:rPr>
                <w:szCs w:val="21"/>
              </w:rPr>
            </w:pPr>
          </w:p>
        </w:tc>
        <w:tc>
          <w:tcPr>
            <w:tcW w:w="635" w:type="dxa"/>
            <w:gridSpan w:val="2"/>
          </w:tcPr>
          <w:p w14:paraId="310AD957" w14:textId="77777777" w:rsidR="00F55583" w:rsidRPr="00B051A4" w:rsidRDefault="00F55583" w:rsidP="00F55583">
            <w:pPr>
              <w:pStyle w:val="berschrift2"/>
              <w:spacing w:before="120"/>
            </w:pPr>
          </w:p>
        </w:tc>
        <w:tc>
          <w:tcPr>
            <w:tcW w:w="402" w:type="dxa"/>
            <w:tcBorders>
              <w:bottom w:val="single" w:sz="4" w:space="0" w:color="BFBFBF" w:themeColor="background1" w:themeShade="BF"/>
            </w:tcBorders>
          </w:tcPr>
          <w:p w14:paraId="0840A471" w14:textId="77777777" w:rsidR="00F55583" w:rsidRPr="00B051A4" w:rsidRDefault="00F55583" w:rsidP="00F55583">
            <w:pPr>
              <w:pStyle w:val="berschrift2"/>
              <w:spacing w:before="120"/>
            </w:pPr>
            <w:r>
              <w:t>b6)</w:t>
            </w:r>
          </w:p>
        </w:tc>
        <w:tc>
          <w:tcPr>
            <w:tcW w:w="1697" w:type="dxa"/>
            <w:gridSpan w:val="8"/>
            <w:tcBorders>
              <w:bottom w:val="single" w:sz="4" w:space="0" w:color="BFBFBF" w:themeColor="background1" w:themeShade="BF"/>
            </w:tcBorders>
          </w:tcPr>
          <w:p w14:paraId="32F1419E" w14:textId="77777777" w:rsidR="00F55583" w:rsidRPr="00B051A4" w:rsidRDefault="00F55583" w:rsidP="00F55583">
            <w:pPr>
              <w:tabs>
                <w:tab w:val="left" w:pos="1236"/>
              </w:tabs>
              <w:spacing w:before="120"/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876585 + 436729</w:t>
            </w:r>
          </w:p>
        </w:tc>
        <w:tc>
          <w:tcPr>
            <w:tcW w:w="1563" w:type="dxa"/>
            <w:gridSpan w:val="4"/>
            <w:tcBorders>
              <w:left w:val="nil"/>
            </w:tcBorders>
            <w:shd w:val="clear" w:color="auto" w:fill="auto"/>
          </w:tcPr>
          <w:p w14:paraId="6C6F1792" w14:textId="77777777" w:rsidR="00F55583" w:rsidRPr="00B051A4" w:rsidRDefault="00F55583" w:rsidP="00F55583">
            <w:pPr>
              <w:pStyle w:val="berschrift2"/>
              <w:spacing w:before="120"/>
              <w:rPr>
                <w:b w:val="0"/>
              </w:rPr>
            </w:pPr>
          </w:p>
        </w:tc>
        <w:tc>
          <w:tcPr>
            <w:tcW w:w="370" w:type="dxa"/>
            <w:gridSpan w:val="2"/>
            <w:shd w:val="clear" w:color="auto" w:fill="auto"/>
          </w:tcPr>
          <w:p w14:paraId="7CE83FAF" w14:textId="77777777" w:rsidR="00F55583" w:rsidRPr="00DC6D4D" w:rsidRDefault="00F55583" w:rsidP="00F55583">
            <w:pPr>
              <w:pStyle w:val="berschrift2"/>
              <w:spacing w:before="120"/>
              <w:rPr>
                <w:color w:val="808080"/>
              </w:rPr>
            </w:pPr>
          </w:p>
        </w:tc>
        <w:tc>
          <w:tcPr>
            <w:tcW w:w="48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74E02251" w14:textId="77777777" w:rsidR="00F55583" w:rsidRPr="00DC6D4D" w:rsidRDefault="00F55583" w:rsidP="00F55583">
            <w:pPr>
              <w:pStyle w:val="berschrift2"/>
              <w:spacing w:before="120"/>
              <w:rPr>
                <w:color w:val="808080"/>
              </w:rPr>
            </w:pPr>
            <w:r>
              <w:rPr>
                <w:color w:val="808080"/>
              </w:rPr>
              <w:t>c</w:t>
            </w:r>
            <w:r w:rsidRPr="00DC6D4D">
              <w:rPr>
                <w:color w:val="808080"/>
              </w:rPr>
              <w:t>6)</w:t>
            </w:r>
          </w:p>
        </w:tc>
        <w:tc>
          <w:tcPr>
            <w:tcW w:w="1698" w:type="dxa"/>
            <w:gridSpan w:val="8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55918678" w14:textId="77777777" w:rsidR="00F55583" w:rsidRPr="00B051A4" w:rsidRDefault="00F55583" w:rsidP="00F55583">
            <w:pPr>
              <w:pStyle w:val="berschrift2"/>
              <w:spacing w:before="120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 xml:space="preserve">876585 </w:t>
            </w:r>
            <w:r>
              <w:rPr>
                <w:b w:val="0"/>
                <w:color w:val="0D0D0D" w:themeColor="text1" w:themeTint="F2"/>
              </w:rPr>
              <w:t>-</w:t>
            </w:r>
            <w:r w:rsidRPr="00B051A4">
              <w:rPr>
                <w:b w:val="0"/>
                <w:color w:val="0D0D0D" w:themeColor="text1" w:themeTint="F2"/>
              </w:rPr>
              <w:t xml:space="preserve"> 436729</w:t>
            </w:r>
          </w:p>
        </w:tc>
      </w:tr>
      <w:tr w:rsidR="00F55583" w14:paraId="2C5E0F5E" w14:textId="77777777" w:rsidTr="00F620FE">
        <w:trPr>
          <w:trHeight w:val="340"/>
        </w:trPr>
        <w:tc>
          <w:tcPr>
            <w:tcW w:w="672" w:type="dxa"/>
          </w:tcPr>
          <w:p w14:paraId="2366BC41" w14:textId="77777777" w:rsidR="00F55583" w:rsidRDefault="00F55583" w:rsidP="00F55583"/>
        </w:tc>
        <w:tc>
          <w:tcPr>
            <w:tcW w:w="272" w:type="dxa"/>
          </w:tcPr>
          <w:p w14:paraId="3750D99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33B73BE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812D6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B6F21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729FB1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6537B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186A55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B437CF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CE06F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BFBFBF" w:themeColor="background1" w:themeShade="BF"/>
            </w:tcBorders>
          </w:tcPr>
          <w:p w14:paraId="71EF35C8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705" w:type="dxa"/>
            <w:tcBorders>
              <w:left w:val="nil"/>
            </w:tcBorders>
            <w:shd w:val="clear" w:color="auto" w:fill="auto"/>
          </w:tcPr>
          <w:p w14:paraId="00EF2F00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72EAB17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A82C35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EB4AED1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A35F4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A8B922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725D5F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74EDBC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5D1388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672C78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573CA02B" w14:textId="77777777" w:rsidTr="00F620FE">
        <w:trPr>
          <w:trHeight w:val="340"/>
        </w:trPr>
        <w:tc>
          <w:tcPr>
            <w:tcW w:w="672" w:type="dxa"/>
          </w:tcPr>
          <w:p w14:paraId="2F8043F8" w14:textId="77777777" w:rsidR="00F55583" w:rsidRDefault="00F55583" w:rsidP="00F55583"/>
        </w:tc>
        <w:tc>
          <w:tcPr>
            <w:tcW w:w="272" w:type="dxa"/>
          </w:tcPr>
          <w:p w14:paraId="66BC4B1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609ACFC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2E221E9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6DFC9F7B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0F7F31F7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1DAC8303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7E2AB8F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4807DD3D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</w:tcPr>
          <w:p w14:paraId="70BF3577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BFBFBF" w:themeColor="background1" w:themeShade="BF"/>
            </w:tcBorders>
          </w:tcPr>
          <w:p w14:paraId="7272FAEE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705" w:type="dxa"/>
            <w:tcBorders>
              <w:left w:val="nil"/>
            </w:tcBorders>
            <w:shd w:val="clear" w:color="auto" w:fill="auto"/>
          </w:tcPr>
          <w:p w14:paraId="40118175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7AA04F3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30C493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961F1F0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7D8B631E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7667B6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6199AC15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5F6B974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shd w:val="clear" w:color="auto" w:fill="auto"/>
          </w:tcPr>
          <w:p w14:paraId="3D96EC49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1F38B87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F55583" w14:paraId="0619AD00" w14:textId="77777777" w:rsidTr="00F620FE">
        <w:trPr>
          <w:trHeight w:val="340"/>
        </w:trPr>
        <w:tc>
          <w:tcPr>
            <w:tcW w:w="672" w:type="dxa"/>
          </w:tcPr>
          <w:p w14:paraId="4BD98190" w14:textId="77777777" w:rsidR="00F55583" w:rsidRDefault="00F55583" w:rsidP="00F55583"/>
        </w:tc>
        <w:tc>
          <w:tcPr>
            <w:tcW w:w="272" w:type="dxa"/>
          </w:tcPr>
          <w:p w14:paraId="724C596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5" w:type="dxa"/>
            <w:gridSpan w:val="2"/>
            <w:tcBorders>
              <w:right w:val="single" w:sz="4" w:space="0" w:color="BFBFBF" w:themeColor="background1" w:themeShade="BF"/>
            </w:tcBorders>
          </w:tcPr>
          <w:p w14:paraId="760E104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92F0B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29B1F6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9D1285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DC3E39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4BFC9A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268F5D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2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56C072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BFBFBF" w:themeColor="background1" w:themeShade="BF"/>
            </w:tcBorders>
          </w:tcPr>
          <w:p w14:paraId="2921B134" w14:textId="77777777" w:rsidR="00F55583" w:rsidRPr="00B051A4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705" w:type="dxa"/>
            <w:tcBorders>
              <w:left w:val="nil"/>
            </w:tcBorders>
            <w:shd w:val="clear" w:color="auto" w:fill="auto"/>
          </w:tcPr>
          <w:p w14:paraId="0C97DEED" w14:textId="77777777" w:rsidR="00F55583" w:rsidRPr="00B051A4" w:rsidRDefault="00F55583" w:rsidP="00F55583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370" w:type="dxa"/>
            <w:gridSpan w:val="2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394FE511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139524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F4D695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7CFBBC0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762799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7E02CBD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4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E212B0B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413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7D43C6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0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59DE9A8" w14:textId="77777777" w:rsidR="00F55583" w:rsidRPr="00B051A4" w:rsidRDefault="00F55583" w:rsidP="00F55583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</w:tbl>
    <w:p w14:paraId="220E79BF" w14:textId="77777777" w:rsidR="00F55583" w:rsidRDefault="00F55583" w:rsidP="00F55583">
      <w:pPr>
        <w:rPr>
          <w:sz w:val="32"/>
          <w:szCs w:val="3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74"/>
        <w:gridCol w:w="579"/>
        <w:gridCol w:w="57"/>
        <w:gridCol w:w="403"/>
        <w:gridCol w:w="131"/>
        <w:gridCol w:w="7"/>
        <w:gridCol w:w="101"/>
        <w:gridCol w:w="164"/>
        <w:gridCol w:w="404"/>
        <w:gridCol w:w="75"/>
        <w:gridCol w:w="328"/>
        <w:gridCol w:w="314"/>
        <w:gridCol w:w="89"/>
        <w:gridCol w:w="404"/>
        <w:gridCol w:w="150"/>
        <w:gridCol w:w="253"/>
        <w:gridCol w:w="404"/>
        <w:gridCol w:w="432"/>
        <w:gridCol w:w="279"/>
        <w:gridCol w:w="92"/>
        <w:gridCol w:w="56"/>
        <w:gridCol w:w="425"/>
        <w:gridCol w:w="142"/>
        <w:gridCol w:w="39"/>
        <w:gridCol w:w="387"/>
        <w:gridCol w:w="274"/>
        <w:gridCol w:w="293"/>
        <w:gridCol w:w="369"/>
        <w:gridCol w:w="56"/>
        <w:gridCol w:w="425"/>
        <w:gridCol w:w="180"/>
        <w:gridCol w:w="255"/>
        <w:gridCol w:w="415"/>
      </w:tblGrid>
      <w:tr w:rsidR="00F55583" w14:paraId="263CF74B" w14:textId="77777777" w:rsidTr="00F55583">
        <w:trPr>
          <w:trHeight w:val="442"/>
        </w:trPr>
        <w:tc>
          <w:tcPr>
            <w:tcW w:w="674" w:type="dxa"/>
            <w:shd w:val="clear" w:color="auto" w:fill="D9D9D9" w:themeFill="background1" w:themeFillShade="D9"/>
          </w:tcPr>
          <w:p w14:paraId="20615653" w14:textId="77777777" w:rsidR="00F55583" w:rsidRPr="0089074A" w:rsidRDefault="00F55583" w:rsidP="00F55583">
            <w:pPr>
              <w:pStyle w:val="berschrift2"/>
              <w:rPr>
                <w:color w:val="000000"/>
                <w:sz w:val="30"/>
                <w:szCs w:val="30"/>
              </w:rPr>
            </w:pPr>
            <w:r w:rsidRPr="0089074A">
              <w:rPr>
                <w:color w:val="000000"/>
              </w:rPr>
              <w:lastRenderedPageBreak/>
              <w:t>5</w:t>
            </w:r>
          </w:p>
        </w:tc>
        <w:tc>
          <w:tcPr>
            <w:tcW w:w="8256" w:type="dxa"/>
            <w:gridSpan w:val="33"/>
            <w:shd w:val="clear" w:color="auto" w:fill="D9D9D9" w:themeFill="background1" w:themeFillShade="D9"/>
          </w:tcPr>
          <w:p w14:paraId="513981FF" w14:textId="77777777" w:rsidR="00F55583" w:rsidRPr="0089074A" w:rsidRDefault="00F55583" w:rsidP="00F55583">
            <w:pPr>
              <w:pStyle w:val="berschrift2"/>
              <w:rPr>
                <w:color w:val="000000"/>
                <w:sz w:val="8"/>
              </w:rPr>
            </w:pPr>
            <w:r w:rsidRPr="0089074A">
              <w:rPr>
                <w:color w:val="000000"/>
              </w:rPr>
              <w:t xml:space="preserve">Lösungen zu Aufgabe </w:t>
            </w:r>
            <w:r>
              <w:rPr>
                <w:color w:val="000000"/>
              </w:rPr>
              <w:t>5</w:t>
            </w:r>
            <w:r w:rsidRPr="0089074A">
              <w:rPr>
                <w:color w:val="000000"/>
              </w:rPr>
              <w:t>)</w:t>
            </w:r>
          </w:p>
        </w:tc>
      </w:tr>
      <w:tr w:rsidR="00F55583" w14:paraId="5280398B" w14:textId="77777777" w:rsidTr="00F55583">
        <w:trPr>
          <w:trHeight w:val="297"/>
        </w:trPr>
        <w:tc>
          <w:tcPr>
            <w:tcW w:w="674" w:type="dxa"/>
            <w:shd w:val="clear" w:color="auto" w:fill="D9D9D9" w:themeFill="background1" w:themeFillShade="D9"/>
          </w:tcPr>
          <w:p w14:paraId="0BE7C20E" w14:textId="77777777" w:rsidR="00F55583" w:rsidRPr="00C75AA9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8256" w:type="dxa"/>
            <w:gridSpan w:val="33"/>
          </w:tcPr>
          <w:p w14:paraId="550C4357" w14:textId="77777777" w:rsidR="00F55583" w:rsidRPr="005B71D6" w:rsidRDefault="00F55583" w:rsidP="00F55583">
            <w:pPr>
              <w:rPr>
                <w:b/>
                <w:color w:val="7F7F7F" w:themeColor="text1" w:themeTint="80"/>
                <w:sz w:val="6"/>
                <w:szCs w:val="21"/>
              </w:rPr>
            </w:pPr>
          </w:p>
        </w:tc>
      </w:tr>
      <w:tr w:rsidR="004C2748" w14:paraId="150B5572" w14:textId="77777777" w:rsidTr="00F55583">
        <w:trPr>
          <w:trHeight w:val="269"/>
        </w:trPr>
        <w:tc>
          <w:tcPr>
            <w:tcW w:w="674" w:type="dxa"/>
            <w:vMerge w:val="restart"/>
            <w:shd w:val="clear" w:color="auto" w:fill="D9D9D9" w:themeFill="background1" w:themeFillShade="D9"/>
          </w:tcPr>
          <w:p w14:paraId="1C2C7AA4" w14:textId="77777777" w:rsidR="004C2748" w:rsidRPr="00FD346C" w:rsidRDefault="004C2748" w:rsidP="00F55583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8256" w:type="dxa"/>
            <w:gridSpan w:val="33"/>
          </w:tcPr>
          <w:p w14:paraId="7169A3B1" w14:textId="77777777" w:rsidR="004C2748" w:rsidRPr="008E6076" w:rsidRDefault="004C2748" w:rsidP="00703028">
            <w:pPr>
              <w:pStyle w:val="Handschrift"/>
            </w:pPr>
            <w:r w:rsidRPr="00703028">
              <w:rPr>
                <w:rFonts w:asciiTheme="majorHAnsi" w:hAnsiTheme="majorHAnsi" w:cstheme="majorHAnsi"/>
                <w:b/>
                <w:color w:val="808080"/>
                <w:sz w:val="21"/>
                <w:szCs w:val="21"/>
              </w:rPr>
              <w:t>a)</w:t>
            </w:r>
            <w:r w:rsidRPr="00A43D6E">
              <w:rPr>
                <w:b/>
                <w:color w:val="808080"/>
              </w:rPr>
              <w:t xml:space="preserve"> </w:t>
            </w:r>
            <w:r w:rsidRPr="008E6076">
              <w:t>z.B. b2) schrittweise im Kopf: 4087 + 3000 = 7087     7087 + 10 = 7097</w:t>
            </w:r>
          </w:p>
          <w:p w14:paraId="7CB9AD64" w14:textId="77777777" w:rsidR="004C2748" w:rsidRPr="008E6076" w:rsidRDefault="004C2748" w:rsidP="00F55583">
            <w:pPr>
              <w:pStyle w:val="Handschrift"/>
            </w:pPr>
            <w:r w:rsidRPr="008E6076">
              <w:t xml:space="preserve">     z.B. c1) stellenweise: 6000 – 1000 = 5000, 500 -200 = 300, 43 + 31 = 12, also 5312</w:t>
            </w:r>
          </w:p>
          <w:p w14:paraId="7A3DCB56" w14:textId="77777777" w:rsidR="004C2748" w:rsidRDefault="004C2748" w:rsidP="00F55583">
            <w:pPr>
              <w:rPr>
                <w:color w:val="0D0D0D" w:themeColor="text1" w:themeTint="F2"/>
              </w:rPr>
            </w:pPr>
          </w:p>
          <w:p w14:paraId="2FAEA5BE" w14:textId="77777777" w:rsidR="004C2748" w:rsidRDefault="004C2748" w:rsidP="00F55583">
            <w:pPr>
              <w:rPr>
                <w:color w:val="0D0D0D" w:themeColor="text1" w:themeTint="F2"/>
              </w:rPr>
            </w:pPr>
            <w:r w:rsidRPr="00A43D6E">
              <w:rPr>
                <w:b/>
                <w:color w:val="808080"/>
              </w:rPr>
              <w:t xml:space="preserve">b) </w:t>
            </w:r>
            <w:r>
              <w:rPr>
                <w:color w:val="0D0D0D" w:themeColor="text1" w:themeTint="F2"/>
              </w:rPr>
              <w:t xml:space="preserve">Löse die Aufgaben schriftlich. </w:t>
            </w:r>
          </w:p>
          <w:p w14:paraId="5A193B78" w14:textId="77777777" w:rsidR="004C2748" w:rsidRPr="00C75AA9" w:rsidRDefault="004C2748" w:rsidP="00F55583">
            <w:pPr>
              <w:rPr>
                <w:color w:val="0D0D0D" w:themeColor="text1" w:themeTint="F2"/>
                <w:sz w:val="10"/>
              </w:rPr>
            </w:pPr>
          </w:p>
        </w:tc>
      </w:tr>
      <w:tr w:rsidR="004C2748" w14:paraId="6DA7A5C2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6ED9AAA3" w14:textId="77777777" w:rsidR="004C2748" w:rsidRDefault="004C2748" w:rsidP="00F55583"/>
        </w:tc>
        <w:tc>
          <w:tcPr>
            <w:tcW w:w="274" w:type="dxa"/>
          </w:tcPr>
          <w:p w14:paraId="2F742035" w14:textId="77777777" w:rsidR="004C2748" w:rsidRPr="002A371E" w:rsidRDefault="004C2748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79" w:type="dxa"/>
          </w:tcPr>
          <w:p w14:paraId="150467CD" w14:textId="77777777" w:rsidR="004C2748" w:rsidRPr="00B051A4" w:rsidRDefault="004C2748" w:rsidP="00F55583">
            <w:pPr>
              <w:tabs>
                <w:tab w:val="left" w:pos="1236"/>
              </w:tabs>
              <w:rPr>
                <w:color w:val="000000" w:themeColor="text1"/>
              </w:rPr>
            </w:pPr>
          </w:p>
        </w:tc>
        <w:tc>
          <w:tcPr>
            <w:tcW w:w="591" w:type="dxa"/>
            <w:gridSpan w:val="3"/>
          </w:tcPr>
          <w:p w14:paraId="650ECF14" w14:textId="77777777" w:rsidR="004C2748" w:rsidRPr="00B051A4" w:rsidRDefault="004C2748" w:rsidP="00F55583">
            <w:pPr>
              <w:pStyle w:val="berschrift2"/>
            </w:pPr>
            <w:r>
              <w:t>b</w:t>
            </w:r>
            <w:r w:rsidRPr="00B051A4">
              <w:t>1)</w:t>
            </w:r>
          </w:p>
        </w:tc>
        <w:tc>
          <w:tcPr>
            <w:tcW w:w="2693" w:type="dxa"/>
            <w:gridSpan w:val="12"/>
          </w:tcPr>
          <w:p w14:paraId="042B2788" w14:textId="77777777" w:rsidR="004C2748" w:rsidRPr="00B051A4" w:rsidRDefault="004C2748" w:rsidP="00F55583">
            <w:pPr>
              <w:tabs>
                <w:tab w:val="left" w:pos="1236"/>
              </w:tabs>
              <w:rPr>
                <w:noProof/>
              </w:rPr>
            </w:pPr>
            <w:r w:rsidRPr="00B051A4">
              <w:rPr>
                <w:color w:val="0D0D0D" w:themeColor="text1" w:themeTint="F2"/>
              </w:rPr>
              <w:t>6543 + 1231</w:t>
            </w:r>
          </w:p>
        </w:tc>
        <w:tc>
          <w:tcPr>
            <w:tcW w:w="432" w:type="dxa"/>
          </w:tcPr>
          <w:p w14:paraId="06984A27" w14:textId="77777777" w:rsidR="004C2748" w:rsidRPr="00B051A4" w:rsidRDefault="004C2748" w:rsidP="00F55583">
            <w:pPr>
              <w:pStyle w:val="berschrift2"/>
              <w:rPr>
                <w:b w:val="0"/>
              </w:rPr>
            </w:pPr>
          </w:p>
        </w:tc>
        <w:tc>
          <w:tcPr>
            <w:tcW w:w="279" w:type="dxa"/>
          </w:tcPr>
          <w:p w14:paraId="1B61610F" w14:textId="77777777" w:rsidR="004C2748" w:rsidRPr="00B051A4" w:rsidRDefault="004C2748" w:rsidP="00F55583">
            <w:pPr>
              <w:jc w:val="left"/>
              <w:rPr>
                <w:bCs/>
                <w:color w:val="0D0D0D" w:themeColor="text1" w:themeTint="F2"/>
              </w:rPr>
            </w:pPr>
          </w:p>
        </w:tc>
        <w:tc>
          <w:tcPr>
            <w:tcW w:w="573" w:type="dxa"/>
            <w:gridSpan w:val="3"/>
          </w:tcPr>
          <w:p w14:paraId="01D53A58" w14:textId="77777777" w:rsidR="004C2748" w:rsidRPr="00B051A4" w:rsidRDefault="004C2748" w:rsidP="00F55583">
            <w:pPr>
              <w:pStyle w:val="berschrift2"/>
            </w:pPr>
            <w:r>
              <w:t>c</w:t>
            </w:r>
            <w:r w:rsidRPr="00B051A4">
              <w:t>1)</w:t>
            </w:r>
          </w:p>
        </w:tc>
        <w:tc>
          <w:tcPr>
            <w:tcW w:w="2835" w:type="dxa"/>
            <w:gridSpan w:val="11"/>
          </w:tcPr>
          <w:p w14:paraId="6C2BF6CA" w14:textId="77777777" w:rsidR="004C2748" w:rsidRPr="00B051A4" w:rsidRDefault="004C2748" w:rsidP="00F55583">
            <w:pPr>
              <w:jc w:val="left"/>
              <w:rPr>
                <w:noProof/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6543 - 1231</w:t>
            </w:r>
            <w:r w:rsidRPr="00B051A4">
              <w:rPr>
                <w:noProof/>
                <w:color w:val="0D0D0D" w:themeColor="text1" w:themeTint="F2"/>
              </w:rPr>
              <w:t xml:space="preserve">  </w:t>
            </w:r>
          </w:p>
        </w:tc>
      </w:tr>
      <w:tr w:rsidR="00F55583" w14:paraId="14639D7D" w14:textId="77777777" w:rsidTr="00F55583">
        <w:trPr>
          <w:trHeight w:val="340"/>
        </w:trPr>
        <w:tc>
          <w:tcPr>
            <w:tcW w:w="674" w:type="dxa"/>
            <w:vMerge w:val="restart"/>
            <w:shd w:val="clear" w:color="auto" w:fill="D9D9D9" w:themeFill="background1" w:themeFillShade="D9"/>
          </w:tcPr>
          <w:p w14:paraId="538EF67E" w14:textId="77777777" w:rsidR="00F55583" w:rsidRDefault="00F55583" w:rsidP="00F55583"/>
        </w:tc>
        <w:tc>
          <w:tcPr>
            <w:tcW w:w="274" w:type="dxa"/>
            <w:vMerge w:val="restart"/>
          </w:tcPr>
          <w:p w14:paraId="2E9312B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5B41F99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0D11843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09910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0CFCE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4FEC0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1EEA3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432" w:type="dxa"/>
            <w:vMerge w:val="restart"/>
            <w:tcBorders>
              <w:left w:val="single" w:sz="4" w:space="0" w:color="BFBFBF" w:themeColor="background1" w:themeShade="BF"/>
            </w:tcBorders>
          </w:tcPr>
          <w:p w14:paraId="790CFF3F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1" w:type="dxa"/>
            <w:gridSpan w:val="2"/>
          </w:tcPr>
          <w:p w14:paraId="02A9130B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2B4C49EA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BC6357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3BB61A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C5F7CF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C09D69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</w:tr>
      <w:tr w:rsidR="00F55583" w14:paraId="708A4007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4C9D7DCE" w14:textId="77777777" w:rsidR="00F55583" w:rsidRDefault="00F55583" w:rsidP="00F55583"/>
        </w:tc>
        <w:tc>
          <w:tcPr>
            <w:tcW w:w="274" w:type="dxa"/>
            <w:vMerge/>
          </w:tcPr>
          <w:p w14:paraId="50F026EB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811F27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538FAB0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9A1FA2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66074BC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0F2799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31306CF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432" w:type="dxa"/>
            <w:vMerge/>
            <w:tcBorders>
              <w:left w:val="single" w:sz="4" w:space="0" w:color="BFBFBF" w:themeColor="background1" w:themeShade="BF"/>
            </w:tcBorders>
          </w:tcPr>
          <w:p w14:paraId="29D09C37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1" w:type="dxa"/>
            <w:gridSpan w:val="2"/>
          </w:tcPr>
          <w:p w14:paraId="4305C013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4EA6676D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8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60DAA839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3F747490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71A89AB1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6C436518" w14:textId="77777777" w:rsidR="00F55583" w:rsidRPr="00B051A4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</w:tr>
      <w:tr w:rsidR="00F55583" w14:paraId="40587F5F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02C7458E" w14:textId="77777777" w:rsidR="00F55583" w:rsidRDefault="00F55583" w:rsidP="00F55583"/>
        </w:tc>
        <w:tc>
          <w:tcPr>
            <w:tcW w:w="274" w:type="dxa"/>
            <w:vMerge/>
          </w:tcPr>
          <w:p w14:paraId="31C4198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4B14FC3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7F1C60C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8" w:space="0" w:color="auto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B8D4B4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42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C502B1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43" w:type="dxa"/>
            <w:gridSpan w:val="3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04F92D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57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D7E1A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432" w:type="dxa"/>
            <w:vMerge/>
            <w:tcBorders>
              <w:left w:val="single" w:sz="4" w:space="0" w:color="BFBFBF" w:themeColor="background1" w:themeShade="BF"/>
            </w:tcBorders>
          </w:tcPr>
          <w:p w14:paraId="11F8A740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371" w:type="dxa"/>
            <w:gridSpan w:val="2"/>
          </w:tcPr>
          <w:p w14:paraId="0B350517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0C10F7BC" w14:textId="77777777" w:rsidR="00F55583" w:rsidRPr="00B051A4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FC9981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5</w:t>
            </w:r>
          </w:p>
        </w:tc>
        <w:tc>
          <w:tcPr>
            <w:tcW w:w="662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9991CD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661" w:type="dxa"/>
            <w:gridSpan w:val="3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7B3832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70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27B506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2</w:t>
            </w:r>
          </w:p>
        </w:tc>
      </w:tr>
      <w:tr w:rsidR="00F55583" w14:paraId="4D2A7182" w14:textId="77777777" w:rsidTr="00F55583">
        <w:trPr>
          <w:trHeight w:val="63"/>
        </w:trPr>
        <w:tc>
          <w:tcPr>
            <w:tcW w:w="674" w:type="dxa"/>
            <w:shd w:val="clear" w:color="auto" w:fill="D9D9D9" w:themeFill="background1" w:themeFillShade="D9"/>
          </w:tcPr>
          <w:p w14:paraId="1E1B3156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4" w:type="dxa"/>
          </w:tcPr>
          <w:p w14:paraId="14407135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3863" w:type="dxa"/>
            <w:gridSpan w:val="16"/>
          </w:tcPr>
          <w:p w14:paraId="0743C43E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8"/>
              </w:rPr>
            </w:pPr>
          </w:p>
          <w:p w14:paraId="4DCC24A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14:paraId="2BA752B2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687" w:type="dxa"/>
            <w:gridSpan w:val="15"/>
            <w:shd w:val="clear" w:color="auto" w:fill="auto"/>
          </w:tcPr>
          <w:p w14:paraId="4D1C2E56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</w:tr>
      <w:tr w:rsidR="00F55583" w14:paraId="699FE079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70516104" w14:textId="77777777" w:rsidR="00F55583" w:rsidRDefault="00F55583" w:rsidP="00F55583"/>
        </w:tc>
        <w:tc>
          <w:tcPr>
            <w:tcW w:w="274" w:type="dxa"/>
          </w:tcPr>
          <w:p w14:paraId="7D03B9A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79" w:type="dxa"/>
          </w:tcPr>
          <w:p w14:paraId="12F64EC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91" w:type="dxa"/>
            <w:gridSpan w:val="3"/>
          </w:tcPr>
          <w:p w14:paraId="0E380B2C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2)</w:t>
            </w:r>
          </w:p>
        </w:tc>
        <w:tc>
          <w:tcPr>
            <w:tcW w:w="2693" w:type="dxa"/>
            <w:gridSpan w:val="12"/>
          </w:tcPr>
          <w:p w14:paraId="17114E4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4087 + 3010</w:t>
            </w:r>
          </w:p>
        </w:tc>
        <w:tc>
          <w:tcPr>
            <w:tcW w:w="432" w:type="dxa"/>
            <w:tcBorders>
              <w:left w:val="nil"/>
            </w:tcBorders>
            <w:shd w:val="clear" w:color="auto" w:fill="auto"/>
          </w:tcPr>
          <w:p w14:paraId="0DF4FBF2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279" w:type="dxa"/>
            <w:shd w:val="clear" w:color="auto" w:fill="auto"/>
          </w:tcPr>
          <w:p w14:paraId="0A7239F3" w14:textId="77777777" w:rsidR="00F55583" w:rsidRPr="00B051A4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gridSpan w:val="3"/>
            <w:shd w:val="clear" w:color="auto" w:fill="auto"/>
          </w:tcPr>
          <w:p w14:paraId="5B25DA3F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2)</w:t>
            </w:r>
          </w:p>
        </w:tc>
        <w:tc>
          <w:tcPr>
            <w:tcW w:w="2835" w:type="dxa"/>
            <w:gridSpan w:val="11"/>
            <w:shd w:val="clear" w:color="auto" w:fill="auto"/>
          </w:tcPr>
          <w:p w14:paraId="56327ADA" w14:textId="77777777" w:rsidR="00F55583" w:rsidRPr="00B051A4" w:rsidRDefault="00F55583" w:rsidP="00F55583">
            <w:pPr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4087 - 3010</w:t>
            </w:r>
          </w:p>
        </w:tc>
      </w:tr>
      <w:tr w:rsidR="00F55583" w14:paraId="5327A896" w14:textId="77777777" w:rsidTr="00F55583">
        <w:trPr>
          <w:trHeight w:val="340"/>
        </w:trPr>
        <w:tc>
          <w:tcPr>
            <w:tcW w:w="674" w:type="dxa"/>
            <w:vMerge w:val="restart"/>
            <w:shd w:val="clear" w:color="auto" w:fill="D9D9D9" w:themeFill="background1" w:themeFillShade="D9"/>
          </w:tcPr>
          <w:p w14:paraId="357375A6" w14:textId="77777777" w:rsidR="00F55583" w:rsidRDefault="00F55583" w:rsidP="00F55583"/>
        </w:tc>
        <w:tc>
          <w:tcPr>
            <w:tcW w:w="274" w:type="dxa"/>
            <w:vMerge w:val="restart"/>
          </w:tcPr>
          <w:p w14:paraId="2975262A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0E45F05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2C217C8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B3928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09EB9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9FB47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AB39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432" w:type="dxa"/>
            <w:vMerge w:val="restart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4294FF9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FEDD74D" w14:textId="77777777" w:rsidR="00F55583" w:rsidRPr="00B051A4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26988A0" w14:textId="77777777" w:rsidR="00F55583" w:rsidRPr="00C75AA9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5AB524B" w14:textId="77777777" w:rsidR="00F55583" w:rsidRPr="00C75AA9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880DDF1" w14:textId="77777777" w:rsidR="00F55583" w:rsidRPr="00C75AA9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2CF2018" w14:textId="77777777" w:rsidR="00F55583" w:rsidRPr="00C75AA9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F0F25BE" w14:textId="77777777" w:rsidR="00F55583" w:rsidRPr="00C75AA9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7</w:t>
            </w:r>
          </w:p>
        </w:tc>
      </w:tr>
      <w:tr w:rsidR="00F55583" w14:paraId="0A7409CF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337B7608" w14:textId="77777777" w:rsidR="00F55583" w:rsidRDefault="00F55583" w:rsidP="00F55583"/>
        </w:tc>
        <w:tc>
          <w:tcPr>
            <w:tcW w:w="274" w:type="dxa"/>
            <w:vMerge/>
          </w:tcPr>
          <w:p w14:paraId="226BEE32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19DAD1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3906E6C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6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58D172A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7628809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0ADA918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7E0DAC0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432" w:type="dxa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D8C7289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012D965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2E2AD9A0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8" w:space="0" w:color="000000" w:themeColor="text1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CEB921D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45124D9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7FF6928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000000" w:themeColor="text1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C71F296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C75AA9">
              <w:rPr>
                <w:b w:val="0"/>
                <w:color w:val="0D0D0D" w:themeColor="text1" w:themeTint="F2"/>
              </w:rPr>
              <w:t>0</w:t>
            </w:r>
          </w:p>
        </w:tc>
      </w:tr>
      <w:tr w:rsidR="00F55583" w14:paraId="4FACD3A7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20A90F36" w14:textId="77777777" w:rsidR="00F55583" w:rsidRDefault="00F55583" w:rsidP="00F55583"/>
        </w:tc>
        <w:tc>
          <w:tcPr>
            <w:tcW w:w="274" w:type="dxa"/>
            <w:vMerge/>
          </w:tcPr>
          <w:p w14:paraId="10B9494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F3C3D1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3501A76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6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80E049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42" w:type="dxa"/>
            <w:gridSpan w:val="2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290246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0</w:t>
            </w:r>
          </w:p>
        </w:tc>
        <w:tc>
          <w:tcPr>
            <w:tcW w:w="643" w:type="dxa"/>
            <w:gridSpan w:val="3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490248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9</w:t>
            </w:r>
          </w:p>
        </w:tc>
        <w:tc>
          <w:tcPr>
            <w:tcW w:w="657" w:type="dxa"/>
            <w:gridSpan w:val="2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E96F9A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432" w:type="dxa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76B52EA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6B58D164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4965E93B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5B158AB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62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FA388F6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0</w:t>
            </w:r>
          </w:p>
        </w:tc>
        <w:tc>
          <w:tcPr>
            <w:tcW w:w="661" w:type="dxa"/>
            <w:gridSpan w:val="3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FCA345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70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46A175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</w:tr>
      <w:tr w:rsidR="00F55583" w14:paraId="2B26F9D4" w14:textId="77777777" w:rsidTr="00F55583">
        <w:trPr>
          <w:trHeight w:val="63"/>
        </w:trPr>
        <w:tc>
          <w:tcPr>
            <w:tcW w:w="674" w:type="dxa"/>
            <w:shd w:val="clear" w:color="auto" w:fill="D9D9D9" w:themeFill="background1" w:themeFillShade="D9"/>
          </w:tcPr>
          <w:p w14:paraId="344098D1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4" w:type="dxa"/>
          </w:tcPr>
          <w:p w14:paraId="2D335A07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6" w:type="dxa"/>
            <w:gridSpan w:val="2"/>
          </w:tcPr>
          <w:p w14:paraId="261178B0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074FCFF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4"/>
          </w:tcPr>
          <w:p w14:paraId="1BEA941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</w:tcBorders>
          </w:tcPr>
          <w:p w14:paraId="113F3FB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</w:tcBorders>
          </w:tcPr>
          <w:p w14:paraId="427D479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</w:tcBorders>
          </w:tcPr>
          <w:p w14:paraId="5B31724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</w:tcBorders>
          </w:tcPr>
          <w:p w14:paraId="12FB087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14:paraId="438130F9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E409593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4"/>
            <w:shd w:val="clear" w:color="auto" w:fill="auto"/>
          </w:tcPr>
          <w:p w14:paraId="1EB70F6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FD7BF6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42D7E24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F11DA92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1AFB0622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:rsidRPr="001E2B3E" w14:paraId="390A41C6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114B0BB1" w14:textId="77777777" w:rsidR="00F55583" w:rsidRDefault="00F55583" w:rsidP="00F55583"/>
        </w:tc>
        <w:tc>
          <w:tcPr>
            <w:tcW w:w="274" w:type="dxa"/>
          </w:tcPr>
          <w:p w14:paraId="070C385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7AD9BCB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34" w:type="dxa"/>
            <w:gridSpan w:val="2"/>
          </w:tcPr>
          <w:p w14:paraId="0E2A90C8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3)</w:t>
            </w:r>
          </w:p>
        </w:tc>
        <w:tc>
          <w:tcPr>
            <w:tcW w:w="2693" w:type="dxa"/>
            <w:gridSpan w:val="12"/>
          </w:tcPr>
          <w:p w14:paraId="1200EE5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5367 + 1249</w:t>
            </w:r>
          </w:p>
        </w:tc>
        <w:tc>
          <w:tcPr>
            <w:tcW w:w="432" w:type="dxa"/>
            <w:tcBorders>
              <w:left w:val="nil"/>
            </w:tcBorders>
            <w:shd w:val="clear" w:color="auto" w:fill="auto"/>
          </w:tcPr>
          <w:p w14:paraId="48C48DD2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378181B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14:paraId="7E5912F4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3)</w:t>
            </w:r>
          </w:p>
        </w:tc>
        <w:tc>
          <w:tcPr>
            <w:tcW w:w="2835" w:type="dxa"/>
            <w:gridSpan w:val="11"/>
            <w:shd w:val="clear" w:color="auto" w:fill="auto"/>
          </w:tcPr>
          <w:p w14:paraId="3A39089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>5367 - 1249</w:t>
            </w:r>
          </w:p>
        </w:tc>
      </w:tr>
      <w:tr w:rsidR="00F55583" w14:paraId="5376EC62" w14:textId="77777777" w:rsidTr="00F620FE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598A0B04" w14:textId="77777777" w:rsidR="00F55583" w:rsidRDefault="00F55583" w:rsidP="00F55583"/>
        </w:tc>
        <w:tc>
          <w:tcPr>
            <w:tcW w:w="274" w:type="dxa"/>
          </w:tcPr>
          <w:p w14:paraId="1FD57A3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5BBF2B3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4FE9812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0D448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0BF80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378C8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16B1F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432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1B54C69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3411429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22AF55B1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B773740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5</w:t>
            </w:r>
          </w:p>
        </w:tc>
        <w:tc>
          <w:tcPr>
            <w:tcW w:w="662" w:type="dxa"/>
            <w:gridSpan w:val="2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78F64D2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661" w:type="dxa"/>
            <w:gridSpan w:val="3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31BAC93" w14:textId="77777777" w:rsidR="00F55583" w:rsidRPr="00C75AA9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670" w:type="dxa"/>
            <w:gridSpan w:val="2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7B84689" w14:textId="2E683564" w:rsidR="00F55583" w:rsidRPr="00C75AA9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7</w:t>
            </w:r>
            <w:r w:rsidR="00703028">
              <w:t xml:space="preserve"> </w:t>
            </w:r>
            <w:r w:rsidR="00D866B1">
              <w:rPr>
                <w:vertAlign w:val="superscript"/>
              </w:rPr>
              <w:t>10</w:t>
            </w:r>
          </w:p>
        </w:tc>
      </w:tr>
      <w:tr w:rsidR="00F55583" w14:paraId="5C4655F2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14574AB0" w14:textId="77777777" w:rsidR="00F55583" w:rsidRDefault="00F55583" w:rsidP="00F55583"/>
        </w:tc>
        <w:tc>
          <w:tcPr>
            <w:tcW w:w="274" w:type="dxa"/>
          </w:tcPr>
          <w:p w14:paraId="73D908AB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682E73F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5922CD1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223AA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730EFF5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2</w:t>
            </w:r>
            <w:r>
              <w:t xml:space="preserve"> </w:t>
            </w:r>
            <w:r w:rsidRPr="00B337EA">
              <w:rPr>
                <w:vertAlign w:val="subscript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727B4B" w14:textId="77777777" w:rsidR="00F55583" w:rsidRPr="00C82F41" w:rsidRDefault="00F55583" w:rsidP="00703028">
            <w:pPr>
              <w:pStyle w:val="Handschrift"/>
              <w:jc w:val="center"/>
              <w:rPr>
                <w:color w:val="0D0D0D" w:themeColor="text1" w:themeTint="F2"/>
                <w:vertAlign w:val="sub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4</w:t>
            </w:r>
            <w:r>
              <w:rPr>
                <w:color w:val="0D0D0D" w:themeColor="text1" w:themeTint="F2"/>
              </w:rPr>
              <w:t xml:space="preserve"> </w:t>
            </w:r>
            <w:r w:rsidRPr="00B337EA">
              <w:rPr>
                <w:vertAlign w:val="subscript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F0DEA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432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09AE13F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0BFFE48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108B0C8A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16CD1B1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6B538B0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4C730E" w14:textId="77777777" w:rsidR="00F55583" w:rsidRPr="00C75AA9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4</w:t>
            </w:r>
            <w:r>
              <w:t xml:space="preserve"> </w:t>
            </w:r>
            <w:r w:rsidRPr="00B337EA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E6C5FE" w14:textId="77777777" w:rsidR="00F55583" w:rsidRPr="00C75AA9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C75AA9">
              <w:rPr>
                <w:b w:val="0"/>
                <w:color w:val="0D0D0D" w:themeColor="text1" w:themeTint="F2"/>
              </w:rPr>
              <w:t>9</w:t>
            </w:r>
          </w:p>
        </w:tc>
      </w:tr>
      <w:tr w:rsidR="00F55583" w14:paraId="344EE7BE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115C195B" w14:textId="77777777" w:rsidR="00F55583" w:rsidRDefault="00F55583" w:rsidP="00F55583"/>
        </w:tc>
        <w:tc>
          <w:tcPr>
            <w:tcW w:w="274" w:type="dxa"/>
          </w:tcPr>
          <w:p w14:paraId="154575E1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4C7E69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23E6355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999942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6</w:t>
            </w:r>
          </w:p>
        </w:tc>
        <w:tc>
          <w:tcPr>
            <w:tcW w:w="642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995178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6</w:t>
            </w: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D72FEC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57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566DF1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6</w:t>
            </w:r>
          </w:p>
        </w:tc>
        <w:tc>
          <w:tcPr>
            <w:tcW w:w="432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30C47E1C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D26BD8D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5242D211" w14:textId="77777777" w:rsidR="00F55583" w:rsidRPr="00C75AA9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881BC2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662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41C062C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61" w:type="dxa"/>
            <w:gridSpan w:val="3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225B64D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70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CF8C88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8</w:t>
            </w:r>
          </w:p>
        </w:tc>
      </w:tr>
      <w:tr w:rsidR="00F55583" w14:paraId="1DF13F21" w14:textId="77777777" w:rsidTr="00F55583">
        <w:trPr>
          <w:trHeight w:val="58"/>
        </w:trPr>
        <w:tc>
          <w:tcPr>
            <w:tcW w:w="674" w:type="dxa"/>
            <w:shd w:val="clear" w:color="auto" w:fill="D9D9D9" w:themeFill="background1" w:themeFillShade="D9"/>
          </w:tcPr>
          <w:p w14:paraId="521D2F8D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4" w:type="dxa"/>
          </w:tcPr>
          <w:p w14:paraId="44B611A9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6" w:type="dxa"/>
            <w:gridSpan w:val="2"/>
          </w:tcPr>
          <w:p w14:paraId="17D04748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2C4B423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4"/>
          </w:tcPr>
          <w:p w14:paraId="5E370BA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</w:tcBorders>
          </w:tcPr>
          <w:p w14:paraId="00C69B7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</w:tcBorders>
          </w:tcPr>
          <w:p w14:paraId="5E47455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</w:tcBorders>
          </w:tcPr>
          <w:p w14:paraId="6F3B6F3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</w:tcBorders>
          </w:tcPr>
          <w:p w14:paraId="5626BC7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14:paraId="2719FF13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2B5B3274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4"/>
            <w:shd w:val="clear" w:color="auto" w:fill="auto"/>
          </w:tcPr>
          <w:p w14:paraId="64AB489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1A0D528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0C24C8D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A388204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4E0C4F8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14:paraId="6C162830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4B0F9115" w14:textId="77777777" w:rsidR="00F55583" w:rsidRDefault="00F55583" w:rsidP="00F55583"/>
        </w:tc>
        <w:tc>
          <w:tcPr>
            <w:tcW w:w="274" w:type="dxa"/>
          </w:tcPr>
          <w:p w14:paraId="2F3DA00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6A311EBB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34" w:type="dxa"/>
            <w:gridSpan w:val="2"/>
          </w:tcPr>
          <w:p w14:paraId="7974E53D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4)</w:t>
            </w:r>
          </w:p>
        </w:tc>
        <w:tc>
          <w:tcPr>
            <w:tcW w:w="2693" w:type="dxa"/>
            <w:gridSpan w:val="12"/>
          </w:tcPr>
          <w:p w14:paraId="148B584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8465 + 778</w:t>
            </w:r>
          </w:p>
        </w:tc>
        <w:tc>
          <w:tcPr>
            <w:tcW w:w="432" w:type="dxa"/>
            <w:tcBorders>
              <w:left w:val="nil"/>
            </w:tcBorders>
            <w:shd w:val="clear" w:color="auto" w:fill="auto"/>
          </w:tcPr>
          <w:p w14:paraId="40C6BD90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23631D5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14:paraId="2C6A9A1B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4)</w:t>
            </w:r>
          </w:p>
        </w:tc>
        <w:tc>
          <w:tcPr>
            <w:tcW w:w="2835" w:type="dxa"/>
            <w:gridSpan w:val="11"/>
            <w:shd w:val="clear" w:color="auto" w:fill="auto"/>
          </w:tcPr>
          <w:p w14:paraId="10A6DA6C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>8465 - 778</w:t>
            </w:r>
          </w:p>
        </w:tc>
      </w:tr>
      <w:tr w:rsidR="00F55583" w14:paraId="0FD45BF6" w14:textId="77777777" w:rsidTr="00F620FE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2910BA2B" w14:textId="77777777" w:rsidR="00F55583" w:rsidRDefault="00F55583" w:rsidP="00F55583"/>
        </w:tc>
        <w:tc>
          <w:tcPr>
            <w:tcW w:w="274" w:type="dxa"/>
          </w:tcPr>
          <w:p w14:paraId="01C2B98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653079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5A58010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D2B749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642" w:type="dxa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7243D3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43" w:type="dxa"/>
            <w:gridSpan w:val="3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44D2CB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57" w:type="dxa"/>
            <w:gridSpan w:val="2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FBA2C9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432" w:type="dxa"/>
            <w:tcBorders>
              <w:left w:val="single" w:sz="6" w:space="0" w:color="BFBFBF" w:themeColor="background1" w:themeShade="BF"/>
            </w:tcBorders>
            <w:shd w:val="clear" w:color="auto" w:fill="auto"/>
          </w:tcPr>
          <w:p w14:paraId="544EA10F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6785996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B5C2120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86F8E62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662" w:type="dxa"/>
            <w:gridSpan w:val="2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AB62390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661" w:type="dxa"/>
            <w:gridSpan w:val="3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7F1C9C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670" w:type="dxa"/>
            <w:gridSpan w:val="2"/>
            <w:tcBorders>
              <w:top w:val="single" w:sz="6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F796996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  <w:vertAlign w:val="superscript"/>
              </w:rPr>
            </w:pPr>
            <w:r>
              <w:rPr>
                <w:b w:val="0"/>
                <w:color w:val="0D0D0D" w:themeColor="text1" w:themeTint="F2"/>
              </w:rPr>
              <w:t xml:space="preserve">     </w:t>
            </w:r>
            <w:proofErr w:type="gramStart"/>
            <w:r w:rsidRPr="00322132">
              <w:rPr>
                <w:b w:val="0"/>
                <w:color w:val="0D0D0D" w:themeColor="text1" w:themeTint="F2"/>
              </w:rPr>
              <w:t>5</w:t>
            </w:r>
            <w:r>
              <w:rPr>
                <w:b w:val="0"/>
                <w:color w:val="0D0D0D" w:themeColor="text1" w:themeTint="F2"/>
                <w:vertAlign w:val="superscript"/>
              </w:rPr>
              <w:t xml:space="preserve">  </w:t>
            </w:r>
            <w:r w:rsidRPr="00B337EA">
              <w:rPr>
                <w:b w:val="0"/>
                <w:color w:val="365F91" w:themeColor="accent1" w:themeShade="BF"/>
                <w:vertAlign w:val="superscript"/>
              </w:rPr>
              <w:t>10</w:t>
            </w:r>
            <w:proofErr w:type="gramEnd"/>
          </w:p>
        </w:tc>
      </w:tr>
      <w:tr w:rsidR="00F55583" w14:paraId="6EA1CEC1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60D8B63F" w14:textId="77777777" w:rsidR="00F55583" w:rsidRDefault="00F55583" w:rsidP="00F55583"/>
        </w:tc>
        <w:tc>
          <w:tcPr>
            <w:tcW w:w="274" w:type="dxa"/>
          </w:tcPr>
          <w:p w14:paraId="74D46C7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145232C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3072C77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6" w:space="0" w:color="BFBFBF" w:themeColor="background1" w:themeShade="BF"/>
              <w:left w:val="single" w:sz="6" w:space="0" w:color="D9D9D9" w:themeColor="background1" w:themeShade="D9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E5A415F" w14:textId="07E5B64B" w:rsidR="00F55583" w:rsidRPr="00B051A4" w:rsidRDefault="00F55583" w:rsidP="00D866B1">
            <w:pPr>
              <w:pStyle w:val="Handschrift"/>
              <w:jc w:val="center"/>
            </w:pPr>
            <w:r w:rsidRPr="00B337EA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42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78AB50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7 </w:t>
            </w:r>
            <w:r w:rsidRPr="00B337EA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F4E9286" w14:textId="54C7C4BE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7 </w:t>
            </w:r>
            <w:r w:rsidR="00703028"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457EA2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432" w:type="dxa"/>
            <w:tcBorders>
              <w:left w:val="single" w:sz="6" w:space="0" w:color="BFBFBF" w:themeColor="background1" w:themeShade="BF"/>
            </w:tcBorders>
            <w:shd w:val="clear" w:color="auto" w:fill="auto"/>
          </w:tcPr>
          <w:p w14:paraId="4BBDF0D2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50CC734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4E6FD744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3A22F6F" w14:textId="77777777" w:rsidR="00F55583" w:rsidRPr="00322132" w:rsidRDefault="00F55583" w:rsidP="00D866B1">
            <w:pPr>
              <w:pStyle w:val="Handschrift"/>
              <w:jc w:val="center"/>
              <w:rPr>
                <w:color w:val="0D0D0D" w:themeColor="text1" w:themeTint="F2"/>
              </w:rPr>
            </w:pPr>
            <w:r w:rsidRPr="00B337EA">
              <w:rPr>
                <w:vertAlign w:val="subscript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028618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7</w:t>
            </w:r>
            <w:r w:rsidRPr="00703028">
              <w:rPr>
                <w:b w:val="0"/>
                <w:bCs w:val="0"/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BDF3F94" w14:textId="77777777" w:rsidR="00F55583" w:rsidRPr="00703028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703028">
              <w:rPr>
                <w:b w:val="0"/>
                <w:color w:val="0D0D0D" w:themeColor="text1" w:themeTint="F2"/>
              </w:rPr>
              <w:t>7</w:t>
            </w:r>
            <w:r w:rsidRPr="00703028">
              <w:rPr>
                <w:b w:val="0"/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E96EA28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8</w:t>
            </w:r>
          </w:p>
        </w:tc>
      </w:tr>
      <w:tr w:rsidR="00F55583" w14:paraId="3974B73A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5085B43A" w14:textId="77777777" w:rsidR="00F55583" w:rsidRDefault="00F55583" w:rsidP="00F55583"/>
        </w:tc>
        <w:tc>
          <w:tcPr>
            <w:tcW w:w="274" w:type="dxa"/>
          </w:tcPr>
          <w:p w14:paraId="3460077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630C07E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5F97D2F3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E84B0A8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9</w:t>
            </w:r>
          </w:p>
        </w:tc>
        <w:tc>
          <w:tcPr>
            <w:tcW w:w="642" w:type="dxa"/>
            <w:gridSpan w:val="2"/>
            <w:tcBorders>
              <w:top w:val="single" w:sz="8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37A0AF4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2</w:t>
            </w: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C02F80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657" w:type="dxa"/>
            <w:gridSpan w:val="2"/>
            <w:tcBorders>
              <w:top w:val="single" w:sz="8" w:space="0" w:color="000000" w:themeColor="text1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8F1DFAA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432" w:type="dxa"/>
            <w:tcBorders>
              <w:left w:val="single" w:sz="6" w:space="0" w:color="BFBFBF" w:themeColor="background1" w:themeShade="BF"/>
            </w:tcBorders>
            <w:shd w:val="clear" w:color="auto" w:fill="auto"/>
          </w:tcPr>
          <w:p w14:paraId="321E3C4C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CFC0AA6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C315060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AE57D6C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62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09462B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6</w:t>
            </w:r>
          </w:p>
        </w:tc>
        <w:tc>
          <w:tcPr>
            <w:tcW w:w="661" w:type="dxa"/>
            <w:gridSpan w:val="3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BD5A05B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8</w:t>
            </w:r>
          </w:p>
        </w:tc>
        <w:tc>
          <w:tcPr>
            <w:tcW w:w="670" w:type="dxa"/>
            <w:gridSpan w:val="2"/>
            <w:tcBorders>
              <w:top w:val="single" w:sz="8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75C0DD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</w:tr>
      <w:tr w:rsidR="00F55583" w14:paraId="7EA2993E" w14:textId="77777777" w:rsidTr="00F55583">
        <w:trPr>
          <w:trHeight w:val="134"/>
        </w:trPr>
        <w:tc>
          <w:tcPr>
            <w:tcW w:w="674" w:type="dxa"/>
            <w:shd w:val="clear" w:color="auto" w:fill="D9D9D9" w:themeFill="background1" w:themeFillShade="D9"/>
          </w:tcPr>
          <w:p w14:paraId="4DA5F6D9" w14:textId="77777777" w:rsidR="00F55583" w:rsidRPr="00B051A4" w:rsidRDefault="00F55583" w:rsidP="00F55583">
            <w:pPr>
              <w:rPr>
                <w:sz w:val="18"/>
              </w:rPr>
            </w:pPr>
          </w:p>
        </w:tc>
        <w:tc>
          <w:tcPr>
            <w:tcW w:w="274" w:type="dxa"/>
          </w:tcPr>
          <w:p w14:paraId="72FBC74F" w14:textId="77777777" w:rsidR="00F55583" w:rsidRPr="00B051A4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6" w:type="dxa"/>
            <w:gridSpan w:val="2"/>
          </w:tcPr>
          <w:p w14:paraId="401A11CB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4329686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4"/>
          </w:tcPr>
          <w:p w14:paraId="2696C7C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6" w:space="0" w:color="BFBFBF" w:themeColor="background1" w:themeShade="BF"/>
            </w:tcBorders>
          </w:tcPr>
          <w:p w14:paraId="017A018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BFBFBF" w:themeColor="background1" w:themeShade="BF"/>
            </w:tcBorders>
          </w:tcPr>
          <w:p w14:paraId="40990CF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6" w:space="0" w:color="BFBFBF" w:themeColor="background1" w:themeShade="BF"/>
            </w:tcBorders>
          </w:tcPr>
          <w:p w14:paraId="4A92CAF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BFBFBF" w:themeColor="background1" w:themeShade="BF"/>
            </w:tcBorders>
          </w:tcPr>
          <w:p w14:paraId="7C81B20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14:paraId="1698D01B" w14:textId="77777777" w:rsidR="00F55583" w:rsidRPr="00B051A4" w:rsidRDefault="00F55583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F744996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4"/>
            <w:shd w:val="clear" w:color="auto" w:fill="auto"/>
          </w:tcPr>
          <w:p w14:paraId="2B37FF06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1E3F42A7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BECC05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449C4C08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B1DBB2E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14:paraId="045FD1BD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3EDDCEF1" w14:textId="77777777" w:rsidR="00F55583" w:rsidRDefault="00F55583" w:rsidP="00F55583"/>
        </w:tc>
        <w:tc>
          <w:tcPr>
            <w:tcW w:w="274" w:type="dxa"/>
          </w:tcPr>
          <w:p w14:paraId="5E58D149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1061C047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3"/>
          </w:tcPr>
          <w:p w14:paraId="111A26B5" w14:textId="77777777" w:rsidR="00F55583" w:rsidRPr="00B051A4" w:rsidRDefault="00F55583" w:rsidP="00F55583">
            <w:pPr>
              <w:pStyle w:val="berschrift2"/>
            </w:pPr>
            <w:r>
              <w:t>b</w:t>
            </w:r>
            <w:r w:rsidRPr="00B051A4">
              <w:t>5)</w:t>
            </w:r>
          </w:p>
        </w:tc>
        <w:tc>
          <w:tcPr>
            <w:tcW w:w="2686" w:type="dxa"/>
            <w:gridSpan w:val="11"/>
          </w:tcPr>
          <w:p w14:paraId="334BA91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B051A4">
              <w:rPr>
                <w:color w:val="0D0D0D" w:themeColor="text1" w:themeTint="F2"/>
              </w:rPr>
              <w:t>6518 + 4507 + 689</w:t>
            </w:r>
          </w:p>
        </w:tc>
        <w:tc>
          <w:tcPr>
            <w:tcW w:w="432" w:type="dxa"/>
            <w:tcBorders>
              <w:left w:val="nil"/>
            </w:tcBorders>
            <w:shd w:val="clear" w:color="auto" w:fill="auto"/>
          </w:tcPr>
          <w:p w14:paraId="78A2F886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1F2521B8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14:paraId="6E8B5F31" w14:textId="77777777" w:rsidR="00F55583" w:rsidRPr="00B051A4" w:rsidRDefault="00F55583" w:rsidP="00F55583">
            <w:pPr>
              <w:pStyle w:val="berschrift2"/>
            </w:pPr>
            <w:r>
              <w:t>c</w:t>
            </w:r>
            <w:r w:rsidRPr="00B051A4">
              <w:t>5)</w:t>
            </w:r>
          </w:p>
        </w:tc>
        <w:tc>
          <w:tcPr>
            <w:tcW w:w="2835" w:type="dxa"/>
            <w:gridSpan w:val="11"/>
            <w:shd w:val="clear" w:color="auto" w:fill="auto"/>
          </w:tcPr>
          <w:p w14:paraId="73CFC259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 xml:space="preserve">6518 </w:t>
            </w:r>
            <w:r>
              <w:rPr>
                <w:b w:val="0"/>
                <w:color w:val="0D0D0D" w:themeColor="text1" w:themeTint="F2"/>
              </w:rPr>
              <w:t>- 4507 -</w:t>
            </w:r>
            <w:r w:rsidRPr="00B051A4">
              <w:rPr>
                <w:b w:val="0"/>
                <w:color w:val="0D0D0D" w:themeColor="text1" w:themeTint="F2"/>
              </w:rPr>
              <w:t xml:space="preserve"> 689</w:t>
            </w:r>
          </w:p>
        </w:tc>
      </w:tr>
      <w:tr w:rsidR="00F55583" w14:paraId="43B6C28A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6AFDE772" w14:textId="77777777" w:rsidR="00F55583" w:rsidRDefault="00F55583" w:rsidP="00F55583"/>
        </w:tc>
        <w:tc>
          <w:tcPr>
            <w:tcW w:w="274" w:type="dxa"/>
          </w:tcPr>
          <w:p w14:paraId="29A4EB9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36EDC39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5A743364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vAlign w:val="center"/>
          </w:tcPr>
          <w:p w14:paraId="36E4797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642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159B6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43" w:type="dxa"/>
            <w:gridSpan w:val="3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F7CD4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657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8C122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5EA18D27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6B0FE7C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F1FDBC5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3F172C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662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68972E" w14:textId="1D6F8314" w:rsidR="00F55583" w:rsidRPr="00322132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5</w:t>
            </w:r>
            <w:r w:rsidRPr="00703028">
              <w:rPr>
                <w:color w:val="auto"/>
              </w:rPr>
              <w:t xml:space="preserve"> </w:t>
            </w:r>
            <w:r>
              <w:rPr>
                <w:vertAlign w:val="superscript"/>
              </w:rPr>
              <w:t>10</w:t>
            </w:r>
          </w:p>
        </w:tc>
        <w:tc>
          <w:tcPr>
            <w:tcW w:w="661" w:type="dxa"/>
            <w:gridSpan w:val="3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7C68EC" w14:textId="5A0454FB" w:rsidR="00F55583" w:rsidRPr="00322132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1</w:t>
            </w:r>
            <w:r>
              <w:t xml:space="preserve"> </w:t>
            </w:r>
            <w:r>
              <w:rPr>
                <w:vertAlign w:val="superscript"/>
              </w:rPr>
              <w:t>10</w:t>
            </w:r>
          </w:p>
        </w:tc>
        <w:tc>
          <w:tcPr>
            <w:tcW w:w="670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D1FBD3" w14:textId="733CFC4B" w:rsidR="00F55583" w:rsidRPr="00322132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8</w:t>
            </w:r>
            <w:r>
              <w:t xml:space="preserve"> </w:t>
            </w:r>
            <w:r>
              <w:rPr>
                <w:vertAlign w:val="superscript"/>
              </w:rPr>
              <w:t>10</w:t>
            </w:r>
          </w:p>
        </w:tc>
      </w:tr>
      <w:tr w:rsidR="00F55583" w14:paraId="185D9C1A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55520FC2" w14:textId="77777777" w:rsidR="00F55583" w:rsidRDefault="00F55583" w:rsidP="00F55583"/>
        </w:tc>
        <w:tc>
          <w:tcPr>
            <w:tcW w:w="274" w:type="dxa"/>
          </w:tcPr>
          <w:p w14:paraId="4833675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77100A4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3D6672C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4" w:space="0" w:color="BFBFBF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vAlign w:val="center"/>
          </w:tcPr>
          <w:p w14:paraId="1E4DE5E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64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78BB5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4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B6A5FC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65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0A77A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219E44D3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FC31AC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AE84DF8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03E39C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3F9A35" w14:textId="77777777" w:rsidR="00F55583" w:rsidRPr="00322132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5</w:t>
            </w:r>
          </w:p>
        </w:tc>
        <w:tc>
          <w:tcPr>
            <w:tcW w:w="66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0BC87B" w14:textId="77777777" w:rsidR="00F55583" w:rsidRPr="00322132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16FFBD" w14:textId="77777777" w:rsidR="00F55583" w:rsidRPr="00322132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7</w:t>
            </w:r>
          </w:p>
        </w:tc>
      </w:tr>
      <w:tr w:rsidR="00F55583" w14:paraId="69B59579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5A3A4BE3" w14:textId="77777777" w:rsidR="00F55583" w:rsidRDefault="00F55583" w:rsidP="00F55583"/>
        </w:tc>
        <w:tc>
          <w:tcPr>
            <w:tcW w:w="274" w:type="dxa"/>
          </w:tcPr>
          <w:p w14:paraId="097E3762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4A1F5E0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3066171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gridSpan w:val="3"/>
            <w:tcBorders>
              <w:top w:val="single" w:sz="4" w:space="0" w:color="BFBFBF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vAlign w:val="center"/>
          </w:tcPr>
          <w:p w14:paraId="578FC4AF" w14:textId="39AF8434" w:rsidR="00F55583" w:rsidRPr="00B337EA" w:rsidRDefault="00F55583" w:rsidP="00703028">
            <w:pPr>
              <w:pStyle w:val="Handschrift"/>
              <w:jc w:val="center"/>
              <w:rPr>
                <w:color w:val="0D0D0D" w:themeColor="text1" w:themeTint="F2"/>
                <w:vertAlign w:val="subscript"/>
              </w:rPr>
            </w:pPr>
            <w:r w:rsidRPr="00B337EA">
              <w:rPr>
                <w:vertAlign w:val="subscript"/>
              </w:rPr>
              <w:t>1</w:t>
            </w:r>
          </w:p>
        </w:tc>
        <w:tc>
          <w:tcPr>
            <w:tcW w:w="64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7961CA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6</w:t>
            </w:r>
            <w:r w:rsidRPr="00703028">
              <w:rPr>
                <w:color w:val="auto"/>
              </w:rPr>
              <w:t xml:space="preserve"> </w:t>
            </w:r>
            <w:r w:rsidRPr="00B337EA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A951A8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8</w:t>
            </w:r>
            <w:r>
              <w:t xml:space="preserve"> </w:t>
            </w:r>
            <w:r w:rsidRPr="00B337EA">
              <w:rPr>
                <w:color w:val="365F91" w:themeColor="accent1" w:themeShade="BF"/>
                <w:vertAlign w:val="subscript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AE7A9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3AA2B80B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0F7B642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0BBCE935" w14:textId="77777777" w:rsidR="00F55583" w:rsidRPr="00322132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94B57F7" w14:textId="05A7C4A8" w:rsidR="00F55583" w:rsidRPr="00B337EA" w:rsidRDefault="00F55583" w:rsidP="00703028">
            <w:pPr>
              <w:pStyle w:val="Handschrift"/>
              <w:jc w:val="center"/>
              <w:rPr>
                <w:color w:val="0D0D0D" w:themeColor="text1" w:themeTint="F2"/>
                <w:vertAlign w:val="subscript"/>
              </w:rPr>
            </w:pPr>
            <w:r w:rsidRPr="00B337EA">
              <w:rPr>
                <w:vertAlign w:val="subscript"/>
              </w:rPr>
              <w:t>1</w:t>
            </w:r>
          </w:p>
        </w:tc>
        <w:tc>
          <w:tcPr>
            <w:tcW w:w="66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A7A840A" w14:textId="5D6EDEB0" w:rsidR="00F55583" w:rsidRPr="00322132" w:rsidRDefault="00F55583" w:rsidP="00703028">
            <w:pPr>
              <w:pStyle w:val="Handschrift"/>
              <w:jc w:val="center"/>
            </w:pPr>
            <w:r w:rsidRPr="00F620FE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6</w:t>
            </w:r>
            <w:r>
              <w:t xml:space="preserve"> </w:t>
            </w:r>
            <w:r w:rsidR="00703028"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6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92816ED" w14:textId="77777777" w:rsidR="00F55583" w:rsidRPr="00322132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8</w:t>
            </w:r>
            <w:r>
              <w:t xml:space="preserve"> </w:t>
            </w:r>
            <w:r w:rsidRPr="00B337EA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67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2044AC7" w14:textId="77777777" w:rsidR="00F55583" w:rsidRPr="00322132" w:rsidRDefault="00F55583" w:rsidP="00703028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22132">
              <w:rPr>
                <w:b w:val="0"/>
                <w:color w:val="0D0D0D" w:themeColor="text1" w:themeTint="F2"/>
              </w:rPr>
              <w:t>9</w:t>
            </w:r>
          </w:p>
        </w:tc>
      </w:tr>
      <w:tr w:rsidR="00F55583" w14:paraId="1475B69E" w14:textId="77777777" w:rsidTr="00F55583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76343359" w14:textId="77777777" w:rsidR="00F55583" w:rsidRDefault="00F55583" w:rsidP="00F55583"/>
        </w:tc>
        <w:tc>
          <w:tcPr>
            <w:tcW w:w="274" w:type="dxa"/>
          </w:tcPr>
          <w:p w14:paraId="4BA2C8DB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  <w:tcBorders>
              <w:right w:val="single" w:sz="6" w:space="0" w:color="D9D9D9" w:themeColor="background1" w:themeShade="D9"/>
            </w:tcBorders>
          </w:tcPr>
          <w:p w14:paraId="3F00463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gridSpan w:val="4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0892587E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vAlign w:val="center"/>
          </w:tcPr>
          <w:p w14:paraId="71598933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42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F168E9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7</w:t>
            </w:r>
          </w:p>
        </w:tc>
        <w:tc>
          <w:tcPr>
            <w:tcW w:w="643" w:type="dxa"/>
            <w:gridSpan w:val="3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525E0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57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EE12E7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1457F206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0CEC9C4F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6C354B27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9109CF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662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3220BD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661" w:type="dxa"/>
            <w:gridSpan w:val="3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1EEAFE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2</w:t>
            </w:r>
          </w:p>
        </w:tc>
        <w:tc>
          <w:tcPr>
            <w:tcW w:w="670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2A07B0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2</w:t>
            </w:r>
          </w:p>
        </w:tc>
      </w:tr>
      <w:tr w:rsidR="004C2748" w14:paraId="02C0C2E6" w14:textId="77777777" w:rsidTr="00F55583">
        <w:trPr>
          <w:trHeight w:val="58"/>
        </w:trPr>
        <w:tc>
          <w:tcPr>
            <w:tcW w:w="674" w:type="dxa"/>
            <w:vMerge w:val="restart"/>
            <w:shd w:val="clear" w:color="auto" w:fill="D9D9D9" w:themeFill="background1" w:themeFillShade="D9"/>
          </w:tcPr>
          <w:p w14:paraId="02EB9069" w14:textId="77777777" w:rsidR="004C2748" w:rsidRPr="00B051A4" w:rsidRDefault="004C2748" w:rsidP="00F55583">
            <w:pPr>
              <w:rPr>
                <w:sz w:val="18"/>
              </w:rPr>
            </w:pPr>
          </w:p>
        </w:tc>
        <w:tc>
          <w:tcPr>
            <w:tcW w:w="274" w:type="dxa"/>
          </w:tcPr>
          <w:p w14:paraId="220FCAC9" w14:textId="77777777" w:rsidR="004C2748" w:rsidRPr="00B051A4" w:rsidRDefault="004C2748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36" w:type="dxa"/>
            <w:gridSpan w:val="2"/>
          </w:tcPr>
          <w:p w14:paraId="52E3552A" w14:textId="77777777" w:rsidR="004C2748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  <w:p w14:paraId="76471C6C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4"/>
            <w:tcBorders>
              <w:top w:val="single" w:sz="6" w:space="0" w:color="D9D9D9" w:themeColor="background1" w:themeShade="D9"/>
            </w:tcBorders>
          </w:tcPr>
          <w:p w14:paraId="211A5838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/>
            </w:tcBorders>
          </w:tcPr>
          <w:p w14:paraId="0AB70EED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gridSpan w:val="2"/>
            <w:tcBorders>
              <w:top w:val="single" w:sz="4" w:space="0" w:color="BFBFBF"/>
            </w:tcBorders>
          </w:tcPr>
          <w:p w14:paraId="2BC43E84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3"/>
            <w:tcBorders>
              <w:top w:val="single" w:sz="4" w:space="0" w:color="BFBFBF"/>
            </w:tcBorders>
          </w:tcPr>
          <w:p w14:paraId="229F0C12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BFBFBF"/>
            </w:tcBorders>
          </w:tcPr>
          <w:p w14:paraId="4A9ED845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32" w:type="dxa"/>
            <w:shd w:val="clear" w:color="auto" w:fill="auto"/>
          </w:tcPr>
          <w:p w14:paraId="4ADB9EB7" w14:textId="77777777" w:rsidR="004C2748" w:rsidRPr="00B051A4" w:rsidRDefault="004C2748" w:rsidP="00F55583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6664AF8A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4"/>
            <w:shd w:val="clear" w:color="auto" w:fill="auto"/>
          </w:tcPr>
          <w:p w14:paraId="3FAF31E6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3F1A2C8E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6A2C21EB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3"/>
            <w:tcBorders>
              <w:top w:val="single" w:sz="4" w:space="0" w:color="BFBFBF"/>
            </w:tcBorders>
            <w:shd w:val="clear" w:color="auto" w:fill="auto"/>
          </w:tcPr>
          <w:p w14:paraId="3A1E2883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3204F1E6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4C2748" w14:paraId="2E41D624" w14:textId="77777777" w:rsidTr="00F55583">
        <w:trPr>
          <w:trHeight w:val="340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3801A9D4" w14:textId="77777777" w:rsidR="004C2748" w:rsidRDefault="004C2748" w:rsidP="00F55583"/>
        </w:tc>
        <w:tc>
          <w:tcPr>
            <w:tcW w:w="274" w:type="dxa"/>
          </w:tcPr>
          <w:p w14:paraId="32DCED4E" w14:textId="77777777" w:rsidR="004C2748" w:rsidRPr="002A371E" w:rsidRDefault="004C2748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60889829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41" w:type="dxa"/>
            <w:gridSpan w:val="3"/>
          </w:tcPr>
          <w:p w14:paraId="73423A07" w14:textId="77777777" w:rsidR="004C2748" w:rsidRPr="00B051A4" w:rsidRDefault="004C2748" w:rsidP="00F55583">
            <w:pPr>
              <w:pStyle w:val="berschrift2"/>
            </w:pPr>
            <w:r>
              <w:t>b6)</w:t>
            </w:r>
          </w:p>
        </w:tc>
        <w:tc>
          <w:tcPr>
            <w:tcW w:w="2686" w:type="dxa"/>
            <w:gridSpan w:val="11"/>
          </w:tcPr>
          <w:p w14:paraId="4EB91647" w14:textId="77777777" w:rsidR="004C2748" w:rsidRPr="00B051A4" w:rsidRDefault="004C2748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876585 + 436729</w:t>
            </w:r>
          </w:p>
        </w:tc>
        <w:tc>
          <w:tcPr>
            <w:tcW w:w="432" w:type="dxa"/>
            <w:tcBorders>
              <w:left w:val="nil"/>
            </w:tcBorders>
            <w:shd w:val="clear" w:color="auto" w:fill="auto"/>
          </w:tcPr>
          <w:p w14:paraId="2D9885D3" w14:textId="77777777" w:rsidR="004C2748" w:rsidRPr="00B051A4" w:rsidRDefault="004C2748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F52B5EF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481" w:type="dxa"/>
            <w:gridSpan w:val="2"/>
            <w:shd w:val="clear" w:color="auto" w:fill="auto"/>
          </w:tcPr>
          <w:p w14:paraId="331A7A33" w14:textId="77777777" w:rsidR="004C2748" w:rsidRPr="00B051A4" w:rsidRDefault="004C2748" w:rsidP="00F55583">
            <w:pPr>
              <w:pStyle w:val="berschrift2"/>
            </w:pPr>
            <w:r>
              <w:t>c</w:t>
            </w:r>
            <w:r w:rsidRPr="00B051A4">
              <w:t>6)</w:t>
            </w:r>
          </w:p>
        </w:tc>
        <w:tc>
          <w:tcPr>
            <w:tcW w:w="2835" w:type="dxa"/>
            <w:gridSpan w:val="11"/>
            <w:shd w:val="clear" w:color="auto" w:fill="auto"/>
          </w:tcPr>
          <w:p w14:paraId="19CED158" w14:textId="77777777" w:rsidR="004C2748" w:rsidRPr="00B051A4" w:rsidRDefault="004C2748" w:rsidP="00F55583">
            <w:pPr>
              <w:pStyle w:val="berschrift2"/>
              <w:ind w:hanging="428"/>
              <w:rPr>
                <w:b w:val="0"/>
              </w:rPr>
            </w:pPr>
            <w:r w:rsidRPr="00B051A4">
              <w:rPr>
                <w:b w:val="0"/>
                <w:color w:val="0D0D0D" w:themeColor="text1" w:themeTint="F2"/>
              </w:rPr>
              <w:t xml:space="preserve">876585 </w:t>
            </w:r>
            <w:r>
              <w:rPr>
                <w:b w:val="0"/>
                <w:color w:val="0D0D0D" w:themeColor="text1" w:themeTint="F2"/>
              </w:rPr>
              <w:t>–</w:t>
            </w:r>
            <w:r w:rsidRPr="00B051A4">
              <w:rPr>
                <w:b w:val="0"/>
                <w:color w:val="0D0D0D" w:themeColor="text1" w:themeTint="F2"/>
              </w:rPr>
              <w:t xml:space="preserve"> 436729</w:t>
            </w:r>
          </w:p>
        </w:tc>
      </w:tr>
      <w:tr w:rsidR="004C2748" w14:paraId="790513C1" w14:textId="77777777" w:rsidTr="004C2748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2EC0ED42" w14:textId="77777777" w:rsidR="00F55583" w:rsidRDefault="00F55583" w:rsidP="00F55583"/>
        </w:tc>
        <w:tc>
          <w:tcPr>
            <w:tcW w:w="274" w:type="dxa"/>
          </w:tcPr>
          <w:p w14:paraId="3A5AD01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48ED2D3D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vAlign w:val="center"/>
          </w:tcPr>
          <w:p w14:paraId="4DED49D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4"/>
            <w:tcBorders>
              <w:right w:val="single" w:sz="6" w:space="0" w:color="D9D9D9" w:themeColor="background1" w:themeShade="D9"/>
            </w:tcBorders>
            <w:vAlign w:val="center"/>
          </w:tcPr>
          <w:p w14:paraId="2335836F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04" w:type="dxa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vAlign w:val="center"/>
          </w:tcPr>
          <w:p w14:paraId="57000F1E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8 </w:t>
            </w:r>
          </w:p>
        </w:tc>
        <w:tc>
          <w:tcPr>
            <w:tcW w:w="403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50CAE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403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8544C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404" w:type="dxa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AB8079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403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C6C1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404" w:type="dxa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7A6DF0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30D87F02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7C8D3C00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56" w:type="dxa"/>
            <w:shd w:val="clear" w:color="auto" w:fill="auto"/>
            <w:vAlign w:val="center"/>
          </w:tcPr>
          <w:p w14:paraId="5143C8C1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567" w:type="dxa"/>
            <w:gridSpan w:val="2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30797E96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FFA1E9A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74D92D" w14:textId="77777777" w:rsidR="00F55583" w:rsidRPr="009A3D3D" w:rsidRDefault="00F55583" w:rsidP="00703028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2BC8E62" w14:textId="76F2A91D" w:rsidR="00F55583" w:rsidRPr="009A3D3D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6</w:t>
            </w:r>
            <w:r w:rsidR="00703028" w:rsidRPr="00C82F41">
              <w:rPr>
                <w:vertAlign w:val="superscript"/>
              </w:rPr>
              <w:t>10</w:t>
            </w:r>
          </w:p>
        </w:tc>
        <w:tc>
          <w:tcPr>
            <w:tcW w:w="425" w:type="dxa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6AF02F7" w14:textId="347CE269" w:rsidR="00F55583" w:rsidRPr="009A3D3D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5</w:t>
            </w:r>
            <w:r w:rsidR="00703028" w:rsidRPr="00C82F41">
              <w:rPr>
                <w:vertAlign w:val="superscript"/>
              </w:rPr>
              <w:t>10</w:t>
            </w:r>
          </w:p>
        </w:tc>
        <w:tc>
          <w:tcPr>
            <w:tcW w:w="435" w:type="dxa"/>
            <w:gridSpan w:val="2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311B4DD" w14:textId="77777777" w:rsidR="00F55583" w:rsidRPr="009A3D3D" w:rsidRDefault="00F55583" w:rsidP="00703028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415" w:type="dxa"/>
            <w:tcBorders>
              <w:top w:val="single" w:sz="6" w:space="0" w:color="D9D9D9" w:themeColor="background1" w:themeShade="D9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9547B25" w14:textId="1AFAA017" w:rsidR="00F55583" w:rsidRPr="009A3D3D" w:rsidRDefault="00F55583" w:rsidP="00703028">
            <w:pPr>
              <w:pStyle w:val="Handschrift"/>
              <w:jc w:val="center"/>
              <w:rPr>
                <w:vertAlign w:val="superscript"/>
              </w:rPr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5</w:t>
            </w:r>
            <w:r w:rsidRPr="00C82F41">
              <w:rPr>
                <w:vertAlign w:val="superscript"/>
              </w:rPr>
              <w:t>10</w:t>
            </w:r>
          </w:p>
        </w:tc>
      </w:tr>
      <w:tr w:rsidR="004C2748" w14:paraId="5B2B0388" w14:textId="77777777" w:rsidTr="004C2748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52D3C0BC" w14:textId="77777777" w:rsidR="00F55583" w:rsidRDefault="00F55583" w:rsidP="00F55583"/>
        </w:tc>
        <w:tc>
          <w:tcPr>
            <w:tcW w:w="274" w:type="dxa"/>
          </w:tcPr>
          <w:p w14:paraId="2095BC3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2B638F76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vAlign w:val="center"/>
          </w:tcPr>
          <w:p w14:paraId="25835BCA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4"/>
            <w:tcBorders>
              <w:bottom w:val="single" w:sz="8" w:space="0" w:color="000000" w:themeColor="text1"/>
              <w:right w:val="single" w:sz="6" w:space="0" w:color="D9D9D9" w:themeColor="background1" w:themeShade="D9"/>
            </w:tcBorders>
            <w:vAlign w:val="center"/>
          </w:tcPr>
          <w:p w14:paraId="3B651785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404" w:type="dxa"/>
            <w:tcBorders>
              <w:top w:val="single" w:sz="4" w:space="0" w:color="BFBFBF"/>
              <w:left w:val="single" w:sz="6" w:space="0" w:color="D9D9D9" w:themeColor="background1" w:themeShade="D9"/>
              <w:bottom w:val="single" w:sz="8" w:space="0" w:color="000000" w:themeColor="text1"/>
              <w:right w:val="single" w:sz="4" w:space="0" w:color="BFBFBF"/>
            </w:tcBorders>
            <w:vAlign w:val="center"/>
          </w:tcPr>
          <w:p w14:paraId="30441991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4</w:t>
            </w:r>
            <w:r w:rsidRPr="00703028">
              <w:rPr>
                <w:color w:val="auto"/>
              </w:rPr>
              <w:t xml:space="preserve"> </w:t>
            </w:r>
            <w:r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03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vAlign w:val="center"/>
          </w:tcPr>
          <w:p w14:paraId="3F9597C2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3</w:t>
            </w:r>
            <w:r>
              <w:t xml:space="preserve"> </w:t>
            </w:r>
            <w:r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03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vAlign w:val="center"/>
          </w:tcPr>
          <w:p w14:paraId="68EBBD46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6</w:t>
            </w:r>
            <w:r>
              <w:t xml:space="preserve"> </w:t>
            </w:r>
            <w:r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04" w:type="dxa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vAlign w:val="center"/>
          </w:tcPr>
          <w:p w14:paraId="36C9116E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7</w:t>
            </w:r>
            <w:r w:rsidRPr="00703028">
              <w:rPr>
                <w:color w:val="auto"/>
              </w:rPr>
              <w:t xml:space="preserve"> </w:t>
            </w:r>
            <w:r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03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vAlign w:val="center"/>
          </w:tcPr>
          <w:p w14:paraId="5AAE6B1F" w14:textId="77777777" w:rsidR="00F55583" w:rsidRPr="00B051A4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2</w:t>
            </w:r>
            <w:r w:rsidRPr="00703028">
              <w:rPr>
                <w:color w:val="auto"/>
              </w:rPr>
              <w:t xml:space="preserve"> </w:t>
            </w:r>
            <w:r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04" w:type="dxa"/>
            <w:tcBorders>
              <w:top w:val="single" w:sz="4" w:space="0" w:color="BFBFBF"/>
              <w:left w:val="single" w:sz="4" w:space="0" w:color="BFBFBF"/>
              <w:bottom w:val="single" w:sz="8" w:space="0" w:color="auto"/>
              <w:right w:val="single" w:sz="4" w:space="0" w:color="BFBFBF"/>
            </w:tcBorders>
            <w:vAlign w:val="center"/>
          </w:tcPr>
          <w:p w14:paraId="70506D02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5872E361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4A89F19B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56" w:type="dxa"/>
            <w:shd w:val="clear" w:color="auto" w:fill="auto"/>
            <w:vAlign w:val="center"/>
          </w:tcPr>
          <w:p w14:paraId="29069A55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567" w:type="dxa"/>
            <w:gridSpan w:val="2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D5B6C3E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BFBFBF"/>
              <w:left w:val="single" w:sz="6" w:space="0" w:color="D9D9D9" w:themeColor="background1" w:themeShade="D9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37547DA9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3F658F0A" w14:textId="6EA0C11A" w:rsidR="00F55583" w:rsidRPr="009A3D3D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3</w:t>
            </w:r>
            <w:r w:rsidRPr="00703028">
              <w:rPr>
                <w:color w:val="auto"/>
              </w:rPr>
              <w:t xml:space="preserve"> </w:t>
            </w:r>
            <w:r w:rsidR="00703028"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362D59E3" w14:textId="658AB2E1" w:rsidR="00F55583" w:rsidRPr="009A3D3D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6</w:t>
            </w:r>
            <w:r w:rsidR="00703028">
              <w:rPr>
                <w:color w:val="auto"/>
              </w:rPr>
              <w:t xml:space="preserve"> </w:t>
            </w:r>
            <w:r w:rsidR="00703028"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04DE187C" w14:textId="77777777" w:rsidR="00F55583" w:rsidRPr="009A3D3D" w:rsidRDefault="00F55583" w:rsidP="00703028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7</w:t>
            </w:r>
          </w:p>
        </w:tc>
        <w:tc>
          <w:tcPr>
            <w:tcW w:w="43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575DF74E" w14:textId="5E3CBE45" w:rsidR="00F55583" w:rsidRPr="00703028" w:rsidRDefault="00F55583" w:rsidP="00703028">
            <w:pPr>
              <w:pStyle w:val="Handschrift"/>
              <w:jc w:val="center"/>
            </w:pPr>
            <w:r w:rsidRP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>2</w:t>
            </w:r>
            <w:r w:rsidR="00703028">
              <w:rPr>
                <w:rFonts w:asciiTheme="majorHAnsi" w:hAnsiTheme="majorHAnsi" w:cstheme="majorHAnsi"/>
                <w:color w:val="auto"/>
                <w:sz w:val="21"/>
                <w:szCs w:val="21"/>
              </w:rPr>
              <w:t xml:space="preserve"> </w:t>
            </w:r>
            <w:r w:rsidR="00703028" w:rsidRPr="00C82F41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415" w:type="dxa"/>
            <w:tcBorders>
              <w:top w:val="single" w:sz="4" w:space="0" w:color="BFBFBF"/>
              <w:left w:val="single" w:sz="4" w:space="0" w:color="BFBFBF"/>
              <w:bottom w:val="single" w:sz="8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4AE55642" w14:textId="77777777" w:rsidR="00F55583" w:rsidRPr="009A3D3D" w:rsidRDefault="00F55583" w:rsidP="00703028">
            <w:pPr>
              <w:pStyle w:val="berschrift2"/>
              <w:ind w:hanging="428"/>
              <w:jc w:val="center"/>
              <w:rPr>
                <w:b w:val="0"/>
              </w:rPr>
            </w:pPr>
            <w:r w:rsidRPr="009A3D3D">
              <w:rPr>
                <w:b w:val="0"/>
                <w:color w:val="0D0D0D" w:themeColor="text1" w:themeTint="F2"/>
              </w:rPr>
              <w:t>9</w:t>
            </w:r>
          </w:p>
        </w:tc>
      </w:tr>
      <w:tr w:rsidR="004C2748" w14:paraId="4359B9A8" w14:textId="77777777" w:rsidTr="004C2748">
        <w:trPr>
          <w:trHeight w:val="340"/>
        </w:trPr>
        <w:tc>
          <w:tcPr>
            <w:tcW w:w="674" w:type="dxa"/>
            <w:shd w:val="clear" w:color="auto" w:fill="D9D9D9" w:themeFill="background1" w:themeFillShade="D9"/>
          </w:tcPr>
          <w:p w14:paraId="1C336548" w14:textId="77777777" w:rsidR="00F55583" w:rsidRDefault="00F55583" w:rsidP="00F55583"/>
        </w:tc>
        <w:tc>
          <w:tcPr>
            <w:tcW w:w="274" w:type="dxa"/>
          </w:tcPr>
          <w:p w14:paraId="7AC12BB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36" w:type="dxa"/>
            <w:gridSpan w:val="2"/>
          </w:tcPr>
          <w:p w14:paraId="5FB6B391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03" w:type="dxa"/>
            <w:tcBorders>
              <w:right w:val="single" w:sz="6" w:space="0" w:color="D9D9D9" w:themeColor="background1" w:themeShade="D9"/>
            </w:tcBorders>
            <w:vAlign w:val="center"/>
          </w:tcPr>
          <w:p w14:paraId="7F13A268" w14:textId="77777777" w:rsidR="00F55583" w:rsidRPr="00B051A4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03" w:type="dxa"/>
            <w:gridSpan w:val="4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vAlign w:val="center"/>
          </w:tcPr>
          <w:p w14:paraId="2F4A5CBA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404" w:type="dxa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4" w:space="0" w:color="BFBFBF"/>
            </w:tcBorders>
            <w:vAlign w:val="center"/>
          </w:tcPr>
          <w:p w14:paraId="52D4299B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403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CF793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403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C29B32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404" w:type="dxa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C88A02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403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633516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1</w:t>
            </w:r>
          </w:p>
        </w:tc>
        <w:tc>
          <w:tcPr>
            <w:tcW w:w="404" w:type="dxa"/>
            <w:tcBorders>
              <w:top w:val="single" w:sz="8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F855F9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432" w:type="dxa"/>
            <w:tcBorders>
              <w:left w:val="single" w:sz="4" w:space="0" w:color="BFBFBF"/>
            </w:tcBorders>
            <w:shd w:val="clear" w:color="auto" w:fill="auto"/>
          </w:tcPr>
          <w:p w14:paraId="29070827" w14:textId="77777777" w:rsidR="00F55583" w:rsidRPr="00B051A4" w:rsidRDefault="00F55583" w:rsidP="00F55583">
            <w:pPr>
              <w:pStyle w:val="berschrift2"/>
              <w:rPr>
                <w:b w:val="0"/>
              </w:rPr>
            </w:pPr>
          </w:p>
        </w:tc>
        <w:tc>
          <w:tcPr>
            <w:tcW w:w="371" w:type="dxa"/>
            <w:gridSpan w:val="2"/>
            <w:shd w:val="clear" w:color="auto" w:fill="auto"/>
          </w:tcPr>
          <w:p w14:paraId="0DD079B7" w14:textId="77777777" w:rsidR="00F55583" w:rsidRPr="00B051A4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56" w:type="dxa"/>
            <w:shd w:val="clear" w:color="auto" w:fill="auto"/>
            <w:vAlign w:val="center"/>
          </w:tcPr>
          <w:p w14:paraId="11DA2824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567" w:type="dxa"/>
            <w:gridSpan w:val="2"/>
            <w:tcBorders>
              <w:right w:val="single" w:sz="6" w:space="0" w:color="D9D9D9" w:themeColor="background1" w:themeShade="D9"/>
            </w:tcBorders>
            <w:shd w:val="clear" w:color="auto" w:fill="auto"/>
            <w:vAlign w:val="center"/>
          </w:tcPr>
          <w:p w14:paraId="7942AB91" w14:textId="77777777" w:rsidR="00F55583" w:rsidRPr="009A3D3D" w:rsidRDefault="00F55583" w:rsidP="00F55583">
            <w:pPr>
              <w:pStyle w:val="berschrift2"/>
              <w:ind w:hanging="428"/>
              <w:jc w:val="center"/>
              <w:rPr>
                <w:b w:val="0"/>
              </w:rPr>
            </w:pPr>
          </w:p>
        </w:tc>
        <w:tc>
          <w:tcPr>
            <w:tcW w:w="426" w:type="dxa"/>
            <w:gridSpan w:val="2"/>
            <w:tcBorders>
              <w:top w:val="single" w:sz="8" w:space="0" w:color="000000" w:themeColor="text1"/>
              <w:left w:val="single" w:sz="6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BCC640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0E405F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3</w:t>
            </w:r>
          </w:p>
        </w:tc>
        <w:tc>
          <w:tcPr>
            <w:tcW w:w="425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C83C0E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9</w:t>
            </w:r>
          </w:p>
        </w:tc>
        <w:tc>
          <w:tcPr>
            <w:tcW w:w="425" w:type="dxa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B499C2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8</w:t>
            </w:r>
          </w:p>
        </w:tc>
        <w:tc>
          <w:tcPr>
            <w:tcW w:w="435" w:type="dxa"/>
            <w:gridSpan w:val="2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27B9BEA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5</w:t>
            </w:r>
          </w:p>
        </w:tc>
        <w:tc>
          <w:tcPr>
            <w:tcW w:w="415" w:type="dxa"/>
            <w:tcBorders>
              <w:top w:val="single" w:sz="8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19442F" w14:textId="77777777" w:rsidR="00F55583" w:rsidRPr="009A3D3D" w:rsidRDefault="00F55583" w:rsidP="00703028">
            <w:pPr>
              <w:pStyle w:val="Handschrift"/>
              <w:jc w:val="center"/>
            </w:pPr>
            <w:r w:rsidRPr="009A3D3D">
              <w:t>6</w:t>
            </w:r>
          </w:p>
        </w:tc>
      </w:tr>
    </w:tbl>
    <w:p w14:paraId="6434422A" w14:textId="77777777" w:rsidR="00F55583" w:rsidRPr="000D70A7" w:rsidRDefault="00F55583" w:rsidP="00F55583">
      <w:pPr>
        <w:rPr>
          <w:sz w:val="2"/>
          <w:szCs w:val="32"/>
        </w:rPr>
      </w:pPr>
    </w:p>
    <w:p w14:paraId="43DB20D2" w14:textId="77777777" w:rsidR="00F55583" w:rsidRDefault="00F55583" w:rsidP="00F55583">
      <w:pPr>
        <w:rPr>
          <w:sz w:val="2"/>
        </w:rPr>
      </w:pPr>
    </w:p>
    <w:p w14:paraId="4886F0C7" w14:textId="77777777" w:rsidR="00F55583" w:rsidRDefault="00F55583" w:rsidP="00F55583">
      <w:pPr>
        <w:rPr>
          <w:sz w:val="2"/>
        </w:rPr>
      </w:pPr>
    </w:p>
    <w:p w14:paraId="7BCFEFFC" w14:textId="77777777" w:rsidR="00F55583" w:rsidRDefault="00F55583" w:rsidP="00F55583">
      <w:pPr>
        <w:rPr>
          <w:sz w:val="2"/>
        </w:rPr>
      </w:pPr>
    </w:p>
    <w:p w14:paraId="733693C0" w14:textId="77777777" w:rsidR="00F55583" w:rsidRDefault="00F55583" w:rsidP="00F55583">
      <w:pPr>
        <w:rPr>
          <w:sz w:val="2"/>
        </w:rPr>
      </w:pPr>
    </w:p>
    <w:p w14:paraId="0FCF1AAC" w14:textId="77777777" w:rsidR="00F55583" w:rsidRDefault="00F55583" w:rsidP="00F55583">
      <w:pPr>
        <w:rPr>
          <w:sz w:val="2"/>
        </w:rPr>
      </w:pPr>
    </w:p>
    <w:p w14:paraId="173EFDF2" w14:textId="77777777" w:rsidR="00F55583" w:rsidRDefault="00F55583" w:rsidP="00F55583">
      <w:pPr>
        <w:rPr>
          <w:sz w:val="2"/>
        </w:rPr>
      </w:pPr>
    </w:p>
    <w:p w14:paraId="66A0EF00" w14:textId="77777777" w:rsidR="00F55583" w:rsidRDefault="00F55583" w:rsidP="00F55583">
      <w:pPr>
        <w:rPr>
          <w:sz w:val="2"/>
        </w:rPr>
      </w:pPr>
    </w:p>
    <w:p w14:paraId="46FDB4C8" w14:textId="77777777" w:rsidR="00F55583" w:rsidRDefault="00F55583" w:rsidP="00F55583">
      <w:pPr>
        <w:rPr>
          <w:sz w:val="2"/>
        </w:rPr>
      </w:pPr>
    </w:p>
    <w:p w14:paraId="0E0D3812" w14:textId="77777777" w:rsidR="00F55583" w:rsidRDefault="00F55583" w:rsidP="00F55583">
      <w:pPr>
        <w:rPr>
          <w:sz w:val="2"/>
        </w:rPr>
      </w:pPr>
    </w:p>
    <w:p w14:paraId="2C2CD518" w14:textId="77777777" w:rsidR="00F55583" w:rsidRDefault="00F55583" w:rsidP="00F55583">
      <w:pPr>
        <w:rPr>
          <w:sz w:val="2"/>
        </w:rPr>
      </w:pPr>
    </w:p>
    <w:p w14:paraId="4EF7C94B" w14:textId="77777777" w:rsidR="00F55583" w:rsidRDefault="00F55583" w:rsidP="00F55583">
      <w:pPr>
        <w:rPr>
          <w:sz w:val="2"/>
        </w:rPr>
      </w:pPr>
    </w:p>
    <w:p w14:paraId="12F21857" w14:textId="77777777" w:rsidR="00F55583" w:rsidRDefault="00F55583" w:rsidP="00F55583">
      <w:r>
        <w:rPr>
          <w:b/>
          <w:bCs/>
          <w:iCs/>
        </w:rPr>
        <w:br w:type="page"/>
      </w:r>
    </w:p>
    <w:tbl>
      <w:tblPr>
        <w:tblW w:w="4845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281"/>
        <w:gridCol w:w="283"/>
        <w:gridCol w:w="363"/>
        <w:gridCol w:w="487"/>
        <w:gridCol w:w="425"/>
        <w:gridCol w:w="426"/>
        <w:gridCol w:w="425"/>
        <w:gridCol w:w="425"/>
        <w:gridCol w:w="277"/>
        <w:gridCol w:w="148"/>
        <w:gridCol w:w="567"/>
        <w:gridCol w:w="142"/>
        <w:gridCol w:w="118"/>
        <w:gridCol w:w="28"/>
        <w:gridCol w:w="425"/>
        <w:gridCol w:w="425"/>
        <w:gridCol w:w="426"/>
        <w:gridCol w:w="425"/>
        <w:gridCol w:w="425"/>
        <w:gridCol w:w="372"/>
        <w:gridCol w:w="53"/>
        <w:gridCol w:w="1417"/>
      </w:tblGrid>
      <w:tr w:rsidR="00F55583" w14:paraId="53A2E614" w14:textId="77777777" w:rsidTr="00F55583">
        <w:trPr>
          <w:trHeight w:val="442"/>
        </w:trPr>
        <w:tc>
          <w:tcPr>
            <w:tcW w:w="427" w:type="dxa"/>
            <w:hideMark/>
          </w:tcPr>
          <w:p w14:paraId="6C9C9021" w14:textId="77777777" w:rsidR="00F55583" w:rsidRPr="00995ADA" w:rsidRDefault="00F55583" w:rsidP="00F55583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>6</w:t>
            </w:r>
          </w:p>
        </w:tc>
        <w:tc>
          <w:tcPr>
            <w:tcW w:w="8362" w:type="dxa"/>
            <w:gridSpan w:val="22"/>
          </w:tcPr>
          <w:p w14:paraId="4D52299D" w14:textId="77777777" w:rsidR="00F55583" w:rsidRPr="00995ADA" w:rsidRDefault="00F55583" w:rsidP="00F55583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995ADA">
              <w:rPr>
                <w:color w:val="7F7F7F" w:themeColor="text1" w:themeTint="80"/>
                <w:sz w:val="21"/>
                <w:szCs w:val="21"/>
              </w:rPr>
              <w:t>A</w:t>
            </w:r>
            <w:r>
              <w:rPr>
                <w:color w:val="7F7F7F" w:themeColor="text1" w:themeTint="80"/>
                <w:sz w:val="21"/>
                <w:szCs w:val="21"/>
              </w:rPr>
              <w:t xml:space="preserve">ddieren und subtrahieren: Geschicktes Rechnen </w:t>
            </w:r>
          </w:p>
          <w:p w14:paraId="64134DF7" w14:textId="77777777" w:rsidR="00F55583" w:rsidRPr="00995ADA" w:rsidRDefault="00F55583" w:rsidP="00F55583">
            <w:pPr>
              <w:rPr>
                <w:color w:val="7F7F7F" w:themeColor="text1" w:themeTint="80"/>
                <w:szCs w:val="21"/>
              </w:rPr>
            </w:pPr>
          </w:p>
        </w:tc>
      </w:tr>
      <w:tr w:rsidR="00F55583" w14:paraId="532FA877" w14:textId="77777777" w:rsidTr="00F55583">
        <w:trPr>
          <w:trHeight w:val="651"/>
        </w:trPr>
        <w:tc>
          <w:tcPr>
            <w:tcW w:w="427" w:type="dxa"/>
          </w:tcPr>
          <w:p w14:paraId="2B6175F1" w14:textId="77777777" w:rsidR="00F55583" w:rsidRPr="00A37004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</w:tcPr>
          <w:p w14:paraId="54F66EDF" w14:textId="77777777" w:rsidR="00F55583" w:rsidRPr="001B7BDB" w:rsidRDefault="00F55583" w:rsidP="00F55583">
            <w:pPr>
              <w:pStyle w:val="berschrift2"/>
              <w:rPr>
                <w:color w:val="808080"/>
              </w:rPr>
            </w:pPr>
            <w:r w:rsidRPr="001B7BDB">
              <w:rPr>
                <w:color w:val="808080"/>
              </w:rPr>
              <w:t>a)</w:t>
            </w:r>
          </w:p>
          <w:p w14:paraId="0D08566E" w14:textId="77777777" w:rsidR="00F55583" w:rsidRPr="00A37004" w:rsidRDefault="00F55583" w:rsidP="00F55583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8080" w:type="dxa"/>
            <w:gridSpan w:val="21"/>
          </w:tcPr>
          <w:p w14:paraId="13E85F47" w14:textId="77777777" w:rsidR="00F55583" w:rsidRDefault="00F55583" w:rsidP="00F55583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zuerst die erste Aufgabe (1) schriftlich. </w:t>
            </w:r>
          </w:p>
          <w:p w14:paraId="549BEBCD" w14:textId="77777777" w:rsidR="00F55583" w:rsidRDefault="00F55583" w:rsidP="00F55583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Überlege dir dann: Wie kannst du die anderen Aufgaben (2) – (9) dann ganz schnell lösen? </w:t>
            </w:r>
          </w:p>
          <w:p w14:paraId="7CB1FC79" w14:textId="77777777" w:rsidR="00F55583" w:rsidRPr="00A37004" w:rsidRDefault="00F55583" w:rsidP="00F55583">
            <w:pPr>
              <w:ind w:left="360" w:hanging="360"/>
              <w:rPr>
                <w:color w:val="0D0D0D" w:themeColor="text1" w:themeTint="F2"/>
              </w:rPr>
            </w:pPr>
          </w:p>
        </w:tc>
      </w:tr>
      <w:tr w:rsidR="00F55583" w14:paraId="7AFCC289" w14:textId="77777777" w:rsidTr="00F55583">
        <w:trPr>
          <w:trHeight w:val="66"/>
        </w:trPr>
        <w:tc>
          <w:tcPr>
            <w:tcW w:w="427" w:type="dxa"/>
            <w:vMerge w:val="restart"/>
          </w:tcPr>
          <w:p w14:paraId="665EB678" w14:textId="77777777" w:rsidR="00F55583" w:rsidRDefault="00F55583" w:rsidP="00F55583"/>
        </w:tc>
        <w:tc>
          <w:tcPr>
            <w:tcW w:w="282" w:type="dxa"/>
            <w:vMerge w:val="restart"/>
          </w:tcPr>
          <w:p w14:paraId="5A8B003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7" w:type="dxa"/>
            <w:gridSpan w:val="2"/>
            <w:vMerge w:val="restart"/>
          </w:tcPr>
          <w:p w14:paraId="219544E2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  <w:r>
              <w:rPr>
                <w:color w:val="808080"/>
              </w:rPr>
              <w:t xml:space="preserve">     </w:t>
            </w:r>
            <w:r w:rsidRPr="001B7BDB">
              <w:rPr>
                <w:color w:val="808080"/>
              </w:rPr>
              <w:t>a1)</w:t>
            </w:r>
            <w:r>
              <w:rPr>
                <w:color w:val="808080"/>
              </w:rPr>
              <w:t xml:space="preserve">       </w:t>
            </w:r>
          </w:p>
        </w:tc>
        <w:tc>
          <w:tcPr>
            <w:tcW w:w="3180" w:type="dxa"/>
            <w:gridSpan w:val="8"/>
          </w:tcPr>
          <w:p w14:paraId="76805D54" w14:textId="77777777" w:rsidR="00F55583" w:rsidRPr="00197196" w:rsidRDefault="00F55583" w:rsidP="00F55583">
            <w:pPr>
              <w:pStyle w:val="berschrift3"/>
              <w:rPr>
                <w:color w:val="808080"/>
              </w:rPr>
            </w:pPr>
            <w:r>
              <w:rPr>
                <w:color w:val="0D0D0D" w:themeColor="text1" w:themeTint="F2"/>
              </w:rPr>
              <w:t xml:space="preserve"> (1) </w:t>
            </w:r>
            <w:r w:rsidRPr="00197196">
              <w:rPr>
                <w:color w:val="0D0D0D" w:themeColor="text1" w:themeTint="F2"/>
              </w:rPr>
              <w:t>4763 + 2158</w:t>
            </w:r>
          </w:p>
        </w:tc>
        <w:tc>
          <w:tcPr>
            <w:tcW w:w="284" w:type="dxa"/>
            <w:gridSpan w:val="3"/>
            <w:vMerge w:val="restart"/>
            <w:tcBorders>
              <w:left w:val="nil"/>
              <w:right w:val="single" w:sz="6" w:space="0" w:color="D9D9D9" w:themeColor="background1" w:themeShade="D9"/>
            </w:tcBorders>
          </w:tcPr>
          <w:p w14:paraId="35894771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 w:val="restart"/>
            <w:tcBorders>
              <w:left w:val="single" w:sz="6" w:space="0" w:color="D9D9D9" w:themeColor="background1" w:themeShade="D9"/>
            </w:tcBorders>
          </w:tcPr>
          <w:p w14:paraId="6E86917D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 xml:space="preserve">a2) </w:t>
            </w:r>
          </w:p>
        </w:tc>
        <w:tc>
          <w:tcPr>
            <w:tcW w:w="3544" w:type="dxa"/>
            <w:gridSpan w:val="7"/>
          </w:tcPr>
          <w:p w14:paraId="3B8867A4" w14:textId="77777777" w:rsidR="00F55583" w:rsidRPr="00197196" w:rsidRDefault="00F55583" w:rsidP="00F55583">
            <w:pPr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</w:rPr>
              <w:t xml:space="preserve">(1) 6536 – 3819 </w:t>
            </w:r>
          </w:p>
        </w:tc>
      </w:tr>
      <w:tr w:rsidR="00F55583" w14:paraId="5AC78DC3" w14:textId="77777777" w:rsidTr="00F55583">
        <w:trPr>
          <w:trHeight w:val="340"/>
        </w:trPr>
        <w:tc>
          <w:tcPr>
            <w:tcW w:w="427" w:type="dxa"/>
            <w:vMerge/>
          </w:tcPr>
          <w:p w14:paraId="4DBFF84E" w14:textId="77777777" w:rsidR="00F55583" w:rsidRDefault="00F55583" w:rsidP="00F55583"/>
        </w:tc>
        <w:tc>
          <w:tcPr>
            <w:tcW w:w="282" w:type="dxa"/>
            <w:vMerge/>
          </w:tcPr>
          <w:p w14:paraId="58A5AFF6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675C5239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8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BCB3716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E0D33CA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889C54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E23B73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0F8B35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5C67B0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left w:val="single" w:sz="6" w:space="0" w:color="BFBFBF" w:themeColor="background1" w:themeShade="BF"/>
            </w:tcBorders>
          </w:tcPr>
          <w:p w14:paraId="2302B975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right w:val="single" w:sz="6" w:space="0" w:color="D9D9D9" w:themeColor="background1" w:themeShade="D9"/>
            </w:tcBorders>
          </w:tcPr>
          <w:p w14:paraId="3A919459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6" w:space="0" w:color="D9D9D9" w:themeColor="background1" w:themeShade="D9"/>
              <w:right w:val="single" w:sz="6" w:space="0" w:color="BFBFBF" w:themeColor="background1" w:themeShade="BF"/>
            </w:tcBorders>
          </w:tcPr>
          <w:p w14:paraId="7DF4E1CF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687CD58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2DD6849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F67EA7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65A71B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C899DD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418" w:type="dxa"/>
            <w:tcBorders>
              <w:left w:val="single" w:sz="6" w:space="0" w:color="BFBFBF" w:themeColor="background1" w:themeShade="BF"/>
            </w:tcBorders>
          </w:tcPr>
          <w:p w14:paraId="25C39212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</w:tr>
      <w:tr w:rsidR="00F55583" w14:paraId="5A0A6CD9" w14:textId="77777777" w:rsidTr="00F55583">
        <w:trPr>
          <w:trHeight w:val="340"/>
        </w:trPr>
        <w:tc>
          <w:tcPr>
            <w:tcW w:w="427" w:type="dxa"/>
            <w:vMerge/>
          </w:tcPr>
          <w:p w14:paraId="349647C9" w14:textId="77777777" w:rsidR="00F55583" w:rsidRDefault="00F55583" w:rsidP="00F55583"/>
        </w:tc>
        <w:tc>
          <w:tcPr>
            <w:tcW w:w="282" w:type="dxa"/>
            <w:vMerge/>
          </w:tcPr>
          <w:p w14:paraId="044CAA9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0C39EC2E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8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265B75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8F5A90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9235F4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2CC434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16FF4AF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F0A7F5E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left w:val="single" w:sz="6" w:space="0" w:color="BFBFBF" w:themeColor="background1" w:themeShade="BF"/>
            </w:tcBorders>
          </w:tcPr>
          <w:p w14:paraId="10C50FEB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right w:val="single" w:sz="6" w:space="0" w:color="D9D9D9" w:themeColor="background1" w:themeShade="D9"/>
            </w:tcBorders>
          </w:tcPr>
          <w:p w14:paraId="73007658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6" w:space="0" w:color="D9D9D9" w:themeColor="background1" w:themeShade="D9"/>
              <w:right w:val="single" w:sz="6" w:space="0" w:color="BFBFBF" w:themeColor="background1" w:themeShade="BF"/>
            </w:tcBorders>
          </w:tcPr>
          <w:p w14:paraId="73C91536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3FB394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AD8EB17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BF9F49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84E6366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2481C85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418" w:type="dxa"/>
            <w:tcBorders>
              <w:left w:val="single" w:sz="6" w:space="0" w:color="BFBFBF" w:themeColor="background1" w:themeShade="BF"/>
            </w:tcBorders>
          </w:tcPr>
          <w:p w14:paraId="437AD356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</w:tr>
      <w:tr w:rsidR="00F55583" w14:paraId="07AB75DB" w14:textId="77777777" w:rsidTr="00F55583">
        <w:trPr>
          <w:trHeight w:val="340"/>
        </w:trPr>
        <w:tc>
          <w:tcPr>
            <w:tcW w:w="427" w:type="dxa"/>
            <w:vMerge/>
          </w:tcPr>
          <w:p w14:paraId="5CFE9C2B" w14:textId="77777777" w:rsidR="00F55583" w:rsidRDefault="00F55583" w:rsidP="00F55583"/>
        </w:tc>
        <w:tc>
          <w:tcPr>
            <w:tcW w:w="282" w:type="dxa"/>
            <w:vMerge/>
          </w:tcPr>
          <w:p w14:paraId="2EBA0792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31C13FBC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8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B6E503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7C9C80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38CB05E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56E622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BC773FA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DB91E8E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left w:val="single" w:sz="6" w:space="0" w:color="BFBFBF" w:themeColor="background1" w:themeShade="BF"/>
            </w:tcBorders>
          </w:tcPr>
          <w:p w14:paraId="01D5F42C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right w:val="single" w:sz="6" w:space="0" w:color="D9D9D9" w:themeColor="background1" w:themeShade="D9"/>
            </w:tcBorders>
          </w:tcPr>
          <w:p w14:paraId="0804F383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6" w:space="0" w:color="D9D9D9" w:themeColor="background1" w:themeShade="D9"/>
              <w:right w:val="single" w:sz="6" w:space="0" w:color="BFBFBF" w:themeColor="background1" w:themeShade="BF"/>
            </w:tcBorders>
          </w:tcPr>
          <w:p w14:paraId="40FE8C8F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631B9E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272023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908D134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24EB518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8647A5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418" w:type="dxa"/>
            <w:tcBorders>
              <w:left w:val="single" w:sz="6" w:space="0" w:color="BFBFBF" w:themeColor="background1" w:themeShade="BF"/>
            </w:tcBorders>
          </w:tcPr>
          <w:p w14:paraId="3A7723F6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</w:tr>
      <w:tr w:rsidR="00F55583" w14:paraId="7ECEBCD0" w14:textId="77777777" w:rsidTr="00F55583">
        <w:trPr>
          <w:trHeight w:val="340"/>
        </w:trPr>
        <w:tc>
          <w:tcPr>
            <w:tcW w:w="427" w:type="dxa"/>
            <w:vMerge/>
          </w:tcPr>
          <w:p w14:paraId="57D4F733" w14:textId="77777777" w:rsidR="00F55583" w:rsidRDefault="00F55583" w:rsidP="00F55583"/>
        </w:tc>
        <w:tc>
          <w:tcPr>
            <w:tcW w:w="282" w:type="dxa"/>
            <w:vMerge/>
          </w:tcPr>
          <w:p w14:paraId="201C328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74CC0896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8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7259A1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E54823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0D279B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B52453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3F54C7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A431DB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left w:val="single" w:sz="6" w:space="0" w:color="BFBFBF" w:themeColor="background1" w:themeShade="BF"/>
            </w:tcBorders>
          </w:tcPr>
          <w:p w14:paraId="2F19770D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284" w:type="dxa"/>
            <w:gridSpan w:val="3"/>
            <w:vMerge/>
            <w:tcBorders>
              <w:left w:val="nil"/>
              <w:right w:val="single" w:sz="6" w:space="0" w:color="D9D9D9" w:themeColor="background1" w:themeShade="D9"/>
            </w:tcBorders>
          </w:tcPr>
          <w:p w14:paraId="7EF8F50D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6" w:space="0" w:color="D9D9D9" w:themeColor="background1" w:themeShade="D9"/>
              <w:right w:val="single" w:sz="6" w:space="0" w:color="BFBFBF" w:themeColor="background1" w:themeShade="BF"/>
            </w:tcBorders>
          </w:tcPr>
          <w:p w14:paraId="2FDDF0EE" w14:textId="77777777" w:rsidR="00F55583" w:rsidRPr="001B7BDB" w:rsidRDefault="00F55583" w:rsidP="00F55583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070A204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045F34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EC50929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7FD375F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8420A4F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418" w:type="dxa"/>
            <w:tcBorders>
              <w:left w:val="single" w:sz="6" w:space="0" w:color="BFBFBF" w:themeColor="background1" w:themeShade="BF"/>
            </w:tcBorders>
          </w:tcPr>
          <w:p w14:paraId="58924786" w14:textId="77777777" w:rsidR="00F55583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</w:tr>
      <w:tr w:rsidR="00F55583" w14:paraId="37353990" w14:textId="77777777" w:rsidTr="00F55583">
        <w:trPr>
          <w:trHeight w:val="47"/>
        </w:trPr>
        <w:tc>
          <w:tcPr>
            <w:tcW w:w="709" w:type="dxa"/>
            <w:gridSpan w:val="2"/>
          </w:tcPr>
          <w:p w14:paraId="5C2E6F4C" w14:textId="77777777" w:rsidR="00F55583" w:rsidRPr="007D379E" w:rsidRDefault="00F55583" w:rsidP="00F55583">
            <w:pPr>
              <w:rPr>
                <w:sz w:val="12"/>
              </w:rPr>
            </w:pPr>
          </w:p>
        </w:tc>
        <w:tc>
          <w:tcPr>
            <w:tcW w:w="284" w:type="dxa"/>
          </w:tcPr>
          <w:p w14:paraId="7C709AA3" w14:textId="77777777" w:rsidR="00F55583" w:rsidRPr="007D379E" w:rsidRDefault="00F55583" w:rsidP="00F55583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1275" w:type="dxa"/>
            <w:gridSpan w:val="3"/>
            <w:tcBorders>
              <w:bottom w:val="single" w:sz="6" w:space="0" w:color="D9D9D9" w:themeColor="background1" w:themeShade="D9"/>
            </w:tcBorders>
          </w:tcPr>
          <w:p w14:paraId="06E94BDD" w14:textId="77777777" w:rsidR="00F55583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3"/>
            <w:tcBorders>
              <w:bottom w:val="single" w:sz="6" w:space="0" w:color="D9D9D9" w:themeColor="background1" w:themeShade="D9"/>
            </w:tcBorders>
          </w:tcPr>
          <w:p w14:paraId="3F101F72" w14:textId="77777777" w:rsidR="00F55583" w:rsidRPr="007D379E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1252" w:type="dxa"/>
            <w:gridSpan w:val="5"/>
            <w:tcBorders>
              <w:bottom w:val="single" w:sz="6" w:space="0" w:color="D9D9D9" w:themeColor="background1" w:themeShade="D9"/>
            </w:tcBorders>
          </w:tcPr>
          <w:p w14:paraId="68934129" w14:textId="77777777" w:rsidR="00F55583" w:rsidRPr="007D379E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24" w:type="dxa"/>
            <w:tcBorders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437BF8C" w14:textId="77777777" w:rsidR="00F55583" w:rsidRPr="007D379E" w:rsidRDefault="00F55583" w:rsidP="00F55583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3"/>
            <w:tcBorders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</w:tcPr>
          <w:p w14:paraId="19BC4F27" w14:textId="77777777" w:rsidR="00F55583" w:rsidRPr="007D379E" w:rsidRDefault="00F55583" w:rsidP="00F55583">
            <w:pPr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222" w:type="dxa"/>
            <w:gridSpan w:val="3"/>
            <w:tcBorders>
              <w:bottom w:val="single" w:sz="6" w:space="0" w:color="D9D9D9" w:themeColor="background1" w:themeShade="D9"/>
            </w:tcBorders>
          </w:tcPr>
          <w:p w14:paraId="68355738" w14:textId="77777777" w:rsidR="00F55583" w:rsidRPr="007D379E" w:rsidRDefault="00F55583" w:rsidP="00F55583">
            <w:pPr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71" w:type="dxa"/>
            <w:gridSpan w:val="2"/>
            <w:tcBorders>
              <w:bottom w:val="single" w:sz="6" w:space="0" w:color="D9D9D9" w:themeColor="background1" w:themeShade="D9"/>
            </w:tcBorders>
          </w:tcPr>
          <w:p w14:paraId="615FE731" w14:textId="77777777" w:rsidR="00F55583" w:rsidRPr="007D379E" w:rsidRDefault="00F55583" w:rsidP="00F55583">
            <w:pPr>
              <w:jc w:val="left"/>
              <w:rPr>
                <w:color w:val="0D0D0D" w:themeColor="text1" w:themeTint="F2"/>
                <w:sz w:val="12"/>
              </w:rPr>
            </w:pPr>
          </w:p>
        </w:tc>
      </w:tr>
      <w:tr w:rsidR="00F55583" w14:paraId="4467EA79" w14:textId="77777777" w:rsidTr="00F55583">
        <w:trPr>
          <w:trHeight w:val="737"/>
        </w:trPr>
        <w:tc>
          <w:tcPr>
            <w:tcW w:w="709" w:type="dxa"/>
            <w:gridSpan w:val="2"/>
            <w:vMerge w:val="restart"/>
          </w:tcPr>
          <w:p w14:paraId="0FEE1F55" w14:textId="77777777" w:rsidR="00F55583" w:rsidRDefault="00F55583" w:rsidP="00F55583"/>
        </w:tc>
        <w:tc>
          <w:tcPr>
            <w:tcW w:w="284" w:type="dxa"/>
            <w:vMerge w:val="restart"/>
            <w:tcBorders>
              <w:right w:val="single" w:sz="6" w:space="0" w:color="D9D9D9" w:themeColor="background1" w:themeShade="D9"/>
            </w:tcBorders>
          </w:tcPr>
          <w:p w14:paraId="3D34C77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2CD3D913" w14:textId="77777777" w:rsidR="00F55583" w:rsidRPr="00197196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(1) </w:t>
            </w:r>
            <w:r w:rsidRPr="00197196">
              <w:rPr>
                <w:b/>
                <w:color w:val="0D0D0D" w:themeColor="text1" w:themeTint="F2"/>
                <w:sz w:val="18"/>
              </w:rPr>
              <w:t>4763 + 2158</w:t>
            </w: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63B6905" w14:textId="77777777" w:rsidR="00F55583" w:rsidRPr="00197196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(2) </w:t>
            </w:r>
            <w:r>
              <w:rPr>
                <w:color w:val="0D0D0D" w:themeColor="text1" w:themeTint="F2"/>
                <w:sz w:val="18"/>
              </w:rPr>
              <w:t>4763 + 2258</w:t>
            </w:r>
          </w:p>
        </w:tc>
        <w:tc>
          <w:tcPr>
            <w:tcW w:w="1252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</w:tcPr>
          <w:p w14:paraId="4038CAB8" w14:textId="77777777" w:rsidR="00F55583" w:rsidRPr="00197196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(3) </w:t>
            </w:r>
            <w:r>
              <w:rPr>
                <w:color w:val="0D0D0D" w:themeColor="text1" w:themeTint="F2"/>
                <w:sz w:val="18"/>
              </w:rPr>
              <w:t>4763 + 2358</w:t>
            </w:r>
          </w:p>
        </w:tc>
        <w:tc>
          <w:tcPr>
            <w:tcW w:w="24" w:type="dxa"/>
            <w:tcBorders>
              <w:top w:val="single" w:sz="6" w:space="0" w:color="D9D9D9" w:themeColor="background1" w:themeShade="D9"/>
              <w:left w:val="nil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DC5CFE1" w14:textId="77777777" w:rsidR="00F55583" w:rsidRPr="00A37004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8C4DF2E" w14:textId="77777777" w:rsidR="00F55583" w:rsidRPr="00197196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(1) </w:t>
            </w:r>
            <w:r w:rsidRPr="00197196">
              <w:rPr>
                <w:b/>
                <w:color w:val="0D0D0D" w:themeColor="text1" w:themeTint="F2"/>
                <w:sz w:val="18"/>
              </w:rPr>
              <w:t>6536 – 3819</w:t>
            </w:r>
            <w:r>
              <w:rPr>
                <w:color w:val="0D0D0D" w:themeColor="text1" w:themeTint="F2"/>
                <w:sz w:val="18"/>
              </w:rPr>
              <w:t xml:space="preserve"> </w:t>
            </w:r>
          </w:p>
        </w:tc>
        <w:tc>
          <w:tcPr>
            <w:tcW w:w="1222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3B2A588" w14:textId="77777777" w:rsidR="00F55583" w:rsidRPr="00197196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(2) </w:t>
            </w:r>
            <w:r>
              <w:rPr>
                <w:color w:val="0D0D0D" w:themeColor="text1" w:themeTint="F2"/>
                <w:sz w:val="18"/>
              </w:rPr>
              <w:t>6636 - 3819</w:t>
            </w:r>
          </w:p>
        </w:tc>
        <w:tc>
          <w:tcPr>
            <w:tcW w:w="147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77850042" w14:textId="77777777" w:rsidR="00F55583" w:rsidRPr="00197196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(3) </w:t>
            </w:r>
            <w:r>
              <w:rPr>
                <w:color w:val="0D0D0D" w:themeColor="text1" w:themeTint="F2"/>
                <w:sz w:val="18"/>
              </w:rPr>
              <w:t>6736 - 3819</w:t>
            </w:r>
          </w:p>
        </w:tc>
      </w:tr>
      <w:tr w:rsidR="00F55583" w14:paraId="66DC8CB1" w14:textId="77777777" w:rsidTr="00F55583">
        <w:trPr>
          <w:trHeight w:val="737"/>
        </w:trPr>
        <w:tc>
          <w:tcPr>
            <w:tcW w:w="709" w:type="dxa"/>
            <w:gridSpan w:val="2"/>
            <w:vMerge/>
          </w:tcPr>
          <w:p w14:paraId="619AFF98" w14:textId="77777777" w:rsidR="00F55583" w:rsidRDefault="00F55583" w:rsidP="00F55583"/>
        </w:tc>
        <w:tc>
          <w:tcPr>
            <w:tcW w:w="284" w:type="dxa"/>
            <w:vMerge/>
            <w:tcBorders>
              <w:right w:val="single" w:sz="6" w:space="0" w:color="D9D9D9" w:themeColor="background1" w:themeShade="D9"/>
            </w:tcBorders>
          </w:tcPr>
          <w:p w14:paraId="124C49AE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13B35B6D" w14:textId="77777777" w:rsidR="00F55583" w:rsidRPr="00197196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  <w:sz w:val="18"/>
              </w:rPr>
              <w:t>(4) 4743 + 2158</w:t>
            </w: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62C71573" w14:textId="77777777" w:rsidR="00F55583" w:rsidRPr="00197196" w:rsidRDefault="00F55583" w:rsidP="00F55583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(5) </w:t>
            </w:r>
            <w:r>
              <w:rPr>
                <w:color w:val="0D0D0D" w:themeColor="text1" w:themeTint="F2"/>
                <w:sz w:val="18"/>
              </w:rPr>
              <w:t xml:space="preserve">4743 + 2258 </w:t>
            </w:r>
          </w:p>
        </w:tc>
        <w:tc>
          <w:tcPr>
            <w:tcW w:w="1252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auto"/>
          </w:tcPr>
          <w:p w14:paraId="0A8EC71B" w14:textId="77777777" w:rsidR="00F55583" w:rsidRPr="00197196" w:rsidRDefault="00F55583" w:rsidP="00F55583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(6) </w:t>
            </w:r>
            <w:r>
              <w:rPr>
                <w:color w:val="0D0D0D" w:themeColor="text1" w:themeTint="F2"/>
                <w:sz w:val="18"/>
              </w:rPr>
              <w:t>4743 + 2358</w:t>
            </w:r>
          </w:p>
        </w:tc>
        <w:tc>
          <w:tcPr>
            <w:tcW w:w="24" w:type="dxa"/>
            <w:tcBorders>
              <w:top w:val="single" w:sz="6" w:space="0" w:color="D9D9D9" w:themeColor="background1" w:themeShade="D9"/>
              <w:left w:val="nil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2279009F" w14:textId="77777777" w:rsidR="00F55583" w:rsidRPr="00A37004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171994E1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 xml:space="preserve">(4) </w:t>
            </w:r>
            <w:r>
              <w:rPr>
                <w:b w:val="0"/>
                <w:color w:val="0D0D0D" w:themeColor="text1" w:themeTint="F2"/>
                <w:sz w:val="18"/>
              </w:rPr>
              <w:t>6536 - 2819</w:t>
            </w:r>
          </w:p>
        </w:tc>
        <w:tc>
          <w:tcPr>
            <w:tcW w:w="1222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4B71294B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>(5)</w:t>
            </w:r>
            <w:r>
              <w:rPr>
                <w:b w:val="0"/>
                <w:color w:val="0D0D0D" w:themeColor="text1" w:themeTint="F2"/>
                <w:sz w:val="18"/>
              </w:rPr>
              <w:t xml:space="preserve"> 6636 - 2819</w:t>
            </w:r>
          </w:p>
        </w:tc>
        <w:tc>
          <w:tcPr>
            <w:tcW w:w="147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4F4A0CDE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 xml:space="preserve">(6) </w:t>
            </w:r>
            <w:r>
              <w:rPr>
                <w:b w:val="0"/>
                <w:color w:val="0D0D0D" w:themeColor="text1" w:themeTint="F2"/>
                <w:sz w:val="18"/>
              </w:rPr>
              <w:t>6636 - 2819</w:t>
            </w:r>
          </w:p>
        </w:tc>
      </w:tr>
      <w:tr w:rsidR="00F55583" w14:paraId="0E9215A4" w14:textId="77777777" w:rsidTr="00F55583">
        <w:trPr>
          <w:trHeight w:val="737"/>
        </w:trPr>
        <w:tc>
          <w:tcPr>
            <w:tcW w:w="709" w:type="dxa"/>
            <w:gridSpan w:val="2"/>
            <w:vMerge/>
          </w:tcPr>
          <w:p w14:paraId="360E5FA8" w14:textId="77777777" w:rsidR="00F55583" w:rsidRDefault="00F55583" w:rsidP="00F55583"/>
        </w:tc>
        <w:tc>
          <w:tcPr>
            <w:tcW w:w="284" w:type="dxa"/>
            <w:vMerge/>
            <w:tcBorders>
              <w:right w:val="single" w:sz="6" w:space="0" w:color="D9D9D9" w:themeColor="background1" w:themeShade="D9"/>
            </w:tcBorders>
          </w:tcPr>
          <w:p w14:paraId="6078857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0AA46951" w14:textId="77777777" w:rsidR="00F55583" w:rsidRPr="00197196" w:rsidRDefault="00F55583" w:rsidP="00F55583">
            <w:pPr>
              <w:tabs>
                <w:tab w:val="left" w:pos="1236"/>
              </w:tabs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(7) </w:t>
            </w:r>
            <w:r>
              <w:rPr>
                <w:color w:val="0D0D0D" w:themeColor="text1" w:themeTint="F2"/>
                <w:sz w:val="18"/>
              </w:rPr>
              <w:t>4723 + 2158</w:t>
            </w: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6069086A" w14:textId="77777777" w:rsidR="00F55583" w:rsidRPr="00197196" w:rsidRDefault="00F55583" w:rsidP="00F55583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(8) </w:t>
            </w:r>
            <w:r>
              <w:rPr>
                <w:color w:val="0D0D0D" w:themeColor="text1" w:themeTint="F2"/>
                <w:sz w:val="18"/>
              </w:rPr>
              <w:t>4723 + 2258</w:t>
            </w:r>
          </w:p>
        </w:tc>
        <w:tc>
          <w:tcPr>
            <w:tcW w:w="1252" w:type="dxa"/>
            <w:gridSpan w:val="5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</w:tcBorders>
            <w:shd w:val="clear" w:color="auto" w:fill="auto"/>
          </w:tcPr>
          <w:p w14:paraId="3874A8FE" w14:textId="77777777" w:rsidR="00F55583" w:rsidRPr="00197196" w:rsidRDefault="00F55583" w:rsidP="00F55583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8"/>
              </w:rPr>
            </w:pPr>
            <w:r w:rsidRPr="00197196">
              <w:rPr>
                <w:color w:val="0D0D0D" w:themeColor="text1" w:themeTint="F2"/>
                <w:sz w:val="18"/>
              </w:rPr>
              <w:t xml:space="preserve">(9) </w:t>
            </w:r>
            <w:r>
              <w:rPr>
                <w:color w:val="0D0D0D" w:themeColor="text1" w:themeTint="F2"/>
                <w:sz w:val="18"/>
              </w:rPr>
              <w:t>4723 + 2358</w:t>
            </w:r>
          </w:p>
        </w:tc>
        <w:tc>
          <w:tcPr>
            <w:tcW w:w="24" w:type="dxa"/>
            <w:tcBorders>
              <w:top w:val="single" w:sz="6" w:space="0" w:color="D9D9D9" w:themeColor="background1" w:themeShade="D9"/>
              <w:left w:val="nil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6E83F3FC" w14:textId="77777777" w:rsidR="00F55583" w:rsidRPr="00A37004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5733F0F9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 xml:space="preserve">(7) </w:t>
            </w:r>
            <w:r>
              <w:rPr>
                <w:b w:val="0"/>
                <w:color w:val="0D0D0D" w:themeColor="text1" w:themeTint="F2"/>
                <w:sz w:val="18"/>
              </w:rPr>
              <w:t>6536 - 1819</w:t>
            </w:r>
          </w:p>
        </w:tc>
        <w:tc>
          <w:tcPr>
            <w:tcW w:w="1222" w:type="dxa"/>
            <w:gridSpan w:val="3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  <w:shd w:val="clear" w:color="auto" w:fill="auto"/>
          </w:tcPr>
          <w:p w14:paraId="7EB065FB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 xml:space="preserve">(8) </w:t>
            </w:r>
            <w:r>
              <w:rPr>
                <w:b w:val="0"/>
                <w:color w:val="0D0D0D" w:themeColor="text1" w:themeTint="F2"/>
                <w:sz w:val="18"/>
              </w:rPr>
              <w:t>6636 - 1819</w:t>
            </w:r>
          </w:p>
        </w:tc>
        <w:tc>
          <w:tcPr>
            <w:tcW w:w="1471" w:type="dxa"/>
            <w:gridSpan w:val="2"/>
            <w:tcBorders>
              <w:top w:val="single" w:sz="6" w:space="0" w:color="D9D9D9" w:themeColor="background1" w:themeShade="D9"/>
              <w:left w:val="single" w:sz="6" w:space="0" w:color="D9D9D9" w:themeColor="background1" w:themeShade="D9"/>
              <w:bottom w:val="single" w:sz="6" w:space="0" w:color="D9D9D9" w:themeColor="background1" w:themeShade="D9"/>
              <w:right w:val="single" w:sz="6" w:space="0" w:color="D9D9D9" w:themeColor="background1" w:themeShade="D9"/>
            </w:tcBorders>
          </w:tcPr>
          <w:p w14:paraId="5045531B" w14:textId="77777777" w:rsidR="00F55583" w:rsidRPr="00197196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  <w:r w:rsidRPr="00197196">
              <w:rPr>
                <w:b w:val="0"/>
                <w:color w:val="0D0D0D" w:themeColor="text1" w:themeTint="F2"/>
                <w:sz w:val="18"/>
              </w:rPr>
              <w:t xml:space="preserve">(9) </w:t>
            </w:r>
            <w:r>
              <w:rPr>
                <w:b w:val="0"/>
                <w:color w:val="0D0D0D" w:themeColor="text1" w:themeTint="F2"/>
                <w:sz w:val="18"/>
              </w:rPr>
              <w:t>6636 - 1819</w:t>
            </w:r>
          </w:p>
        </w:tc>
      </w:tr>
      <w:tr w:rsidR="00F55583" w14:paraId="43197792" w14:textId="77777777" w:rsidTr="00F55583">
        <w:trPr>
          <w:trHeight w:val="60"/>
        </w:trPr>
        <w:tc>
          <w:tcPr>
            <w:tcW w:w="709" w:type="dxa"/>
            <w:gridSpan w:val="2"/>
          </w:tcPr>
          <w:p w14:paraId="1554FE76" w14:textId="77777777" w:rsidR="00F55583" w:rsidRPr="00A34F62" w:rsidRDefault="00F55583" w:rsidP="00F55583">
            <w:pPr>
              <w:rPr>
                <w:sz w:val="8"/>
              </w:rPr>
            </w:pPr>
          </w:p>
        </w:tc>
        <w:tc>
          <w:tcPr>
            <w:tcW w:w="284" w:type="dxa"/>
          </w:tcPr>
          <w:p w14:paraId="78B2AC16" w14:textId="77777777" w:rsidR="00F55583" w:rsidRPr="00A34F62" w:rsidRDefault="00F55583" w:rsidP="00F55583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D9D9D9" w:themeColor="background1" w:themeShade="D9"/>
            </w:tcBorders>
          </w:tcPr>
          <w:p w14:paraId="7980C32C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</w:tcBorders>
          </w:tcPr>
          <w:p w14:paraId="5BCC6080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77" w:type="dxa"/>
            <w:tcBorders>
              <w:top w:val="single" w:sz="6" w:space="0" w:color="D9D9D9" w:themeColor="background1" w:themeShade="D9"/>
            </w:tcBorders>
          </w:tcPr>
          <w:p w14:paraId="4A9EEF88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857" w:type="dxa"/>
            <w:gridSpan w:val="3"/>
            <w:tcBorders>
              <w:top w:val="single" w:sz="6" w:space="0" w:color="D9D9D9" w:themeColor="background1" w:themeShade="D9"/>
            </w:tcBorders>
          </w:tcPr>
          <w:p w14:paraId="4E5816DD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gridSpan w:val="2"/>
            <w:tcBorders>
              <w:top w:val="single" w:sz="6" w:space="0" w:color="D9D9D9" w:themeColor="background1" w:themeShade="D9"/>
            </w:tcBorders>
          </w:tcPr>
          <w:p w14:paraId="2471E9B0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D9D9D9" w:themeColor="background1" w:themeShade="D9"/>
            </w:tcBorders>
          </w:tcPr>
          <w:p w14:paraId="411ED0C4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22" w:type="dxa"/>
            <w:gridSpan w:val="3"/>
            <w:tcBorders>
              <w:top w:val="single" w:sz="6" w:space="0" w:color="D9D9D9" w:themeColor="background1" w:themeShade="D9"/>
            </w:tcBorders>
          </w:tcPr>
          <w:p w14:paraId="563BC226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471" w:type="dxa"/>
            <w:gridSpan w:val="2"/>
            <w:tcBorders>
              <w:top w:val="single" w:sz="6" w:space="0" w:color="D9D9D9" w:themeColor="background1" w:themeShade="D9"/>
            </w:tcBorders>
          </w:tcPr>
          <w:p w14:paraId="4D940891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</w:tr>
      <w:tr w:rsidR="00F55583" w14:paraId="3947E791" w14:textId="77777777" w:rsidTr="00F55583">
        <w:trPr>
          <w:trHeight w:val="246"/>
        </w:trPr>
        <w:tc>
          <w:tcPr>
            <w:tcW w:w="709" w:type="dxa"/>
            <w:gridSpan w:val="2"/>
          </w:tcPr>
          <w:p w14:paraId="430CEE29" w14:textId="77777777" w:rsidR="00F55583" w:rsidRPr="00A34F62" w:rsidRDefault="00F55583" w:rsidP="00F55583">
            <w:pPr>
              <w:rPr>
                <w:sz w:val="8"/>
              </w:rPr>
            </w:pPr>
          </w:p>
        </w:tc>
        <w:tc>
          <w:tcPr>
            <w:tcW w:w="284" w:type="dxa"/>
          </w:tcPr>
          <w:p w14:paraId="621977BB" w14:textId="77777777" w:rsidR="00F55583" w:rsidRPr="00A34F62" w:rsidRDefault="00F55583" w:rsidP="00F55583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275" w:type="dxa"/>
            <w:gridSpan w:val="3"/>
          </w:tcPr>
          <w:p w14:paraId="06131CCD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  <w:gridSpan w:val="3"/>
          </w:tcPr>
          <w:p w14:paraId="26448C1D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77" w:type="dxa"/>
          </w:tcPr>
          <w:p w14:paraId="2EBFEB62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857" w:type="dxa"/>
            <w:gridSpan w:val="3"/>
          </w:tcPr>
          <w:p w14:paraId="13B5E6F2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gridSpan w:val="2"/>
          </w:tcPr>
          <w:p w14:paraId="44698B4F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</w:tcPr>
          <w:p w14:paraId="201234C9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22" w:type="dxa"/>
            <w:gridSpan w:val="3"/>
          </w:tcPr>
          <w:p w14:paraId="757FC9C0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471" w:type="dxa"/>
            <w:gridSpan w:val="2"/>
          </w:tcPr>
          <w:p w14:paraId="426BB692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</w:tr>
      <w:tr w:rsidR="00F55583" w14:paraId="5AD3D4C6" w14:textId="77777777" w:rsidTr="00F55583">
        <w:trPr>
          <w:trHeight w:val="2527"/>
        </w:trPr>
        <w:tc>
          <w:tcPr>
            <w:tcW w:w="709" w:type="dxa"/>
            <w:gridSpan w:val="2"/>
          </w:tcPr>
          <w:p w14:paraId="168B6811" w14:textId="77777777" w:rsidR="00F55583" w:rsidRDefault="00F55583" w:rsidP="00F55583"/>
        </w:tc>
        <w:tc>
          <w:tcPr>
            <w:tcW w:w="8080" w:type="dxa"/>
            <w:gridSpan w:val="21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74"/>
              <w:gridCol w:w="257"/>
              <w:gridCol w:w="59"/>
              <w:gridCol w:w="272"/>
              <w:gridCol w:w="44"/>
              <w:gridCol w:w="287"/>
              <w:gridCol w:w="29"/>
              <w:gridCol w:w="302"/>
              <w:gridCol w:w="14"/>
              <w:gridCol w:w="317"/>
              <w:gridCol w:w="283"/>
              <w:gridCol w:w="1843"/>
              <w:gridCol w:w="362"/>
              <w:gridCol w:w="362"/>
              <w:gridCol w:w="362"/>
              <w:gridCol w:w="362"/>
              <w:gridCol w:w="350"/>
              <w:gridCol w:w="248"/>
            </w:tblGrid>
            <w:tr w:rsidR="00F55583" w:rsidRPr="00B82994" w14:paraId="69E4A7BC" w14:textId="77777777" w:rsidTr="00F55583">
              <w:trPr>
                <w:trHeight w:val="562"/>
              </w:trPr>
              <w:tc>
                <w:tcPr>
                  <w:tcW w:w="7995" w:type="dxa"/>
                  <w:gridSpan w:val="2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D24051A" w14:textId="77777777" w:rsidR="00F55583" w:rsidRPr="00B82994" w:rsidRDefault="00F55583" w:rsidP="00F55583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B82994" w14:paraId="56AC5FB8" w14:textId="77777777" w:rsidTr="00F55583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403C9B7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205E32F8" w14:textId="77777777" w:rsidR="00F55583" w:rsidRPr="00D34CB8" w:rsidRDefault="00F55583" w:rsidP="00F55583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8D6247E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42CBCB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90F24D" w14:textId="77777777" w:rsidR="00F55583" w:rsidRPr="00D34CB8" w:rsidRDefault="00F55583" w:rsidP="00F55583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F55583" w:rsidRPr="00B82994" w14:paraId="3BD478C0" w14:textId="77777777" w:rsidTr="00F55583">
              <w:trPr>
                <w:trHeight w:val="1018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14:paraId="2DE0F754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der Summand</w:t>
                  </w:r>
                </w:p>
                <w:p w14:paraId="2A7D110E" w14:textId="77777777" w:rsidR="00F55583" w:rsidRPr="00E063B0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E063B0"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  <w:t>(die Summanden)</w:t>
                  </w:r>
                </w:p>
              </w:tc>
              <w:tc>
                <w:tcPr>
                  <w:tcW w:w="1897" w:type="dxa"/>
                  <w:gridSpan w:val="11"/>
                  <w:tcBorders>
                    <w:top w:val="single" w:sz="2" w:space="0" w:color="auto"/>
                    <w:left w:val="single" w:sz="2" w:space="0" w:color="auto"/>
                    <w:right w:val="single" w:sz="2" w:space="0" w:color="auto"/>
                  </w:tcBorders>
                  <w:vAlign w:val="center"/>
                </w:tcPr>
                <w:p w14:paraId="1B042120" w14:textId="77777777" w:rsidR="00F55583" w:rsidRPr="004D2A8A" w:rsidRDefault="00F55583" w:rsidP="00F55583"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087796B4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6EDD3534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74F0679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DB83016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Summe</w:t>
                  </w:r>
                </w:p>
                <w:p w14:paraId="4E19BDEB" w14:textId="77777777" w:rsidR="00F55583" w:rsidRPr="00E063B0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E063B0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 xml:space="preserve">(die Summen) 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C97B903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  <w:p w14:paraId="73A17D5B" w14:textId="77777777" w:rsidR="00F55583" w:rsidRPr="004D2A8A" w:rsidRDefault="00F55583" w:rsidP="00F55583">
                  <w:r>
                    <w:rPr>
                      <w:rFonts w:asciiTheme="majorHAnsi" w:hAnsiTheme="majorHAnsi" w:cstheme="majorHAnsi"/>
                      <w:i/>
                      <w:noProof/>
                      <w:sz w:val="18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5488" behindDoc="0" locked="0" layoutInCell="1" allowOverlap="1" wp14:anchorId="105D431D" wp14:editId="7678AE06">
                            <wp:simplePos x="0" y="0"/>
                            <wp:positionH relativeFrom="column">
                              <wp:posOffset>273685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13665" cy="457835"/>
                            <wp:effectExtent l="18415" t="0" r="19050" b="19050"/>
                            <wp:wrapNone/>
                            <wp:docPr id="4" name="Geschweifte Klammer links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13665" cy="457835"/>
                                    </a:xfrm>
                                    <a:prstGeom prst="leftBrace">
                                      <a:avLst/>
                                    </a:prstGeom>
                                    <a:ln/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1595F0F" id="Geschweifte Klammer links 4" o:spid="_x0000_s1026" type="#_x0000_t87" style="position:absolute;margin-left:21.55pt;margin-top:5.05pt;width:8.95pt;height:36.0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" adj="447" strokecolor="black [3200]" strokeweight="2pt"/>
                        </w:pict>
                      </mc:Fallback>
                    </mc:AlternateConten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15530106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2C5B0B7D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B82994" w14:paraId="4CB710AC" w14:textId="77777777" w:rsidTr="00F55583">
              <w:trPr>
                <w:trHeight w:val="113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1293C62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5FE6541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0B7F2670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7F25687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6EE4998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4E8A09CF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0A72FE1" w14:textId="77777777" w:rsidR="00F55583" w:rsidRPr="00702C55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E490DF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3969574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2F03FD5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5CDAD2B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E78F57C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16E45A0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E71F214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460B2C5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F55583" w:rsidRPr="00B82994" w14:paraId="37E054C7" w14:textId="77777777" w:rsidTr="00F55583">
              <w:trPr>
                <w:trHeight w:val="113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6077FE9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Einer(stelle)</w:t>
                  </w:r>
                </w:p>
                <w:p w14:paraId="08C2D6EE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5BC0E4D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A7D6F66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927643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73C4262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DCB907A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5728139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4D42693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9D89816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654F7728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stellen)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49B1A57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D4E4928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F595D4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25CF751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38895A5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9E1D621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40A4D95F" w14:textId="77777777" w:rsidTr="00F55583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4213740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9516DBC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3EBBD2F" w14:textId="77777777" w:rsidR="00F55583" w:rsidRPr="001E7F34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5C57F87" w14:textId="77777777" w:rsidR="00F55583" w:rsidRPr="001E7F34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4BA3483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67D509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E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089AA3E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C54C9E4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BD2009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26DF1E7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EE62294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DC964AD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22823AE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50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8ED941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D5713F0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6BE84B40" w14:textId="77777777" w:rsidTr="00F55583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F33DCA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3A546B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96B5F9" w14:textId="77777777" w:rsidR="00F55583" w:rsidRPr="001E7F34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CFBC9D" w14:textId="77777777" w:rsidR="00F55583" w:rsidRPr="001E7F34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83C4D9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23B5A9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1E7F34"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8FD05C4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DD2DCF0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D72A785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2918C56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C16BBF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4F7A8B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62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1CFF95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85F635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0432B7E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06761EC7" w14:textId="77777777" w:rsidTr="00F55583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99BC538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7E9CFA1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FCF4EF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F15671F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321E0BC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5B76949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84ED8F5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3E5F4C3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7EBBACD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96A1BC5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6B8317B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34EF82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2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792BA0D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5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2F83BF3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8209EBA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36B6A70A" w14:textId="77777777" w:rsidTr="00F55583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C8761EA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42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70C4373E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3288370A" w14:textId="77777777" w:rsidR="00F55583" w:rsidRPr="0008099F" w:rsidRDefault="00F55583" w:rsidP="00F55583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>3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= 3</w:t>
                  </w: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2EB45BAB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82D6B36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176EA61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2A0A7D6E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36" w:type="dxa"/>
                  <w:gridSpan w:val="4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F7AB7E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51EE1C0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78488620" w14:textId="77777777" w:rsidTr="00F55583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330AB2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11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92DFCE4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4BB9CD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23DACC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8D7830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F55583" w:rsidRPr="00B82994" w14:paraId="1288DB4B" w14:textId="77777777" w:rsidTr="00F55583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14E7EC7" w14:textId="77777777" w:rsidR="00F55583" w:rsidRPr="00D31109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Hunderterstelle</w:t>
                  </w:r>
                </w:p>
                <w:p w14:paraId="0B62433B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Hunderter(stellen))</w:t>
                  </w: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3B9E4FB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D925404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1ADE756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790857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E5CFB0C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017ECE1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0E72E56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5FE94E5D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703DAC" w14:textId="77777777" w:rsidR="00F55583" w:rsidRPr="00B83219" w:rsidRDefault="00F55583" w:rsidP="00F55583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größer (als)</w:t>
                  </w:r>
                </w:p>
              </w:tc>
              <w:tc>
                <w:tcPr>
                  <w:tcW w:w="2046" w:type="dxa"/>
                  <w:gridSpan w:val="6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0FABAF0" w14:textId="77777777" w:rsidR="00F55583" w:rsidRPr="004D2A8A" w:rsidRDefault="00F55583" w:rsidP="00F55583">
                  <w:r>
                    <w:rPr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&gt;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1DE25FA8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6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&gt;</w:t>
                  </w:r>
                  <w:r w:rsidRPr="004D2A8A">
                    <w:rPr>
                      <w:sz w:val="16"/>
                      <w:szCs w:val="16"/>
                    </w:rPr>
                    <w:t xml:space="preserve">    4    </w:t>
                  </w:r>
                </w:p>
                <w:p w14:paraId="107C7B0A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B82994" w14:paraId="5DF82436" w14:textId="77777777" w:rsidTr="00F55583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751899D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E191CCE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47303B3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B619D0D" w14:textId="77777777" w:rsidR="00F55583" w:rsidRPr="00D31109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AD2F050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959F8D1" w14:textId="77777777" w:rsidR="00F55583" w:rsidRPr="00D31109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BAB35E6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3FBFCC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ADF012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5DF98DD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12CE9545" w14:textId="77777777" w:rsidTr="00F55583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39201DD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5E3162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995BFD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6AB527" w14:textId="77777777" w:rsidR="00F55583" w:rsidRPr="00D31109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B47481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E662D1" w14:textId="77777777" w:rsidR="00F55583" w:rsidRPr="00D31109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769996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92F0E6F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D49A87E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DD1C065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549C38D5" w14:textId="77777777" w:rsidTr="00F55583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A4142D9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4AE3CF2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B650002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CBE1C60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14536BF0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F60A09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8FDA8DC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643B7E4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EF299F7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C098766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7127A204" w14:textId="77777777" w:rsidTr="00F55583">
              <w:trPr>
                <w:trHeight w:val="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83D28FC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2D5A0AB7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264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259C6AD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5 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100 = 500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7927BD86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49EC66E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A2F0A1B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9A384B9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225F7971" w14:textId="77777777" w:rsidTr="00F55583">
              <w:trPr>
                <w:trHeight w:val="147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187F7A7A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6D8A5A15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8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6FAEC792" w14:textId="77777777" w:rsidR="00F55583" w:rsidRPr="00271D9C" w:rsidRDefault="00F55583" w:rsidP="00F55583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2B1444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2B541A7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0EA4926A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left w:val="nil"/>
                    <w:right w:val="nil"/>
                  </w:tcBorders>
                  <w:vAlign w:val="center"/>
                </w:tcPr>
                <w:p w14:paraId="5A91B1D1" w14:textId="77777777" w:rsidR="00F55583" w:rsidRPr="00271D9C" w:rsidRDefault="00F55583" w:rsidP="00F55583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F55583" w:rsidRPr="00B82994" w14:paraId="30045509" w14:textId="77777777" w:rsidTr="00F55583">
              <w:trPr>
                <w:trHeight w:val="714"/>
              </w:trPr>
              <w:tc>
                <w:tcPr>
                  <w:tcW w:w="3823" w:type="dxa"/>
                  <w:gridSpan w:val="1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3C2A7B6" w14:textId="77777777" w:rsidR="00F55583" w:rsidRPr="00A37004" w:rsidRDefault="00F55583" w:rsidP="00F55583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 w:rsidRPr="00A37004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Die erste Zahl/ Der erste Summand ….  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DA8CBC8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F9E8940" w14:textId="77777777" w:rsidR="00F55583" w:rsidRPr="00D36D05" w:rsidRDefault="00F55583" w:rsidP="00F55583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 w:rsidRPr="00D36D05">
                    <w:rPr>
                      <w:rFonts w:asciiTheme="majorHAnsi" w:hAnsiTheme="majorHAnsi" w:cstheme="majorHAnsi"/>
                      <w:szCs w:val="21"/>
                    </w:rPr>
                    <w:t>D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>ie zweite Zahl/ D</w:t>
                  </w:r>
                  <w:r w:rsidRPr="00D36D05">
                    <w:rPr>
                      <w:rFonts w:asciiTheme="majorHAnsi" w:hAnsiTheme="majorHAnsi" w:cstheme="majorHAnsi"/>
                      <w:szCs w:val="21"/>
                    </w:rPr>
                    <w:t xml:space="preserve">er zweite Summand </w:t>
                  </w:r>
                  <w:r>
                    <w:rPr>
                      <w:rFonts w:asciiTheme="majorHAnsi" w:hAnsiTheme="majorHAnsi" w:cstheme="majorHAnsi"/>
                      <w:szCs w:val="21"/>
                    </w:rPr>
                    <w:t>…</w:t>
                  </w:r>
                </w:p>
              </w:tc>
            </w:tr>
          </w:tbl>
          <w:p w14:paraId="313F0C9E" w14:textId="77777777" w:rsidR="00F55583" w:rsidRPr="006C7084" w:rsidRDefault="00F55583" w:rsidP="00F55583">
            <w:pPr>
              <w:jc w:val="center"/>
              <w:rPr>
                <w:b/>
              </w:rPr>
            </w:pPr>
          </w:p>
        </w:tc>
      </w:tr>
      <w:tr w:rsidR="00F55583" w14:paraId="43B0A7B7" w14:textId="77777777" w:rsidTr="00F55583">
        <w:trPr>
          <w:trHeight w:val="43"/>
        </w:trPr>
        <w:tc>
          <w:tcPr>
            <w:tcW w:w="709" w:type="dxa"/>
            <w:gridSpan w:val="2"/>
          </w:tcPr>
          <w:p w14:paraId="0B96A5CC" w14:textId="77777777" w:rsidR="00F55583" w:rsidRDefault="00F55583" w:rsidP="00F55583"/>
        </w:tc>
        <w:tc>
          <w:tcPr>
            <w:tcW w:w="284" w:type="dxa"/>
          </w:tcPr>
          <w:p w14:paraId="2D632BDF" w14:textId="77777777" w:rsidR="00F55583" w:rsidRDefault="00F55583" w:rsidP="00F55583">
            <w:pPr>
              <w:pStyle w:val="berschrift2"/>
            </w:pPr>
          </w:p>
          <w:p w14:paraId="5096DCA8" w14:textId="77777777" w:rsidR="00F55583" w:rsidRDefault="00F55583" w:rsidP="00F55583">
            <w:pPr>
              <w:pStyle w:val="berschrift2"/>
            </w:pPr>
          </w:p>
          <w:p w14:paraId="469C0048" w14:textId="77777777" w:rsidR="00F55583" w:rsidRDefault="00F55583" w:rsidP="00F55583">
            <w:pPr>
              <w:pStyle w:val="berschrift2"/>
            </w:pPr>
            <w:r>
              <w:t>b)</w:t>
            </w:r>
          </w:p>
        </w:tc>
        <w:tc>
          <w:tcPr>
            <w:tcW w:w="7796" w:type="dxa"/>
            <w:gridSpan w:val="20"/>
          </w:tcPr>
          <w:p w14:paraId="69C3AF88" w14:textId="77777777" w:rsidR="00F55583" w:rsidRDefault="00F55583" w:rsidP="00F55583"/>
          <w:p w14:paraId="1331EB65" w14:textId="77777777" w:rsidR="00F55583" w:rsidRDefault="00F55583" w:rsidP="00F55583"/>
          <w:p w14:paraId="7D20463F" w14:textId="77777777" w:rsidR="00F55583" w:rsidRDefault="00F55583" w:rsidP="00F55583">
            <w:r>
              <w:t xml:space="preserve">Erkläre die Aufgabe a1): </w:t>
            </w:r>
          </w:p>
          <w:p w14:paraId="5A33E6CE" w14:textId="77777777" w:rsidR="00F55583" w:rsidRDefault="00F55583" w:rsidP="001B7956">
            <w:pPr>
              <w:pStyle w:val="Listenabsatz"/>
              <w:numPr>
                <w:ilvl w:val="0"/>
                <w:numId w:val="32"/>
              </w:numPr>
            </w:pPr>
            <w:r>
              <w:t>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142A59DC" w14:textId="77777777" w:rsidR="00F55583" w:rsidRDefault="00F55583" w:rsidP="001B7956">
            <w:pPr>
              <w:pStyle w:val="Listenabsatz"/>
              <w:numPr>
                <w:ilvl w:val="0"/>
                <w:numId w:val="32"/>
              </w:numPr>
            </w:pPr>
            <w:r>
              <w:t>Wie verändern sich die Zahlen in den Spalten (</w:t>
            </w:r>
            <w:r>
              <w:sym w:font="Symbol" w:char="F0DF"/>
            </w:r>
            <w:r>
              <w:t>)?</w:t>
            </w:r>
          </w:p>
          <w:p w14:paraId="37C60B6A" w14:textId="77777777" w:rsidR="00F55583" w:rsidRDefault="00F55583" w:rsidP="001B7956">
            <w:pPr>
              <w:pStyle w:val="Listenabsatz"/>
              <w:numPr>
                <w:ilvl w:val="0"/>
                <w:numId w:val="32"/>
              </w:numPr>
            </w:pPr>
            <w:r>
              <w:t xml:space="preserve">Warum ist das so? </w:t>
            </w:r>
          </w:p>
        </w:tc>
      </w:tr>
      <w:tr w:rsidR="00F55583" w14:paraId="672063AD" w14:textId="77777777" w:rsidTr="00F55583">
        <w:trPr>
          <w:trHeight w:val="43"/>
        </w:trPr>
        <w:tc>
          <w:tcPr>
            <w:tcW w:w="709" w:type="dxa"/>
            <w:gridSpan w:val="2"/>
          </w:tcPr>
          <w:p w14:paraId="6B1EF8E3" w14:textId="77777777" w:rsidR="00F55583" w:rsidRDefault="00F55583" w:rsidP="00F55583"/>
        </w:tc>
        <w:tc>
          <w:tcPr>
            <w:tcW w:w="284" w:type="dxa"/>
          </w:tcPr>
          <w:p w14:paraId="1E3EFB67" w14:textId="77777777" w:rsidR="00F55583" w:rsidRDefault="00F55583" w:rsidP="00F55583">
            <w:pPr>
              <w:pStyle w:val="berschrift2"/>
            </w:pPr>
          </w:p>
        </w:tc>
        <w:tc>
          <w:tcPr>
            <w:tcW w:w="7796" w:type="dxa"/>
            <w:gridSpan w:val="20"/>
          </w:tcPr>
          <w:p w14:paraId="713F5749" w14:textId="77777777" w:rsidR="00F55583" w:rsidRDefault="00F55583" w:rsidP="00F55583"/>
          <w:p w14:paraId="2604868E" w14:textId="77777777" w:rsidR="00F55583" w:rsidRDefault="00F55583" w:rsidP="00F55583"/>
          <w:p w14:paraId="2DA00B6A" w14:textId="77777777" w:rsidR="00F55583" w:rsidRDefault="00F55583" w:rsidP="00F55583"/>
          <w:p w14:paraId="6FE2B400" w14:textId="77777777" w:rsidR="00F55583" w:rsidRDefault="00F55583" w:rsidP="00F55583"/>
        </w:tc>
      </w:tr>
      <w:tr w:rsidR="00F55583" w14:paraId="747DF4AB" w14:textId="77777777" w:rsidTr="00F55583">
        <w:trPr>
          <w:trHeight w:val="43"/>
        </w:trPr>
        <w:tc>
          <w:tcPr>
            <w:tcW w:w="709" w:type="dxa"/>
            <w:gridSpan w:val="2"/>
          </w:tcPr>
          <w:p w14:paraId="609CD177" w14:textId="77777777" w:rsidR="00F55583" w:rsidRDefault="00F55583" w:rsidP="00F55583"/>
        </w:tc>
        <w:tc>
          <w:tcPr>
            <w:tcW w:w="284" w:type="dxa"/>
          </w:tcPr>
          <w:p w14:paraId="7B1CB877" w14:textId="77777777" w:rsidR="00F55583" w:rsidRDefault="00F55583" w:rsidP="00F55583">
            <w:pPr>
              <w:pStyle w:val="berschrift2"/>
            </w:pPr>
          </w:p>
          <w:p w14:paraId="17DD9F33" w14:textId="77777777" w:rsidR="00F55583" w:rsidRDefault="00F55583" w:rsidP="00F55583">
            <w:pPr>
              <w:pStyle w:val="berschrift2"/>
            </w:pPr>
          </w:p>
        </w:tc>
        <w:tc>
          <w:tcPr>
            <w:tcW w:w="7796" w:type="dxa"/>
            <w:gridSpan w:val="20"/>
          </w:tcPr>
          <w:p w14:paraId="2C3125A5" w14:textId="77777777" w:rsidR="00F55583" w:rsidRPr="00B56A68" w:rsidRDefault="00F55583" w:rsidP="00F55583"/>
        </w:tc>
      </w:tr>
      <w:tr w:rsidR="00F55583" w14:paraId="0954378A" w14:textId="77777777" w:rsidTr="00F55583">
        <w:trPr>
          <w:trHeight w:val="43"/>
        </w:trPr>
        <w:tc>
          <w:tcPr>
            <w:tcW w:w="709" w:type="dxa"/>
            <w:gridSpan w:val="2"/>
          </w:tcPr>
          <w:p w14:paraId="1F203A23" w14:textId="77777777" w:rsidR="00F55583" w:rsidRDefault="00F55583" w:rsidP="00F55583"/>
        </w:tc>
        <w:tc>
          <w:tcPr>
            <w:tcW w:w="284" w:type="dxa"/>
          </w:tcPr>
          <w:p w14:paraId="3263077D" w14:textId="77777777" w:rsidR="00F55583" w:rsidRDefault="00F55583" w:rsidP="00F55583">
            <w:pPr>
              <w:pStyle w:val="berschrift2"/>
            </w:pPr>
          </w:p>
        </w:tc>
        <w:tc>
          <w:tcPr>
            <w:tcW w:w="7796" w:type="dxa"/>
            <w:gridSpan w:val="20"/>
          </w:tcPr>
          <w:p w14:paraId="1C2317C9" w14:textId="77777777" w:rsidR="00F55583" w:rsidRDefault="00F55583" w:rsidP="00F55583"/>
        </w:tc>
      </w:tr>
    </w:tbl>
    <w:p w14:paraId="7EE3617A" w14:textId="77777777" w:rsidR="00F55583" w:rsidRDefault="00F55583" w:rsidP="00F55583">
      <w:pPr>
        <w:rPr>
          <w:sz w:val="2"/>
        </w:rPr>
      </w:pPr>
    </w:p>
    <w:p w14:paraId="741F75EF" w14:textId="77777777" w:rsidR="00F55583" w:rsidRDefault="00F55583" w:rsidP="00F55583">
      <w:pPr>
        <w:rPr>
          <w:sz w:val="2"/>
        </w:rPr>
      </w:pPr>
    </w:p>
    <w:p w14:paraId="75FC5253" w14:textId="77777777" w:rsidR="00F55583" w:rsidRDefault="00F55583" w:rsidP="00F55583">
      <w:pPr>
        <w:rPr>
          <w:sz w:val="2"/>
        </w:rPr>
      </w:pPr>
    </w:p>
    <w:p w14:paraId="6BEF27C5" w14:textId="77777777" w:rsidR="00F55583" w:rsidRDefault="00F55583" w:rsidP="00F55583">
      <w:pPr>
        <w:rPr>
          <w:sz w:val="2"/>
        </w:rPr>
      </w:pPr>
    </w:p>
    <w:p w14:paraId="50D5A6E1" w14:textId="77777777" w:rsidR="00F55583" w:rsidRDefault="00F55583" w:rsidP="00F55583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76"/>
        <w:gridCol w:w="595"/>
        <w:gridCol w:w="506"/>
        <w:gridCol w:w="61"/>
        <w:gridCol w:w="432"/>
        <w:gridCol w:w="283"/>
        <w:gridCol w:w="281"/>
        <w:gridCol w:w="495"/>
        <w:gridCol w:w="72"/>
        <w:gridCol w:w="567"/>
        <w:gridCol w:w="567"/>
        <w:gridCol w:w="142"/>
        <w:gridCol w:w="137"/>
        <w:gridCol w:w="149"/>
        <w:gridCol w:w="849"/>
        <w:gridCol w:w="178"/>
        <w:gridCol w:w="2658"/>
      </w:tblGrid>
      <w:tr w:rsidR="00D866B1" w:rsidRPr="00430F66" w14:paraId="074C81F8" w14:textId="77777777" w:rsidTr="00C5041F">
        <w:trPr>
          <w:trHeight w:val="539"/>
        </w:trPr>
        <w:tc>
          <w:tcPr>
            <w:tcW w:w="682" w:type="dxa"/>
            <w:shd w:val="clear" w:color="auto" w:fill="D9D9D9" w:themeFill="background1" w:themeFillShade="D9"/>
          </w:tcPr>
          <w:p w14:paraId="48C14FDA" w14:textId="77777777" w:rsidR="00D866B1" w:rsidRPr="00430F66" w:rsidRDefault="00D866B1" w:rsidP="00C5041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8248" w:type="dxa"/>
            <w:gridSpan w:val="17"/>
            <w:shd w:val="clear" w:color="auto" w:fill="D9D9D9" w:themeFill="background1" w:themeFillShade="D9"/>
          </w:tcPr>
          <w:p w14:paraId="3B214B24" w14:textId="77777777" w:rsidR="00D866B1" w:rsidRPr="00430F66" w:rsidRDefault="00D866B1" w:rsidP="00C5041F">
            <w:pPr>
              <w:ind w:left="360" w:hanging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Lösungsbeispiel zu Aufgabe 6</w:t>
            </w:r>
            <w:r w:rsidRPr="00430F66">
              <w:rPr>
                <w:b/>
                <w:color w:val="000000"/>
              </w:rPr>
              <w:t>b)</w:t>
            </w:r>
          </w:p>
        </w:tc>
      </w:tr>
      <w:tr w:rsidR="00D866B1" w14:paraId="7BE08087" w14:textId="77777777" w:rsidTr="00F07A1C">
        <w:trPr>
          <w:trHeight w:val="48"/>
        </w:trPr>
        <w:tc>
          <w:tcPr>
            <w:tcW w:w="682" w:type="dxa"/>
            <w:vMerge w:val="restart"/>
            <w:tcBorders>
              <w:top w:val="single" w:sz="12" w:space="0" w:color="D9D9D9" w:themeColor="background1" w:themeShade="D9"/>
            </w:tcBorders>
            <w:shd w:val="clear" w:color="auto" w:fill="D9D9D9" w:themeFill="background1" w:themeFillShade="D9"/>
          </w:tcPr>
          <w:p w14:paraId="1D22AB10" w14:textId="77777777" w:rsidR="00D866B1" w:rsidRDefault="00D866B1" w:rsidP="00C5041F"/>
        </w:tc>
        <w:tc>
          <w:tcPr>
            <w:tcW w:w="276" w:type="dxa"/>
            <w:vMerge w:val="restart"/>
            <w:tcBorders>
              <w:top w:val="single" w:sz="12" w:space="0" w:color="D9D9D9" w:themeColor="background1" w:themeShade="D9"/>
            </w:tcBorders>
          </w:tcPr>
          <w:p w14:paraId="56093F7B" w14:textId="77777777" w:rsidR="00D866B1" w:rsidRPr="001B7BDB" w:rsidRDefault="00D866B1" w:rsidP="00C5041F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5" w:type="dxa"/>
            <w:vMerge w:val="restart"/>
            <w:tcBorders>
              <w:top w:val="single" w:sz="12" w:space="0" w:color="D9D9D9" w:themeColor="background1" w:themeShade="D9"/>
            </w:tcBorders>
          </w:tcPr>
          <w:p w14:paraId="3BD53424" w14:textId="77777777" w:rsidR="00D866B1" w:rsidRPr="001B7BDB" w:rsidRDefault="00D866B1" w:rsidP="00C5041F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>a2)</w:t>
            </w:r>
          </w:p>
        </w:tc>
        <w:tc>
          <w:tcPr>
            <w:tcW w:w="2130" w:type="dxa"/>
            <w:gridSpan w:val="7"/>
            <w:tcBorders>
              <w:top w:val="single" w:sz="12" w:space="0" w:color="D9D9D9" w:themeColor="background1" w:themeShade="D9"/>
              <w:bottom w:val="single" w:sz="4" w:space="0" w:color="BFBFBF" w:themeColor="background1" w:themeShade="BF"/>
            </w:tcBorders>
          </w:tcPr>
          <w:p w14:paraId="7D3E167A" w14:textId="77777777" w:rsidR="00D866B1" w:rsidRPr="0057224F" w:rsidRDefault="00D866B1" w:rsidP="00C5041F">
            <w:pPr>
              <w:pStyle w:val="berschrift2"/>
            </w:pPr>
            <w:r>
              <w:rPr>
                <w:color w:val="0D0D0D" w:themeColor="text1" w:themeTint="F2"/>
              </w:rPr>
              <w:t xml:space="preserve">(1) </w:t>
            </w:r>
            <w:r w:rsidRPr="0057224F">
              <w:rPr>
                <w:color w:val="0D0D0D" w:themeColor="text1" w:themeTint="F2"/>
              </w:rPr>
              <w:t>6536 – 3819</w:t>
            </w:r>
          </w:p>
        </w:tc>
        <w:tc>
          <w:tcPr>
            <w:tcW w:w="2411" w:type="dxa"/>
            <w:gridSpan w:val="6"/>
            <w:tcBorders>
              <w:top w:val="single" w:sz="12" w:space="0" w:color="D9D9D9" w:themeColor="background1" w:themeShade="D9"/>
            </w:tcBorders>
          </w:tcPr>
          <w:p w14:paraId="51F13883" w14:textId="77777777" w:rsidR="00D866B1" w:rsidRPr="00E54821" w:rsidRDefault="00D866B1" w:rsidP="00C5041F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6" w:type="dxa"/>
            <w:gridSpan w:val="2"/>
            <w:vMerge w:val="restart"/>
            <w:tcBorders>
              <w:top w:val="single" w:sz="12" w:space="0" w:color="D9D9D9" w:themeColor="background1" w:themeShade="D9"/>
            </w:tcBorders>
          </w:tcPr>
          <w:p w14:paraId="2E11CC89" w14:textId="77777777" w:rsidR="00D866B1" w:rsidRPr="00871DAC" w:rsidRDefault="00D866B1" w:rsidP="00C5041F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D866B1" w14:paraId="5973790F" w14:textId="77777777" w:rsidTr="00F07A1C">
        <w:trPr>
          <w:trHeight w:val="44"/>
        </w:trPr>
        <w:tc>
          <w:tcPr>
            <w:tcW w:w="682" w:type="dxa"/>
            <w:vMerge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AFB64C" w14:textId="77777777" w:rsidR="00D866B1" w:rsidRDefault="00D866B1" w:rsidP="00C5041F"/>
        </w:tc>
        <w:tc>
          <w:tcPr>
            <w:tcW w:w="276" w:type="dxa"/>
            <w:vMerge/>
            <w:tcBorders>
              <w:top w:val="single" w:sz="4" w:space="0" w:color="auto"/>
            </w:tcBorders>
          </w:tcPr>
          <w:p w14:paraId="65F17A2B" w14:textId="77777777" w:rsidR="00D866B1" w:rsidRPr="001B7BDB" w:rsidRDefault="00D866B1" w:rsidP="00C5041F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5" w:type="dxa"/>
            <w:vMerge/>
            <w:tcBorders>
              <w:top w:val="single" w:sz="4" w:space="0" w:color="auto"/>
            </w:tcBorders>
          </w:tcPr>
          <w:p w14:paraId="7BE8A77F" w14:textId="77777777" w:rsidR="00D866B1" w:rsidRPr="001B7BDB" w:rsidRDefault="00D866B1" w:rsidP="00C5041F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506" w:type="dxa"/>
            <w:tcBorders>
              <w:top w:val="single" w:sz="4" w:space="0" w:color="BFBFBF" w:themeColor="background1" w:themeShade="BF"/>
            </w:tcBorders>
          </w:tcPr>
          <w:p w14:paraId="276EB836" w14:textId="77777777" w:rsidR="00D866B1" w:rsidRDefault="00D866B1" w:rsidP="00C5041F">
            <w:pPr>
              <w:pStyle w:val="berschrift2"/>
            </w:pPr>
          </w:p>
        </w:tc>
        <w:tc>
          <w:tcPr>
            <w:tcW w:w="493" w:type="dxa"/>
            <w:gridSpan w:val="2"/>
            <w:tcBorders>
              <w:top w:val="single" w:sz="4" w:space="0" w:color="BFBFBF" w:themeColor="background1" w:themeShade="BF"/>
              <w:right w:val="single" w:sz="4" w:space="0" w:color="D9D9D9" w:themeColor="background1" w:themeShade="D9"/>
            </w:tcBorders>
          </w:tcPr>
          <w:p w14:paraId="5D9DB9DF" w14:textId="77777777" w:rsidR="00D866B1" w:rsidRDefault="00D866B1" w:rsidP="00C5041F">
            <w:pPr>
              <w:pStyle w:val="berschrift2"/>
              <w:jc w:val="center"/>
            </w:pPr>
          </w:p>
        </w:tc>
        <w:tc>
          <w:tcPr>
            <w:tcW w:w="564" w:type="dxa"/>
            <w:gridSpan w:val="2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F07A14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88117A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5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1368B6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3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</w:tcPr>
          <w:p w14:paraId="08A4DD78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6</w:t>
            </w:r>
          </w:p>
        </w:tc>
        <w:tc>
          <w:tcPr>
            <w:tcW w:w="428" w:type="dxa"/>
            <w:gridSpan w:val="3"/>
            <w:tcBorders>
              <w:left w:val="single" w:sz="2" w:space="0" w:color="D9D9D9" w:themeColor="background1" w:themeShade="D9"/>
            </w:tcBorders>
          </w:tcPr>
          <w:p w14:paraId="37D105C8" w14:textId="77777777" w:rsidR="00D866B1" w:rsidRDefault="00D866B1" w:rsidP="00C5041F">
            <w:pPr>
              <w:pStyle w:val="berschrift2"/>
            </w:pPr>
          </w:p>
        </w:tc>
        <w:tc>
          <w:tcPr>
            <w:tcW w:w="849" w:type="dxa"/>
            <w:vMerge w:val="restart"/>
            <w:tcBorders>
              <w:left w:val="nil"/>
            </w:tcBorders>
          </w:tcPr>
          <w:p w14:paraId="68D7A48B" w14:textId="77777777" w:rsidR="00D866B1" w:rsidRPr="00E54821" w:rsidRDefault="00D866B1" w:rsidP="00C5041F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6" w:type="dxa"/>
            <w:gridSpan w:val="2"/>
            <w:vMerge/>
          </w:tcPr>
          <w:p w14:paraId="33D04F00" w14:textId="77777777" w:rsidR="00D866B1" w:rsidRPr="00871DAC" w:rsidRDefault="00D866B1" w:rsidP="00C5041F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D866B1" w14:paraId="5E446D79" w14:textId="77777777" w:rsidTr="00F07A1C">
        <w:trPr>
          <w:trHeight w:val="44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3DF807EB" w14:textId="77777777" w:rsidR="00D866B1" w:rsidRDefault="00D866B1" w:rsidP="00C5041F"/>
        </w:tc>
        <w:tc>
          <w:tcPr>
            <w:tcW w:w="276" w:type="dxa"/>
            <w:vMerge/>
          </w:tcPr>
          <w:p w14:paraId="6F54A98B" w14:textId="77777777" w:rsidR="00D866B1" w:rsidRPr="001B7BDB" w:rsidRDefault="00D866B1" w:rsidP="00C5041F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5" w:type="dxa"/>
            <w:vMerge/>
          </w:tcPr>
          <w:p w14:paraId="1DF93E45" w14:textId="77777777" w:rsidR="00D866B1" w:rsidRPr="001B7BDB" w:rsidRDefault="00D866B1" w:rsidP="00C5041F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506" w:type="dxa"/>
          </w:tcPr>
          <w:p w14:paraId="7DD6B1CF" w14:textId="77777777" w:rsidR="00D866B1" w:rsidRDefault="00D866B1" w:rsidP="00C5041F">
            <w:pPr>
              <w:pStyle w:val="berschrift2"/>
            </w:pPr>
          </w:p>
        </w:tc>
        <w:tc>
          <w:tcPr>
            <w:tcW w:w="493" w:type="dxa"/>
            <w:gridSpan w:val="2"/>
            <w:tcBorders>
              <w:right w:val="single" w:sz="4" w:space="0" w:color="D9D9D9" w:themeColor="background1" w:themeShade="D9"/>
            </w:tcBorders>
          </w:tcPr>
          <w:p w14:paraId="30703CC0" w14:textId="77777777" w:rsidR="00D866B1" w:rsidRDefault="00D866B1" w:rsidP="00C5041F">
            <w:pPr>
              <w:pStyle w:val="berschrift2"/>
              <w:jc w:val="center"/>
            </w:pPr>
            <w:r>
              <w:t>-</w:t>
            </w:r>
          </w:p>
        </w:tc>
        <w:tc>
          <w:tcPr>
            <w:tcW w:w="56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</w:tcPr>
          <w:p w14:paraId="5CD7509D" w14:textId="16BAD2C4" w:rsidR="00D866B1" w:rsidRPr="00F07A1C" w:rsidRDefault="00D866B1" w:rsidP="00C5041F">
            <w:pPr>
              <w:pStyle w:val="berschrift2"/>
              <w:jc w:val="center"/>
              <w:rPr>
                <w:rFonts w:ascii="Comic Sans MS" w:hAnsi="Comic Sans MS"/>
                <w:b w:val="0"/>
                <w:bCs w:val="0"/>
                <w:color w:val="4F81BD" w:themeColor="accent1"/>
                <w:sz w:val="20"/>
                <w:szCs w:val="20"/>
                <w:vertAlign w:val="subscript"/>
              </w:rPr>
            </w:pPr>
            <w:r w:rsidRPr="00F07A1C">
              <w:rPr>
                <w:b w:val="0"/>
                <w:bCs w:val="0"/>
                <w:color w:val="auto"/>
              </w:rPr>
              <w:t>3</w:t>
            </w:r>
            <w:r w:rsidR="00F07A1C">
              <w:rPr>
                <w:b w:val="0"/>
                <w:bCs w:val="0"/>
                <w:color w:val="auto"/>
              </w:rPr>
              <w:t xml:space="preserve"> </w:t>
            </w:r>
            <w:r w:rsidR="00F07A1C">
              <w:rPr>
                <w:rFonts w:ascii="Comic Sans MS" w:hAnsi="Comic Sans MS"/>
                <w:b w:val="0"/>
                <w:bCs w:val="0"/>
                <w:color w:val="4F81BD" w:themeColor="accent1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</w:tcPr>
          <w:p w14:paraId="4B3C8016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8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</w:tcPr>
          <w:p w14:paraId="6B0A98CB" w14:textId="2D3E8097" w:rsidR="00D866B1" w:rsidRPr="00F07A1C" w:rsidRDefault="00D866B1" w:rsidP="00C5041F">
            <w:pPr>
              <w:pStyle w:val="berschrift2"/>
              <w:jc w:val="center"/>
              <w:rPr>
                <w:rFonts w:ascii="Comic Sans MS" w:hAnsi="Comic Sans MS"/>
                <w:b w:val="0"/>
                <w:bCs w:val="0"/>
                <w:color w:val="4F81BD" w:themeColor="accent1"/>
                <w:sz w:val="20"/>
                <w:szCs w:val="20"/>
                <w:vertAlign w:val="subscript"/>
              </w:rPr>
            </w:pPr>
            <w:r w:rsidRPr="00F07A1C">
              <w:rPr>
                <w:b w:val="0"/>
                <w:bCs w:val="0"/>
                <w:color w:val="auto"/>
              </w:rPr>
              <w:t>1</w:t>
            </w:r>
            <w:r w:rsidR="00F07A1C">
              <w:rPr>
                <w:b w:val="0"/>
                <w:bCs w:val="0"/>
                <w:color w:val="auto"/>
              </w:rPr>
              <w:t xml:space="preserve"> </w:t>
            </w:r>
            <w:r w:rsidR="00F07A1C">
              <w:rPr>
                <w:rFonts w:ascii="Comic Sans MS" w:hAnsi="Comic Sans MS"/>
                <w:b w:val="0"/>
                <w:bCs w:val="0"/>
                <w:color w:val="4F81BD" w:themeColor="accent1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</w:tcPr>
          <w:p w14:paraId="1094848F" w14:textId="77777777" w:rsidR="00D866B1" w:rsidRPr="00F07A1C" w:rsidRDefault="00D866B1" w:rsidP="00C5041F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F07A1C">
              <w:rPr>
                <w:b w:val="0"/>
                <w:bCs w:val="0"/>
                <w:color w:val="auto"/>
              </w:rPr>
              <w:t>9</w:t>
            </w:r>
          </w:p>
        </w:tc>
        <w:tc>
          <w:tcPr>
            <w:tcW w:w="428" w:type="dxa"/>
            <w:gridSpan w:val="3"/>
            <w:tcBorders>
              <w:left w:val="single" w:sz="2" w:space="0" w:color="D9D9D9" w:themeColor="background1" w:themeShade="D9"/>
            </w:tcBorders>
          </w:tcPr>
          <w:p w14:paraId="2CAE0923" w14:textId="77777777" w:rsidR="00D866B1" w:rsidRDefault="00D866B1" w:rsidP="00C5041F">
            <w:pPr>
              <w:pStyle w:val="berschrift2"/>
            </w:pPr>
          </w:p>
        </w:tc>
        <w:tc>
          <w:tcPr>
            <w:tcW w:w="849" w:type="dxa"/>
            <w:vMerge/>
            <w:tcBorders>
              <w:left w:val="nil"/>
            </w:tcBorders>
          </w:tcPr>
          <w:p w14:paraId="2BA15D7B" w14:textId="77777777" w:rsidR="00D866B1" w:rsidRPr="00E54821" w:rsidRDefault="00D866B1" w:rsidP="00C5041F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6" w:type="dxa"/>
            <w:gridSpan w:val="2"/>
            <w:vMerge/>
          </w:tcPr>
          <w:p w14:paraId="688C0263" w14:textId="77777777" w:rsidR="00D866B1" w:rsidRPr="00871DAC" w:rsidRDefault="00D866B1" w:rsidP="00C5041F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D866B1" w14:paraId="5F733895" w14:textId="77777777" w:rsidTr="00F07A1C">
        <w:trPr>
          <w:trHeight w:val="44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580E8FEB" w14:textId="77777777" w:rsidR="00D866B1" w:rsidRDefault="00D866B1" w:rsidP="00C5041F"/>
        </w:tc>
        <w:tc>
          <w:tcPr>
            <w:tcW w:w="276" w:type="dxa"/>
            <w:vMerge/>
          </w:tcPr>
          <w:p w14:paraId="41B41CA3" w14:textId="77777777" w:rsidR="00D866B1" w:rsidRPr="001B7BDB" w:rsidRDefault="00D866B1" w:rsidP="00C5041F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5" w:type="dxa"/>
            <w:vMerge/>
          </w:tcPr>
          <w:p w14:paraId="35BB7321" w14:textId="77777777" w:rsidR="00D866B1" w:rsidRPr="001B7BDB" w:rsidRDefault="00D866B1" w:rsidP="00C5041F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506" w:type="dxa"/>
          </w:tcPr>
          <w:p w14:paraId="733C91A0" w14:textId="77777777" w:rsidR="00D866B1" w:rsidRDefault="00D866B1" w:rsidP="00C5041F">
            <w:pPr>
              <w:pStyle w:val="berschrift2"/>
            </w:pPr>
          </w:p>
        </w:tc>
        <w:tc>
          <w:tcPr>
            <w:tcW w:w="493" w:type="dxa"/>
            <w:gridSpan w:val="2"/>
            <w:tcBorders>
              <w:right w:val="single" w:sz="4" w:space="0" w:color="D9D9D9" w:themeColor="background1" w:themeShade="D9"/>
            </w:tcBorders>
          </w:tcPr>
          <w:p w14:paraId="75ABA2C1" w14:textId="77777777" w:rsidR="00D866B1" w:rsidRDefault="00D866B1" w:rsidP="00C5041F">
            <w:pPr>
              <w:pStyle w:val="berschrift2"/>
              <w:jc w:val="center"/>
            </w:pPr>
          </w:p>
        </w:tc>
        <w:tc>
          <w:tcPr>
            <w:tcW w:w="564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8FBB3A" w14:textId="77777777" w:rsidR="00D866B1" w:rsidRPr="00F07A1C" w:rsidRDefault="00D866B1" w:rsidP="008E6076">
            <w:pPr>
              <w:pStyle w:val="Handschrift"/>
              <w:jc w:val="center"/>
            </w:pPr>
            <w:r w:rsidRPr="00F07A1C">
              <w:t>2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0E7651" w14:textId="77777777" w:rsidR="00D866B1" w:rsidRPr="00F07A1C" w:rsidRDefault="00D866B1" w:rsidP="008E6076">
            <w:pPr>
              <w:pStyle w:val="Handschrift"/>
              <w:jc w:val="center"/>
            </w:pPr>
            <w:r w:rsidRPr="00F07A1C"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DDB787" w14:textId="77777777" w:rsidR="00D866B1" w:rsidRPr="00F07A1C" w:rsidRDefault="00D866B1" w:rsidP="008E6076">
            <w:pPr>
              <w:pStyle w:val="Handschrift"/>
              <w:jc w:val="center"/>
            </w:pPr>
            <w:r w:rsidRPr="00F07A1C"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</w:tcPr>
          <w:p w14:paraId="16D66F11" w14:textId="77777777" w:rsidR="00D866B1" w:rsidRPr="00F07A1C" w:rsidRDefault="00D866B1" w:rsidP="008E6076">
            <w:pPr>
              <w:pStyle w:val="Handschrift"/>
              <w:jc w:val="center"/>
            </w:pPr>
            <w:r w:rsidRPr="00F07A1C">
              <w:t>7</w:t>
            </w:r>
          </w:p>
        </w:tc>
        <w:tc>
          <w:tcPr>
            <w:tcW w:w="428" w:type="dxa"/>
            <w:gridSpan w:val="3"/>
            <w:tcBorders>
              <w:left w:val="single" w:sz="2" w:space="0" w:color="D9D9D9" w:themeColor="background1" w:themeShade="D9"/>
            </w:tcBorders>
          </w:tcPr>
          <w:p w14:paraId="3B6F9B6B" w14:textId="77777777" w:rsidR="00D866B1" w:rsidRDefault="00D866B1" w:rsidP="00C5041F">
            <w:pPr>
              <w:pStyle w:val="berschrift2"/>
            </w:pPr>
          </w:p>
        </w:tc>
        <w:tc>
          <w:tcPr>
            <w:tcW w:w="849" w:type="dxa"/>
            <w:vMerge/>
            <w:tcBorders>
              <w:left w:val="nil"/>
            </w:tcBorders>
          </w:tcPr>
          <w:p w14:paraId="43AA3335" w14:textId="77777777" w:rsidR="00D866B1" w:rsidRPr="00E54821" w:rsidRDefault="00D866B1" w:rsidP="00C5041F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6" w:type="dxa"/>
            <w:gridSpan w:val="2"/>
            <w:vMerge/>
          </w:tcPr>
          <w:p w14:paraId="737B6233" w14:textId="77777777" w:rsidR="00D866B1" w:rsidRPr="00871DAC" w:rsidRDefault="00D866B1" w:rsidP="00C5041F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D866B1" w14:paraId="063A38A5" w14:textId="77777777" w:rsidTr="00C5041F">
        <w:trPr>
          <w:trHeight w:val="47"/>
        </w:trPr>
        <w:tc>
          <w:tcPr>
            <w:tcW w:w="682" w:type="dxa"/>
            <w:shd w:val="clear" w:color="auto" w:fill="D9D9D9" w:themeFill="background1" w:themeFillShade="D9"/>
          </w:tcPr>
          <w:p w14:paraId="624EA849" w14:textId="77777777" w:rsidR="00D866B1" w:rsidRPr="0057224F" w:rsidRDefault="00D866B1" w:rsidP="00C5041F">
            <w:pPr>
              <w:rPr>
                <w:sz w:val="14"/>
              </w:rPr>
            </w:pPr>
          </w:p>
        </w:tc>
        <w:tc>
          <w:tcPr>
            <w:tcW w:w="276" w:type="dxa"/>
          </w:tcPr>
          <w:p w14:paraId="7E9AD188" w14:textId="77777777" w:rsidR="00D866B1" w:rsidRPr="0057224F" w:rsidRDefault="00D866B1" w:rsidP="00C5041F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2653" w:type="dxa"/>
            <w:gridSpan w:val="7"/>
            <w:tcBorders>
              <w:bottom w:val="single" w:sz="4" w:space="0" w:color="BFBFBF" w:themeColor="background1" w:themeShade="BF"/>
            </w:tcBorders>
          </w:tcPr>
          <w:p w14:paraId="14654685" w14:textId="77777777" w:rsidR="00D866B1" w:rsidRPr="0057224F" w:rsidRDefault="00D866B1" w:rsidP="00C5041F">
            <w:pPr>
              <w:jc w:val="left"/>
              <w:rPr>
                <w:color w:val="0D0D0D" w:themeColor="text1" w:themeTint="F2"/>
                <w:sz w:val="14"/>
              </w:rPr>
            </w:pPr>
          </w:p>
        </w:tc>
        <w:tc>
          <w:tcPr>
            <w:tcW w:w="2661" w:type="dxa"/>
            <w:gridSpan w:val="8"/>
            <w:tcBorders>
              <w:bottom w:val="single" w:sz="4" w:space="0" w:color="BFBFBF" w:themeColor="background1" w:themeShade="BF"/>
            </w:tcBorders>
          </w:tcPr>
          <w:p w14:paraId="0C4F1664" w14:textId="77777777" w:rsidR="00D866B1" w:rsidRPr="0057224F" w:rsidRDefault="00D866B1" w:rsidP="00C5041F">
            <w:pPr>
              <w:jc w:val="left"/>
              <w:rPr>
                <w:color w:val="0D0D0D" w:themeColor="text1" w:themeTint="F2"/>
                <w:sz w:val="14"/>
              </w:rPr>
            </w:pPr>
          </w:p>
        </w:tc>
        <w:tc>
          <w:tcPr>
            <w:tcW w:w="2658" w:type="dxa"/>
            <w:tcBorders>
              <w:bottom w:val="single" w:sz="4" w:space="0" w:color="BFBFBF" w:themeColor="background1" w:themeShade="BF"/>
            </w:tcBorders>
          </w:tcPr>
          <w:p w14:paraId="511AA509" w14:textId="77777777" w:rsidR="00D866B1" w:rsidRPr="0057224F" w:rsidRDefault="00D866B1" w:rsidP="00C5041F">
            <w:pPr>
              <w:jc w:val="left"/>
              <w:rPr>
                <w:color w:val="0D0D0D" w:themeColor="text1" w:themeTint="F2"/>
                <w:sz w:val="14"/>
              </w:rPr>
            </w:pPr>
          </w:p>
        </w:tc>
      </w:tr>
      <w:tr w:rsidR="00D866B1" w14:paraId="2C9680AC" w14:textId="77777777" w:rsidTr="00C5041F">
        <w:trPr>
          <w:trHeight w:val="510"/>
        </w:trPr>
        <w:tc>
          <w:tcPr>
            <w:tcW w:w="682" w:type="dxa"/>
            <w:shd w:val="clear" w:color="auto" w:fill="D9D9D9" w:themeFill="background1" w:themeFillShade="D9"/>
          </w:tcPr>
          <w:p w14:paraId="029BB46A" w14:textId="77777777" w:rsidR="00D866B1" w:rsidRDefault="00D866B1" w:rsidP="00C5041F"/>
        </w:tc>
        <w:tc>
          <w:tcPr>
            <w:tcW w:w="276" w:type="dxa"/>
            <w:tcBorders>
              <w:right w:val="single" w:sz="4" w:space="0" w:color="BFBFBF" w:themeColor="background1" w:themeShade="BF"/>
            </w:tcBorders>
          </w:tcPr>
          <w:p w14:paraId="2A64E8E7" w14:textId="77777777" w:rsidR="00D866B1" w:rsidRPr="002A371E" w:rsidRDefault="00D866B1" w:rsidP="00C5041F">
            <w:pPr>
              <w:pStyle w:val="berschrift2"/>
              <w:rPr>
                <w:szCs w:val="21"/>
              </w:rPr>
            </w:pPr>
          </w:p>
        </w:tc>
        <w:tc>
          <w:tcPr>
            <w:tcW w:w="2653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47A7B4" w14:textId="77777777" w:rsidR="00D866B1" w:rsidRPr="0065234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(1) </w:t>
            </w:r>
            <w:r w:rsidRPr="00652341">
              <w:rPr>
                <w:b/>
                <w:color w:val="0D0D0D" w:themeColor="text1" w:themeTint="F2"/>
                <w:sz w:val="20"/>
              </w:rPr>
              <w:t>6536 - 3819</w:t>
            </w:r>
            <w:r w:rsidRPr="00652341">
              <w:rPr>
                <w:color w:val="0D0D0D" w:themeColor="text1" w:themeTint="F2"/>
                <w:sz w:val="20"/>
              </w:rPr>
              <w:t xml:space="preserve"> </w:t>
            </w:r>
          </w:p>
          <w:p w14:paraId="63F9A7AA" w14:textId="77777777" w:rsidR="00D866B1" w:rsidRPr="00652341" w:rsidRDefault="00D866B1" w:rsidP="00D866B1">
            <w:pPr>
              <w:pStyle w:val="Handschrift"/>
              <w:rPr>
                <w:bCs/>
                <w:color w:val="808080" w:themeColor="background1" w:themeShade="80"/>
              </w:rPr>
            </w:pPr>
            <w:r w:rsidRPr="00652341">
              <w:t>= 2717</w:t>
            </w:r>
          </w:p>
        </w:tc>
        <w:tc>
          <w:tcPr>
            <w:tcW w:w="266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A20796" w14:textId="77777777" w:rsidR="00D866B1" w:rsidRPr="0065234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(2) 6636 - 3819</w:t>
            </w:r>
          </w:p>
          <w:p w14:paraId="1209F5BD" w14:textId="77777777" w:rsidR="00D866B1" w:rsidRPr="00652341" w:rsidRDefault="00D866B1" w:rsidP="00D866B1">
            <w:pPr>
              <w:pStyle w:val="Handschrift"/>
              <w:rPr>
                <w:color w:val="808080" w:themeColor="background1" w:themeShade="80"/>
              </w:rPr>
            </w:pPr>
            <w:r>
              <w:t xml:space="preserve">= </w:t>
            </w:r>
            <w:r w:rsidRPr="00652341">
              <w:t>2817</w:t>
            </w:r>
          </w:p>
        </w:tc>
        <w:tc>
          <w:tcPr>
            <w:tcW w:w="26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250B09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(3) 6736 - 3819</w:t>
            </w:r>
          </w:p>
          <w:p w14:paraId="5F2514A9" w14:textId="77777777" w:rsidR="00D866B1" w:rsidRPr="00652341" w:rsidRDefault="00D866B1" w:rsidP="00D866B1">
            <w:pPr>
              <w:pStyle w:val="Handschrift"/>
              <w:rPr>
                <w:b/>
                <w:bCs/>
                <w:color w:val="808080" w:themeColor="background1" w:themeShade="80"/>
              </w:rPr>
            </w:pPr>
            <w:r>
              <w:t>= 2917</w:t>
            </w:r>
          </w:p>
        </w:tc>
      </w:tr>
      <w:tr w:rsidR="00D866B1" w14:paraId="484788A6" w14:textId="77777777" w:rsidTr="00C5041F">
        <w:trPr>
          <w:trHeight w:val="510"/>
        </w:trPr>
        <w:tc>
          <w:tcPr>
            <w:tcW w:w="682" w:type="dxa"/>
            <w:tcBorders>
              <w:bottom w:val="nil"/>
            </w:tcBorders>
            <w:shd w:val="clear" w:color="auto" w:fill="D9D9D9" w:themeFill="background1" w:themeFillShade="D9"/>
          </w:tcPr>
          <w:p w14:paraId="24D301D4" w14:textId="77777777" w:rsidR="00D866B1" w:rsidRDefault="00D866B1" w:rsidP="00C5041F"/>
        </w:tc>
        <w:tc>
          <w:tcPr>
            <w:tcW w:w="276" w:type="dxa"/>
            <w:tcBorders>
              <w:bottom w:val="nil"/>
              <w:right w:val="single" w:sz="4" w:space="0" w:color="BFBFBF" w:themeColor="background1" w:themeShade="BF"/>
            </w:tcBorders>
          </w:tcPr>
          <w:p w14:paraId="4DF9F676" w14:textId="77777777" w:rsidR="00D866B1" w:rsidRPr="002A371E" w:rsidRDefault="00D866B1" w:rsidP="00C5041F">
            <w:pPr>
              <w:pStyle w:val="berschrift2"/>
              <w:rPr>
                <w:szCs w:val="21"/>
              </w:rPr>
            </w:pPr>
          </w:p>
        </w:tc>
        <w:tc>
          <w:tcPr>
            <w:tcW w:w="2653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0DB8C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(4) 6536 - 2819</w:t>
            </w:r>
          </w:p>
          <w:p w14:paraId="49A332B2" w14:textId="77777777" w:rsidR="00D866B1" w:rsidRPr="00652341" w:rsidRDefault="00D866B1" w:rsidP="00D866B1">
            <w:pPr>
              <w:pStyle w:val="Handschrift"/>
            </w:pPr>
            <w:r>
              <w:t>= 3717</w:t>
            </w:r>
          </w:p>
        </w:tc>
        <w:tc>
          <w:tcPr>
            <w:tcW w:w="266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DCB048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(5) 6636 - 2819</w:t>
            </w:r>
          </w:p>
          <w:p w14:paraId="716376EC" w14:textId="77777777" w:rsidR="00D866B1" w:rsidRPr="00652341" w:rsidRDefault="00D866B1" w:rsidP="00D866B1">
            <w:pPr>
              <w:pStyle w:val="Handschrift"/>
            </w:pPr>
            <w:r>
              <w:t>= 3817</w:t>
            </w:r>
          </w:p>
        </w:tc>
        <w:tc>
          <w:tcPr>
            <w:tcW w:w="26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D6217E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(6) 6636 - 2819</w:t>
            </w:r>
          </w:p>
          <w:p w14:paraId="24CF85AA" w14:textId="77777777" w:rsidR="00D866B1" w:rsidRPr="00652341" w:rsidRDefault="00D866B1" w:rsidP="00D866B1">
            <w:pPr>
              <w:pStyle w:val="Handschrift"/>
            </w:pPr>
            <w:r>
              <w:t>= 3917</w:t>
            </w:r>
          </w:p>
        </w:tc>
      </w:tr>
      <w:tr w:rsidR="00D866B1" w14:paraId="59E69E0E" w14:textId="77777777" w:rsidTr="00C5041F">
        <w:trPr>
          <w:trHeight w:val="510"/>
        </w:trPr>
        <w:tc>
          <w:tcPr>
            <w:tcW w:w="682" w:type="dxa"/>
            <w:tcBorders>
              <w:bottom w:val="nil"/>
            </w:tcBorders>
            <w:shd w:val="clear" w:color="auto" w:fill="D9D9D9" w:themeFill="background1" w:themeFillShade="D9"/>
          </w:tcPr>
          <w:p w14:paraId="7B52237D" w14:textId="77777777" w:rsidR="00D866B1" w:rsidRDefault="00D866B1" w:rsidP="00C5041F"/>
        </w:tc>
        <w:tc>
          <w:tcPr>
            <w:tcW w:w="276" w:type="dxa"/>
            <w:tcBorders>
              <w:bottom w:val="nil"/>
              <w:right w:val="single" w:sz="4" w:space="0" w:color="BFBFBF" w:themeColor="background1" w:themeShade="BF"/>
            </w:tcBorders>
          </w:tcPr>
          <w:p w14:paraId="192874CA" w14:textId="77777777" w:rsidR="00D866B1" w:rsidRPr="002A371E" w:rsidRDefault="00D866B1" w:rsidP="00C5041F">
            <w:pPr>
              <w:pStyle w:val="berschrift2"/>
              <w:rPr>
                <w:szCs w:val="21"/>
              </w:rPr>
            </w:pPr>
          </w:p>
        </w:tc>
        <w:tc>
          <w:tcPr>
            <w:tcW w:w="2653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151EF5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(7) 6536 </w:t>
            </w:r>
            <w:r>
              <w:rPr>
                <w:color w:val="0D0D0D" w:themeColor="text1" w:themeTint="F2"/>
                <w:sz w:val="20"/>
              </w:rPr>
              <w:t>–</w:t>
            </w:r>
            <w:r w:rsidRPr="00652341">
              <w:rPr>
                <w:color w:val="0D0D0D" w:themeColor="text1" w:themeTint="F2"/>
                <w:sz w:val="20"/>
              </w:rPr>
              <w:t xml:space="preserve"> 1819</w:t>
            </w:r>
          </w:p>
          <w:p w14:paraId="055171FA" w14:textId="77777777" w:rsidR="00D866B1" w:rsidRPr="00652341" w:rsidRDefault="00D866B1" w:rsidP="00D866B1">
            <w:pPr>
              <w:pStyle w:val="Handschrift"/>
            </w:pPr>
            <w:r>
              <w:t>= 4717</w:t>
            </w:r>
          </w:p>
        </w:tc>
        <w:tc>
          <w:tcPr>
            <w:tcW w:w="266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8E368D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(8) 6636 </w:t>
            </w:r>
            <w:r>
              <w:rPr>
                <w:color w:val="0D0D0D" w:themeColor="text1" w:themeTint="F2"/>
                <w:sz w:val="20"/>
              </w:rPr>
              <w:t>–</w:t>
            </w:r>
            <w:r w:rsidRPr="00652341">
              <w:rPr>
                <w:color w:val="0D0D0D" w:themeColor="text1" w:themeTint="F2"/>
                <w:sz w:val="20"/>
              </w:rPr>
              <w:t xml:space="preserve"> 1819</w:t>
            </w:r>
          </w:p>
          <w:p w14:paraId="0ACF7194" w14:textId="77777777" w:rsidR="00D866B1" w:rsidRPr="00652341" w:rsidRDefault="00D866B1" w:rsidP="00D866B1">
            <w:pPr>
              <w:pStyle w:val="Handschrift"/>
            </w:pPr>
            <w:r>
              <w:t>= 4817</w:t>
            </w:r>
          </w:p>
        </w:tc>
        <w:tc>
          <w:tcPr>
            <w:tcW w:w="26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44F0A3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(9) 6636 </w:t>
            </w:r>
            <w:r>
              <w:rPr>
                <w:color w:val="0D0D0D" w:themeColor="text1" w:themeTint="F2"/>
                <w:sz w:val="20"/>
              </w:rPr>
              <w:t>–</w:t>
            </w:r>
            <w:r w:rsidRPr="00652341">
              <w:rPr>
                <w:color w:val="0D0D0D" w:themeColor="text1" w:themeTint="F2"/>
                <w:sz w:val="20"/>
              </w:rPr>
              <w:t xml:space="preserve"> 1819</w:t>
            </w:r>
          </w:p>
          <w:p w14:paraId="16D08E0F" w14:textId="77777777" w:rsidR="00D866B1" w:rsidRPr="00652341" w:rsidRDefault="00D866B1" w:rsidP="00D866B1">
            <w:pPr>
              <w:pStyle w:val="Handschrift"/>
            </w:pPr>
            <w:r>
              <w:t>= 4917</w:t>
            </w:r>
          </w:p>
        </w:tc>
      </w:tr>
      <w:tr w:rsidR="00D866B1" w:rsidRPr="00C74A7C" w14:paraId="59DFF326" w14:textId="77777777" w:rsidTr="00C5041F">
        <w:trPr>
          <w:trHeight w:val="81"/>
        </w:trPr>
        <w:tc>
          <w:tcPr>
            <w:tcW w:w="682" w:type="dxa"/>
            <w:shd w:val="clear" w:color="auto" w:fill="D9D9D9" w:themeFill="background1" w:themeFillShade="D9"/>
          </w:tcPr>
          <w:p w14:paraId="7F4A594C" w14:textId="77777777" w:rsidR="00D866B1" w:rsidRPr="00C74A7C" w:rsidRDefault="00D866B1" w:rsidP="00C5041F">
            <w:pPr>
              <w:rPr>
                <w:sz w:val="4"/>
                <w:szCs w:val="4"/>
              </w:rPr>
            </w:pPr>
          </w:p>
        </w:tc>
        <w:tc>
          <w:tcPr>
            <w:tcW w:w="276" w:type="dxa"/>
          </w:tcPr>
          <w:p w14:paraId="6250AD1F" w14:textId="77777777" w:rsidR="00D866B1" w:rsidRPr="00C74A7C" w:rsidRDefault="00D866B1" w:rsidP="00C5041F">
            <w:pPr>
              <w:pStyle w:val="berschrift2"/>
              <w:rPr>
                <w:sz w:val="10"/>
                <w:szCs w:val="10"/>
              </w:rPr>
            </w:pPr>
          </w:p>
        </w:tc>
        <w:tc>
          <w:tcPr>
            <w:tcW w:w="3859" w:type="dxa"/>
            <w:gridSpan w:val="10"/>
            <w:tcBorders>
              <w:top w:val="single" w:sz="4" w:space="0" w:color="BFBFBF" w:themeColor="background1" w:themeShade="BF"/>
            </w:tcBorders>
          </w:tcPr>
          <w:p w14:paraId="4C0E697C" w14:textId="77777777" w:rsidR="00D866B1" w:rsidRPr="00C74A7C" w:rsidRDefault="00D866B1" w:rsidP="00C5041F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0"/>
                <w:szCs w:val="10"/>
              </w:rPr>
            </w:pPr>
          </w:p>
        </w:tc>
        <w:tc>
          <w:tcPr>
            <w:tcW w:w="142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FF1911D" w14:textId="77777777" w:rsidR="00D866B1" w:rsidRPr="00C74A7C" w:rsidRDefault="00D866B1" w:rsidP="00C5041F">
            <w:pPr>
              <w:pStyle w:val="berschrift2"/>
              <w:rPr>
                <w:sz w:val="10"/>
                <w:szCs w:val="10"/>
              </w:rPr>
            </w:pPr>
          </w:p>
        </w:tc>
        <w:tc>
          <w:tcPr>
            <w:tcW w:w="3971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158E1EC" w14:textId="77777777" w:rsidR="00D866B1" w:rsidRPr="00C74A7C" w:rsidRDefault="00D866B1" w:rsidP="00C5041F">
            <w:pPr>
              <w:pStyle w:val="berschrift2"/>
              <w:rPr>
                <w:b w:val="0"/>
                <w:sz w:val="10"/>
                <w:szCs w:val="10"/>
              </w:rPr>
            </w:pPr>
          </w:p>
        </w:tc>
      </w:tr>
      <w:tr w:rsidR="00D866B1" w14:paraId="01D6B813" w14:textId="77777777" w:rsidTr="00C5041F">
        <w:trPr>
          <w:trHeight w:val="240"/>
        </w:trPr>
        <w:tc>
          <w:tcPr>
            <w:tcW w:w="682" w:type="dxa"/>
            <w:shd w:val="clear" w:color="auto" w:fill="D9D9D9" w:themeFill="background1" w:themeFillShade="D9"/>
          </w:tcPr>
          <w:p w14:paraId="7F7FDF87" w14:textId="77777777" w:rsidR="00D866B1" w:rsidRPr="00A34F62" w:rsidRDefault="00D866B1" w:rsidP="00C5041F">
            <w:pPr>
              <w:rPr>
                <w:sz w:val="8"/>
              </w:rPr>
            </w:pPr>
          </w:p>
        </w:tc>
        <w:tc>
          <w:tcPr>
            <w:tcW w:w="276" w:type="dxa"/>
          </w:tcPr>
          <w:p w14:paraId="67AF3F5E" w14:textId="77777777" w:rsidR="00D866B1" w:rsidRPr="00A34F62" w:rsidRDefault="00D866B1" w:rsidP="00C5041F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72" w:type="dxa"/>
            <w:gridSpan w:val="16"/>
          </w:tcPr>
          <w:p w14:paraId="491EE6C5" w14:textId="77777777" w:rsidR="00D866B1" w:rsidRDefault="00D866B1" w:rsidP="00C5041F">
            <w:r>
              <w:t>Erkläre die Aufgabe a2):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4187E371" w14:textId="07B45895" w:rsidR="00D866B1" w:rsidRDefault="00D866B1" w:rsidP="00C5041F">
            <w:r>
              <w:t xml:space="preserve">                                            Wie verändern sich die Zahlen in den Spalten</w:t>
            </w:r>
            <w:r w:rsidR="0041565C">
              <w:t xml:space="preserve"> </w:t>
            </w:r>
            <w:r>
              <w:t>(</w:t>
            </w:r>
            <w:r>
              <w:sym w:font="Symbol" w:char="F0DF"/>
            </w:r>
            <w:r>
              <w:t>)?</w:t>
            </w:r>
          </w:p>
          <w:p w14:paraId="152D31A8" w14:textId="77777777" w:rsidR="00D866B1" w:rsidRPr="00E50EB1" w:rsidRDefault="00D866B1" w:rsidP="00C5041F">
            <w:pPr>
              <w:pStyle w:val="berschrift2"/>
              <w:rPr>
                <w:b w:val="0"/>
                <w:sz w:val="8"/>
              </w:rPr>
            </w:pPr>
            <w:r>
              <w:t xml:space="preserve">                                            </w:t>
            </w:r>
            <w:r w:rsidRPr="00E50EB1">
              <w:rPr>
                <w:b w:val="0"/>
                <w:color w:val="0D0D0D" w:themeColor="text1" w:themeTint="F2"/>
              </w:rPr>
              <w:t xml:space="preserve">Warum ist das so? </w:t>
            </w:r>
          </w:p>
        </w:tc>
      </w:tr>
      <w:tr w:rsidR="00D866B1" w14:paraId="44671220" w14:textId="77777777" w:rsidTr="00C5041F">
        <w:trPr>
          <w:trHeight w:val="851"/>
        </w:trPr>
        <w:tc>
          <w:tcPr>
            <w:tcW w:w="682" w:type="dxa"/>
            <w:shd w:val="clear" w:color="auto" w:fill="D9D9D9" w:themeFill="background1" w:themeFillShade="D9"/>
          </w:tcPr>
          <w:p w14:paraId="256073AA" w14:textId="77777777" w:rsidR="00D866B1" w:rsidRDefault="00D866B1" w:rsidP="00C5041F"/>
        </w:tc>
        <w:tc>
          <w:tcPr>
            <w:tcW w:w="8248" w:type="dxa"/>
            <w:gridSpan w:val="17"/>
          </w:tcPr>
          <w:p w14:paraId="00421489" w14:textId="77777777" w:rsidR="00D866B1" w:rsidRPr="00D36D05" w:rsidRDefault="00D866B1" w:rsidP="00C5041F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  <w:r w:rsidRPr="00D36D05">
              <w:rPr>
                <w:b/>
                <w:color w:val="7F7F7F" w:themeColor="text1" w:themeTint="80"/>
              </w:rPr>
              <w:t>In den Zeilen (</w:t>
            </w:r>
            <w:r w:rsidRPr="00D36D05">
              <w:rPr>
                <w:b/>
                <w:color w:val="7F7F7F" w:themeColor="text1" w:themeTint="80"/>
              </w:rPr>
              <w:sym w:font="Symbol" w:char="F0DE"/>
            </w:r>
            <w:r w:rsidRPr="00D36D05">
              <w:rPr>
                <w:b/>
                <w:color w:val="7F7F7F" w:themeColor="text1" w:themeTint="80"/>
              </w:rPr>
              <w:t xml:space="preserve">): </w:t>
            </w:r>
          </w:p>
          <w:p w14:paraId="021A72BD" w14:textId="2CB7103D" w:rsidR="00D866B1" w:rsidRPr="008E6076" w:rsidRDefault="00D866B1" w:rsidP="00C74A7C">
            <w:pPr>
              <w:pStyle w:val="Listenabsatz"/>
              <w:numPr>
                <w:ilvl w:val="0"/>
                <w:numId w:val="12"/>
              </w:numPr>
              <w:ind w:left="451" w:hanging="29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Die zweite Zahl (der Subtrahend) ist in jeder Zeile gleich: z.B. in der 1. Zeile:  3819</w:t>
            </w:r>
          </w:p>
          <w:p w14:paraId="4BB05B28" w14:textId="77777777" w:rsidR="00D866B1" w:rsidRPr="008E6076" w:rsidRDefault="00D866B1" w:rsidP="00C74A7C">
            <w:pPr>
              <w:pStyle w:val="Listenabsatz"/>
              <w:numPr>
                <w:ilvl w:val="0"/>
                <w:numId w:val="12"/>
              </w:numPr>
              <w:ind w:left="448" w:hanging="289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erste Zahl (der Minuend) wächst in jeder Zeile: </w:t>
            </w:r>
          </w:p>
          <w:p w14:paraId="47A5F2F9" w14:textId="57CA3ACA" w:rsidR="00D866B1" w:rsidRPr="00E50EB1" w:rsidRDefault="00D866B1" w:rsidP="00C74A7C">
            <w:pPr>
              <w:pStyle w:val="Listenabsatz"/>
              <w:numPr>
                <w:ilvl w:val="0"/>
                <w:numId w:val="0"/>
              </w:numPr>
              <w:ind w:left="451"/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</w:t>
            </w:r>
            <w:r w:rsidR="0041565C">
              <w:rPr>
                <w:rFonts w:ascii="Comic Sans MS" w:hAnsi="Comic Sans MS"/>
                <w:color w:val="548DD4" w:themeColor="text2" w:themeTint="99"/>
                <w:sz w:val="20"/>
              </w:rPr>
              <w:t>Die erste Zahl</w:t>
            </w:r>
            <w:r w:rsidR="0041565C"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wird z.B. in der 1. Zeile um 100 größer.</w:t>
            </w:r>
            <w:r w:rsidRPr="008E6076">
              <w:rPr>
                <w:color w:val="548DD4" w:themeColor="text2" w:themeTint="99"/>
              </w:rPr>
              <w:t xml:space="preserve"> </w:t>
            </w:r>
          </w:p>
        </w:tc>
      </w:tr>
      <w:tr w:rsidR="00D866B1" w14:paraId="4483FF30" w14:textId="77777777" w:rsidTr="00C5041F">
        <w:trPr>
          <w:trHeight w:val="567"/>
        </w:trPr>
        <w:tc>
          <w:tcPr>
            <w:tcW w:w="682" w:type="dxa"/>
            <w:vMerge w:val="restart"/>
            <w:shd w:val="clear" w:color="auto" w:fill="D9D9D9" w:themeFill="background1" w:themeFillShade="D9"/>
          </w:tcPr>
          <w:p w14:paraId="412F1D08" w14:textId="77777777" w:rsidR="00D866B1" w:rsidRPr="00154F33" w:rsidRDefault="00D866B1" w:rsidP="00C5041F">
            <w:pPr>
              <w:rPr>
                <w:sz w:val="10"/>
              </w:rPr>
            </w:pPr>
          </w:p>
        </w:tc>
        <w:tc>
          <w:tcPr>
            <w:tcW w:w="276" w:type="dxa"/>
            <w:vMerge w:val="restart"/>
          </w:tcPr>
          <w:p w14:paraId="477999B7" w14:textId="77777777" w:rsidR="00D866B1" w:rsidRPr="00154F33" w:rsidRDefault="00D866B1" w:rsidP="00C5041F">
            <w:pPr>
              <w:pStyle w:val="berschrift2"/>
              <w:rPr>
                <w:sz w:val="10"/>
              </w:rPr>
            </w:pPr>
          </w:p>
        </w:tc>
        <w:tc>
          <w:tcPr>
            <w:tcW w:w="1162" w:type="dxa"/>
            <w:gridSpan w:val="3"/>
            <w:tcBorders>
              <w:bottom w:val="single" w:sz="4" w:space="0" w:color="BFBFBF" w:themeColor="background1" w:themeShade="BF"/>
            </w:tcBorders>
          </w:tcPr>
          <w:p w14:paraId="1F0AEB35" w14:textId="77777777" w:rsidR="00D866B1" w:rsidRPr="00E50EB1" w:rsidRDefault="00D866B1" w:rsidP="00C5041F">
            <w:pPr>
              <w:rPr>
                <w:szCs w:val="21"/>
              </w:rPr>
            </w:pPr>
          </w:p>
        </w:tc>
        <w:tc>
          <w:tcPr>
            <w:tcW w:w="2976" w:type="dxa"/>
            <w:gridSpan w:val="9"/>
            <w:tcBorders>
              <w:bottom w:val="single" w:sz="4" w:space="0" w:color="BFBFBF" w:themeColor="background1" w:themeShade="BF"/>
            </w:tcBorders>
          </w:tcPr>
          <w:p w14:paraId="00EE0F0C" w14:textId="77777777" w:rsidR="00D866B1" w:rsidRPr="00E50EB1" w:rsidRDefault="00D866B1" w:rsidP="00C74A7C">
            <w:pPr>
              <w:pStyle w:val="Handschri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AFFFE8D" wp14:editId="49D56B79">
                      <wp:simplePos x="0" y="0"/>
                      <wp:positionH relativeFrom="column">
                        <wp:posOffset>1301897</wp:posOffset>
                      </wp:positionH>
                      <wp:positionV relativeFrom="paragraph">
                        <wp:posOffset>206375</wp:posOffset>
                      </wp:positionV>
                      <wp:extent cx="1571625" cy="295275"/>
                      <wp:effectExtent l="38100" t="38100" r="104775" b="0"/>
                      <wp:wrapNone/>
                      <wp:docPr id="7935" name="Bogen 7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841D92" id="Bogen 7935" o:spid="_x0000_s1026" style="position:absolute;margin-left:102.5pt;margin-top:16.25pt;width:123.75pt;height:23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shadow on="t" color="black" opacity="24903f" origin=",.5" offset="0,.55556mm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1B88CB5D" wp14:editId="69EE706C">
                      <wp:simplePos x="0" y="0"/>
                      <wp:positionH relativeFrom="column">
                        <wp:posOffset>-424815</wp:posOffset>
                      </wp:positionH>
                      <wp:positionV relativeFrom="paragraph">
                        <wp:posOffset>197339</wp:posOffset>
                      </wp:positionV>
                      <wp:extent cx="1571625" cy="295275"/>
                      <wp:effectExtent l="38100" t="38100" r="104775" b="0"/>
                      <wp:wrapNone/>
                      <wp:docPr id="5699" name="Bogen 5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94FDDF" id="Bogen 5699" o:spid="_x0000_s1026" style="position:absolute;margin-left:-33.45pt;margin-top:15.55pt;width:123.75pt;height:23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shadow on="t" color="black" opacity="24903f" origin=",.5" offset="0,.55556mm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  <w:r>
              <w:t xml:space="preserve">      + 100</w:t>
            </w:r>
          </w:p>
        </w:tc>
        <w:tc>
          <w:tcPr>
            <w:tcW w:w="3834" w:type="dxa"/>
            <w:gridSpan w:val="4"/>
            <w:tcBorders>
              <w:bottom w:val="single" w:sz="4" w:space="0" w:color="BFBFBF" w:themeColor="background1" w:themeShade="BF"/>
            </w:tcBorders>
          </w:tcPr>
          <w:p w14:paraId="47C3FB14" w14:textId="77777777" w:rsidR="00D866B1" w:rsidRPr="00E50EB1" w:rsidRDefault="00D866B1" w:rsidP="00C74A7C">
            <w:pPr>
              <w:pStyle w:val="Handschrift"/>
            </w:pPr>
            <w:r>
              <w:t>+ 100</w:t>
            </w:r>
          </w:p>
        </w:tc>
      </w:tr>
      <w:tr w:rsidR="00D866B1" w14:paraId="5B3B8C0E" w14:textId="77777777" w:rsidTr="00C5041F">
        <w:trPr>
          <w:trHeight w:val="56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16E1C056" w14:textId="77777777" w:rsidR="00D866B1" w:rsidRPr="00154F33" w:rsidRDefault="00D866B1" w:rsidP="00C5041F">
            <w:pPr>
              <w:rPr>
                <w:sz w:val="10"/>
              </w:rPr>
            </w:pPr>
          </w:p>
        </w:tc>
        <w:tc>
          <w:tcPr>
            <w:tcW w:w="276" w:type="dxa"/>
            <w:vMerge/>
            <w:tcBorders>
              <w:right w:val="single" w:sz="4" w:space="0" w:color="BFBFBF" w:themeColor="background1" w:themeShade="BF"/>
            </w:tcBorders>
          </w:tcPr>
          <w:p w14:paraId="6D9C6C4B" w14:textId="77777777" w:rsidR="00D866B1" w:rsidRPr="00154F33" w:rsidRDefault="00D866B1" w:rsidP="00C5041F">
            <w:pPr>
              <w:pStyle w:val="berschrift2"/>
              <w:rPr>
                <w:sz w:val="10"/>
              </w:rPr>
            </w:pPr>
          </w:p>
        </w:tc>
        <w:tc>
          <w:tcPr>
            <w:tcW w:w="2653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F37D46" w14:textId="77777777" w:rsidR="00D866B1" w:rsidRDefault="00D866B1" w:rsidP="00C5041F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(1) </w:t>
            </w:r>
            <w:r>
              <w:rPr>
                <w:color w:val="0D0D0D" w:themeColor="text1" w:themeTint="F2"/>
              </w:rPr>
              <w:t>6536 - 3819</w:t>
            </w:r>
          </w:p>
          <w:p w14:paraId="2C199C01" w14:textId="77777777" w:rsidR="00D866B1" w:rsidRPr="00E50EB1" w:rsidRDefault="00D866B1" w:rsidP="00C74A7C">
            <w:pPr>
              <w:pStyle w:val="Handschrift"/>
              <w:rPr>
                <w:szCs w:val="21"/>
              </w:rPr>
            </w:pPr>
            <w:r w:rsidRPr="004E47D7">
              <w:t xml:space="preserve">= </w:t>
            </w:r>
            <w:r>
              <w:t>2717</w:t>
            </w:r>
          </w:p>
        </w:tc>
        <w:tc>
          <w:tcPr>
            <w:tcW w:w="266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82A754" w14:textId="77777777" w:rsidR="00D866B1" w:rsidRDefault="00D866B1" w:rsidP="00C5041F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(2) </w:t>
            </w:r>
            <w:r>
              <w:rPr>
                <w:color w:val="0D0D0D" w:themeColor="text1" w:themeTint="F2"/>
              </w:rPr>
              <w:t>6636 - 3819</w:t>
            </w:r>
          </w:p>
          <w:p w14:paraId="485A40F8" w14:textId="77777777" w:rsidR="00D866B1" w:rsidRPr="00652341" w:rsidRDefault="00D866B1" w:rsidP="00C74A7C">
            <w:pPr>
              <w:pStyle w:val="Handschrift"/>
              <w:rPr>
                <w:szCs w:val="21"/>
              </w:rPr>
            </w:pPr>
            <w:r>
              <w:t>= 2817</w:t>
            </w:r>
          </w:p>
        </w:tc>
        <w:tc>
          <w:tcPr>
            <w:tcW w:w="26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7B42E2" w14:textId="77777777" w:rsidR="00D866B1" w:rsidRDefault="00D866B1" w:rsidP="00C5041F">
            <w:pPr>
              <w:jc w:val="left"/>
              <w:rPr>
                <w:color w:val="0D0D0D" w:themeColor="text1" w:themeTint="F2"/>
              </w:rPr>
            </w:pPr>
            <w:r w:rsidRPr="00FD346C">
              <w:rPr>
                <w:color w:val="0D0D0D" w:themeColor="text1" w:themeTint="F2"/>
              </w:rPr>
              <w:t xml:space="preserve">(3) </w:t>
            </w:r>
            <w:r>
              <w:rPr>
                <w:color w:val="0D0D0D" w:themeColor="text1" w:themeTint="F2"/>
              </w:rPr>
              <w:t xml:space="preserve">6736 - 3819 </w:t>
            </w:r>
          </w:p>
          <w:p w14:paraId="18C1BB4F" w14:textId="77777777" w:rsidR="00D866B1" w:rsidRPr="00652341" w:rsidRDefault="00D866B1" w:rsidP="00C74A7C">
            <w:pPr>
              <w:pStyle w:val="Handschrift"/>
              <w:rPr>
                <w:szCs w:val="21"/>
              </w:rPr>
            </w:pPr>
            <w:r w:rsidRPr="00652341">
              <w:t>= 2917</w:t>
            </w:r>
          </w:p>
        </w:tc>
      </w:tr>
      <w:tr w:rsidR="00D866B1" w14:paraId="0BC726C8" w14:textId="77777777" w:rsidTr="00C5041F">
        <w:trPr>
          <w:trHeight w:val="2395"/>
        </w:trPr>
        <w:tc>
          <w:tcPr>
            <w:tcW w:w="682" w:type="dxa"/>
            <w:shd w:val="clear" w:color="auto" w:fill="D9D9D9" w:themeFill="background1" w:themeFillShade="D9"/>
          </w:tcPr>
          <w:p w14:paraId="1678E46F" w14:textId="77777777" w:rsidR="00D866B1" w:rsidRDefault="00D866B1" w:rsidP="00C5041F"/>
        </w:tc>
        <w:tc>
          <w:tcPr>
            <w:tcW w:w="8248" w:type="dxa"/>
            <w:gridSpan w:val="17"/>
          </w:tcPr>
          <w:p w14:paraId="36E026A7" w14:textId="77777777" w:rsidR="00D866B1" w:rsidRDefault="00D866B1" w:rsidP="00C74A7C">
            <w:pPr>
              <w:pStyle w:val="Listenabsatz"/>
              <w:numPr>
                <w:ilvl w:val="0"/>
                <w:numId w:val="0"/>
              </w:numPr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7B5BBD91" wp14:editId="098457D1">
                      <wp:simplePos x="0" y="0"/>
                      <wp:positionH relativeFrom="column">
                        <wp:posOffset>2114746</wp:posOffset>
                      </wp:positionH>
                      <wp:positionV relativeFrom="paragraph">
                        <wp:posOffset>-125437</wp:posOffset>
                      </wp:positionV>
                      <wp:extent cx="1652954" cy="257908"/>
                      <wp:effectExtent l="38100" t="0" r="99695" b="104140"/>
                      <wp:wrapNone/>
                      <wp:docPr id="5701" name="Bogen 5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52954" cy="257908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5819938" id="Bogen 5701" o:spid="_x0000_s1026" style="position:absolute;margin-left:166.5pt;margin-top:-9.9pt;width:130.15pt;height:20.3pt;flip:y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954,25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" path="m9458,109501nsc71140,46433,419124,-118,828012,v455851,132,824942,57828,824942,128954l826477,128954,9458,109501xem9458,109501nfc71140,46433,419124,-118,828012,v455851,132,824942,57828,824942,128954e" filled="f" strokecolor="#0d0d0d [3069]" strokeweight="2pt">
                      <v:stroke endarrow="block"/>
                      <v:shadow on="t" color="black" opacity="24903f" origin=",.5" offset="0,.55556mm"/>
                      <v:path arrowok="t" o:connecttype="custom" o:connectlocs="9458,109501;828012,0;1652954,128954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3529B562" wp14:editId="1C203CE2">
                      <wp:simplePos x="0" y="0"/>
                      <wp:positionH relativeFrom="column">
                        <wp:posOffset>376164</wp:posOffset>
                      </wp:positionH>
                      <wp:positionV relativeFrom="paragraph">
                        <wp:posOffset>-144731</wp:posOffset>
                      </wp:positionV>
                      <wp:extent cx="1652954" cy="257908"/>
                      <wp:effectExtent l="38100" t="0" r="99695" b="104140"/>
                      <wp:wrapNone/>
                      <wp:docPr id="5702" name="Bogen 5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52954" cy="257908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4E0BA8" id="Bogen 5702" o:spid="_x0000_s1026" style="position:absolute;margin-left:29.6pt;margin-top:-11.4pt;width:130.15pt;height:20.3pt;flip:y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954,25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" path="m9458,109501nsc71140,46433,419124,-118,828012,v455851,132,824942,57828,824942,128954l826477,128954,9458,109501xem9458,109501nfc71140,46433,419124,-118,828012,v455851,132,824942,57828,824942,128954e" filled="f" strokecolor="#0d0d0d [3069]" strokeweight="2pt">
                      <v:stroke endarrow="block"/>
                      <v:shadow on="t" color="black" opacity="24903f" origin=",.5" offset="0,.55556mm"/>
                      <v:path arrowok="t" o:connecttype="custom" o:connectlocs="9458,109501;828012,0;1652954,128954" o:connectangles="0,0,0"/>
                    </v:shape>
                  </w:pict>
                </mc:Fallback>
              </mc:AlternateContent>
            </w:r>
          </w:p>
          <w:p w14:paraId="5037B493" w14:textId="77777777" w:rsidR="00D866B1" w:rsidRDefault="00D866B1" w:rsidP="00C74A7C">
            <w:pPr>
              <w:pStyle w:val="Handschrift"/>
            </w:pPr>
            <w:r>
              <w:t xml:space="preserve">                          + 100                                               + 100</w:t>
            </w:r>
          </w:p>
          <w:p w14:paraId="0417586D" w14:textId="77777777" w:rsidR="00D866B1" w:rsidRPr="008E6076" w:rsidRDefault="00D866B1" w:rsidP="00C74A7C">
            <w:pPr>
              <w:pStyle w:val="Listenabsatz"/>
              <w:numPr>
                <w:ilvl w:val="0"/>
                <w:numId w:val="13"/>
              </w:numPr>
              <w:spacing w:before="120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Wenn die erste Zahl größer wird, wird auch das Ergebnis größer. </w:t>
            </w:r>
          </w:p>
          <w:p w14:paraId="0EA80C17" w14:textId="043E2FBA" w:rsidR="00D866B1" w:rsidRPr="008E6076" w:rsidRDefault="00D866B1" w:rsidP="00C74A7C">
            <w:pPr>
              <w:pStyle w:val="Listenabsatz"/>
              <w:numPr>
                <w:ilvl w:val="0"/>
                <w:numId w:val="0"/>
              </w:numPr>
              <w:ind w:left="4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</w:t>
            </w:r>
            <w:r w:rsidR="00C74A7C"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Ich ziehe von der gleichen Zahl (6536) eine größere Zahl ab.  </w:t>
            </w:r>
          </w:p>
          <w:p w14:paraId="60FB728E" w14:textId="77777777" w:rsidR="0041565C" w:rsidRDefault="00D866B1" w:rsidP="00C74A7C">
            <w:pPr>
              <w:pStyle w:val="Listenabsatz"/>
              <w:numPr>
                <w:ilvl w:val="0"/>
                <w:numId w:val="13"/>
              </w:numPr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sehe: Die erste Zahl wird um 100 größer. </w:t>
            </w:r>
          </w:p>
          <w:p w14:paraId="5FE49490" w14:textId="1EDEB611" w:rsidR="00D866B1" w:rsidRPr="008E6076" w:rsidRDefault="00D866B1" w:rsidP="00F620FE">
            <w:pPr>
              <w:pStyle w:val="Listenabsatz"/>
              <w:numPr>
                <w:ilvl w:val="0"/>
                <w:numId w:val="0"/>
              </w:numPr>
              <w:ind w:left="44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Ergebnis wird daher um 100 größer. </w:t>
            </w:r>
          </w:p>
          <w:p w14:paraId="5F2439B8" w14:textId="77777777" w:rsidR="00D866B1" w:rsidRDefault="00D866B1" w:rsidP="00C74A7C">
            <w:pPr>
              <w:pStyle w:val="Listenabsatz"/>
              <w:numPr>
                <w:ilvl w:val="0"/>
                <w:numId w:val="13"/>
              </w:numPr>
              <w:ind w:left="444" w:hanging="283"/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Ich weiß daher: Nur die Hunderterstelle ändert sich. Die anderen Stellen bleiben gleich.</w:t>
            </w:r>
            <w:r w:rsidRPr="008E6076">
              <w:rPr>
                <w:color w:val="548DD4" w:themeColor="text2" w:themeTint="99"/>
              </w:rPr>
              <w:t xml:space="preserve">  </w:t>
            </w:r>
          </w:p>
        </w:tc>
      </w:tr>
      <w:tr w:rsidR="00D866B1" w14:paraId="7AE3E9E1" w14:textId="77777777" w:rsidTr="00C5041F">
        <w:trPr>
          <w:trHeight w:val="444"/>
        </w:trPr>
        <w:tc>
          <w:tcPr>
            <w:tcW w:w="682" w:type="dxa"/>
            <w:shd w:val="clear" w:color="auto" w:fill="D9D9D9" w:themeFill="background1" w:themeFillShade="D9"/>
          </w:tcPr>
          <w:p w14:paraId="72277F73" w14:textId="77777777" w:rsidR="00D866B1" w:rsidRDefault="00D866B1" w:rsidP="00C5041F"/>
        </w:tc>
        <w:tc>
          <w:tcPr>
            <w:tcW w:w="8248" w:type="dxa"/>
            <w:gridSpan w:val="17"/>
          </w:tcPr>
          <w:p w14:paraId="705152D7" w14:textId="77777777" w:rsidR="00D866B1" w:rsidRPr="00D52432" w:rsidRDefault="00D866B1" w:rsidP="00C5041F">
            <w:pPr>
              <w:ind w:left="272" w:hanging="111"/>
              <w:rPr>
                <w:b/>
                <w:color w:val="7F7F7F" w:themeColor="text1" w:themeTint="80"/>
              </w:rPr>
            </w:pPr>
            <w:r w:rsidRPr="00E222C7">
              <w:rPr>
                <w:b/>
                <w:color w:val="7F7F7F" w:themeColor="text1" w:themeTint="80"/>
              </w:rPr>
              <w:t>In den Spalten (</w:t>
            </w:r>
            <w:r w:rsidRPr="00E222C7">
              <w:rPr>
                <w:b/>
                <w:color w:val="7F7F7F" w:themeColor="text1" w:themeTint="80"/>
              </w:rPr>
              <w:sym w:font="Symbol" w:char="F0DF"/>
            </w:r>
            <w:r w:rsidRPr="00E222C7">
              <w:rPr>
                <w:b/>
                <w:color w:val="7F7F7F" w:themeColor="text1" w:themeTint="80"/>
              </w:rPr>
              <w:t xml:space="preserve">): </w:t>
            </w:r>
          </w:p>
        </w:tc>
      </w:tr>
      <w:tr w:rsidR="00D866B1" w14:paraId="536C0AD3" w14:textId="77777777" w:rsidTr="00C74A7C">
        <w:trPr>
          <w:trHeight w:val="794"/>
        </w:trPr>
        <w:tc>
          <w:tcPr>
            <w:tcW w:w="682" w:type="dxa"/>
            <w:shd w:val="clear" w:color="auto" w:fill="D9D9D9" w:themeFill="background1" w:themeFillShade="D9"/>
          </w:tcPr>
          <w:p w14:paraId="14904C9C" w14:textId="77777777" w:rsidR="00D866B1" w:rsidRDefault="00D866B1" w:rsidP="00C5041F"/>
        </w:tc>
        <w:tc>
          <w:tcPr>
            <w:tcW w:w="871" w:type="dxa"/>
            <w:gridSpan w:val="2"/>
            <w:tcBorders>
              <w:right w:val="single" w:sz="4" w:space="0" w:color="BFBFBF" w:themeColor="background1" w:themeShade="BF"/>
            </w:tcBorders>
          </w:tcPr>
          <w:p w14:paraId="7ED7B77D" w14:textId="77777777" w:rsidR="00D866B1" w:rsidRDefault="00D866B1" w:rsidP="00C5041F">
            <w:pPr>
              <w:ind w:left="161" w:hanging="142"/>
              <w:jc w:val="center"/>
              <w:rPr>
                <w:color w:val="0D0D0D" w:themeColor="text1" w:themeTint="F2"/>
              </w:rPr>
            </w:pPr>
          </w:p>
          <w:p w14:paraId="34A726CE" w14:textId="3F493E20" w:rsidR="00D866B1" w:rsidRDefault="00D866B1" w:rsidP="00C5041F">
            <w:pPr>
              <w:ind w:left="161" w:hanging="142"/>
              <w:jc w:val="center"/>
              <w:rPr>
                <w:color w:val="0D0D0D" w:themeColor="text1" w:themeTint="F2"/>
              </w:rPr>
            </w:pPr>
          </w:p>
          <w:p w14:paraId="0B887200" w14:textId="01C4D426" w:rsidR="00D866B1" w:rsidRPr="00E222C7" w:rsidRDefault="00D866B1" w:rsidP="00C74A7C">
            <w:pPr>
              <w:pStyle w:val="Handschrift"/>
              <w:rPr>
                <w:color w:val="7F7F7F" w:themeColor="text1" w:themeTint="80"/>
              </w:rPr>
            </w:pPr>
            <w:r w:rsidRPr="00E222C7">
              <w:t>+ 100</w:t>
            </w:r>
            <w:r>
              <w:t>0</w:t>
            </w:r>
          </w:p>
        </w:tc>
        <w:tc>
          <w:tcPr>
            <w:tcW w:w="128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8A1038" w14:textId="77777777" w:rsidR="00D866B1" w:rsidRPr="0065234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(1) </w:t>
            </w:r>
            <w:r w:rsidRPr="00652341">
              <w:rPr>
                <w:b/>
                <w:color w:val="0D0D0D" w:themeColor="text1" w:themeTint="F2"/>
                <w:sz w:val="20"/>
              </w:rPr>
              <w:t>6536 - 3819</w:t>
            </w:r>
            <w:r w:rsidRPr="00652341">
              <w:rPr>
                <w:color w:val="0D0D0D" w:themeColor="text1" w:themeTint="F2"/>
                <w:sz w:val="20"/>
              </w:rPr>
              <w:t xml:space="preserve"> </w:t>
            </w:r>
          </w:p>
          <w:p w14:paraId="279CD9E2" w14:textId="77777777" w:rsidR="00D866B1" w:rsidRPr="00E222C7" w:rsidRDefault="00D866B1" w:rsidP="00C74A7C">
            <w:pPr>
              <w:pStyle w:val="Handschrift"/>
              <w:ind w:left="159"/>
              <w:rPr>
                <w:color w:val="7F7F7F" w:themeColor="text1" w:themeTint="80"/>
              </w:rPr>
            </w:pPr>
            <w:r w:rsidRPr="00652341">
              <w:t>= 2717</w:t>
            </w:r>
          </w:p>
        </w:tc>
        <w:tc>
          <w:tcPr>
            <w:tcW w:w="848" w:type="dxa"/>
            <w:gridSpan w:val="3"/>
            <w:vMerge w:val="restart"/>
            <w:tcBorders>
              <w:left w:val="single" w:sz="4" w:space="0" w:color="BFBFBF" w:themeColor="background1" w:themeShade="BF"/>
            </w:tcBorders>
          </w:tcPr>
          <w:p w14:paraId="6934EAB8" w14:textId="77777777" w:rsidR="00C74A7C" w:rsidRDefault="00D866B1" w:rsidP="00C74A7C">
            <w:pPr>
              <w:pStyle w:val="Handschrift"/>
            </w:pPr>
            <w:r w:rsidRPr="00B5336A">
              <w:t xml:space="preserve"> </w:t>
            </w:r>
            <w:r>
              <w:t xml:space="preserve"> </w:t>
            </w:r>
          </w:p>
          <w:p w14:paraId="3E7EAF75" w14:textId="5B3D4765" w:rsidR="00C74A7C" w:rsidRPr="00C74A7C" w:rsidRDefault="00C74A7C" w:rsidP="00C74A7C">
            <w:pPr>
              <w:pStyle w:val="Handschrift"/>
              <w:rPr>
                <w:sz w:val="14"/>
                <w:szCs w:val="16"/>
              </w:rPr>
            </w:pPr>
            <w:r w:rsidRPr="00E222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6F25431B" wp14:editId="2B654778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159385</wp:posOffset>
                      </wp:positionV>
                      <wp:extent cx="496570" cy="172085"/>
                      <wp:effectExtent l="0" t="47308" r="84773" b="103822"/>
                      <wp:wrapNone/>
                      <wp:docPr id="5704" name="Bogen 5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496570" cy="17208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D090562" id="Bogen 5704" o:spid="_x0000_s1026" style="position:absolute;margin-left:-20.25pt;margin-top:12.55pt;width:39.1pt;height:13.55pt;rotation:90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570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" path="m584,80145nsc9557,34884,118397,-187,249309,,386032,195,496570,38661,496570,86042r-248285,1l584,80145xem584,80145nfc9557,34884,118397,-187,249309,,386032,195,496570,38661,496570,86042e" filled="f" strokecolor="#0d0d0d [3069]" strokeweight="2pt">
                      <v:stroke startarrow="block"/>
                      <v:shadow on="t" color="black" opacity="24903f" origin=",.5" offset="0,.55556mm"/>
                      <v:path arrowok="t" o:connecttype="custom" o:connectlocs="584,80145;249309,0;496570,86042" o:connectangles="0,0,0"/>
                    </v:shape>
                  </w:pict>
                </mc:Fallback>
              </mc:AlternateContent>
            </w:r>
          </w:p>
          <w:p w14:paraId="475F8D04" w14:textId="79F2C7C2" w:rsidR="00D866B1" w:rsidRDefault="00C74A7C" w:rsidP="00C74A7C">
            <w:pPr>
              <w:pStyle w:val="Handschrift"/>
            </w:pPr>
            <w:r>
              <w:t xml:space="preserve">  </w:t>
            </w:r>
            <w:r w:rsidR="00D866B1">
              <w:t xml:space="preserve"> - 1000</w:t>
            </w:r>
          </w:p>
          <w:p w14:paraId="37B1AB18" w14:textId="3A654CBA" w:rsidR="00D866B1" w:rsidRDefault="00D866B1" w:rsidP="00C5041F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</w:t>
            </w:r>
          </w:p>
          <w:p w14:paraId="1F3ABB16" w14:textId="77777777" w:rsidR="00C74A7C" w:rsidRDefault="00C74A7C" w:rsidP="00C74A7C">
            <w:pPr>
              <w:pStyle w:val="Handschrift"/>
            </w:pPr>
          </w:p>
          <w:p w14:paraId="35FD8CFD" w14:textId="33B45329" w:rsidR="00D866B1" w:rsidRPr="00B5336A" w:rsidRDefault="00D866B1" w:rsidP="00C74A7C">
            <w:pPr>
              <w:pStyle w:val="Handschrift"/>
            </w:pPr>
            <w:r w:rsidRPr="00E222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76C8DB4" wp14:editId="3E95C51E">
                      <wp:simplePos x="0" y="0"/>
                      <wp:positionH relativeFrom="column">
                        <wp:posOffset>-246569</wp:posOffset>
                      </wp:positionH>
                      <wp:positionV relativeFrom="paragraph">
                        <wp:posOffset>94996</wp:posOffset>
                      </wp:positionV>
                      <wp:extent cx="496863" cy="172379"/>
                      <wp:effectExtent l="0" t="47308" r="84773" b="103822"/>
                      <wp:wrapNone/>
                      <wp:docPr id="5705" name="Bogen 5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496863" cy="172379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3C0F12E" id="Bogen 5705" o:spid="_x0000_s1026" style="position:absolute;margin-left:-19.4pt;margin-top:7.5pt;width:39.1pt;height:13.55pt;rotation:90;flip:y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863,172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" path="m583,80288nsc9552,34946,118460,-188,249458,,386262,196,496864,38727,496864,86189r-248432,1l583,80288xem583,80288nfc9552,34946,118460,-188,249458,,386262,196,496864,38727,496864,86189e" filled="f" strokecolor="#0d0d0d [3069]" strokeweight="2pt">
                      <v:stroke startarrow="block"/>
                      <v:shadow on="t" color="black" opacity="24903f" origin=",.5" offset="0,.55556mm"/>
                      <v:path arrowok="t" o:connecttype="custom" o:connectlocs="583,80288;249458,0;496864,86189" o:connectangles="0,0,0"/>
                    </v:shape>
                  </w:pict>
                </mc:Fallback>
              </mc:AlternateContent>
            </w:r>
            <w:r>
              <w:t xml:space="preserve">   - 1000</w:t>
            </w:r>
          </w:p>
        </w:tc>
        <w:tc>
          <w:tcPr>
            <w:tcW w:w="5247" w:type="dxa"/>
            <w:gridSpan w:val="8"/>
            <w:vMerge w:val="restart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B169482" w14:textId="77777777" w:rsidR="00D866B1" w:rsidRPr="008E6076" w:rsidRDefault="00D866B1" w:rsidP="00D866B1">
            <w:pPr>
              <w:pStyle w:val="Listenabsatz"/>
              <w:numPr>
                <w:ilvl w:val="0"/>
                <w:numId w:val="12"/>
              </w:numPr>
              <w:ind w:left="429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erste Zahl (der Minuend) ist in jeder Spalte gleich: </w:t>
            </w:r>
          </w:p>
          <w:p w14:paraId="0C4C2DD3" w14:textId="77777777" w:rsidR="00D866B1" w:rsidRPr="008E6076" w:rsidRDefault="00D866B1" w:rsidP="00C74A7C">
            <w:pPr>
              <w:pStyle w:val="Listenabsatz"/>
              <w:numPr>
                <w:ilvl w:val="0"/>
                <w:numId w:val="0"/>
              </w:numPr>
              <w:ind w:left="85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z.B. in der 1. Spalte:  6536</w:t>
            </w:r>
          </w:p>
          <w:p w14:paraId="6186AF06" w14:textId="77777777" w:rsidR="00D866B1" w:rsidRPr="008E6076" w:rsidRDefault="00D866B1" w:rsidP="00C74A7C">
            <w:pPr>
              <w:pStyle w:val="Listenabsatz"/>
              <w:numPr>
                <w:ilvl w:val="0"/>
                <w:numId w:val="12"/>
              </w:numPr>
              <w:ind w:left="43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zweite Zahl (der Subtrahend) wird in jeder Spalte um 1000 kleiner. </w:t>
            </w:r>
          </w:p>
          <w:p w14:paraId="06F55BF0" w14:textId="77777777" w:rsidR="00D866B1" w:rsidRPr="008E6076" w:rsidRDefault="00D866B1" w:rsidP="00C74A7C">
            <w:pPr>
              <w:pStyle w:val="Listenabsatz"/>
              <w:numPr>
                <w:ilvl w:val="0"/>
                <w:numId w:val="31"/>
              </w:numPr>
              <w:ind w:left="431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Wenn die zweite Zahl kleiner wird, wird das Ergebnis größer. Ich ziehe eine kleinere Zahl ab.  </w:t>
            </w:r>
          </w:p>
          <w:p w14:paraId="0DD4C91A" w14:textId="77777777" w:rsidR="00D866B1" w:rsidRPr="008E6076" w:rsidRDefault="00D866B1" w:rsidP="00C74A7C">
            <w:pPr>
              <w:pStyle w:val="Listenabsatz"/>
              <w:numPr>
                <w:ilvl w:val="0"/>
                <w:numId w:val="31"/>
              </w:numPr>
              <w:ind w:left="431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sehe: Die zweite Zahl wird um 1000 kleiner. </w:t>
            </w:r>
          </w:p>
          <w:p w14:paraId="3733A5CA" w14:textId="77777777" w:rsidR="00D866B1" w:rsidRPr="008E6076" w:rsidRDefault="00D866B1" w:rsidP="00C74A7C">
            <w:pPr>
              <w:pStyle w:val="Listenabsatz"/>
              <w:numPr>
                <w:ilvl w:val="0"/>
                <w:numId w:val="0"/>
              </w:numPr>
              <w:ind w:left="431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Das Ergebnis wird daher um 1000 größer</w:t>
            </w:r>
          </w:p>
        </w:tc>
      </w:tr>
      <w:tr w:rsidR="00D866B1" w14:paraId="7F964574" w14:textId="77777777" w:rsidTr="00C74A7C">
        <w:trPr>
          <w:trHeight w:val="794"/>
        </w:trPr>
        <w:tc>
          <w:tcPr>
            <w:tcW w:w="682" w:type="dxa"/>
            <w:shd w:val="clear" w:color="auto" w:fill="D9D9D9" w:themeFill="background1" w:themeFillShade="D9"/>
          </w:tcPr>
          <w:p w14:paraId="72E835B0" w14:textId="77777777" w:rsidR="00D866B1" w:rsidRDefault="00D866B1" w:rsidP="00C5041F"/>
        </w:tc>
        <w:tc>
          <w:tcPr>
            <w:tcW w:w="871" w:type="dxa"/>
            <w:gridSpan w:val="2"/>
            <w:tcBorders>
              <w:right w:val="single" w:sz="4" w:space="0" w:color="BFBFBF" w:themeColor="background1" w:themeShade="BF"/>
            </w:tcBorders>
          </w:tcPr>
          <w:p w14:paraId="51609680" w14:textId="77E115A8" w:rsidR="00D866B1" w:rsidRDefault="00C74A7C" w:rsidP="00C5041F">
            <w:pPr>
              <w:ind w:left="19"/>
              <w:jc w:val="center"/>
              <w:rPr>
                <w:color w:val="0D0D0D" w:themeColor="text1" w:themeTint="F2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1BCC5A22" wp14:editId="64C4BDC2">
                      <wp:simplePos x="0" y="0"/>
                      <wp:positionH relativeFrom="column">
                        <wp:posOffset>277471</wp:posOffset>
                      </wp:positionH>
                      <wp:positionV relativeFrom="paragraph">
                        <wp:posOffset>-146815</wp:posOffset>
                      </wp:positionV>
                      <wp:extent cx="531934" cy="187032"/>
                      <wp:effectExtent l="58103" t="37147" r="0" b="98108"/>
                      <wp:wrapNone/>
                      <wp:docPr id="5703" name="Bogen 5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1934" cy="187032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D63AA59" id="Bogen 5703" o:spid="_x0000_s1026" style="position:absolute;margin-left:21.85pt;margin-top:-11.55pt;width:41.9pt;height:14.75pt;rotation:-90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34,1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" path="m608,87198nsc10090,37965,126738,-206,267080,1,413534,217,531934,42021,531934,93516r-265967,l608,87198xem608,87198nfc10090,37965,126738,-206,267080,1,413534,217,531934,42021,531934,93516e" filled="f" strokecolor="#0d0d0d [3069]" strokeweight="2pt">
                      <v:stroke startarrow="block"/>
                      <v:shadow on="t" color="black" opacity="24903f" origin=",.5" offset="0,.55556mm"/>
                      <v:path arrowok="t" o:connecttype="custom" o:connectlocs="608,87198;267080,1;531934,93516" o:connectangles="0,0,0"/>
                    </v:shape>
                  </w:pict>
                </mc:Fallback>
              </mc:AlternateContent>
            </w:r>
          </w:p>
          <w:p w14:paraId="017A8631" w14:textId="1A8B1AEC" w:rsidR="00D866B1" w:rsidRDefault="00D866B1" w:rsidP="00C5041F">
            <w:pPr>
              <w:ind w:left="19"/>
              <w:jc w:val="center"/>
              <w:rPr>
                <w:color w:val="0D0D0D" w:themeColor="text1" w:themeTint="F2"/>
              </w:rPr>
            </w:pPr>
          </w:p>
          <w:p w14:paraId="547AC989" w14:textId="77777777" w:rsidR="00D866B1" w:rsidRPr="00E222C7" w:rsidRDefault="00D866B1" w:rsidP="00C74A7C">
            <w:pPr>
              <w:pStyle w:val="Handschrift"/>
              <w:rPr>
                <w:b/>
                <w:color w:val="7F7F7F" w:themeColor="text1" w:themeTint="80"/>
              </w:rPr>
            </w:pPr>
            <w:r w:rsidRPr="00E222C7">
              <w:t>+ 100</w:t>
            </w:r>
            <w:r>
              <w:t>0</w:t>
            </w:r>
          </w:p>
        </w:tc>
        <w:tc>
          <w:tcPr>
            <w:tcW w:w="128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926E68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>(4) 6536 - 2819</w:t>
            </w:r>
          </w:p>
          <w:p w14:paraId="5DA23E5B" w14:textId="77777777" w:rsidR="00D866B1" w:rsidRPr="00E222C7" w:rsidRDefault="00D866B1" w:rsidP="00C74A7C">
            <w:pPr>
              <w:pStyle w:val="Handschrift"/>
              <w:ind w:left="159"/>
              <w:rPr>
                <w:b/>
                <w:color w:val="7F7F7F" w:themeColor="text1" w:themeTint="80"/>
              </w:rPr>
            </w:pPr>
            <w:r>
              <w:t>= 3717</w:t>
            </w:r>
          </w:p>
        </w:tc>
        <w:tc>
          <w:tcPr>
            <w:tcW w:w="848" w:type="dxa"/>
            <w:gridSpan w:val="3"/>
            <w:vMerge/>
            <w:tcBorders>
              <w:left w:val="single" w:sz="4" w:space="0" w:color="BFBFBF" w:themeColor="background1" w:themeShade="BF"/>
            </w:tcBorders>
          </w:tcPr>
          <w:p w14:paraId="343F1A34" w14:textId="77777777" w:rsidR="00D866B1" w:rsidRPr="00E222C7" w:rsidRDefault="00D866B1" w:rsidP="00C5041F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247" w:type="dxa"/>
            <w:gridSpan w:val="8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73DCFB01" w14:textId="77777777" w:rsidR="00D866B1" w:rsidRPr="008E6076" w:rsidRDefault="00D866B1" w:rsidP="00C5041F">
            <w:pPr>
              <w:ind w:left="272" w:hanging="111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</w:tc>
      </w:tr>
      <w:tr w:rsidR="00D866B1" w14:paraId="7568F9BD" w14:textId="77777777" w:rsidTr="00C74A7C">
        <w:trPr>
          <w:trHeight w:val="794"/>
        </w:trPr>
        <w:tc>
          <w:tcPr>
            <w:tcW w:w="682" w:type="dxa"/>
            <w:shd w:val="clear" w:color="auto" w:fill="D9D9D9" w:themeFill="background1" w:themeFillShade="D9"/>
          </w:tcPr>
          <w:p w14:paraId="42F36927" w14:textId="77777777" w:rsidR="00D866B1" w:rsidRDefault="00D866B1" w:rsidP="00C5041F"/>
        </w:tc>
        <w:tc>
          <w:tcPr>
            <w:tcW w:w="871" w:type="dxa"/>
            <w:gridSpan w:val="2"/>
            <w:tcBorders>
              <w:right w:val="single" w:sz="4" w:space="0" w:color="BFBFBF" w:themeColor="background1" w:themeShade="BF"/>
            </w:tcBorders>
          </w:tcPr>
          <w:p w14:paraId="0F15DA4F" w14:textId="65948F0C" w:rsidR="00D866B1" w:rsidRPr="00E222C7" w:rsidRDefault="00C74A7C" w:rsidP="00C5041F">
            <w:pPr>
              <w:ind w:left="272" w:hanging="111"/>
              <w:rPr>
                <w:b/>
                <w:color w:val="7F7F7F" w:themeColor="text1" w:themeTint="80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B86B860" wp14:editId="04B2EEBA">
                      <wp:simplePos x="0" y="0"/>
                      <wp:positionH relativeFrom="column">
                        <wp:posOffset>262038</wp:posOffset>
                      </wp:positionH>
                      <wp:positionV relativeFrom="paragraph">
                        <wp:posOffset>6001</wp:posOffset>
                      </wp:positionV>
                      <wp:extent cx="531934" cy="187032"/>
                      <wp:effectExtent l="58103" t="37147" r="0" b="98108"/>
                      <wp:wrapNone/>
                      <wp:docPr id="5706" name="Bogen 5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1934" cy="187032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37A24A" id="Bogen 5706" o:spid="_x0000_s1026" style="position:absolute;margin-left:20.65pt;margin-top:.45pt;width:41.9pt;height:14.75pt;rotation:-90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34,1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" path="m608,87198nsc10090,37965,126738,-206,267080,1,413534,217,531934,42021,531934,93516r-265967,l608,87198xem608,87198nfc10090,37965,126738,-206,267080,1,413534,217,531934,42021,531934,93516e" filled="f" strokecolor="#0d0d0d [3069]" strokeweight="2pt">
                      <v:stroke startarrow="block"/>
                      <v:shadow on="t" color="black" opacity="24903f" origin=",.5" offset="0,.55556mm"/>
                      <v:path arrowok="t" o:connecttype="custom" o:connectlocs="608,87198;267080,1;531934,93516" o:connectangles="0,0,0"/>
                    </v:shape>
                  </w:pict>
                </mc:Fallback>
              </mc:AlternateContent>
            </w:r>
          </w:p>
        </w:tc>
        <w:tc>
          <w:tcPr>
            <w:tcW w:w="128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64B3B5" w14:textId="77777777" w:rsidR="00D866B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  <w:r w:rsidRPr="00652341">
              <w:rPr>
                <w:color w:val="0D0D0D" w:themeColor="text1" w:themeTint="F2"/>
                <w:sz w:val="20"/>
              </w:rPr>
              <w:t xml:space="preserve">(7) 6536 </w:t>
            </w:r>
            <w:r>
              <w:rPr>
                <w:color w:val="0D0D0D" w:themeColor="text1" w:themeTint="F2"/>
                <w:sz w:val="20"/>
              </w:rPr>
              <w:t>–</w:t>
            </w:r>
            <w:r w:rsidRPr="00652341">
              <w:rPr>
                <w:color w:val="0D0D0D" w:themeColor="text1" w:themeTint="F2"/>
                <w:sz w:val="20"/>
              </w:rPr>
              <w:t xml:space="preserve"> 1819</w:t>
            </w:r>
          </w:p>
          <w:p w14:paraId="364F0AA2" w14:textId="77777777" w:rsidR="00D866B1" w:rsidRPr="00E222C7" w:rsidRDefault="00D866B1" w:rsidP="00C74A7C">
            <w:pPr>
              <w:pStyle w:val="Handschrift"/>
              <w:ind w:left="159"/>
              <w:rPr>
                <w:b/>
                <w:color w:val="7F7F7F" w:themeColor="text1" w:themeTint="80"/>
              </w:rPr>
            </w:pPr>
            <w:r>
              <w:t>= 4717</w:t>
            </w:r>
          </w:p>
        </w:tc>
        <w:tc>
          <w:tcPr>
            <w:tcW w:w="848" w:type="dxa"/>
            <w:gridSpan w:val="3"/>
            <w:vMerge/>
            <w:tcBorders>
              <w:left w:val="single" w:sz="4" w:space="0" w:color="BFBFBF" w:themeColor="background1" w:themeShade="BF"/>
            </w:tcBorders>
          </w:tcPr>
          <w:p w14:paraId="1157C790" w14:textId="77777777" w:rsidR="00D866B1" w:rsidRPr="00E222C7" w:rsidRDefault="00D866B1" w:rsidP="00C5041F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247" w:type="dxa"/>
            <w:gridSpan w:val="8"/>
            <w:vMerge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F8FA990" w14:textId="77777777" w:rsidR="00D866B1" w:rsidRPr="008E6076" w:rsidRDefault="00D866B1" w:rsidP="00C5041F">
            <w:pPr>
              <w:ind w:left="272" w:hanging="111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</w:tc>
      </w:tr>
      <w:tr w:rsidR="00D866B1" w14:paraId="664B2B37" w14:textId="77777777" w:rsidTr="00C74A7C">
        <w:trPr>
          <w:trHeight w:val="794"/>
        </w:trPr>
        <w:tc>
          <w:tcPr>
            <w:tcW w:w="682" w:type="dxa"/>
            <w:shd w:val="clear" w:color="auto" w:fill="D9D9D9" w:themeFill="background1" w:themeFillShade="D9"/>
          </w:tcPr>
          <w:p w14:paraId="5741AE63" w14:textId="77777777" w:rsidR="00D866B1" w:rsidRDefault="00D866B1" w:rsidP="00C5041F"/>
        </w:tc>
        <w:tc>
          <w:tcPr>
            <w:tcW w:w="871" w:type="dxa"/>
            <w:gridSpan w:val="2"/>
          </w:tcPr>
          <w:p w14:paraId="0DCBE702" w14:textId="77777777" w:rsidR="00D866B1" w:rsidRPr="00E222C7" w:rsidRDefault="00D866B1" w:rsidP="00C5041F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82" w:type="dxa"/>
            <w:gridSpan w:val="4"/>
            <w:tcBorders>
              <w:top w:val="single" w:sz="4" w:space="0" w:color="BFBFBF" w:themeColor="background1" w:themeShade="BF"/>
            </w:tcBorders>
          </w:tcPr>
          <w:p w14:paraId="6269DF70" w14:textId="77777777" w:rsidR="00D866B1" w:rsidRPr="00652341" w:rsidRDefault="00D866B1" w:rsidP="00C5041F">
            <w:pPr>
              <w:jc w:val="left"/>
              <w:rPr>
                <w:color w:val="0D0D0D" w:themeColor="text1" w:themeTint="F2"/>
                <w:sz w:val="20"/>
              </w:rPr>
            </w:pPr>
          </w:p>
        </w:tc>
        <w:tc>
          <w:tcPr>
            <w:tcW w:w="848" w:type="dxa"/>
            <w:gridSpan w:val="3"/>
            <w:tcBorders>
              <w:left w:val="nil"/>
            </w:tcBorders>
          </w:tcPr>
          <w:p w14:paraId="12ADAFDF" w14:textId="77777777" w:rsidR="00D866B1" w:rsidRPr="00E222C7" w:rsidRDefault="00D866B1" w:rsidP="00C5041F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247" w:type="dxa"/>
            <w:gridSpan w:val="8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2C40ABDF" w14:textId="77777777" w:rsidR="00D866B1" w:rsidRPr="008E6076" w:rsidRDefault="00D866B1" w:rsidP="00C74A7C">
            <w:pPr>
              <w:pStyle w:val="Listenabsatz"/>
              <w:numPr>
                <w:ilvl w:val="0"/>
                <w:numId w:val="31"/>
              </w:numPr>
              <w:spacing w:before="100" w:beforeAutospacing="1"/>
              <w:ind w:left="431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 daher: Nur die Tausenderstelle ändert sich. </w:t>
            </w:r>
          </w:p>
          <w:p w14:paraId="480E43C8" w14:textId="77777777" w:rsidR="00D866B1" w:rsidRPr="008E6076" w:rsidRDefault="00D866B1" w:rsidP="00C74A7C">
            <w:pPr>
              <w:pStyle w:val="Listenabsatz"/>
              <w:numPr>
                <w:ilvl w:val="0"/>
                <w:numId w:val="0"/>
              </w:numPr>
              <w:ind w:left="431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anderen Stellen bleiben gleich. </w:t>
            </w:r>
          </w:p>
        </w:tc>
      </w:tr>
    </w:tbl>
    <w:p w14:paraId="7A76AF0B" w14:textId="77777777" w:rsidR="00F55583" w:rsidRDefault="00F55583" w:rsidP="00F55583">
      <w:pPr>
        <w:rPr>
          <w:sz w:val="2"/>
        </w:rPr>
      </w:pPr>
    </w:p>
    <w:p w14:paraId="362638E6" w14:textId="77777777" w:rsidR="00F55583" w:rsidRDefault="00F55583" w:rsidP="00F55583">
      <w:pPr>
        <w:rPr>
          <w:sz w:val="2"/>
        </w:rPr>
      </w:pPr>
    </w:p>
    <w:p w14:paraId="7361ABCA" w14:textId="77777777" w:rsidR="00F55583" w:rsidRDefault="00F55583" w:rsidP="00F55583">
      <w:pPr>
        <w:rPr>
          <w:sz w:val="2"/>
        </w:rPr>
      </w:pPr>
    </w:p>
    <w:p w14:paraId="0508553B" w14:textId="77777777" w:rsidR="00F55583" w:rsidRDefault="00F55583" w:rsidP="00F55583">
      <w:pPr>
        <w:rPr>
          <w:sz w:val="2"/>
        </w:rPr>
      </w:pPr>
    </w:p>
    <w:p w14:paraId="2BBA5AD4" w14:textId="77777777" w:rsidR="00F55583" w:rsidRDefault="00F55583" w:rsidP="00F55583">
      <w:pPr>
        <w:rPr>
          <w:sz w:val="2"/>
        </w:rPr>
      </w:pPr>
    </w:p>
    <w:p w14:paraId="273B38CE" w14:textId="77777777" w:rsidR="00F55583" w:rsidRPr="000D7D51" w:rsidRDefault="00F55583" w:rsidP="00F55583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77"/>
        <w:gridCol w:w="313"/>
        <w:gridCol w:w="269"/>
        <w:gridCol w:w="19"/>
        <w:gridCol w:w="41"/>
        <w:gridCol w:w="522"/>
        <w:gridCol w:w="121"/>
        <w:gridCol w:w="643"/>
        <w:gridCol w:w="642"/>
        <w:gridCol w:w="10"/>
        <w:gridCol w:w="633"/>
        <w:gridCol w:w="501"/>
        <w:gridCol w:w="142"/>
        <w:gridCol w:w="142"/>
        <w:gridCol w:w="661"/>
        <w:gridCol w:w="52"/>
        <w:gridCol w:w="425"/>
        <w:gridCol w:w="138"/>
        <w:gridCol w:w="47"/>
        <w:gridCol w:w="661"/>
        <w:gridCol w:w="662"/>
        <w:gridCol w:w="48"/>
        <w:gridCol w:w="613"/>
        <w:gridCol w:w="666"/>
      </w:tblGrid>
      <w:tr w:rsidR="00F55583" w14:paraId="467B610B" w14:textId="77777777" w:rsidTr="00F55583">
        <w:trPr>
          <w:trHeight w:val="442"/>
        </w:trPr>
        <w:tc>
          <w:tcPr>
            <w:tcW w:w="682" w:type="dxa"/>
            <w:hideMark/>
          </w:tcPr>
          <w:p w14:paraId="25FEFCBF" w14:textId="77777777" w:rsidR="00F55583" w:rsidRPr="000D70A7" w:rsidRDefault="00F55583" w:rsidP="00F55583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7</w:t>
            </w:r>
          </w:p>
        </w:tc>
        <w:tc>
          <w:tcPr>
            <w:tcW w:w="8248" w:type="dxa"/>
            <w:gridSpan w:val="24"/>
          </w:tcPr>
          <w:p w14:paraId="4232F0EC" w14:textId="77777777" w:rsidR="00F55583" w:rsidRPr="000D70A7" w:rsidRDefault="00F55583" w:rsidP="00F55583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 w:rsidRPr="000D70A7">
              <w:rPr>
                <w:color w:val="808080" w:themeColor="background1" w:themeShade="80"/>
                <w:sz w:val="21"/>
                <w:szCs w:val="21"/>
              </w:rPr>
              <w:t>Addieren und subtrahieren</w:t>
            </w:r>
            <w:r>
              <w:rPr>
                <w:color w:val="808080" w:themeColor="background1" w:themeShade="80"/>
                <w:sz w:val="21"/>
                <w:szCs w:val="21"/>
              </w:rPr>
              <w:t>: Fehler erkennen und korrigieren</w:t>
            </w:r>
          </w:p>
          <w:p w14:paraId="375156CA" w14:textId="77777777" w:rsidR="00F55583" w:rsidRPr="000D70A7" w:rsidRDefault="00F55583" w:rsidP="00F55583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F55583" w14:paraId="295CBAB1" w14:textId="77777777" w:rsidTr="00F55583">
        <w:trPr>
          <w:trHeight w:val="637"/>
        </w:trPr>
        <w:tc>
          <w:tcPr>
            <w:tcW w:w="682" w:type="dxa"/>
          </w:tcPr>
          <w:p w14:paraId="0646BEC9" w14:textId="77777777" w:rsidR="00F55583" w:rsidRPr="00FD346C" w:rsidRDefault="00F55583" w:rsidP="00F55583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7" w:type="dxa"/>
          </w:tcPr>
          <w:p w14:paraId="6311EC0D" w14:textId="77777777" w:rsidR="00F55583" w:rsidRPr="00B83219" w:rsidRDefault="00F55583" w:rsidP="00F55583">
            <w:pPr>
              <w:pStyle w:val="berschrift2"/>
            </w:pPr>
            <w:r w:rsidRPr="00B83219">
              <w:t>a)</w:t>
            </w:r>
          </w:p>
          <w:p w14:paraId="4199900E" w14:textId="77777777" w:rsidR="00F55583" w:rsidRPr="00B83219" w:rsidRDefault="00F55583" w:rsidP="00F55583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971" w:type="dxa"/>
            <w:gridSpan w:val="23"/>
          </w:tcPr>
          <w:p w14:paraId="3B38410D" w14:textId="77777777" w:rsidR="00F55583" w:rsidRDefault="00F55583" w:rsidP="00F55583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Leonie, Kenan, Tara und Jonas haben falsch gerechnet. </w:t>
            </w:r>
          </w:p>
          <w:p w14:paraId="78247300" w14:textId="77777777" w:rsidR="00F55583" w:rsidRPr="00B83219" w:rsidRDefault="00F55583" w:rsidP="00F55583">
            <w:pPr>
              <w:ind w:left="360" w:hanging="360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Markiere die Fehler. Korrigiere die Rechnungen. </w:t>
            </w:r>
            <w:r>
              <w:rPr>
                <w:color w:val="0D0D0D" w:themeColor="text1" w:themeTint="F2"/>
              </w:rPr>
              <w:br/>
              <w:t xml:space="preserve"> </w:t>
            </w:r>
          </w:p>
        </w:tc>
      </w:tr>
      <w:tr w:rsidR="00F55583" w14:paraId="0F6E5BF5" w14:textId="77777777" w:rsidTr="00F55583">
        <w:trPr>
          <w:trHeight w:val="340"/>
        </w:trPr>
        <w:tc>
          <w:tcPr>
            <w:tcW w:w="682" w:type="dxa"/>
          </w:tcPr>
          <w:p w14:paraId="6572DD28" w14:textId="77777777" w:rsidR="00F55583" w:rsidRDefault="00F55583" w:rsidP="00F55583"/>
        </w:tc>
        <w:tc>
          <w:tcPr>
            <w:tcW w:w="878" w:type="dxa"/>
            <w:gridSpan w:val="4"/>
          </w:tcPr>
          <w:p w14:paraId="029B44F7" w14:textId="77777777" w:rsidR="00F55583" w:rsidRPr="00503E42" w:rsidRDefault="00407A65" w:rsidP="00F55583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2BA375C5">
                <v:shape id="_x0000_i1041" type="#_x0000_t75" alt="" style="width:36.3pt;height:33.3pt;mso-width-percent:0;mso-height-percent:0;mso-width-percent:0;mso-height-percent:0" o:ole="">
                  <v:imagedata r:id="rId21" o:title=""/>
                </v:shape>
                <o:OLEObject Type="Embed" ProgID="PBrush" ShapeID="_x0000_i1041" DrawAspect="Content" ObjectID="_1651325430" r:id="rId36"/>
              </w:object>
            </w:r>
          </w:p>
        </w:tc>
        <w:tc>
          <w:tcPr>
            <w:tcW w:w="563" w:type="dxa"/>
            <w:gridSpan w:val="2"/>
          </w:tcPr>
          <w:p w14:paraId="19B16DC2" w14:textId="77777777" w:rsidR="00F55583" w:rsidRPr="00503E42" w:rsidRDefault="00F55583" w:rsidP="00F55583">
            <w:pPr>
              <w:pStyle w:val="berschrift2"/>
            </w:pPr>
            <w:r w:rsidRPr="00503E42">
              <w:t>a1)</w:t>
            </w:r>
          </w:p>
        </w:tc>
        <w:tc>
          <w:tcPr>
            <w:tcW w:w="2692" w:type="dxa"/>
            <w:gridSpan w:val="7"/>
          </w:tcPr>
          <w:p w14:paraId="46CC5D88" w14:textId="77777777" w:rsidR="00F55583" w:rsidRDefault="00F55583" w:rsidP="00F55583">
            <w:pPr>
              <w:tabs>
                <w:tab w:val="left" w:pos="1236"/>
              </w:tabs>
              <w:rPr>
                <w:noProof/>
              </w:rPr>
            </w:pPr>
            <w:r>
              <w:rPr>
                <w:noProof/>
              </w:rPr>
              <w:t xml:space="preserve">  343 + 4548</w:t>
            </w:r>
          </w:p>
        </w:tc>
        <w:tc>
          <w:tcPr>
            <w:tcW w:w="142" w:type="dxa"/>
            <w:tcBorders>
              <w:left w:val="nil"/>
            </w:tcBorders>
          </w:tcPr>
          <w:p w14:paraId="292D01C6" w14:textId="77777777" w:rsidR="00F55583" w:rsidRDefault="00F55583" w:rsidP="00F55583">
            <w:pPr>
              <w:pStyle w:val="berschrift2"/>
            </w:pPr>
          </w:p>
        </w:tc>
        <w:tc>
          <w:tcPr>
            <w:tcW w:w="713" w:type="dxa"/>
            <w:gridSpan w:val="2"/>
          </w:tcPr>
          <w:p w14:paraId="3EA9DAD4" w14:textId="77777777" w:rsidR="00F55583" w:rsidRPr="00497B55" w:rsidRDefault="00407A65" w:rsidP="00F55583">
            <w:pPr>
              <w:jc w:val="left"/>
              <w:rPr>
                <w:bCs/>
                <w:color w:val="0D0D0D" w:themeColor="text1" w:themeTint="F2"/>
              </w:rPr>
            </w:pPr>
            <w:r>
              <w:rPr>
                <w:noProof/>
              </w:rPr>
              <w:object w:dxaOrig="1464" w:dyaOrig="1236" w14:anchorId="1E49E380">
                <v:shape id="_x0000_i1040" type="#_x0000_t75" alt="" style="width:34.5pt;height:29.05pt;mso-width-percent:0;mso-height-percent:0;mso-width-percent:0;mso-height-percent:0" o:ole="">
                  <v:imagedata r:id="rId24" o:title=""/>
                </v:shape>
                <o:OLEObject Type="Embed" ProgID="PBrush" ShapeID="_x0000_i1040" DrawAspect="Content" ObjectID="_1651325431" r:id="rId37"/>
              </w:object>
            </w:r>
          </w:p>
        </w:tc>
        <w:tc>
          <w:tcPr>
            <w:tcW w:w="425" w:type="dxa"/>
          </w:tcPr>
          <w:p w14:paraId="153CBEF3" w14:textId="77777777" w:rsidR="00F55583" w:rsidRPr="00497B55" w:rsidRDefault="00F55583" w:rsidP="00F55583">
            <w:pPr>
              <w:pStyle w:val="berschrift2"/>
            </w:pPr>
            <w:r w:rsidRPr="00497B55">
              <w:t>b1)</w:t>
            </w:r>
          </w:p>
        </w:tc>
        <w:tc>
          <w:tcPr>
            <w:tcW w:w="2835" w:type="dxa"/>
            <w:gridSpan w:val="7"/>
          </w:tcPr>
          <w:p w14:paraId="56763223" w14:textId="77777777" w:rsidR="00F55583" w:rsidRPr="00497B55" w:rsidRDefault="00F55583" w:rsidP="00F55583">
            <w:pPr>
              <w:jc w:val="left"/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>4548 - 343</w:t>
            </w:r>
          </w:p>
        </w:tc>
      </w:tr>
      <w:tr w:rsidR="00F55583" w14:paraId="6982A9BD" w14:textId="77777777" w:rsidTr="00F55583">
        <w:trPr>
          <w:trHeight w:val="284"/>
        </w:trPr>
        <w:tc>
          <w:tcPr>
            <w:tcW w:w="682" w:type="dxa"/>
            <w:vMerge w:val="restart"/>
          </w:tcPr>
          <w:p w14:paraId="17CA876B" w14:textId="77777777" w:rsidR="00F55583" w:rsidRDefault="00F55583" w:rsidP="00F55583"/>
        </w:tc>
        <w:tc>
          <w:tcPr>
            <w:tcW w:w="277" w:type="dxa"/>
            <w:vMerge w:val="restart"/>
          </w:tcPr>
          <w:p w14:paraId="4FB9DD4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286BAD1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45DCF8B8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493E73C0" w14:textId="77777777" w:rsidR="00F55583" w:rsidRPr="00BB4BB1" w:rsidRDefault="00F55583" w:rsidP="004770EE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EB5C78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4771FD" w14:textId="77777777" w:rsidR="00F55583" w:rsidRPr="00BB4BB1" w:rsidRDefault="00F55583" w:rsidP="004770EE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ECBD45" w14:textId="77777777" w:rsidR="00F55583" w:rsidRPr="00BB4BB1" w:rsidRDefault="00F55583" w:rsidP="004770EE">
            <w:pPr>
              <w:pStyle w:val="Handschrift"/>
              <w:jc w:val="center"/>
            </w:pPr>
          </w:p>
        </w:tc>
        <w:tc>
          <w:tcPr>
            <w:tcW w:w="142" w:type="dxa"/>
            <w:vMerge w:val="restart"/>
            <w:tcBorders>
              <w:left w:val="single" w:sz="4" w:space="0" w:color="BFBFBF"/>
            </w:tcBorders>
          </w:tcPr>
          <w:p w14:paraId="0F25C90D" w14:textId="77777777" w:rsidR="00F55583" w:rsidRPr="00BB4BB1" w:rsidRDefault="00F55583" w:rsidP="00F55583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379EA80D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vAlign w:val="center"/>
          </w:tcPr>
          <w:p w14:paraId="5CA1DAA1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484D3F82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8A4314" w14:textId="77777777" w:rsidR="00F55583" w:rsidRPr="00BB4BB1" w:rsidRDefault="00F55583" w:rsidP="004770EE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3C42D7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DCED26" w14:textId="77777777" w:rsidR="00F55583" w:rsidRPr="00BB4BB1" w:rsidRDefault="00F55583" w:rsidP="004770EE">
            <w:pPr>
              <w:pStyle w:val="Handschrift"/>
              <w:jc w:val="center"/>
            </w:pPr>
            <w:r>
              <w:t>8</w:t>
            </w:r>
          </w:p>
        </w:tc>
      </w:tr>
      <w:tr w:rsidR="00F55583" w14:paraId="159642EF" w14:textId="77777777" w:rsidTr="00F55583">
        <w:trPr>
          <w:trHeight w:val="284"/>
        </w:trPr>
        <w:tc>
          <w:tcPr>
            <w:tcW w:w="682" w:type="dxa"/>
            <w:vMerge/>
          </w:tcPr>
          <w:p w14:paraId="54B696D1" w14:textId="77777777" w:rsidR="00F55583" w:rsidRDefault="00F55583" w:rsidP="00F55583"/>
        </w:tc>
        <w:tc>
          <w:tcPr>
            <w:tcW w:w="277" w:type="dxa"/>
            <w:vMerge/>
          </w:tcPr>
          <w:p w14:paraId="7BC4C3F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469FA89C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7614517E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04875367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56973703" w14:textId="77777777" w:rsidR="00F55583" w:rsidRPr="00BB4BB1" w:rsidRDefault="00F55583" w:rsidP="004770EE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02264875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11B6663B" w14:textId="77777777" w:rsidR="00F55583" w:rsidRPr="00BB4BB1" w:rsidRDefault="00F55583" w:rsidP="004770EE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142" w:type="dxa"/>
            <w:vMerge/>
            <w:tcBorders>
              <w:left w:val="single" w:sz="4" w:space="0" w:color="BFBFBF"/>
            </w:tcBorders>
          </w:tcPr>
          <w:p w14:paraId="1D7CA1FB" w14:textId="77777777" w:rsidR="00F55583" w:rsidRPr="00BB4BB1" w:rsidRDefault="00F55583" w:rsidP="00F55583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515EDBAC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vAlign w:val="center"/>
          </w:tcPr>
          <w:p w14:paraId="3F1E25E2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-</w:t>
            </w: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02A02520" w14:textId="77777777" w:rsidR="00F55583" w:rsidRPr="00BB4BB1" w:rsidRDefault="00F55583" w:rsidP="004770EE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54BCDDD1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6C9686AC" w14:textId="77777777" w:rsidR="00F55583" w:rsidRPr="00BB4BB1" w:rsidRDefault="00F55583" w:rsidP="004770EE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65B96CF8" w14:textId="77777777" w:rsidR="00F55583" w:rsidRPr="00BB4BB1" w:rsidRDefault="00F55583" w:rsidP="004770EE">
            <w:pPr>
              <w:pStyle w:val="Handschrift"/>
              <w:jc w:val="center"/>
            </w:pPr>
          </w:p>
        </w:tc>
      </w:tr>
      <w:tr w:rsidR="00F55583" w14:paraId="0D729E54" w14:textId="77777777" w:rsidTr="00F55583">
        <w:trPr>
          <w:trHeight w:val="284"/>
        </w:trPr>
        <w:tc>
          <w:tcPr>
            <w:tcW w:w="682" w:type="dxa"/>
          </w:tcPr>
          <w:p w14:paraId="40928053" w14:textId="77777777" w:rsidR="00F55583" w:rsidRDefault="00F55583" w:rsidP="00F55583"/>
        </w:tc>
        <w:tc>
          <w:tcPr>
            <w:tcW w:w="277" w:type="dxa"/>
          </w:tcPr>
          <w:p w14:paraId="4F51BE27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0DF8BB62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1A395095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23D51D87" w14:textId="77777777" w:rsidR="00F55583" w:rsidRPr="00BB4BB1" w:rsidRDefault="00F55583" w:rsidP="004770EE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4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A7CC4" w14:textId="77777777" w:rsidR="00F55583" w:rsidRPr="00BB4BB1" w:rsidRDefault="00F55583" w:rsidP="004770EE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F131EF" w14:textId="77777777" w:rsidR="00F55583" w:rsidRPr="00BB4BB1" w:rsidRDefault="00F55583" w:rsidP="004770EE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1589A5" w14:textId="77777777" w:rsidR="00F55583" w:rsidRPr="00BB4BB1" w:rsidRDefault="00F55583" w:rsidP="004770EE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142" w:type="dxa"/>
            <w:tcBorders>
              <w:left w:val="single" w:sz="4" w:space="0" w:color="BFBFBF"/>
            </w:tcBorders>
          </w:tcPr>
          <w:p w14:paraId="724E6777" w14:textId="77777777" w:rsidR="00F55583" w:rsidRPr="00BB4BB1" w:rsidRDefault="00F55583" w:rsidP="00F55583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44E428FB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vAlign w:val="center"/>
          </w:tcPr>
          <w:p w14:paraId="0004FCA1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5A5C5EFD" w14:textId="77777777" w:rsidR="00F55583" w:rsidRPr="00BB4BB1" w:rsidRDefault="00F55583" w:rsidP="004770EE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66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B4FA16" w14:textId="77777777" w:rsidR="00F55583" w:rsidRPr="00BB4BB1" w:rsidRDefault="00F55583" w:rsidP="004770EE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661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EAEE17" w14:textId="77777777" w:rsidR="00F55583" w:rsidRPr="00BB4BB1" w:rsidRDefault="00F55583" w:rsidP="004770EE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666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BCC8DD" w14:textId="77777777" w:rsidR="00F55583" w:rsidRPr="00BB4BB1" w:rsidRDefault="00F55583" w:rsidP="004770EE">
            <w:pPr>
              <w:pStyle w:val="Handschrift"/>
              <w:jc w:val="center"/>
            </w:pPr>
            <w:r>
              <w:t>8</w:t>
            </w:r>
          </w:p>
        </w:tc>
      </w:tr>
      <w:tr w:rsidR="00F55583" w14:paraId="05A1CC04" w14:textId="77777777" w:rsidTr="00F55583">
        <w:trPr>
          <w:trHeight w:val="113"/>
        </w:trPr>
        <w:tc>
          <w:tcPr>
            <w:tcW w:w="682" w:type="dxa"/>
          </w:tcPr>
          <w:p w14:paraId="0130C068" w14:textId="77777777" w:rsidR="00F55583" w:rsidRDefault="00F55583" w:rsidP="00F55583"/>
        </w:tc>
        <w:tc>
          <w:tcPr>
            <w:tcW w:w="277" w:type="dxa"/>
          </w:tcPr>
          <w:p w14:paraId="4651F89F" w14:textId="77777777" w:rsidR="00F55583" w:rsidRPr="00EC0BA3" w:rsidRDefault="00F55583" w:rsidP="00F55583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642" w:type="dxa"/>
            <w:gridSpan w:val="4"/>
          </w:tcPr>
          <w:p w14:paraId="51BBD75C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</w:tcPr>
          <w:p w14:paraId="2E41C36F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tcBorders>
              <w:top w:val="single" w:sz="4" w:space="0" w:color="BFBFBF"/>
            </w:tcBorders>
          </w:tcPr>
          <w:p w14:paraId="2BF33917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tcBorders>
              <w:top w:val="single" w:sz="4" w:space="0" w:color="BFBFBF"/>
            </w:tcBorders>
          </w:tcPr>
          <w:p w14:paraId="2CE1F0F0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</w:tcBorders>
          </w:tcPr>
          <w:p w14:paraId="72E4E8E6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</w:tcBorders>
          </w:tcPr>
          <w:p w14:paraId="52C7A4DB" w14:textId="77777777" w:rsidR="00F55583" w:rsidRPr="00EC0BA3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</w:tcPr>
          <w:p w14:paraId="500C5593" w14:textId="77777777" w:rsidR="00F55583" w:rsidRPr="00EC0BA3" w:rsidRDefault="00F55583" w:rsidP="00F55583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661" w:type="dxa"/>
          </w:tcPr>
          <w:p w14:paraId="043BD773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62" w:type="dxa"/>
            <w:gridSpan w:val="4"/>
          </w:tcPr>
          <w:p w14:paraId="06C5119A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61" w:type="dxa"/>
            <w:tcBorders>
              <w:top w:val="single" w:sz="4" w:space="0" w:color="BFBFBF"/>
            </w:tcBorders>
          </w:tcPr>
          <w:p w14:paraId="5140E49C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62" w:type="dxa"/>
            <w:tcBorders>
              <w:top w:val="single" w:sz="4" w:space="0" w:color="BFBFBF"/>
            </w:tcBorders>
          </w:tcPr>
          <w:p w14:paraId="418F2032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</w:tcBorders>
          </w:tcPr>
          <w:p w14:paraId="2AD2EABE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66" w:type="dxa"/>
            <w:tcBorders>
              <w:top w:val="single" w:sz="4" w:space="0" w:color="BFBFBF"/>
            </w:tcBorders>
          </w:tcPr>
          <w:p w14:paraId="788446EC" w14:textId="77777777" w:rsidR="00F55583" w:rsidRPr="00EC0BA3" w:rsidRDefault="00F55583" w:rsidP="00F55583">
            <w:pPr>
              <w:jc w:val="left"/>
              <w:rPr>
                <w:color w:val="0D0D0D" w:themeColor="text1" w:themeTint="F2"/>
                <w:sz w:val="18"/>
              </w:rPr>
            </w:pPr>
          </w:p>
        </w:tc>
      </w:tr>
      <w:tr w:rsidR="00F55583" w14:paraId="124C4388" w14:textId="77777777" w:rsidTr="00F55583">
        <w:trPr>
          <w:trHeight w:val="340"/>
        </w:trPr>
        <w:tc>
          <w:tcPr>
            <w:tcW w:w="682" w:type="dxa"/>
          </w:tcPr>
          <w:p w14:paraId="2B1C67BB" w14:textId="77777777" w:rsidR="00F55583" w:rsidRDefault="00F55583" w:rsidP="00F55583"/>
        </w:tc>
        <w:tc>
          <w:tcPr>
            <w:tcW w:w="277" w:type="dxa"/>
          </w:tcPr>
          <w:p w14:paraId="7BC44633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33C6077E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3214" w:type="dxa"/>
            <w:gridSpan w:val="8"/>
            <w:tcBorders>
              <w:left w:val="nil"/>
            </w:tcBorders>
          </w:tcPr>
          <w:p w14:paraId="4F1A3514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So ist die Rechnung richtig: </w:t>
            </w:r>
          </w:p>
        </w:tc>
        <w:tc>
          <w:tcPr>
            <w:tcW w:w="142" w:type="dxa"/>
            <w:tcBorders>
              <w:left w:val="nil"/>
            </w:tcBorders>
          </w:tcPr>
          <w:p w14:paraId="3B7324F8" w14:textId="77777777" w:rsidR="00F55583" w:rsidRPr="00BB4BB1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4B5E1CBA" w14:textId="77777777" w:rsidR="00F55583" w:rsidRPr="00BB4BB1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312" w:type="dxa"/>
            <w:gridSpan w:val="9"/>
          </w:tcPr>
          <w:p w14:paraId="7480F537" w14:textId="77777777" w:rsidR="00F55583" w:rsidRPr="00BB4BB1" w:rsidRDefault="00F55583" w:rsidP="00F55583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So ist die Rechnung richtig:</w:t>
            </w:r>
          </w:p>
        </w:tc>
      </w:tr>
      <w:tr w:rsidR="00F55583" w14:paraId="272D6448" w14:textId="77777777" w:rsidTr="00F55583">
        <w:trPr>
          <w:trHeight w:val="284"/>
        </w:trPr>
        <w:tc>
          <w:tcPr>
            <w:tcW w:w="682" w:type="dxa"/>
          </w:tcPr>
          <w:p w14:paraId="12C77853" w14:textId="77777777" w:rsidR="00F55583" w:rsidRDefault="00F55583" w:rsidP="00F55583"/>
        </w:tc>
        <w:tc>
          <w:tcPr>
            <w:tcW w:w="277" w:type="dxa"/>
          </w:tcPr>
          <w:p w14:paraId="095FB94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3854C52C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271CE8AD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1B16F77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202FB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D2CAF4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C0E62E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</w:tcPr>
          <w:p w14:paraId="2C4B5026" w14:textId="77777777" w:rsidR="00F55583" w:rsidRPr="00BB4BB1" w:rsidRDefault="00F55583" w:rsidP="00F55583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604E88AF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</w:tcPr>
          <w:p w14:paraId="3FDE9B55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59F9EC16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E2EA85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4BEB0D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285196D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337C411B" w14:textId="77777777" w:rsidTr="00F55583">
        <w:trPr>
          <w:trHeight w:val="284"/>
        </w:trPr>
        <w:tc>
          <w:tcPr>
            <w:tcW w:w="682" w:type="dxa"/>
          </w:tcPr>
          <w:p w14:paraId="136CF766" w14:textId="77777777" w:rsidR="00F55583" w:rsidRDefault="00F55583" w:rsidP="00F55583"/>
        </w:tc>
        <w:tc>
          <w:tcPr>
            <w:tcW w:w="277" w:type="dxa"/>
          </w:tcPr>
          <w:p w14:paraId="565BC45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198837F7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19D7C9F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</w:tcPr>
          <w:p w14:paraId="066BA3EF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6A7CB8D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4DCB6EE9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106ACEF1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</w:tcPr>
          <w:p w14:paraId="6C91B569" w14:textId="77777777" w:rsidR="00F55583" w:rsidRPr="00BB4BB1" w:rsidRDefault="00F55583" w:rsidP="00F55583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2CE97063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</w:tcPr>
          <w:p w14:paraId="12894788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</w:tcPr>
          <w:p w14:paraId="3789DD69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3EFFD70B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77E988ED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5536D452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317AEBE1" w14:textId="77777777" w:rsidTr="00F55583">
        <w:trPr>
          <w:trHeight w:val="284"/>
        </w:trPr>
        <w:tc>
          <w:tcPr>
            <w:tcW w:w="682" w:type="dxa"/>
          </w:tcPr>
          <w:p w14:paraId="40DA7131" w14:textId="77777777" w:rsidR="00F55583" w:rsidRDefault="00F55583" w:rsidP="00F55583"/>
        </w:tc>
        <w:tc>
          <w:tcPr>
            <w:tcW w:w="277" w:type="dxa"/>
          </w:tcPr>
          <w:p w14:paraId="17352A1D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6D9D4EAF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46E07999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2CA5BD52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5CCB5A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F2305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360C38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</w:tcPr>
          <w:p w14:paraId="757F8F2A" w14:textId="77777777" w:rsidR="00F55583" w:rsidRPr="00BB4BB1" w:rsidRDefault="00F55583" w:rsidP="00F55583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661" w:type="dxa"/>
          </w:tcPr>
          <w:p w14:paraId="39A441C2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</w:tcPr>
          <w:p w14:paraId="6D7B80EC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360DC895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D4D6DE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43DB38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3D9B49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2C0BA47A" w14:textId="77777777" w:rsidTr="00F55583">
        <w:trPr>
          <w:trHeight w:val="340"/>
        </w:trPr>
        <w:tc>
          <w:tcPr>
            <w:tcW w:w="682" w:type="dxa"/>
          </w:tcPr>
          <w:p w14:paraId="53B7DE98" w14:textId="77777777" w:rsidR="00F55583" w:rsidRDefault="00F55583" w:rsidP="00F55583"/>
        </w:tc>
        <w:tc>
          <w:tcPr>
            <w:tcW w:w="277" w:type="dxa"/>
          </w:tcPr>
          <w:p w14:paraId="4FE34E7A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12"/>
          </w:tcPr>
          <w:p w14:paraId="5E466F51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2" w:type="dxa"/>
            <w:tcBorders>
              <w:left w:val="nil"/>
            </w:tcBorders>
            <w:shd w:val="clear" w:color="auto" w:fill="auto"/>
          </w:tcPr>
          <w:p w14:paraId="4F295DD4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3973" w:type="dxa"/>
            <w:gridSpan w:val="10"/>
            <w:shd w:val="clear" w:color="auto" w:fill="auto"/>
          </w:tcPr>
          <w:p w14:paraId="01015AF9" w14:textId="77777777" w:rsidR="00F55583" w:rsidRDefault="00F55583" w:rsidP="00F55583">
            <w:pPr>
              <w:pStyle w:val="berschrift2"/>
              <w:rPr>
                <w:b w:val="0"/>
              </w:rPr>
            </w:pPr>
          </w:p>
        </w:tc>
      </w:tr>
      <w:tr w:rsidR="00F55583" w14:paraId="6EB06B2D" w14:textId="77777777" w:rsidTr="00F55583">
        <w:trPr>
          <w:trHeight w:val="340"/>
        </w:trPr>
        <w:tc>
          <w:tcPr>
            <w:tcW w:w="682" w:type="dxa"/>
          </w:tcPr>
          <w:p w14:paraId="55B1A1A1" w14:textId="77777777" w:rsidR="00F55583" w:rsidRDefault="00F55583" w:rsidP="00F55583"/>
        </w:tc>
        <w:tc>
          <w:tcPr>
            <w:tcW w:w="859" w:type="dxa"/>
            <w:gridSpan w:val="3"/>
          </w:tcPr>
          <w:p w14:paraId="1A928381" w14:textId="77777777" w:rsidR="00F55583" w:rsidRPr="00497B55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501A9B">
              <w:rPr>
                <w:b/>
                <w:noProof/>
                <w:color w:val="0D0D0D" w:themeColor="text1" w:themeTint="F2"/>
              </w:rPr>
              <w:drawing>
                <wp:inline distT="0" distB="0" distL="0" distR="0" wp14:anchorId="334635DA" wp14:editId="278CBB06">
                  <wp:extent cx="320040" cy="422892"/>
                  <wp:effectExtent l="0" t="0" r="381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330951" cy="4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</w:tcPr>
          <w:p w14:paraId="01CBBE23" w14:textId="77777777" w:rsidR="00F55583" w:rsidRPr="00497B55" w:rsidRDefault="00F55583" w:rsidP="00F55583">
            <w:pPr>
              <w:pStyle w:val="berschrift2"/>
            </w:pPr>
            <w:r w:rsidRPr="00497B55">
              <w:t>a2)</w:t>
            </w:r>
          </w:p>
        </w:tc>
        <w:tc>
          <w:tcPr>
            <w:tcW w:w="2692" w:type="dxa"/>
            <w:gridSpan w:val="7"/>
          </w:tcPr>
          <w:p w14:paraId="004A0921" w14:textId="77777777" w:rsidR="00F55583" w:rsidRPr="00497B55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2674 + 698</w:t>
            </w:r>
          </w:p>
        </w:tc>
        <w:tc>
          <w:tcPr>
            <w:tcW w:w="142" w:type="dxa"/>
            <w:tcBorders>
              <w:left w:val="nil"/>
            </w:tcBorders>
            <w:shd w:val="clear" w:color="auto" w:fill="auto"/>
          </w:tcPr>
          <w:p w14:paraId="334CE440" w14:textId="77777777" w:rsidR="00F55583" w:rsidRPr="00271D9C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14:paraId="27DD2AA3" w14:textId="77777777" w:rsidR="00F55583" w:rsidRPr="009829CE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  <w:r w:rsidRPr="000B69DE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5CEF8BF3" wp14:editId="6CD8E103">
                  <wp:extent cx="365760" cy="441434"/>
                  <wp:effectExtent l="0" t="0" r="0" b="0"/>
                  <wp:docPr id="5938" name="Grafik 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49" cy="44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6AB96C0E" w14:textId="77777777" w:rsidR="00F55583" w:rsidRPr="009829CE" w:rsidRDefault="00F55583" w:rsidP="00F55583">
            <w:pPr>
              <w:pStyle w:val="berschrift2"/>
            </w:pPr>
            <w:r w:rsidRPr="009829CE">
              <w:t>b2)</w:t>
            </w:r>
          </w:p>
        </w:tc>
        <w:tc>
          <w:tcPr>
            <w:tcW w:w="2835" w:type="dxa"/>
            <w:gridSpan w:val="7"/>
            <w:tcBorders>
              <w:left w:val="nil"/>
            </w:tcBorders>
            <w:shd w:val="clear" w:color="auto" w:fill="auto"/>
          </w:tcPr>
          <w:p w14:paraId="667341CE" w14:textId="77777777" w:rsidR="00F55583" w:rsidRPr="00497B55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2674 - 698</w:t>
            </w:r>
          </w:p>
        </w:tc>
      </w:tr>
      <w:tr w:rsidR="00F55583" w14:paraId="230CAF29" w14:textId="77777777" w:rsidTr="00F55583">
        <w:trPr>
          <w:trHeight w:val="284"/>
        </w:trPr>
        <w:tc>
          <w:tcPr>
            <w:tcW w:w="682" w:type="dxa"/>
            <w:vMerge w:val="restart"/>
          </w:tcPr>
          <w:p w14:paraId="010C9A68" w14:textId="77777777" w:rsidR="00F55583" w:rsidRDefault="00F55583" w:rsidP="00F55583"/>
        </w:tc>
        <w:tc>
          <w:tcPr>
            <w:tcW w:w="277" w:type="dxa"/>
            <w:vMerge w:val="restart"/>
          </w:tcPr>
          <w:p w14:paraId="5B8C4166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2EB5DA0C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117AC432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2DC570BB" w14:textId="77777777" w:rsidR="00F55583" w:rsidRPr="00BB4BB1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82831D" w14:textId="77777777" w:rsidR="00F55583" w:rsidRPr="00BB4BB1" w:rsidRDefault="00F55583" w:rsidP="004770EE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ECA675" w14:textId="77777777" w:rsidR="00F55583" w:rsidRPr="00BB4BB1" w:rsidRDefault="00F55583" w:rsidP="004770EE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BAB5D0" w14:textId="77777777" w:rsidR="00F55583" w:rsidRPr="00BB4BB1" w:rsidRDefault="00F55583" w:rsidP="004770EE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142" w:type="dxa"/>
            <w:vMerge w:val="restart"/>
            <w:tcBorders>
              <w:left w:val="single" w:sz="4" w:space="0" w:color="BFBFBF"/>
            </w:tcBorders>
            <w:shd w:val="clear" w:color="auto" w:fill="auto"/>
          </w:tcPr>
          <w:p w14:paraId="25DDC834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48562BFC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CE24C1F" w14:textId="77777777" w:rsidR="00F55583" w:rsidRPr="003F42F7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8F187C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2</w:t>
            </w: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AAEAA6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F88C1E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7</w:t>
            </w: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242783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4</w:t>
            </w:r>
          </w:p>
        </w:tc>
      </w:tr>
      <w:tr w:rsidR="00F55583" w14:paraId="643D34ED" w14:textId="77777777" w:rsidTr="00F55583">
        <w:trPr>
          <w:trHeight w:val="284"/>
        </w:trPr>
        <w:tc>
          <w:tcPr>
            <w:tcW w:w="682" w:type="dxa"/>
            <w:vMerge/>
          </w:tcPr>
          <w:p w14:paraId="38A87C88" w14:textId="77777777" w:rsidR="00F55583" w:rsidRDefault="00F55583" w:rsidP="00F55583"/>
        </w:tc>
        <w:tc>
          <w:tcPr>
            <w:tcW w:w="277" w:type="dxa"/>
            <w:vMerge/>
          </w:tcPr>
          <w:p w14:paraId="32BE2F92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4533B66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6BEA4AE3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1647D7C2" w14:textId="77777777" w:rsidR="00F55583" w:rsidRPr="00BB4BB1" w:rsidRDefault="00F55583" w:rsidP="004770EE">
            <w:pPr>
              <w:pStyle w:val="Handschrift"/>
              <w:jc w:val="center"/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5D2CF987" w14:textId="77777777" w:rsidR="00F55583" w:rsidRPr="00BB4BB1" w:rsidRDefault="00F55583" w:rsidP="004770EE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216D97E5" w14:textId="77777777" w:rsidR="00F55583" w:rsidRPr="00BB4BB1" w:rsidRDefault="00F55583" w:rsidP="004770EE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vAlign w:val="center"/>
          </w:tcPr>
          <w:p w14:paraId="0468FC98" w14:textId="77777777" w:rsidR="00F55583" w:rsidRPr="00BB4BB1" w:rsidRDefault="00F55583" w:rsidP="004770EE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142" w:type="dxa"/>
            <w:vMerge/>
            <w:tcBorders>
              <w:top w:val="single" w:sz="2" w:space="0" w:color="0D0D0D" w:themeColor="text1" w:themeTint="F2"/>
              <w:left w:val="single" w:sz="4" w:space="0" w:color="BFBFBF"/>
            </w:tcBorders>
            <w:shd w:val="clear" w:color="auto" w:fill="auto"/>
          </w:tcPr>
          <w:p w14:paraId="4AAF02DF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370E12EF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F92036" w14:textId="77777777" w:rsidR="00F55583" w:rsidRPr="003F42F7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  <w:r w:rsidRPr="003F42F7">
              <w:rPr>
                <w:b w:val="0"/>
                <w:color w:val="0D0D0D" w:themeColor="text1" w:themeTint="F2"/>
              </w:rPr>
              <w:t>-</w:t>
            </w: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3D5572BC" w14:textId="77777777" w:rsidR="00F55583" w:rsidRPr="003F42F7" w:rsidRDefault="00F55583" w:rsidP="004770EE">
            <w:pPr>
              <w:pStyle w:val="Handschrift"/>
              <w:jc w:val="center"/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121F7C34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6</w:t>
            </w: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5CEC8B90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9</w:t>
            </w: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79B307BF" w14:textId="77777777" w:rsidR="00F55583" w:rsidRPr="003F42F7" w:rsidRDefault="00F55583" w:rsidP="004770EE">
            <w:pPr>
              <w:pStyle w:val="Handschrift"/>
              <w:jc w:val="center"/>
            </w:pPr>
            <w:r w:rsidRPr="003F42F7">
              <w:t>8</w:t>
            </w:r>
          </w:p>
        </w:tc>
      </w:tr>
      <w:tr w:rsidR="00F55583" w14:paraId="4E0876E3" w14:textId="77777777" w:rsidTr="00F55583">
        <w:trPr>
          <w:trHeight w:val="284"/>
        </w:trPr>
        <w:tc>
          <w:tcPr>
            <w:tcW w:w="682" w:type="dxa"/>
            <w:vMerge/>
          </w:tcPr>
          <w:p w14:paraId="1B2462C2" w14:textId="77777777" w:rsidR="00F55583" w:rsidRDefault="00F55583" w:rsidP="00F55583"/>
        </w:tc>
        <w:tc>
          <w:tcPr>
            <w:tcW w:w="277" w:type="dxa"/>
            <w:vMerge/>
          </w:tcPr>
          <w:p w14:paraId="5DED6D37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7883AE6B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6EC73E19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vAlign w:val="center"/>
          </w:tcPr>
          <w:p w14:paraId="6CA62F67" w14:textId="77777777" w:rsidR="00F55583" w:rsidRPr="00BB4BB1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4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757908" w14:textId="77777777" w:rsidR="00F55583" w:rsidRPr="00BB4BB1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B0F010" w14:textId="77777777" w:rsidR="00F55583" w:rsidRPr="00BB4BB1" w:rsidRDefault="00F55583" w:rsidP="004770EE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66C95" w14:textId="77777777" w:rsidR="00F55583" w:rsidRPr="00BB4BB1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142" w:type="dxa"/>
            <w:vMerge/>
            <w:tcBorders>
              <w:left w:val="single" w:sz="4" w:space="0" w:color="BFBFBF"/>
            </w:tcBorders>
            <w:shd w:val="clear" w:color="auto" w:fill="auto"/>
          </w:tcPr>
          <w:p w14:paraId="41B050A4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24128C7B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6A4098C" w14:textId="77777777" w:rsidR="00F55583" w:rsidRPr="003F42F7" w:rsidRDefault="00F55583" w:rsidP="00F55583">
            <w:pPr>
              <w:pStyle w:val="berschrift2"/>
              <w:ind w:hanging="428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0F28EA" w14:textId="77777777" w:rsidR="00F55583" w:rsidRPr="003F42F7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6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A13F98" w14:textId="77777777" w:rsidR="00F55583" w:rsidRPr="003F42F7" w:rsidRDefault="00F55583" w:rsidP="004770EE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661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1198F7" w14:textId="77777777" w:rsidR="00F55583" w:rsidRPr="003F42F7" w:rsidRDefault="00F55583" w:rsidP="004770EE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66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260130" w14:textId="77777777" w:rsidR="00F55583" w:rsidRPr="003F42F7" w:rsidRDefault="00F55583" w:rsidP="004770EE">
            <w:pPr>
              <w:pStyle w:val="Handschrift"/>
              <w:jc w:val="center"/>
            </w:pPr>
            <w:r>
              <w:t>4</w:t>
            </w:r>
          </w:p>
        </w:tc>
      </w:tr>
      <w:tr w:rsidR="00F55583" w14:paraId="470F6CB3" w14:textId="77777777" w:rsidTr="00F55583">
        <w:trPr>
          <w:trHeight w:val="63"/>
        </w:trPr>
        <w:tc>
          <w:tcPr>
            <w:tcW w:w="682" w:type="dxa"/>
          </w:tcPr>
          <w:p w14:paraId="35C5C466" w14:textId="77777777" w:rsidR="00F55583" w:rsidRPr="003F42F7" w:rsidRDefault="00F55583" w:rsidP="00F55583">
            <w:pPr>
              <w:rPr>
                <w:sz w:val="18"/>
              </w:rPr>
            </w:pPr>
          </w:p>
        </w:tc>
        <w:tc>
          <w:tcPr>
            <w:tcW w:w="277" w:type="dxa"/>
          </w:tcPr>
          <w:p w14:paraId="7F0C4009" w14:textId="77777777" w:rsidR="00F55583" w:rsidRPr="003F42F7" w:rsidRDefault="00F55583" w:rsidP="00F55583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642" w:type="dxa"/>
            <w:gridSpan w:val="4"/>
          </w:tcPr>
          <w:p w14:paraId="1401A850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</w:tcPr>
          <w:p w14:paraId="1EA2AF1A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tcBorders>
              <w:top w:val="single" w:sz="4" w:space="0" w:color="BFBFBF"/>
            </w:tcBorders>
          </w:tcPr>
          <w:p w14:paraId="62242819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2" w:type="dxa"/>
            <w:tcBorders>
              <w:top w:val="single" w:sz="4" w:space="0" w:color="BFBFBF"/>
            </w:tcBorders>
          </w:tcPr>
          <w:p w14:paraId="20233501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</w:tcBorders>
          </w:tcPr>
          <w:p w14:paraId="01B52CC0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</w:tcBorders>
          </w:tcPr>
          <w:p w14:paraId="1E827CDF" w14:textId="77777777" w:rsidR="00F55583" w:rsidRPr="003F42F7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</w:tcPr>
          <w:p w14:paraId="0EFD368E" w14:textId="77777777" w:rsidR="00F55583" w:rsidRPr="003F42F7" w:rsidRDefault="00F55583" w:rsidP="00F55583">
            <w:pPr>
              <w:pStyle w:val="berschrift2"/>
              <w:rPr>
                <w:sz w:val="18"/>
              </w:rPr>
            </w:pPr>
          </w:p>
        </w:tc>
        <w:tc>
          <w:tcPr>
            <w:tcW w:w="661" w:type="dxa"/>
            <w:shd w:val="clear" w:color="auto" w:fill="auto"/>
          </w:tcPr>
          <w:p w14:paraId="2322B144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gridSpan w:val="4"/>
            <w:shd w:val="clear" w:color="auto" w:fill="auto"/>
          </w:tcPr>
          <w:p w14:paraId="04F742B7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tcBorders>
              <w:top w:val="single" w:sz="4" w:space="0" w:color="BFBFBF"/>
            </w:tcBorders>
            <w:shd w:val="clear" w:color="auto" w:fill="auto"/>
          </w:tcPr>
          <w:p w14:paraId="1CC7251F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2" w:type="dxa"/>
            <w:tcBorders>
              <w:top w:val="single" w:sz="4" w:space="0" w:color="BFBFBF"/>
            </w:tcBorders>
            <w:shd w:val="clear" w:color="auto" w:fill="auto"/>
          </w:tcPr>
          <w:p w14:paraId="1EE7EA69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421870F2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666" w:type="dxa"/>
            <w:tcBorders>
              <w:top w:val="single" w:sz="4" w:space="0" w:color="BFBFBF"/>
            </w:tcBorders>
            <w:shd w:val="clear" w:color="auto" w:fill="auto"/>
          </w:tcPr>
          <w:p w14:paraId="3EB1D399" w14:textId="77777777" w:rsidR="00F55583" w:rsidRPr="003F42F7" w:rsidRDefault="00F55583" w:rsidP="00F55583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F55583" w14:paraId="6B2370BC" w14:textId="77777777" w:rsidTr="00F55583">
        <w:trPr>
          <w:trHeight w:val="340"/>
        </w:trPr>
        <w:tc>
          <w:tcPr>
            <w:tcW w:w="682" w:type="dxa"/>
          </w:tcPr>
          <w:p w14:paraId="35C9D9E2" w14:textId="77777777" w:rsidR="00F55583" w:rsidRDefault="00F55583" w:rsidP="00F55583"/>
        </w:tc>
        <w:tc>
          <w:tcPr>
            <w:tcW w:w="277" w:type="dxa"/>
          </w:tcPr>
          <w:p w14:paraId="1BB8783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0EE78F0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3214" w:type="dxa"/>
            <w:gridSpan w:val="8"/>
          </w:tcPr>
          <w:p w14:paraId="64678F62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So ist die Rechnung richtig:</w:t>
            </w:r>
          </w:p>
        </w:tc>
        <w:tc>
          <w:tcPr>
            <w:tcW w:w="142" w:type="dxa"/>
            <w:tcBorders>
              <w:left w:val="nil"/>
            </w:tcBorders>
            <w:shd w:val="clear" w:color="auto" w:fill="auto"/>
          </w:tcPr>
          <w:p w14:paraId="73F47C23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054B4D3E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2" w:type="dxa"/>
            <w:gridSpan w:val="9"/>
            <w:shd w:val="clear" w:color="auto" w:fill="auto"/>
          </w:tcPr>
          <w:p w14:paraId="34DF072F" w14:textId="77777777" w:rsidR="00F55583" w:rsidRPr="00EC0BA3" w:rsidRDefault="00F55583" w:rsidP="00F55583">
            <w:pPr>
              <w:pStyle w:val="berschrift2"/>
              <w:ind w:hanging="428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          </w:t>
            </w:r>
            <w:r w:rsidRPr="00EC0BA3">
              <w:rPr>
                <w:b w:val="0"/>
                <w:color w:val="0D0D0D" w:themeColor="text1" w:themeTint="F2"/>
              </w:rPr>
              <w:t>So ist die Rechnung richtig:</w:t>
            </w:r>
          </w:p>
        </w:tc>
      </w:tr>
      <w:tr w:rsidR="00F55583" w14:paraId="73448750" w14:textId="77777777" w:rsidTr="00F55583">
        <w:trPr>
          <w:trHeight w:val="284"/>
        </w:trPr>
        <w:tc>
          <w:tcPr>
            <w:tcW w:w="682" w:type="dxa"/>
          </w:tcPr>
          <w:p w14:paraId="49A8D442" w14:textId="77777777" w:rsidR="00F55583" w:rsidRDefault="00F55583" w:rsidP="00F55583"/>
        </w:tc>
        <w:tc>
          <w:tcPr>
            <w:tcW w:w="277" w:type="dxa"/>
          </w:tcPr>
          <w:p w14:paraId="6CE3BA7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77758D45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73B97DAF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2E1798E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510F1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BD8C6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C0F09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  <w:shd w:val="clear" w:color="auto" w:fill="auto"/>
          </w:tcPr>
          <w:p w14:paraId="40DB87BC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40F302E6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45C315F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82E4120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18562C2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52A892B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BDCDE2F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31CD65EB" w14:textId="77777777" w:rsidTr="00F55583">
        <w:trPr>
          <w:trHeight w:val="284"/>
        </w:trPr>
        <w:tc>
          <w:tcPr>
            <w:tcW w:w="682" w:type="dxa"/>
          </w:tcPr>
          <w:p w14:paraId="27080AE4" w14:textId="77777777" w:rsidR="00F55583" w:rsidRDefault="00F55583" w:rsidP="00F55583"/>
        </w:tc>
        <w:tc>
          <w:tcPr>
            <w:tcW w:w="277" w:type="dxa"/>
          </w:tcPr>
          <w:p w14:paraId="7A9685F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7B9F782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2FD24FF5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</w:tcPr>
          <w:p w14:paraId="32523C5A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17E2141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5728EC6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5801FA8B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  <w:shd w:val="clear" w:color="auto" w:fill="auto"/>
          </w:tcPr>
          <w:p w14:paraId="5EF57924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0A35415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381818E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0F7FD9D1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36D3EB7C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7AFDD59A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76F861D0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6C10F02F" w14:textId="77777777" w:rsidTr="00F55583">
        <w:trPr>
          <w:trHeight w:val="284"/>
        </w:trPr>
        <w:tc>
          <w:tcPr>
            <w:tcW w:w="682" w:type="dxa"/>
          </w:tcPr>
          <w:p w14:paraId="2FCBBDDE" w14:textId="77777777" w:rsidR="00F55583" w:rsidRDefault="00F55583" w:rsidP="00F55583"/>
        </w:tc>
        <w:tc>
          <w:tcPr>
            <w:tcW w:w="277" w:type="dxa"/>
          </w:tcPr>
          <w:p w14:paraId="363FAACA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4"/>
          </w:tcPr>
          <w:p w14:paraId="4387E99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right w:val="single" w:sz="4" w:space="0" w:color="BFBFBF" w:themeColor="background1" w:themeShade="BF"/>
            </w:tcBorders>
          </w:tcPr>
          <w:p w14:paraId="501A0AE5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</w:tcPr>
          <w:p w14:paraId="1220CB6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27406D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DF568F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08984B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BFBFBF"/>
            </w:tcBorders>
            <w:shd w:val="clear" w:color="auto" w:fill="auto"/>
          </w:tcPr>
          <w:p w14:paraId="72C76842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shd w:val="clear" w:color="auto" w:fill="auto"/>
          </w:tcPr>
          <w:p w14:paraId="66F7A53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4"/>
            <w:tcBorders>
              <w:right w:val="single" w:sz="4" w:space="0" w:color="BFBFBF" w:themeColor="background1" w:themeShade="BF"/>
            </w:tcBorders>
            <w:shd w:val="clear" w:color="auto" w:fill="auto"/>
          </w:tcPr>
          <w:p w14:paraId="4589DE8F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52BFAE6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345396D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1B8C557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8778409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636A4578" w14:textId="77777777" w:rsidTr="00F620FE">
        <w:trPr>
          <w:trHeight w:val="240"/>
        </w:trPr>
        <w:tc>
          <w:tcPr>
            <w:tcW w:w="682" w:type="dxa"/>
          </w:tcPr>
          <w:p w14:paraId="60DB2DA3" w14:textId="77777777" w:rsidR="00F55583" w:rsidRPr="00A34F62" w:rsidRDefault="00F55583" w:rsidP="00F55583">
            <w:pPr>
              <w:rPr>
                <w:sz w:val="8"/>
              </w:rPr>
            </w:pPr>
          </w:p>
        </w:tc>
        <w:tc>
          <w:tcPr>
            <w:tcW w:w="277" w:type="dxa"/>
          </w:tcPr>
          <w:p w14:paraId="5372BC14" w14:textId="77777777" w:rsidR="00F55583" w:rsidRPr="00A34F62" w:rsidRDefault="00F55583" w:rsidP="00F55583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13" w:type="dxa"/>
          </w:tcPr>
          <w:p w14:paraId="73A61A63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267" w:type="dxa"/>
            <w:gridSpan w:val="8"/>
          </w:tcPr>
          <w:p w14:paraId="464F40F9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D0D0D" w:themeColor="text1" w:themeTint="F2"/>
            </w:tcBorders>
          </w:tcPr>
          <w:p w14:paraId="697C77C8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tcBorders>
              <w:top w:val="single" w:sz="2" w:space="0" w:color="0D0D0D" w:themeColor="text1" w:themeTint="F2"/>
            </w:tcBorders>
          </w:tcPr>
          <w:p w14:paraId="670C2000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573492DD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4"/>
          </w:tcPr>
          <w:p w14:paraId="16F31396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418" w:type="dxa"/>
            <w:gridSpan w:val="4"/>
          </w:tcPr>
          <w:p w14:paraId="0643192B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9" w:type="dxa"/>
            <w:gridSpan w:val="2"/>
            <w:tcBorders>
              <w:top w:val="single" w:sz="2" w:space="0" w:color="0D0D0D" w:themeColor="text1" w:themeTint="F2"/>
            </w:tcBorders>
          </w:tcPr>
          <w:p w14:paraId="57293886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</w:tr>
      <w:tr w:rsidR="00F55583" w14:paraId="0FB695AD" w14:textId="77777777" w:rsidTr="00F55583">
        <w:trPr>
          <w:trHeight w:val="3086"/>
        </w:trPr>
        <w:tc>
          <w:tcPr>
            <w:tcW w:w="682" w:type="dxa"/>
          </w:tcPr>
          <w:p w14:paraId="7EF7EFCC" w14:textId="77777777" w:rsidR="00F55583" w:rsidRDefault="00F55583" w:rsidP="00F55583"/>
        </w:tc>
        <w:tc>
          <w:tcPr>
            <w:tcW w:w="8248" w:type="dxa"/>
            <w:gridSpan w:val="24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1971"/>
            </w:tblGrid>
            <w:tr w:rsidR="00F55583" w:rsidRPr="00AB04C4" w14:paraId="7BCB216E" w14:textId="77777777" w:rsidTr="00F55583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08B751D6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</w:p>
              </w:tc>
            </w:tr>
            <w:tr w:rsidR="00F55583" w:rsidRPr="00AB04C4" w14:paraId="1E9DAB7C" w14:textId="77777777" w:rsidTr="00F55583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ACE7CFC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AB04C4" w14:paraId="1D8D0764" w14:textId="77777777" w:rsidTr="00F55583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1C88905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53D378B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888A836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DA9FBDA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2FCB0A" w14:textId="77777777" w:rsidR="00F55583" w:rsidRPr="00AB04C4" w:rsidRDefault="00F55583" w:rsidP="00F55583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08C1F1B1" w14:textId="77777777" w:rsidTr="00F55583">
              <w:trPr>
                <w:trHeight w:val="624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14:paraId="4661491D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addieren</w:t>
                  </w:r>
                </w:p>
                <w:p w14:paraId="1D3EC9CF" w14:textId="77777777" w:rsidR="00F55583" w:rsidRPr="00F71A01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addiere, </w:t>
                  </w:r>
                </w:p>
                <w:p w14:paraId="0CD0CFBC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addiert)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BE285A" w14:textId="77777777" w:rsidR="00F55583" w:rsidRPr="004D2A8A" w:rsidRDefault="00F55583" w:rsidP="00F55583">
                  <w:pPr>
                    <w:jc w:val="center"/>
                  </w:pP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+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71EE25B" w14:textId="77777777" w:rsidR="00F55583" w:rsidRPr="004D2A8A" w:rsidRDefault="00F55583" w:rsidP="00F55583">
                  <w:pPr>
                    <w:jc w:val="center"/>
                    <w:rPr>
                      <w:sz w:val="16"/>
                      <w:szCs w:val="16"/>
                    </w:rPr>
                  </w:pPr>
                  <w:r w:rsidRPr="004D2A8A">
                    <w:rPr>
                      <w:sz w:val="16"/>
                      <w:szCs w:val="16"/>
                    </w:rPr>
                    <w:t xml:space="preserve">3    +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=           </w:t>
                  </w:r>
                  <w:r w:rsidRPr="004D2A8A">
                    <w:rPr>
                      <w:sz w:val="16"/>
                      <w:szCs w:val="16"/>
                    </w:rPr>
                    <w:t xml:space="preserve"> 7</w:t>
                  </w:r>
                </w:p>
                <w:p w14:paraId="36DE98D9" w14:textId="36F5EE47" w:rsidR="00F55583" w:rsidRPr="00141B2A" w:rsidRDefault="00F55583" w:rsidP="00F55583">
                  <w:pPr>
                    <w:jc w:val="left"/>
                    <w:rPr>
                      <w:rFonts w:ascii="Arial" w:hAnsi="Arial" w:cs="Arial"/>
                      <w:color w:val="0D0D0D" w:themeColor="text1" w:themeTint="F2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</w:t>
                  </w:r>
                  <w:r w:rsidR="0041565C">
                    <w:rPr>
                      <w:b/>
                      <w:bCs/>
                      <w:sz w:val="16"/>
                      <w:szCs w:val="16"/>
                    </w:rPr>
                    <w:t xml:space="preserve">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49A83DE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06C1969F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Summe</w:t>
                  </w:r>
                </w:p>
                <w:p w14:paraId="4BBC035D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 xml:space="preserve">(die Summen) 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F55B80" w14:textId="77777777" w:rsidR="00F55583" w:rsidRPr="004D2A8A" w:rsidRDefault="00F55583" w:rsidP="00F55583">
                  <w:r>
                    <w:rPr>
                      <w:rFonts w:asciiTheme="majorHAnsi" w:hAnsiTheme="majorHAnsi" w:cstheme="majorHAnsi"/>
                      <w:i/>
                      <w:noProof/>
                      <w:sz w:val="18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7296" behindDoc="0" locked="0" layoutInCell="1" allowOverlap="1" wp14:anchorId="573D13F8" wp14:editId="5D33EFE0">
                            <wp:simplePos x="0" y="0"/>
                            <wp:positionH relativeFrom="column">
                              <wp:posOffset>273685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13665" cy="457835"/>
                            <wp:effectExtent l="37465" t="19685" r="57150" b="95250"/>
                            <wp:wrapNone/>
                            <wp:docPr id="5794" name="Geschweifte Klammer links 57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13665" cy="457835"/>
                                    </a:xfrm>
                                    <a:prstGeom prst="leftBrac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E163019" id="Geschweifte Klammer links 5794" o:spid="_x0000_s1026" type="#_x0000_t87" style="position:absolute;margin-left:21.55pt;margin-top:5.05pt;width:8.95pt;height:36.05pt;rotation:-90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" adj="447" strokecolor="black [3200]" strokeweight="2pt"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0FC428BA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735B185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AB04C4" w14:paraId="625A4DF8" w14:textId="77777777" w:rsidTr="00F55583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361C16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449B47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05C1FD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6F006E3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451598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26ABF6D8" w14:textId="77777777" w:rsidTr="00F55583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D6E168F" w14:textId="77777777" w:rsidR="00F55583" w:rsidRPr="000B5FAC" w:rsidRDefault="00F55583" w:rsidP="00F55583">
                  <w:pPr>
                    <w:rPr>
                      <w:sz w:val="18"/>
                      <w:szCs w:val="20"/>
                    </w:rPr>
                  </w:pPr>
                  <w:r w:rsidRPr="000B5FAC">
                    <w:rPr>
                      <w:sz w:val="18"/>
                      <w:szCs w:val="20"/>
                    </w:rPr>
                    <w:t xml:space="preserve">der Übertrag </w:t>
                  </w:r>
                </w:p>
                <w:p w14:paraId="43644244" w14:textId="77777777" w:rsidR="00F55583" w:rsidRPr="00BC7F0C" w:rsidRDefault="00F55583" w:rsidP="00F55583">
                  <w:pPr>
                    <w:rPr>
                      <w:i/>
                      <w:color w:val="0D0D0D" w:themeColor="text1" w:themeTint="F2"/>
                      <w:sz w:val="14"/>
                      <w:szCs w:val="14"/>
                    </w:rPr>
                  </w:pPr>
                  <w:r w:rsidRPr="00F71A01">
                    <w:rPr>
                      <w:i/>
                      <w:iCs/>
                      <w:sz w:val="14"/>
                      <w:szCs w:val="20"/>
                    </w:rPr>
                    <w:t>(die Überträge)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19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  <w:gridCol w:w="397"/>
                    <w:gridCol w:w="397"/>
                  </w:tblGrid>
                  <w:tr w:rsidR="00F55583" w14:paraId="2F837431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84F0E21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BDE099E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023AF2A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403C402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  <w:tr w:rsidR="00F55583" w14:paraId="68A4AB3E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10D521E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7142C54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BF56DC7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1814E46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F55583" w14:paraId="542BFB69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04A653C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11A5E01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B951079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0A5D011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F55583" w14:paraId="2A3477F9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658BFD0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05C37225" w14:textId="77777777" w:rsidR="00F55583" w:rsidRPr="00383860" w:rsidRDefault="00F55583" w:rsidP="00F55583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83860">
                          <w:rPr>
                            <w:b/>
                            <w:bCs/>
                            <w:sz w:val="16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BFBFBF" w:themeFill="background1" w:themeFillShade="BF"/>
                        <w:vAlign w:val="bottom"/>
                      </w:tcPr>
                      <w:p w14:paraId="35FEB847" w14:textId="77777777" w:rsidR="00F55583" w:rsidRPr="006E0E36" w:rsidRDefault="00F55583" w:rsidP="00F55583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E0A18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07F05689" w14:textId="77777777" w:rsidR="00F55583" w:rsidRPr="006E0E36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120206EC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9EB59C2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4DF3A33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2C87E62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0A556DB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</w:tbl>
                <w:p w14:paraId="72D04CD8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C20F4C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575A545F" w14:textId="77777777" w:rsidR="00F55583" w:rsidRPr="00E003BB" w:rsidRDefault="00F55583" w:rsidP="00F55583">
                  <w:pPr>
                    <w:rPr>
                      <w:sz w:val="18"/>
                      <w:szCs w:val="18"/>
                    </w:rPr>
                  </w:pPr>
                  <w:r w:rsidRPr="00E003BB">
                    <w:rPr>
                      <w:sz w:val="18"/>
                      <w:szCs w:val="18"/>
                    </w:rPr>
                    <w:t>das Ergebnis (von)</w:t>
                  </w:r>
                </w:p>
                <w:p w14:paraId="3F63AC8F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F71A01">
                    <w:rPr>
                      <w:i/>
                      <w:iCs/>
                      <w:sz w:val="14"/>
                      <w:szCs w:val="14"/>
                    </w:rPr>
                    <w:t xml:space="preserve">(die Ergebnisse) 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DFC0F0" w14:textId="77777777" w:rsidR="00F55583" w:rsidRDefault="00F55583" w:rsidP="00F55583">
                  <w:pPr>
                    <w:spacing w:before="60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3BF9B2F8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7       –     4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 xml:space="preserve">= 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            </w:t>
                  </w:r>
                </w:p>
                <w:p w14:paraId="7553B0A1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F55583" w:rsidRPr="00AB04C4" w14:paraId="29FB0A0F" w14:textId="77777777" w:rsidTr="00F55583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2974BE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770605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D2B94E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FB884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BA8E8E2" w14:textId="77777777" w:rsidR="00F55583" w:rsidRPr="00AB04C4" w:rsidRDefault="00F55583" w:rsidP="00F55583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70AACC57" w14:textId="77777777" w:rsidTr="00F55583">
              <w:trPr>
                <w:trHeight w:val="471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BDA0C4" w14:textId="77777777" w:rsidR="00F55583" w:rsidRPr="00E74EAB" w:rsidRDefault="00F55583" w:rsidP="00F55583">
                  <w:pP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 xml:space="preserve">Tara hat vergessen … 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BCD4555" w14:textId="77777777" w:rsidR="00F55583" w:rsidRPr="00E74EAB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E9CEAE" w14:textId="77777777" w:rsidR="00F55583" w:rsidRPr="00E74EAB" w:rsidRDefault="00F55583" w:rsidP="00F55583">
                  <w:pPr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Tara muss darauf achten …  </w:t>
                  </w:r>
                  <w:r w:rsidRPr="002B510E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36E0B5B" w14:textId="77777777" w:rsidR="00F55583" w:rsidRPr="006C7084" w:rsidRDefault="00F55583" w:rsidP="00F55583">
            <w:pPr>
              <w:jc w:val="center"/>
              <w:rPr>
                <w:b/>
              </w:rPr>
            </w:pPr>
          </w:p>
        </w:tc>
      </w:tr>
      <w:tr w:rsidR="00F55583" w14:paraId="480A6668" w14:textId="77777777" w:rsidTr="00F55583">
        <w:trPr>
          <w:trHeight w:val="93"/>
        </w:trPr>
        <w:tc>
          <w:tcPr>
            <w:tcW w:w="682" w:type="dxa"/>
          </w:tcPr>
          <w:p w14:paraId="6A98CBBC" w14:textId="77777777" w:rsidR="00F55583" w:rsidRPr="00154F33" w:rsidRDefault="00F55583" w:rsidP="00F55583">
            <w:pPr>
              <w:rPr>
                <w:sz w:val="10"/>
              </w:rPr>
            </w:pPr>
          </w:p>
        </w:tc>
        <w:tc>
          <w:tcPr>
            <w:tcW w:w="277" w:type="dxa"/>
          </w:tcPr>
          <w:p w14:paraId="02CCECDA" w14:textId="77777777" w:rsidR="00F55583" w:rsidRPr="00154F33" w:rsidRDefault="00F55583" w:rsidP="00F55583">
            <w:pPr>
              <w:pStyle w:val="berschrift2"/>
              <w:rPr>
                <w:sz w:val="10"/>
              </w:rPr>
            </w:pPr>
          </w:p>
        </w:tc>
        <w:tc>
          <w:tcPr>
            <w:tcW w:w="7971" w:type="dxa"/>
            <w:gridSpan w:val="23"/>
          </w:tcPr>
          <w:p w14:paraId="0AA71CD9" w14:textId="77777777" w:rsidR="00F55583" w:rsidRPr="00154F33" w:rsidRDefault="00F55583" w:rsidP="00F55583">
            <w:pPr>
              <w:rPr>
                <w:sz w:val="10"/>
              </w:rPr>
            </w:pPr>
          </w:p>
        </w:tc>
      </w:tr>
      <w:tr w:rsidR="00F55583" w14:paraId="6CE3C70A" w14:textId="77777777" w:rsidTr="00F55583">
        <w:trPr>
          <w:trHeight w:val="518"/>
        </w:trPr>
        <w:tc>
          <w:tcPr>
            <w:tcW w:w="682" w:type="dxa"/>
          </w:tcPr>
          <w:p w14:paraId="52078FBE" w14:textId="77777777" w:rsidR="00F55583" w:rsidRDefault="00F55583" w:rsidP="00F55583"/>
        </w:tc>
        <w:tc>
          <w:tcPr>
            <w:tcW w:w="277" w:type="dxa"/>
          </w:tcPr>
          <w:p w14:paraId="07225321" w14:textId="77777777" w:rsidR="00F55583" w:rsidRDefault="00F55583" w:rsidP="00F55583">
            <w:pPr>
              <w:pStyle w:val="berschrift2"/>
            </w:pPr>
          </w:p>
        </w:tc>
        <w:tc>
          <w:tcPr>
            <w:tcW w:w="7971" w:type="dxa"/>
            <w:gridSpan w:val="23"/>
          </w:tcPr>
          <w:p w14:paraId="4ADBCA11" w14:textId="77777777" w:rsidR="00F55583" w:rsidRDefault="00F55583" w:rsidP="00F55583"/>
        </w:tc>
      </w:tr>
      <w:tr w:rsidR="00F55583" w14:paraId="2E386505" w14:textId="77777777" w:rsidTr="00F55583">
        <w:trPr>
          <w:trHeight w:val="518"/>
        </w:trPr>
        <w:tc>
          <w:tcPr>
            <w:tcW w:w="682" w:type="dxa"/>
          </w:tcPr>
          <w:p w14:paraId="7957B4CE" w14:textId="77777777" w:rsidR="00F55583" w:rsidRDefault="00F55583" w:rsidP="00F55583"/>
        </w:tc>
        <w:tc>
          <w:tcPr>
            <w:tcW w:w="277" w:type="dxa"/>
          </w:tcPr>
          <w:p w14:paraId="34C02B83" w14:textId="77777777" w:rsidR="00F55583" w:rsidRDefault="00F55583" w:rsidP="00F55583">
            <w:pPr>
              <w:pStyle w:val="berschrift2"/>
            </w:pPr>
            <w:r>
              <w:t>b)</w:t>
            </w:r>
          </w:p>
        </w:tc>
        <w:tc>
          <w:tcPr>
            <w:tcW w:w="7971" w:type="dxa"/>
            <w:gridSpan w:val="23"/>
          </w:tcPr>
          <w:p w14:paraId="4B5210FD" w14:textId="77777777" w:rsidR="00F55583" w:rsidRDefault="00F55583" w:rsidP="00F55583">
            <w:r>
              <w:t xml:space="preserve">Welchen Fehler hat Tara gemacht? Erkläre wie man richtig rechnet. </w:t>
            </w:r>
          </w:p>
          <w:p w14:paraId="26628FEE" w14:textId="77777777" w:rsidR="00F55583" w:rsidRDefault="00F55583" w:rsidP="00F55583"/>
        </w:tc>
      </w:tr>
    </w:tbl>
    <w:p w14:paraId="44883633" w14:textId="77777777" w:rsidR="00F55583" w:rsidRPr="000D7D51" w:rsidRDefault="00F55583" w:rsidP="00F55583">
      <w:pPr>
        <w:rPr>
          <w:sz w:val="2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287"/>
        <w:gridCol w:w="900"/>
        <w:gridCol w:w="901"/>
        <w:gridCol w:w="202"/>
        <w:gridCol w:w="573"/>
        <w:gridCol w:w="124"/>
        <w:gridCol w:w="450"/>
        <w:gridCol w:w="450"/>
        <w:gridCol w:w="123"/>
        <w:gridCol w:w="120"/>
        <w:gridCol w:w="453"/>
        <w:gridCol w:w="203"/>
        <w:gridCol w:w="370"/>
        <w:gridCol w:w="533"/>
        <w:gridCol w:w="40"/>
        <w:gridCol w:w="250"/>
        <w:gridCol w:w="284"/>
        <w:gridCol w:w="39"/>
        <w:gridCol w:w="247"/>
        <w:gridCol w:w="281"/>
        <w:gridCol w:w="1564"/>
      </w:tblGrid>
      <w:tr w:rsidR="00F55583" w14:paraId="0B406988" w14:textId="77777777" w:rsidTr="00F55583">
        <w:trPr>
          <w:trHeight w:val="601"/>
        </w:trPr>
        <w:tc>
          <w:tcPr>
            <w:tcW w:w="683" w:type="dxa"/>
            <w:shd w:val="clear" w:color="auto" w:fill="D9D9D9" w:themeFill="background1" w:themeFillShade="D9"/>
            <w:hideMark/>
          </w:tcPr>
          <w:p w14:paraId="38942403" w14:textId="77777777" w:rsidR="00F55583" w:rsidRPr="0089074A" w:rsidRDefault="00F55583" w:rsidP="00F55583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8394" w:type="dxa"/>
            <w:gridSpan w:val="21"/>
            <w:shd w:val="clear" w:color="auto" w:fill="D9D9D9" w:themeFill="background1" w:themeFillShade="D9"/>
          </w:tcPr>
          <w:p w14:paraId="263646A2" w14:textId="77777777" w:rsidR="00F55583" w:rsidRPr="0089074A" w:rsidRDefault="00F55583" w:rsidP="00F55583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7</w:t>
            </w:r>
            <w:r w:rsidRPr="0089074A">
              <w:rPr>
                <w:color w:val="000000"/>
              </w:rPr>
              <w:t>b)</w:t>
            </w:r>
          </w:p>
        </w:tc>
      </w:tr>
      <w:tr w:rsidR="00F55583" w14:paraId="3870BD2E" w14:textId="77777777" w:rsidTr="00F55583">
        <w:trPr>
          <w:trHeight w:val="231"/>
        </w:trPr>
        <w:tc>
          <w:tcPr>
            <w:tcW w:w="683" w:type="dxa"/>
            <w:shd w:val="clear" w:color="auto" w:fill="D9D9D9" w:themeFill="background1" w:themeFillShade="D9"/>
          </w:tcPr>
          <w:p w14:paraId="411D2E1E" w14:textId="77777777" w:rsidR="00F55583" w:rsidRPr="00D25DFA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7" w:type="dxa"/>
          </w:tcPr>
          <w:p w14:paraId="177F1915" w14:textId="77777777" w:rsidR="00F55583" w:rsidRPr="00D25DFA" w:rsidRDefault="00F55583" w:rsidP="00F55583">
            <w:pPr>
              <w:pStyle w:val="berschrift2"/>
            </w:pPr>
          </w:p>
        </w:tc>
        <w:tc>
          <w:tcPr>
            <w:tcW w:w="8107" w:type="dxa"/>
            <w:gridSpan w:val="20"/>
          </w:tcPr>
          <w:p w14:paraId="01F1E87D" w14:textId="77777777" w:rsidR="00F55583" w:rsidRDefault="00F55583" w:rsidP="00F55583"/>
        </w:tc>
      </w:tr>
      <w:tr w:rsidR="00F55583" w14:paraId="0B62FB7F" w14:textId="77777777" w:rsidTr="00F55583">
        <w:trPr>
          <w:trHeight w:val="435"/>
        </w:trPr>
        <w:tc>
          <w:tcPr>
            <w:tcW w:w="683" w:type="dxa"/>
            <w:shd w:val="clear" w:color="auto" w:fill="D9D9D9" w:themeFill="background1" w:themeFillShade="D9"/>
          </w:tcPr>
          <w:p w14:paraId="58166946" w14:textId="77777777" w:rsidR="00F55583" w:rsidRPr="00D25DFA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7" w:type="dxa"/>
          </w:tcPr>
          <w:p w14:paraId="6ED191EC" w14:textId="77777777" w:rsidR="00F55583" w:rsidRPr="00D25DFA" w:rsidRDefault="00F55583" w:rsidP="00F55583">
            <w:pPr>
              <w:pStyle w:val="berschrift2"/>
            </w:pPr>
            <w:r w:rsidRPr="00D25DFA">
              <w:t>b)</w:t>
            </w:r>
          </w:p>
        </w:tc>
        <w:tc>
          <w:tcPr>
            <w:tcW w:w="8107" w:type="dxa"/>
            <w:gridSpan w:val="20"/>
          </w:tcPr>
          <w:p w14:paraId="78D7EF5C" w14:textId="77777777" w:rsidR="00F55583" w:rsidRDefault="00F55583" w:rsidP="00F55583">
            <w:r>
              <w:t xml:space="preserve">Welchen Fehler hat Jonas gemacht? Erkläre wie man richtig rechnet. </w:t>
            </w:r>
          </w:p>
          <w:p w14:paraId="0F069A88" w14:textId="77777777" w:rsidR="00F55583" w:rsidRPr="00C74C58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</w:tr>
      <w:tr w:rsidR="00F55583" w14:paraId="3F917190" w14:textId="77777777" w:rsidTr="00F55583">
        <w:trPr>
          <w:trHeight w:val="473"/>
        </w:trPr>
        <w:tc>
          <w:tcPr>
            <w:tcW w:w="683" w:type="dxa"/>
            <w:shd w:val="clear" w:color="auto" w:fill="D9D9D9" w:themeFill="background1" w:themeFillShade="D9"/>
          </w:tcPr>
          <w:p w14:paraId="6F56F16E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7578EEEF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</w:tcPr>
          <w:p w14:paraId="3B734F45" w14:textId="77777777" w:rsidR="00F55583" w:rsidRDefault="00F55583" w:rsidP="00F55583">
            <w:pPr>
              <w:pStyle w:val="berschrift2"/>
              <w:rPr>
                <w:i/>
              </w:rPr>
            </w:pPr>
            <w:r w:rsidRPr="00C74C58">
              <w:t>a1)</w:t>
            </w:r>
          </w:p>
        </w:tc>
        <w:tc>
          <w:tcPr>
            <w:tcW w:w="573" w:type="dxa"/>
            <w:shd w:val="clear" w:color="auto" w:fill="FFFFFF" w:themeFill="background1"/>
          </w:tcPr>
          <w:p w14:paraId="51B4DB10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2866" w:type="dxa"/>
            <w:gridSpan w:val="10"/>
            <w:shd w:val="clear" w:color="auto" w:fill="FFFFFF" w:themeFill="background1"/>
          </w:tcPr>
          <w:p w14:paraId="2244DC37" w14:textId="77777777" w:rsidR="00F55583" w:rsidRPr="00C74C58" w:rsidRDefault="00F55583" w:rsidP="00F55583">
            <w:pPr>
              <w:jc w:val="left"/>
              <w:rPr>
                <w:b/>
                <w:bCs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2674 - 698</w:t>
            </w:r>
          </w:p>
        </w:tc>
        <w:tc>
          <w:tcPr>
            <w:tcW w:w="573" w:type="dxa"/>
            <w:gridSpan w:val="3"/>
            <w:tcBorders>
              <w:left w:val="nil"/>
            </w:tcBorders>
            <w:shd w:val="clear" w:color="auto" w:fill="FFFFFF" w:themeFill="background1"/>
          </w:tcPr>
          <w:p w14:paraId="46C0F6EF" w14:textId="77777777" w:rsidR="00F55583" w:rsidRPr="00C74C58" w:rsidRDefault="00F55583" w:rsidP="00F55583">
            <w:pPr>
              <w:jc w:val="center"/>
              <w:rPr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092" w:type="dxa"/>
            <w:gridSpan w:val="3"/>
          </w:tcPr>
          <w:p w14:paraId="73CDF734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0C364CD8" w14:textId="77777777" w:rsidTr="00F55583">
        <w:trPr>
          <w:trHeight w:val="230"/>
        </w:trPr>
        <w:tc>
          <w:tcPr>
            <w:tcW w:w="683" w:type="dxa"/>
            <w:shd w:val="clear" w:color="auto" w:fill="D9D9D9" w:themeFill="background1" w:themeFillShade="D9"/>
          </w:tcPr>
          <w:p w14:paraId="49BE7BE7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2BA4178C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  <w:vMerge w:val="restart"/>
          </w:tcPr>
          <w:p w14:paraId="51282C67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i/>
                <w:color w:val="0D0D0D" w:themeColor="text1" w:themeTint="F2"/>
              </w:rPr>
              <w:t xml:space="preserve">             </w:t>
            </w:r>
            <w:r w:rsidRPr="000B69DE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2C865BF6" wp14:editId="3982C250">
                  <wp:extent cx="472440" cy="570185"/>
                  <wp:effectExtent l="0" t="0" r="3810" b="1905"/>
                  <wp:docPr id="5939" name="Grafik 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78" cy="57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shd w:val="clear" w:color="auto" w:fill="FFFFFF" w:themeFill="background1"/>
          </w:tcPr>
          <w:p w14:paraId="0D3C3D65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2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B0BF43A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4A5392C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T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8F409A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H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AE11E9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Z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3F1F9CE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E</w:t>
            </w:r>
          </w:p>
        </w:tc>
        <w:tc>
          <w:tcPr>
            <w:tcW w:w="573" w:type="dxa"/>
            <w:gridSpan w:val="3"/>
            <w:tcBorders>
              <w:left w:val="single" w:sz="4" w:space="0" w:color="BFBFBF"/>
            </w:tcBorders>
            <w:shd w:val="clear" w:color="auto" w:fill="FFFFFF" w:themeFill="background1"/>
          </w:tcPr>
          <w:p w14:paraId="750910E6" w14:textId="77777777" w:rsidR="00F55583" w:rsidRPr="00C74C58" w:rsidRDefault="00F55583" w:rsidP="00F55583">
            <w:pPr>
              <w:jc w:val="center"/>
              <w:rPr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092" w:type="dxa"/>
            <w:gridSpan w:val="3"/>
          </w:tcPr>
          <w:p w14:paraId="77DA492D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2EACFA14" w14:textId="77777777" w:rsidTr="00F55583">
        <w:trPr>
          <w:trHeight w:val="283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1A2EB9F0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 w:val="restart"/>
          </w:tcPr>
          <w:p w14:paraId="0D9FD9E6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  <w:vMerge/>
          </w:tcPr>
          <w:p w14:paraId="4876F863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vMerge w:val="restart"/>
            <w:shd w:val="clear" w:color="auto" w:fill="FFFFFF" w:themeFill="background1"/>
          </w:tcPr>
          <w:p w14:paraId="1723D1C6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2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4334A4E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B68713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2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68BD97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6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C3E33F5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7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5BF946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4</w:t>
            </w:r>
          </w:p>
        </w:tc>
        <w:tc>
          <w:tcPr>
            <w:tcW w:w="2665" w:type="dxa"/>
            <w:gridSpan w:val="6"/>
            <w:tcBorders>
              <w:left w:val="single" w:sz="4" w:space="0" w:color="BFBFBF"/>
            </w:tcBorders>
            <w:shd w:val="clear" w:color="auto" w:fill="FFFFFF" w:themeFill="background1"/>
          </w:tcPr>
          <w:p w14:paraId="6876BFE7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sym w:font="Symbol" w:char="F0DC"/>
            </w:r>
            <w:r>
              <w:rPr>
                <w:b w:val="0"/>
                <w:color w:val="0D0D0D" w:themeColor="text1" w:themeTint="F2"/>
              </w:rPr>
              <w:t xml:space="preserve">  der Minuend: 2674</w:t>
            </w:r>
          </w:p>
        </w:tc>
      </w:tr>
      <w:tr w:rsidR="00F55583" w14:paraId="4DB1FE02" w14:textId="77777777" w:rsidTr="00F55583">
        <w:trPr>
          <w:trHeight w:val="283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3D02A017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/>
          </w:tcPr>
          <w:p w14:paraId="28C46F7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  <w:vMerge/>
          </w:tcPr>
          <w:p w14:paraId="12F60626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vMerge/>
            <w:shd w:val="clear" w:color="auto" w:fill="FFFFFF" w:themeFill="background1"/>
          </w:tcPr>
          <w:p w14:paraId="03569D53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2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2CDE3180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  <w:r w:rsidRPr="00A60516">
              <w:rPr>
                <w:color w:val="0D0D0D" w:themeColor="text1" w:themeTint="F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631DC5C1" w14:textId="77777777" w:rsidR="00F55583" w:rsidRPr="00A60516" w:rsidRDefault="00F55583" w:rsidP="00BD09A8">
            <w:pPr>
              <w:pStyle w:val="Handschrift"/>
              <w:jc w:val="center"/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0838572E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6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74753FEC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9</w:t>
            </w:r>
          </w:p>
        </w:tc>
        <w:tc>
          <w:tcPr>
            <w:tcW w:w="57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  <w:vAlign w:val="center"/>
          </w:tcPr>
          <w:p w14:paraId="51223420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8</w:t>
            </w:r>
          </w:p>
        </w:tc>
        <w:tc>
          <w:tcPr>
            <w:tcW w:w="2665" w:type="dxa"/>
            <w:gridSpan w:val="6"/>
            <w:tcBorders>
              <w:left w:val="single" w:sz="4" w:space="0" w:color="BFBFBF"/>
            </w:tcBorders>
            <w:shd w:val="clear" w:color="auto" w:fill="FFFFFF" w:themeFill="background1"/>
          </w:tcPr>
          <w:p w14:paraId="28367EFA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sym w:font="Symbol" w:char="F0DC"/>
            </w:r>
            <w:r>
              <w:rPr>
                <w:b w:val="0"/>
                <w:color w:val="0D0D0D" w:themeColor="text1" w:themeTint="F2"/>
              </w:rPr>
              <w:t xml:space="preserve">  der Subtrahend: 698 </w:t>
            </w:r>
          </w:p>
        </w:tc>
      </w:tr>
      <w:tr w:rsidR="00F55583" w14:paraId="0F3E5366" w14:textId="77777777" w:rsidTr="00F55583">
        <w:trPr>
          <w:trHeight w:val="283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06A6D9D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/>
          </w:tcPr>
          <w:p w14:paraId="4DFC0689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  <w:vMerge/>
          </w:tcPr>
          <w:p w14:paraId="5893A231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vMerge/>
            <w:shd w:val="clear" w:color="auto" w:fill="FFFFFF" w:themeFill="background1"/>
          </w:tcPr>
          <w:p w14:paraId="32C20546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2"/>
            <w:tcBorders>
              <w:right w:val="single" w:sz="4" w:space="0" w:color="BFBFBF"/>
            </w:tcBorders>
            <w:shd w:val="clear" w:color="auto" w:fill="auto"/>
            <w:vAlign w:val="center"/>
          </w:tcPr>
          <w:p w14:paraId="58510F3E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C29BEF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2</w:t>
            </w:r>
          </w:p>
        </w:tc>
        <w:tc>
          <w:tcPr>
            <w:tcW w:w="57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E4F492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0</w:t>
            </w:r>
          </w:p>
        </w:tc>
        <w:tc>
          <w:tcPr>
            <w:tcW w:w="57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687493A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2</w:t>
            </w:r>
          </w:p>
        </w:tc>
        <w:tc>
          <w:tcPr>
            <w:tcW w:w="57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F10F4C9" w14:textId="77777777" w:rsidR="00F55583" w:rsidRPr="00A60516" w:rsidRDefault="00F55583" w:rsidP="00BD09A8">
            <w:pPr>
              <w:pStyle w:val="Handschrift"/>
              <w:jc w:val="center"/>
            </w:pPr>
            <w:r w:rsidRPr="00A60516">
              <w:t>4</w:t>
            </w:r>
          </w:p>
        </w:tc>
        <w:tc>
          <w:tcPr>
            <w:tcW w:w="2665" w:type="dxa"/>
            <w:gridSpan w:val="6"/>
            <w:tcBorders>
              <w:left w:val="single" w:sz="4" w:space="0" w:color="BFBFBF"/>
            </w:tcBorders>
            <w:shd w:val="clear" w:color="auto" w:fill="FFFFFF" w:themeFill="background1"/>
          </w:tcPr>
          <w:p w14:paraId="288B9E22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5451CDF6" w14:textId="77777777" w:rsidTr="00F55583">
        <w:trPr>
          <w:trHeight w:val="283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651229BF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/>
          </w:tcPr>
          <w:p w14:paraId="04D87F59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</w:tcPr>
          <w:p w14:paraId="009A2F96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shd w:val="clear" w:color="auto" w:fill="FFFFFF" w:themeFill="background1"/>
          </w:tcPr>
          <w:p w14:paraId="36202E16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2"/>
            <w:shd w:val="clear" w:color="auto" w:fill="auto"/>
          </w:tcPr>
          <w:p w14:paraId="0B94DC5C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68D6769B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06911990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078E6974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BFBFBF"/>
            </w:tcBorders>
            <w:shd w:val="clear" w:color="auto" w:fill="auto"/>
          </w:tcPr>
          <w:p w14:paraId="7D704D32" w14:textId="77777777" w:rsidR="00F55583" w:rsidRPr="00A60516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665" w:type="dxa"/>
            <w:gridSpan w:val="6"/>
            <w:tcBorders>
              <w:left w:val="nil"/>
            </w:tcBorders>
            <w:shd w:val="clear" w:color="auto" w:fill="FFFFFF" w:themeFill="background1"/>
          </w:tcPr>
          <w:p w14:paraId="584E70FF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0D103393" w14:textId="77777777" w:rsidTr="00F55583">
        <w:trPr>
          <w:trHeight w:val="108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615742B6" w14:textId="77777777" w:rsidR="00F55583" w:rsidRDefault="00F55583" w:rsidP="00F55583"/>
        </w:tc>
        <w:tc>
          <w:tcPr>
            <w:tcW w:w="287" w:type="dxa"/>
            <w:vMerge/>
          </w:tcPr>
          <w:p w14:paraId="6BA732FB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3"/>
          </w:tcPr>
          <w:p w14:paraId="085BB27C" w14:textId="77777777" w:rsidR="00F55583" w:rsidRPr="00C74C58" w:rsidRDefault="00F55583" w:rsidP="00F55583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840" w:type="dxa"/>
            <w:gridSpan w:val="6"/>
          </w:tcPr>
          <w:p w14:paraId="40DAF6B8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1849" w:type="dxa"/>
            <w:gridSpan w:val="6"/>
          </w:tcPr>
          <w:p w14:paraId="2B37C91C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415" w:type="dxa"/>
            <w:gridSpan w:val="5"/>
          </w:tcPr>
          <w:p w14:paraId="162B0FF7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</w:tr>
      <w:tr w:rsidR="00F55583" w14:paraId="6AD99333" w14:textId="77777777" w:rsidTr="00F55583">
        <w:trPr>
          <w:trHeight w:val="4966"/>
        </w:trPr>
        <w:tc>
          <w:tcPr>
            <w:tcW w:w="683" w:type="dxa"/>
            <w:shd w:val="clear" w:color="auto" w:fill="D9D9D9" w:themeFill="background1" w:themeFillShade="D9"/>
          </w:tcPr>
          <w:p w14:paraId="419754C3" w14:textId="77777777" w:rsidR="00F55583" w:rsidRDefault="00F55583" w:rsidP="00F55583"/>
        </w:tc>
        <w:tc>
          <w:tcPr>
            <w:tcW w:w="8394" w:type="dxa"/>
            <w:gridSpan w:val="21"/>
          </w:tcPr>
          <w:p w14:paraId="659B85D1" w14:textId="77777777" w:rsidR="00F55583" w:rsidRPr="008E6076" w:rsidRDefault="00F55583" w:rsidP="001B7956">
            <w:pPr>
              <w:pStyle w:val="berschrift2"/>
              <w:numPr>
                <w:ilvl w:val="0"/>
                <w:numId w:val="21"/>
              </w:numPr>
              <w:spacing w:line="312" w:lineRule="auto"/>
              <w:ind w:left="714" w:hanging="357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subtrahiert falsch: </w:t>
            </w:r>
          </w:p>
          <w:p w14:paraId="1A699FFC" w14:textId="77777777" w:rsidR="00F55583" w:rsidRPr="008E6076" w:rsidRDefault="00F55583" w:rsidP="00BD09A8">
            <w:pPr>
              <w:pStyle w:val="berschrift2"/>
              <w:numPr>
                <w:ilvl w:val="0"/>
                <w:numId w:val="40"/>
              </w:numPr>
              <w:spacing w:before="120" w:line="312" w:lineRule="auto"/>
              <w:ind w:left="101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rechnet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 xml:space="preserve">an der Einerstelle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(E): 8 – 4    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E"/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Das ist falsch! </w:t>
            </w:r>
          </w:p>
          <w:p w14:paraId="612B4017" w14:textId="77777777" w:rsidR="00F55583" w:rsidRPr="008E6076" w:rsidRDefault="00F55583" w:rsidP="00F55583">
            <w:pPr>
              <w:pStyle w:val="berschrift2"/>
              <w:spacing w:line="312" w:lineRule="auto"/>
              <w:ind w:left="1017" w:firstLine="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darf nicht „Subtrahend – Minuend“ rechnen. </w:t>
            </w:r>
          </w:p>
          <w:p w14:paraId="53469F60" w14:textId="77777777" w:rsidR="00F55583" w:rsidRPr="008E6076" w:rsidRDefault="00F55583" w:rsidP="00F55583">
            <w:pPr>
              <w:pStyle w:val="berschrift2"/>
              <w:spacing w:line="312" w:lineRule="auto"/>
              <w:ind w:left="1017" w:firstLine="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muss 4 – 8 rechnen. ABER: Jonas kann nicht 4 – 8 rechnen. </w:t>
            </w:r>
          </w:p>
          <w:p w14:paraId="575D0ABA" w14:textId="77777777" w:rsidR="00F55583" w:rsidRPr="008E6076" w:rsidRDefault="00F55583" w:rsidP="00F55583">
            <w:pPr>
              <w:pStyle w:val="berschrift2"/>
              <w:spacing w:line="312" w:lineRule="auto"/>
              <w:ind w:left="1017" w:firstLine="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muss mit dem Übertrag rechnen: Jonas muss 14 – 8 rechnen. </w:t>
            </w:r>
          </w:p>
          <w:p w14:paraId="27716E25" w14:textId="77777777" w:rsidR="00F55583" w:rsidRPr="008E6076" w:rsidRDefault="00F55583" w:rsidP="00F55583">
            <w:pPr>
              <w:ind w:left="1017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Das Ergebnis von 14 – 8 ist 6. </w:t>
            </w:r>
          </w:p>
          <w:p w14:paraId="459B3C7C" w14:textId="77777777" w:rsidR="00F55583" w:rsidRPr="008E6076" w:rsidRDefault="00F55583" w:rsidP="00BD09A8">
            <w:pPr>
              <w:pStyle w:val="berschrift2"/>
              <w:numPr>
                <w:ilvl w:val="0"/>
                <w:numId w:val="40"/>
              </w:numPr>
              <w:spacing w:before="120" w:line="312" w:lineRule="auto"/>
              <w:ind w:left="101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Jonas rechnet auch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>an der Zehnerstelle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(Z) falsch: </w:t>
            </w:r>
          </w:p>
          <w:p w14:paraId="6F6C3FFA" w14:textId="77777777" w:rsidR="00F55583" w:rsidRPr="008E6076" w:rsidRDefault="00F55583" w:rsidP="00F55583">
            <w:pPr>
              <w:pStyle w:val="berschrift2"/>
              <w:spacing w:line="312" w:lineRule="auto"/>
              <w:ind w:left="1017" w:firstLine="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Jonas macht den gleichen Fehler: Jonas subtrahiert 9 – 7!</w:t>
            </w:r>
          </w:p>
          <w:p w14:paraId="26DF5F58" w14:textId="60B9ABF7" w:rsidR="00F55583" w:rsidRPr="008E6076" w:rsidRDefault="00F55583" w:rsidP="00F55583">
            <w:pPr>
              <w:pStyle w:val="berschrift2"/>
              <w:spacing w:line="312" w:lineRule="auto"/>
              <w:ind w:left="1017" w:firstLine="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Jonas rechnet wieder: „Subtrahend – Minuend“. Das ist falsch!</w:t>
            </w:r>
          </w:p>
          <w:p w14:paraId="625980D1" w14:textId="77777777" w:rsidR="00F55583" w:rsidRPr="008E6076" w:rsidRDefault="00F55583" w:rsidP="00BD09A8">
            <w:pPr>
              <w:pStyle w:val="Listenabsatz"/>
              <w:numPr>
                <w:ilvl w:val="0"/>
                <w:numId w:val="40"/>
              </w:numPr>
              <w:spacing w:before="120" w:line="312" w:lineRule="auto"/>
              <w:ind w:left="101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Jonas rechnet an der Hunderterstelle (H) 6 – 6 = 0. </w:t>
            </w:r>
          </w:p>
          <w:p w14:paraId="1EAFC791" w14:textId="77777777" w:rsidR="00F55583" w:rsidRPr="008E6076" w:rsidRDefault="00F55583" w:rsidP="00DF13F5">
            <w:pPr>
              <w:pStyle w:val="Listenabsatz"/>
              <w:numPr>
                <w:ilvl w:val="0"/>
                <w:numId w:val="0"/>
              </w:numPr>
              <w:spacing w:line="312" w:lineRule="auto"/>
              <w:ind w:left="1015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Jonas hatte den Übertrag der Zehner vergessen. </w:t>
            </w:r>
          </w:p>
          <w:p w14:paraId="5887BFE5" w14:textId="77777777" w:rsidR="00F55583" w:rsidRPr="008E6076" w:rsidRDefault="00F55583" w:rsidP="001B7956">
            <w:pPr>
              <w:pStyle w:val="Listenabsatz"/>
              <w:numPr>
                <w:ilvl w:val="0"/>
                <w:numId w:val="21"/>
              </w:numPr>
              <w:spacing w:before="120" w:line="312" w:lineRule="auto"/>
              <w:ind w:left="714" w:hanging="357"/>
              <w:rPr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Jonas rechnet an der Tausenderstelle (T) richtig.</w:t>
            </w:r>
            <w:r w:rsidRPr="008E6076">
              <w:rPr>
                <w:color w:val="548DD4" w:themeColor="text2" w:themeTint="99"/>
              </w:rPr>
              <w:t xml:space="preserve"> </w:t>
            </w:r>
          </w:p>
        </w:tc>
      </w:tr>
      <w:tr w:rsidR="00F55583" w14:paraId="378FBF9E" w14:textId="77777777" w:rsidTr="00F55583">
        <w:trPr>
          <w:trHeight w:val="631"/>
        </w:trPr>
        <w:tc>
          <w:tcPr>
            <w:tcW w:w="683" w:type="dxa"/>
            <w:shd w:val="clear" w:color="auto" w:fill="D9D9D9" w:themeFill="background1" w:themeFillShade="D9"/>
          </w:tcPr>
          <w:p w14:paraId="37F0F1A8" w14:textId="77777777" w:rsidR="00F55583" w:rsidRDefault="00F55583" w:rsidP="00F55583"/>
        </w:tc>
        <w:tc>
          <w:tcPr>
            <w:tcW w:w="8394" w:type="dxa"/>
            <w:gridSpan w:val="21"/>
          </w:tcPr>
          <w:p w14:paraId="317383B0" w14:textId="77777777" w:rsidR="00F55583" w:rsidRPr="00A60516" w:rsidRDefault="00F55583" w:rsidP="00F55583">
            <w:pPr>
              <w:pStyle w:val="berschrift2"/>
              <w:spacing w:line="312" w:lineRule="auto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     So ist die Rechnung richtig: </w:t>
            </w:r>
          </w:p>
        </w:tc>
      </w:tr>
      <w:tr w:rsidR="00F55583" w14:paraId="103D2AAA" w14:textId="77777777" w:rsidTr="00F55583">
        <w:tc>
          <w:tcPr>
            <w:tcW w:w="683" w:type="dxa"/>
            <w:shd w:val="clear" w:color="auto" w:fill="D9D9D9" w:themeFill="background1" w:themeFillShade="D9"/>
          </w:tcPr>
          <w:p w14:paraId="20B6F195" w14:textId="77777777" w:rsidR="00F55583" w:rsidRPr="00274C61" w:rsidRDefault="00F55583" w:rsidP="00F55583">
            <w:pPr>
              <w:rPr>
                <w:sz w:val="10"/>
                <w:szCs w:val="10"/>
              </w:rPr>
            </w:pPr>
          </w:p>
        </w:tc>
        <w:tc>
          <w:tcPr>
            <w:tcW w:w="287" w:type="dxa"/>
          </w:tcPr>
          <w:p w14:paraId="255EAB29" w14:textId="77777777" w:rsidR="00F55583" w:rsidRPr="001D251D" w:rsidRDefault="00F55583" w:rsidP="00F55583">
            <w:pPr>
              <w:pStyle w:val="berschrift2"/>
              <w:rPr>
                <w:color w:val="FF0000"/>
                <w:sz w:val="10"/>
                <w:szCs w:val="10"/>
              </w:rPr>
            </w:pPr>
          </w:p>
        </w:tc>
        <w:tc>
          <w:tcPr>
            <w:tcW w:w="8107" w:type="dxa"/>
            <w:gridSpan w:val="20"/>
          </w:tcPr>
          <w:p w14:paraId="3BD9090E" w14:textId="77777777" w:rsidR="00F55583" w:rsidRPr="00C74C58" w:rsidRDefault="00F55583" w:rsidP="00F55583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6FF9A873" w14:textId="77777777" w:rsidTr="00F55583">
        <w:trPr>
          <w:trHeight w:val="80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159A87AA" w14:textId="77777777" w:rsidR="00F55583" w:rsidRDefault="00F55583" w:rsidP="00F55583"/>
        </w:tc>
        <w:tc>
          <w:tcPr>
            <w:tcW w:w="287" w:type="dxa"/>
            <w:vMerge w:val="restart"/>
          </w:tcPr>
          <w:p w14:paraId="6453384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67A4075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1" w:type="dxa"/>
          </w:tcPr>
          <w:p w14:paraId="1ABA69E0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3"/>
            <w:tcBorders>
              <w:bottom w:val="single" w:sz="4" w:space="0" w:color="BFBFBF"/>
            </w:tcBorders>
          </w:tcPr>
          <w:p w14:paraId="7C7C84F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0" w:type="dxa"/>
            <w:gridSpan w:val="2"/>
            <w:tcBorders>
              <w:bottom w:val="single" w:sz="4" w:space="0" w:color="BFBFBF"/>
            </w:tcBorders>
          </w:tcPr>
          <w:p w14:paraId="5006330D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4"/>
            <w:tcBorders>
              <w:bottom w:val="single" w:sz="4" w:space="0" w:color="BFBFBF"/>
            </w:tcBorders>
          </w:tcPr>
          <w:p w14:paraId="18E1577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3" w:type="dxa"/>
            <w:gridSpan w:val="2"/>
            <w:tcBorders>
              <w:bottom w:val="single" w:sz="4" w:space="0" w:color="BFBFBF"/>
            </w:tcBorders>
          </w:tcPr>
          <w:p w14:paraId="17E5064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290" w:type="dxa"/>
            <w:gridSpan w:val="2"/>
          </w:tcPr>
          <w:p w14:paraId="482DFB40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570" w:type="dxa"/>
            <w:gridSpan w:val="3"/>
          </w:tcPr>
          <w:p w14:paraId="270CA7F5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1845" w:type="dxa"/>
            <w:gridSpan w:val="2"/>
          </w:tcPr>
          <w:p w14:paraId="2B94367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</w:tr>
      <w:tr w:rsidR="00F55583" w14:paraId="2249987E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7C03957" w14:textId="77777777" w:rsidR="00F55583" w:rsidRDefault="00F55583" w:rsidP="00F55583"/>
        </w:tc>
        <w:tc>
          <w:tcPr>
            <w:tcW w:w="287" w:type="dxa"/>
            <w:vMerge/>
          </w:tcPr>
          <w:p w14:paraId="0464984C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22335F5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tcBorders>
              <w:right w:val="single" w:sz="4" w:space="0" w:color="BFBFBF"/>
            </w:tcBorders>
          </w:tcPr>
          <w:p w14:paraId="27DD949A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AA56B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T</w:t>
            </w:r>
          </w:p>
        </w:tc>
        <w:tc>
          <w:tcPr>
            <w:tcW w:w="9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C8F308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H</w:t>
            </w:r>
          </w:p>
        </w:tc>
        <w:tc>
          <w:tcPr>
            <w:tcW w:w="89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2048CE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Z</w:t>
            </w:r>
          </w:p>
        </w:tc>
        <w:tc>
          <w:tcPr>
            <w:tcW w:w="90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95EAF0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E</w:t>
            </w:r>
          </w:p>
        </w:tc>
        <w:tc>
          <w:tcPr>
            <w:tcW w:w="574" w:type="dxa"/>
            <w:gridSpan w:val="3"/>
            <w:tcBorders>
              <w:left w:val="single" w:sz="4" w:space="0" w:color="BFBFBF"/>
            </w:tcBorders>
          </w:tcPr>
          <w:p w14:paraId="1462ECCE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3"/>
          </w:tcPr>
          <w:p w14:paraId="322358BA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1564" w:type="dxa"/>
          </w:tcPr>
          <w:p w14:paraId="110FB2C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48186696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7C6BCF58" w14:textId="77777777" w:rsidR="00F55583" w:rsidRDefault="00F55583" w:rsidP="00F55583"/>
        </w:tc>
        <w:tc>
          <w:tcPr>
            <w:tcW w:w="287" w:type="dxa"/>
            <w:vMerge/>
          </w:tcPr>
          <w:p w14:paraId="4EFE5E4D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0F748937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tcBorders>
              <w:right w:val="single" w:sz="4" w:space="0" w:color="BFBFBF"/>
            </w:tcBorders>
          </w:tcPr>
          <w:p w14:paraId="04C0C34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10020F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B2BEB0A" w14:textId="1661C47B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6</w:t>
            </w:r>
            <w:r>
              <w:t xml:space="preserve"> </w:t>
            </w:r>
            <w:r w:rsidRPr="006E6312">
              <w:rPr>
                <w:color w:val="365F91" w:themeColor="accent1" w:themeShade="BF"/>
                <w:vertAlign w:val="superscript"/>
              </w:rPr>
              <w:t>10</w:t>
            </w:r>
          </w:p>
        </w:tc>
        <w:tc>
          <w:tcPr>
            <w:tcW w:w="89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EE4C690" w14:textId="3FBB6FEF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7</w:t>
            </w:r>
            <w:r>
              <w:t xml:space="preserve"> </w:t>
            </w:r>
            <w:r w:rsidRPr="006E6312">
              <w:rPr>
                <w:color w:val="365F91" w:themeColor="accent1" w:themeShade="BF"/>
                <w:vertAlign w:val="superscript"/>
              </w:rPr>
              <w:t>10</w:t>
            </w:r>
          </w:p>
        </w:tc>
        <w:tc>
          <w:tcPr>
            <w:tcW w:w="90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9A23363" w14:textId="1D7EDD80" w:rsidR="00F55583" w:rsidRPr="00D40837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  <w:vertAlign w:val="superscript"/>
              </w:rPr>
            </w:pPr>
            <w:r w:rsidRPr="00A60516">
              <w:t>4</w:t>
            </w:r>
            <w:r>
              <w:t xml:space="preserve"> </w:t>
            </w:r>
            <w:r w:rsidRPr="006E6312">
              <w:rPr>
                <w:color w:val="365F91" w:themeColor="accent1" w:themeShade="BF"/>
                <w:vertAlign w:val="superscript"/>
              </w:rPr>
              <w:t>10</w:t>
            </w:r>
          </w:p>
        </w:tc>
        <w:tc>
          <w:tcPr>
            <w:tcW w:w="574" w:type="dxa"/>
            <w:gridSpan w:val="3"/>
            <w:tcBorders>
              <w:left w:val="single" w:sz="4" w:space="0" w:color="BFBFBF"/>
            </w:tcBorders>
          </w:tcPr>
          <w:p w14:paraId="5E9A5C31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62CFAE1F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 w:right="113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1564" w:type="dxa"/>
            <w:tcBorders>
              <w:left w:val="nil"/>
            </w:tcBorders>
          </w:tcPr>
          <w:p w14:paraId="5457D1CC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39D6E2D8" w14:textId="77777777" w:rsidTr="00F55583">
        <w:trPr>
          <w:trHeight w:val="70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6B245C69" w14:textId="77777777" w:rsidR="00F55583" w:rsidRDefault="00F55583" w:rsidP="00F55583"/>
        </w:tc>
        <w:tc>
          <w:tcPr>
            <w:tcW w:w="287" w:type="dxa"/>
            <w:vMerge/>
          </w:tcPr>
          <w:p w14:paraId="6CFA12C4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50AED55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tcBorders>
              <w:right w:val="single" w:sz="4" w:space="0" w:color="BFBFBF"/>
            </w:tcBorders>
          </w:tcPr>
          <w:p w14:paraId="5E3AAF30" w14:textId="77777777" w:rsidR="00F55583" w:rsidRPr="00BD09A8" w:rsidRDefault="00F55583" w:rsidP="00BD09A8">
            <w:pPr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BD09A8">
              <w:rPr>
                <w:color w:val="0D0D0D" w:themeColor="text1" w:themeTint="F2"/>
              </w:rPr>
              <w:t>-</w:t>
            </w:r>
          </w:p>
        </w:tc>
        <w:tc>
          <w:tcPr>
            <w:tcW w:w="899" w:type="dxa"/>
            <w:gridSpan w:val="3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</w:tcPr>
          <w:p w14:paraId="0C5F9CB5" w14:textId="27043205" w:rsidR="00F55583" w:rsidRPr="006E6312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color w:val="365F91" w:themeColor="accent1" w:themeShade="BF"/>
                <w:szCs w:val="21"/>
                <w:vertAlign w:val="subscript"/>
              </w:rPr>
            </w:pPr>
            <w:r w:rsidRPr="006E6312">
              <w:rPr>
                <w:rFonts w:asciiTheme="majorHAnsi" w:hAnsiTheme="majorHAnsi" w:cstheme="majorHAnsi"/>
                <w:color w:val="365F91" w:themeColor="accent1" w:themeShade="BF"/>
                <w:szCs w:val="21"/>
                <w:vertAlign w:val="subscript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4B0B7E2E" w14:textId="21B18C1B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6</w:t>
            </w:r>
            <w:r>
              <w:t xml:space="preserve"> </w:t>
            </w:r>
            <w:r w:rsidRPr="006E6312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899" w:type="dxa"/>
            <w:gridSpan w:val="4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12F48DEB" w14:textId="4E7CB82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9</w:t>
            </w:r>
            <w:r w:rsidR="00BD09A8">
              <w:t xml:space="preserve"> </w:t>
            </w:r>
            <w:r w:rsidRPr="006E6312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903" w:type="dxa"/>
            <w:gridSpan w:val="2"/>
            <w:tcBorders>
              <w:top w:val="single" w:sz="4" w:space="0" w:color="BFBFBF"/>
              <w:left w:val="single" w:sz="4" w:space="0" w:color="BFBFBF"/>
              <w:bottom w:val="single" w:sz="6" w:space="0" w:color="000000" w:themeColor="text1"/>
              <w:right w:val="single" w:sz="4" w:space="0" w:color="BFBFBF"/>
            </w:tcBorders>
            <w:shd w:val="clear" w:color="auto" w:fill="auto"/>
          </w:tcPr>
          <w:p w14:paraId="4AF536BA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 w:rsidRPr="00A60516">
              <w:t>8</w:t>
            </w:r>
          </w:p>
        </w:tc>
        <w:tc>
          <w:tcPr>
            <w:tcW w:w="574" w:type="dxa"/>
            <w:gridSpan w:val="3"/>
            <w:tcBorders>
              <w:left w:val="single" w:sz="4" w:space="0" w:color="BFBFBF"/>
            </w:tcBorders>
          </w:tcPr>
          <w:p w14:paraId="3C416CEA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14:paraId="34FC23B3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 w:right="113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1564" w:type="dxa"/>
            <w:tcBorders>
              <w:left w:val="nil"/>
            </w:tcBorders>
          </w:tcPr>
          <w:p w14:paraId="47F269EF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0EED0591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03C95D54" w14:textId="77777777" w:rsidR="00F55583" w:rsidRDefault="00F55583" w:rsidP="00F55583"/>
        </w:tc>
        <w:tc>
          <w:tcPr>
            <w:tcW w:w="287" w:type="dxa"/>
            <w:vMerge/>
          </w:tcPr>
          <w:p w14:paraId="5F0DFF5C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370A4DD4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tcBorders>
              <w:right w:val="single" w:sz="4" w:space="0" w:color="BFBFBF"/>
            </w:tcBorders>
          </w:tcPr>
          <w:p w14:paraId="21589CF4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3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89F56F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t>1</w:t>
            </w:r>
          </w:p>
        </w:tc>
        <w:tc>
          <w:tcPr>
            <w:tcW w:w="900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999763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t>9</w:t>
            </w:r>
          </w:p>
        </w:tc>
        <w:tc>
          <w:tcPr>
            <w:tcW w:w="899" w:type="dxa"/>
            <w:gridSpan w:val="4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5198AB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t>7</w:t>
            </w:r>
          </w:p>
        </w:tc>
        <w:tc>
          <w:tcPr>
            <w:tcW w:w="903" w:type="dxa"/>
            <w:gridSpan w:val="2"/>
            <w:tcBorders>
              <w:top w:val="single" w:sz="6" w:space="0" w:color="000000" w:themeColor="text1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5A9A95" w14:textId="77777777" w:rsidR="00F55583" w:rsidRPr="00C74C58" w:rsidRDefault="00F55583" w:rsidP="00BD09A8">
            <w:pPr>
              <w:pStyle w:val="Handschrift"/>
              <w:jc w:val="center"/>
              <w:rPr>
                <w:rFonts w:asciiTheme="majorHAnsi" w:hAnsiTheme="majorHAnsi" w:cstheme="majorHAnsi"/>
                <w:szCs w:val="21"/>
              </w:rPr>
            </w:pPr>
            <w:r>
              <w:t>6</w:t>
            </w:r>
          </w:p>
        </w:tc>
        <w:tc>
          <w:tcPr>
            <w:tcW w:w="574" w:type="dxa"/>
            <w:gridSpan w:val="3"/>
            <w:tcBorders>
              <w:left w:val="single" w:sz="4" w:space="0" w:color="BFBFBF"/>
            </w:tcBorders>
          </w:tcPr>
          <w:p w14:paraId="58E92464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3"/>
          </w:tcPr>
          <w:p w14:paraId="0325E2A4" w14:textId="77777777" w:rsidR="00F55583" w:rsidRPr="00C74C58" w:rsidRDefault="00F55583" w:rsidP="00BD09A8">
            <w:pPr>
              <w:pStyle w:val="Listenabsatz"/>
              <w:numPr>
                <w:ilvl w:val="0"/>
                <w:numId w:val="0"/>
              </w:numPr>
              <w:ind w:left="17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1564" w:type="dxa"/>
            <w:tcBorders>
              <w:left w:val="nil"/>
            </w:tcBorders>
          </w:tcPr>
          <w:p w14:paraId="5F74625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6DE0C869" w14:textId="77777777" w:rsidTr="00F55583">
        <w:trPr>
          <w:trHeight w:val="283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35FB3603" w14:textId="77777777" w:rsidR="00F55583" w:rsidRDefault="00F55583" w:rsidP="00F55583"/>
        </w:tc>
        <w:tc>
          <w:tcPr>
            <w:tcW w:w="287" w:type="dxa"/>
            <w:vMerge/>
          </w:tcPr>
          <w:p w14:paraId="0153DC9F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</w:tcPr>
          <w:p w14:paraId="094376D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1" w:type="dxa"/>
          </w:tcPr>
          <w:p w14:paraId="7C32B69F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3"/>
            <w:tcBorders>
              <w:top w:val="single" w:sz="4" w:space="0" w:color="BFBFBF"/>
            </w:tcBorders>
          </w:tcPr>
          <w:p w14:paraId="4094F70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BFBFBF"/>
            </w:tcBorders>
          </w:tcPr>
          <w:p w14:paraId="2DD569C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4"/>
            <w:tcBorders>
              <w:top w:val="single" w:sz="4" w:space="0" w:color="BFBFBF"/>
            </w:tcBorders>
          </w:tcPr>
          <w:p w14:paraId="6F481E3B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BFBFBF"/>
            </w:tcBorders>
          </w:tcPr>
          <w:p w14:paraId="3CBCB1F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290" w:type="dxa"/>
            <w:gridSpan w:val="2"/>
          </w:tcPr>
          <w:p w14:paraId="2E037C2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570" w:type="dxa"/>
            <w:gridSpan w:val="3"/>
          </w:tcPr>
          <w:p w14:paraId="56BE21C8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1845" w:type="dxa"/>
            <w:gridSpan w:val="2"/>
          </w:tcPr>
          <w:p w14:paraId="5722D20B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</w:tr>
    </w:tbl>
    <w:p w14:paraId="63754ADF" w14:textId="77777777" w:rsidR="00F55583" w:rsidRPr="000D7D51" w:rsidRDefault="00F55583" w:rsidP="00F55583">
      <w:pPr>
        <w:rPr>
          <w:sz w:val="28"/>
        </w:rPr>
      </w:pPr>
    </w:p>
    <w:p w14:paraId="25C6280D" w14:textId="77777777" w:rsidR="00F55583" w:rsidRDefault="00F55583" w:rsidP="00F55583">
      <w:pPr>
        <w:rPr>
          <w:sz w:val="2"/>
        </w:rPr>
      </w:pPr>
    </w:p>
    <w:p w14:paraId="3DFB48CC" w14:textId="77777777" w:rsidR="00F55583" w:rsidRDefault="00F55583" w:rsidP="00F55583">
      <w:pPr>
        <w:rPr>
          <w:sz w:val="2"/>
        </w:rPr>
      </w:pPr>
    </w:p>
    <w:p w14:paraId="6C249E49" w14:textId="77777777" w:rsidR="00F55583" w:rsidRDefault="00F55583" w:rsidP="00F55583">
      <w:pPr>
        <w:rPr>
          <w:sz w:val="2"/>
        </w:rPr>
      </w:pPr>
    </w:p>
    <w:p w14:paraId="53D9511A" w14:textId="77777777" w:rsidR="00F55583" w:rsidRDefault="00F55583" w:rsidP="00F55583">
      <w:pPr>
        <w:rPr>
          <w:sz w:val="2"/>
        </w:rPr>
      </w:pPr>
    </w:p>
    <w:p w14:paraId="53093294" w14:textId="77777777" w:rsidR="00F55583" w:rsidRDefault="00F55583" w:rsidP="00F55583">
      <w:pPr>
        <w:rPr>
          <w:sz w:val="2"/>
        </w:rPr>
      </w:pPr>
    </w:p>
    <w:p w14:paraId="22E63355" w14:textId="77777777" w:rsidR="00F55583" w:rsidRDefault="00F55583" w:rsidP="00F55583">
      <w:pPr>
        <w:rPr>
          <w:sz w:val="2"/>
        </w:rPr>
      </w:pPr>
    </w:p>
    <w:p w14:paraId="744BF601" w14:textId="77777777" w:rsidR="00F55583" w:rsidRDefault="00F55583" w:rsidP="00F55583">
      <w:pPr>
        <w:rPr>
          <w:sz w:val="2"/>
        </w:rPr>
      </w:pPr>
    </w:p>
    <w:p w14:paraId="2129720F" w14:textId="77777777" w:rsidR="00F55583" w:rsidRDefault="00F55583" w:rsidP="00F55583">
      <w:pPr>
        <w:rPr>
          <w:sz w:val="2"/>
        </w:rPr>
      </w:pPr>
    </w:p>
    <w:p w14:paraId="4E09804A" w14:textId="77777777" w:rsidR="00F55583" w:rsidRDefault="00F55583" w:rsidP="00F55583">
      <w:pPr>
        <w:rPr>
          <w:sz w:val="2"/>
        </w:rPr>
      </w:pPr>
    </w:p>
    <w:p w14:paraId="5D8B84BA" w14:textId="77777777" w:rsidR="00F55583" w:rsidRDefault="00F55583" w:rsidP="00F55583">
      <w:pPr>
        <w:rPr>
          <w:sz w:val="2"/>
        </w:rPr>
      </w:pPr>
    </w:p>
    <w:p w14:paraId="4C6FB859" w14:textId="77777777" w:rsidR="00F55583" w:rsidRDefault="00F55583" w:rsidP="00F55583">
      <w:pPr>
        <w:rPr>
          <w:sz w:val="2"/>
        </w:rPr>
      </w:pPr>
    </w:p>
    <w:p w14:paraId="750013EF" w14:textId="77777777" w:rsidR="00F55583" w:rsidRDefault="00F55583" w:rsidP="00F55583">
      <w:pPr>
        <w:rPr>
          <w:sz w:val="2"/>
        </w:rPr>
      </w:pPr>
    </w:p>
    <w:p w14:paraId="1F099D5B" w14:textId="77777777" w:rsidR="00F55583" w:rsidRDefault="00F55583" w:rsidP="00F55583">
      <w:pPr>
        <w:rPr>
          <w:sz w:val="2"/>
        </w:rPr>
      </w:pPr>
    </w:p>
    <w:p w14:paraId="4EE66454" w14:textId="77777777" w:rsidR="00F55583" w:rsidRDefault="00F55583" w:rsidP="00F55583">
      <w:pPr>
        <w:rPr>
          <w:sz w:val="2"/>
        </w:rPr>
      </w:pPr>
    </w:p>
    <w:p w14:paraId="77A3D429" w14:textId="77777777" w:rsidR="00F55583" w:rsidRDefault="00F55583" w:rsidP="00F55583">
      <w:pPr>
        <w:rPr>
          <w:sz w:val="2"/>
        </w:rPr>
      </w:pPr>
    </w:p>
    <w:p w14:paraId="630F2D71" w14:textId="77777777" w:rsidR="00F55583" w:rsidRDefault="00F55583" w:rsidP="00F55583">
      <w:pPr>
        <w:rPr>
          <w:sz w:val="2"/>
        </w:rPr>
      </w:pPr>
    </w:p>
    <w:p w14:paraId="584F2E54" w14:textId="77777777" w:rsidR="00F55583" w:rsidRDefault="00F55583" w:rsidP="00F55583">
      <w:pPr>
        <w:rPr>
          <w:sz w:val="2"/>
        </w:rPr>
      </w:pPr>
    </w:p>
    <w:p w14:paraId="70B12407" w14:textId="77777777" w:rsidR="00F55583" w:rsidRDefault="00F55583" w:rsidP="00F55583">
      <w:pPr>
        <w:rPr>
          <w:sz w:val="2"/>
        </w:rPr>
      </w:pPr>
    </w:p>
    <w:p w14:paraId="56C026BD" w14:textId="77777777" w:rsidR="00F55583" w:rsidRDefault="00F55583" w:rsidP="00F55583">
      <w:pPr>
        <w:rPr>
          <w:sz w:val="2"/>
        </w:rPr>
      </w:pPr>
    </w:p>
    <w:p w14:paraId="249B06CA" w14:textId="77777777" w:rsidR="00F55583" w:rsidRDefault="00F55583" w:rsidP="00F55583">
      <w:pPr>
        <w:rPr>
          <w:sz w:val="2"/>
        </w:rPr>
      </w:pPr>
    </w:p>
    <w:p w14:paraId="6A603CF6" w14:textId="77777777" w:rsidR="00F55583" w:rsidRDefault="00F55583" w:rsidP="00F55583">
      <w:pPr>
        <w:rPr>
          <w:sz w:val="2"/>
        </w:rPr>
      </w:pPr>
    </w:p>
    <w:p w14:paraId="090F9172" w14:textId="77777777" w:rsidR="00F55583" w:rsidRDefault="00F55583" w:rsidP="00F55583">
      <w:pPr>
        <w:rPr>
          <w:sz w:val="2"/>
        </w:rPr>
      </w:pPr>
    </w:p>
    <w:p w14:paraId="354B815B" w14:textId="77777777" w:rsidR="00F55583" w:rsidRDefault="00F55583" w:rsidP="00F55583">
      <w:pPr>
        <w:rPr>
          <w:sz w:val="2"/>
        </w:rPr>
      </w:pPr>
    </w:p>
    <w:p w14:paraId="2CAE49B7" w14:textId="77777777" w:rsidR="00F55583" w:rsidRDefault="00F55583" w:rsidP="00F55583">
      <w:pPr>
        <w:rPr>
          <w:sz w:val="2"/>
        </w:rPr>
      </w:pPr>
    </w:p>
    <w:p w14:paraId="354EBA29" w14:textId="77777777" w:rsidR="00F55583" w:rsidRDefault="00F55583" w:rsidP="00F55583">
      <w:pPr>
        <w:rPr>
          <w:sz w:val="2"/>
        </w:rPr>
      </w:pPr>
    </w:p>
    <w:p w14:paraId="28489814" w14:textId="77777777" w:rsidR="00F55583" w:rsidRDefault="00F55583" w:rsidP="00F55583">
      <w:pPr>
        <w:rPr>
          <w:sz w:val="2"/>
        </w:rPr>
      </w:pPr>
    </w:p>
    <w:p w14:paraId="03FF014C" w14:textId="77777777" w:rsidR="00F55583" w:rsidRDefault="00F55583" w:rsidP="00F55583">
      <w:pPr>
        <w:rPr>
          <w:sz w:val="2"/>
        </w:rPr>
      </w:pPr>
    </w:p>
    <w:p w14:paraId="68E185C4" w14:textId="77777777" w:rsidR="00F55583" w:rsidRDefault="00F55583" w:rsidP="00F55583">
      <w:pPr>
        <w:rPr>
          <w:sz w:val="2"/>
        </w:rPr>
      </w:pPr>
    </w:p>
    <w:p w14:paraId="2ED5A325" w14:textId="77777777" w:rsidR="00F55583" w:rsidRDefault="00F55583" w:rsidP="00F55583">
      <w:pPr>
        <w:rPr>
          <w:sz w:val="2"/>
        </w:rPr>
      </w:pPr>
    </w:p>
    <w:p w14:paraId="54E08E58" w14:textId="77777777" w:rsidR="00F55583" w:rsidRDefault="00F55583" w:rsidP="00F55583">
      <w:pPr>
        <w:rPr>
          <w:sz w:val="2"/>
        </w:rPr>
      </w:pPr>
    </w:p>
    <w:p w14:paraId="45C19FE2" w14:textId="77777777" w:rsidR="00F55583" w:rsidRDefault="00F55583" w:rsidP="00F55583">
      <w:pPr>
        <w:rPr>
          <w:sz w:val="2"/>
        </w:rPr>
      </w:pPr>
    </w:p>
    <w:p w14:paraId="301F79BE" w14:textId="77777777" w:rsidR="00F55583" w:rsidRDefault="00F55583" w:rsidP="00F55583">
      <w:pPr>
        <w:rPr>
          <w:sz w:val="2"/>
        </w:rPr>
      </w:pPr>
    </w:p>
    <w:p w14:paraId="428E434B" w14:textId="77777777" w:rsidR="00F55583" w:rsidRDefault="00F55583" w:rsidP="00F55583">
      <w:pPr>
        <w:rPr>
          <w:sz w:val="2"/>
        </w:rPr>
      </w:pPr>
    </w:p>
    <w:p w14:paraId="66B862D8" w14:textId="77777777" w:rsidR="00F55583" w:rsidRDefault="00F55583" w:rsidP="00F55583">
      <w:pPr>
        <w:rPr>
          <w:sz w:val="2"/>
        </w:rPr>
      </w:pPr>
    </w:p>
    <w:p w14:paraId="4AB4E710" w14:textId="77777777" w:rsidR="00F55583" w:rsidRDefault="00F55583" w:rsidP="00F55583">
      <w:pPr>
        <w:rPr>
          <w:sz w:val="2"/>
        </w:rPr>
      </w:pPr>
    </w:p>
    <w:p w14:paraId="19112E8D" w14:textId="77777777" w:rsidR="00F55583" w:rsidRDefault="00F55583" w:rsidP="00F55583">
      <w:pPr>
        <w:rPr>
          <w:sz w:val="2"/>
        </w:rPr>
      </w:pPr>
    </w:p>
    <w:p w14:paraId="4333939D" w14:textId="77777777" w:rsidR="00F55583" w:rsidRDefault="00F55583" w:rsidP="00F55583">
      <w:pPr>
        <w:rPr>
          <w:sz w:val="2"/>
        </w:rPr>
      </w:pPr>
    </w:p>
    <w:p w14:paraId="2CB2D750" w14:textId="77777777" w:rsidR="00F55583" w:rsidRDefault="00F55583" w:rsidP="00F55583">
      <w:pPr>
        <w:rPr>
          <w:sz w:val="2"/>
        </w:rPr>
      </w:pPr>
    </w:p>
    <w:p w14:paraId="63FAD367" w14:textId="77777777" w:rsidR="00F55583" w:rsidRDefault="00F55583" w:rsidP="00F55583">
      <w:pPr>
        <w:rPr>
          <w:sz w:val="2"/>
        </w:rPr>
      </w:pPr>
    </w:p>
    <w:p w14:paraId="288D113A" w14:textId="77777777" w:rsidR="00F55583" w:rsidRDefault="00F55583" w:rsidP="00F55583">
      <w:pPr>
        <w:rPr>
          <w:sz w:val="2"/>
        </w:rPr>
      </w:pPr>
    </w:p>
    <w:p w14:paraId="46DAACBF" w14:textId="77777777" w:rsidR="00F55583" w:rsidRDefault="00F55583" w:rsidP="00F55583">
      <w:pPr>
        <w:rPr>
          <w:sz w:val="2"/>
        </w:rPr>
      </w:pPr>
    </w:p>
    <w:p w14:paraId="4E21EA96" w14:textId="77777777" w:rsidR="00F55583" w:rsidRDefault="00F55583" w:rsidP="00F55583">
      <w:pPr>
        <w:rPr>
          <w:sz w:val="2"/>
        </w:rPr>
      </w:pPr>
    </w:p>
    <w:p w14:paraId="0631561C" w14:textId="77777777" w:rsidR="00F55583" w:rsidRDefault="00F55583" w:rsidP="00F55583">
      <w:pPr>
        <w:rPr>
          <w:sz w:val="2"/>
        </w:rPr>
      </w:pPr>
    </w:p>
    <w:p w14:paraId="2DC12CF1" w14:textId="77777777" w:rsidR="00F55583" w:rsidRDefault="00F55583" w:rsidP="00F55583">
      <w:pPr>
        <w:rPr>
          <w:sz w:val="2"/>
        </w:rPr>
      </w:pPr>
    </w:p>
    <w:p w14:paraId="66E5D8F0" w14:textId="77777777" w:rsidR="00F55583" w:rsidRDefault="00F55583" w:rsidP="00F55583">
      <w:pPr>
        <w:rPr>
          <w:sz w:val="2"/>
        </w:rPr>
      </w:pPr>
    </w:p>
    <w:p w14:paraId="1AC062A8" w14:textId="77777777" w:rsidR="00F55583" w:rsidRDefault="00F55583" w:rsidP="00F55583">
      <w:pPr>
        <w:rPr>
          <w:sz w:val="2"/>
        </w:rPr>
      </w:pPr>
    </w:p>
    <w:p w14:paraId="619576FC" w14:textId="77777777" w:rsidR="00F55583" w:rsidRDefault="00F55583" w:rsidP="00F55583">
      <w:pPr>
        <w:rPr>
          <w:sz w:val="2"/>
        </w:rPr>
      </w:pPr>
    </w:p>
    <w:p w14:paraId="3E0284FA" w14:textId="77777777" w:rsidR="00F55583" w:rsidRDefault="00F55583" w:rsidP="00F55583">
      <w:pPr>
        <w:rPr>
          <w:sz w:val="2"/>
        </w:rPr>
      </w:pPr>
    </w:p>
    <w:p w14:paraId="01B44616" w14:textId="77777777" w:rsidR="00F55583" w:rsidRDefault="00F55583" w:rsidP="00F55583">
      <w:pPr>
        <w:rPr>
          <w:sz w:val="2"/>
        </w:rPr>
      </w:pPr>
    </w:p>
    <w:p w14:paraId="7BF1769B" w14:textId="77777777" w:rsidR="00F55583" w:rsidRDefault="00F55583" w:rsidP="00F55583">
      <w:pPr>
        <w:rPr>
          <w:sz w:val="2"/>
        </w:rPr>
      </w:pPr>
    </w:p>
    <w:p w14:paraId="7960167D" w14:textId="77777777" w:rsidR="00F55583" w:rsidRDefault="00F55583" w:rsidP="00F55583">
      <w:pPr>
        <w:rPr>
          <w:sz w:val="2"/>
        </w:rPr>
      </w:pPr>
    </w:p>
    <w:p w14:paraId="764BA5D4" w14:textId="77777777" w:rsidR="00F55583" w:rsidRDefault="00F55583" w:rsidP="00F55583">
      <w:pPr>
        <w:rPr>
          <w:sz w:val="2"/>
        </w:rPr>
      </w:pPr>
    </w:p>
    <w:p w14:paraId="4F25AFEC" w14:textId="77777777" w:rsidR="00F55583" w:rsidRDefault="00F55583" w:rsidP="00F55583">
      <w:pPr>
        <w:rPr>
          <w:sz w:val="2"/>
        </w:rPr>
      </w:pPr>
    </w:p>
    <w:p w14:paraId="73DADEF3" w14:textId="77777777" w:rsidR="00F55583" w:rsidRDefault="00F55583" w:rsidP="00F55583">
      <w:pPr>
        <w:rPr>
          <w:sz w:val="2"/>
        </w:rPr>
      </w:pPr>
    </w:p>
    <w:p w14:paraId="2EA817E6" w14:textId="77777777" w:rsidR="00F55583" w:rsidRDefault="00F55583" w:rsidP="00F55583">
      <w:pPr>
        <w:rPr>
          <w:sz w:val="2"/>
        </w:rPr>
      </w:pPr>
    </w:p>
    <w:p w14:paraId="01A9A3B5" w14:textId="77777777" w:rsidR="00F55583" w:rsidRDefault="00F55583" w:rsidP="00F55583">
      <w:pPr>
        <w:rPr>
          <w:sz w:val="2"/>
        </w:rPr>
      </w:pPr>
    </w:p>
    <w:p w14:paraId="63F9FF5D" w14:textId="77777777" w:rsidR="00F55583" w:rsidRDefault="00F55583" w:rsidP="00F55583">
      <w:pPr>
        <w:rPr>
          <w:sz w:val="2"/>
        </w:rPr>
      </w:pPr>
    </w:p>
    <w:p w14:paraId="08C67DDD" w14:textId="77777777" w:rsidR="00F55583" w:rsidRDefault="00F55583" w:rsidP="00F55583">
      <w:pPr>
        <w:rPr>
          <w:sz w:val="2"/>
        </w:rPr>
      </w:pPr>
    </w:p>
    <w:p w14:paraId="41D73584" w14:textId="77777777" w:rsidR="00F55583" w:rsidRDefault="00F55583" w:rsidP="00F55583">
      <w:pPr>
        <w:rPr>
          <w:sz w:val="2"/>
        </w:rPr>
      </w:pPr>
    </w:p>
    <w:p w14:paraId="782CE590" w14:textId="77777777" w:rsidR="00F55583" w:rsidRDefault="00F55583" w:rsidP="00F55583">
      <w:pPr>
        <w:rPr>
          <w:sz w:val="2"/>
        </w:rPr>
      </w:pPr>
    </w:p>
    <w:p w14:paraId="6D6FB2A1" w14:textId="77777777" w:rsidR="00F55583" w:rsidRDefault="00F55583" w:rsidP="00F55583">
      <w:pPr>
        <w:rPr>
          <w:sz w:val="2"/>
        </w:rPr>
      </w:pPr>
    </w:p>
    <w:p w14:paraId="7124CB4A" w14:textId="77777777" w:rsidR="00F55583" w:rsidRDefault="00F55583" w:rsidP="00F55583">
      <w:pPr>
        <w:rPr>
          <w:sz w:val="2"/>
        </w:rPr>
      </w:pPr>
    </w:p>
    <w:p w14:paraId="2B97B904" w14:textId="77777777" w:rsidR="00F55583" w:rsidRDefault="00F55583" w:rsidP="00F55583">
      <w:pPr>
        <w:rPr>
          <w:sz w:val="2"/>
        </w:rPr>
      </w:pPr>
    </w:p>
    <w:p w14:paraId="76A18DEA" w14:textId="77777777" w:rsidR="00F55583" w:rsidRDefault="00F55583" w:rsidP="00F55583">
      <w:pPr>
        <w:rPr>
          <w:sz w:val="2"/>
        </w:rPr>
      </w:pPr>
    </w:p>
    <w:p w14:paraId="2ECE4471" w14:textId="77777777" w:rsidR="00F55583" w:rsidRDefault="00F55583" w:rsidP="00F55583">
      <w:pPr>
        <w:rPr>
          <w:sz w:val="2"/>
        </w:rPr>
      </w:pPr>
    </w:p>
    <w:p w14:paraId="3A247566" w14:textId="77777777" w:rsidR="00F55583" w:rsidRDefault="00F55583" w:rsidP="00F55583">
      <w:pPr>
        <w:rPr>
          <w:sz w:val="2"/>
        </w:rPr>
      </w:pPr>
    </w:p>
    <w:p w14:paraId="23B8956F" w14:textId="77777777" w:rsidR="00F55583" w:rsidRDefault="00F55583" w:rsidP="00F55583">
      <w:pPr>
        <w:rPr>
          <w:sz w:val="2"/>
        </w:rPr>
      </w:pPr>
    </w:p>
    <w:p w14:paraId="7B4992D2" w14:textId="77777777" w:rsidR="00F55583" w:rsidRDefault="00F55583" w:rsidP="00F55583">
      <w:pPr>
        <w:rPr>
          <w:sz w:val="2"/>
        </w:rPr>
      </w:pPr>
    </w:p>
    <w:p w14:paraId="509277C7" w14:textId="77777777" w:rsidR="00F55583" w:rsidRDefault="00F55583" w:rsidP="00F55583">
      <w:pPr>
        <w:rPr>
          <w:sz w:val="2"/>
        </w:rPr>
      </w:pPr>
    </w:p>
    <w:p w14:paraId="1E09DFF1" w14:textId="77777777" w:rsidR="00F55583" w:rsidRPr="001D251D" w:rsidRDefault="00F55583" w:rsidP="00F55583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77"/>
        <w:gridCol w:w="313"/>
        <w:gridCol w:w="269"/>
        <w:gridCol w:w="60"/>
        <w:gridCol w:w="522"/>
        <w:gridCol w:w="121"/>
        <w:gridCol w:w="643"/>
        <w:gridCol w:w="642"/>
        <w:gridCol w:w="10"/>
        <w:gridCol w:w="633"/>
        <w:gridCol w:w="501"/>
        <w:gridCol w:w="142"/>
        <w:gridCol w:w="142"/>
        <w:gridCol w:w="569"/>
        <w:gridCol w:w="92"/>
        <w:gridCol w:w="477"/>
        <w:gridCol w:w="138"/>
        <w:gridCol w:w="47"/>
        <w:gridCol w:w="661"/>
        <w:gridCol w:w="662"/>
        <w:gridCol w:w="48"/>
        <w:gridCol w:w="613"/>
        <w:gridCol w:w="666"/>
      </w:tblGrid>
      <w:tr w:rsidR="00F55583" w14:paraId="4B5ACBFA" w14:textId="77777777" w:rsidTr="00F55583">
        <w:trPr>
          <w:trHeight w:val="442"/>
        </w:trPr>
        <w:tc>
          <w:tcPr>
            <w:tcW w:w="682" w:type="dxa"/>
            <w:hideMark/>
          </w:tcPr>
          <w:p w14:paraId="7BE0E16F" w14:textId="77777777" w:rsidR="00F55583" w:rsidRPr="000D70A7" w:rsidRDefault="00F55583" w:rsidP="00F55583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8</w:t>
            </w:r>
          </w:p>
        </w:tc>
        <w:tc>
          <w:tcPr>
            <w:tcW w:w="8248" w:type="dxa"/>
            <w:gridSpan w:val="23"/>
          </w:tcPr>
          <w:p w14:paraId="7D356B10" w14:textId="77777777" w:rsidR="00F55583" w:rsidRPr="000D70A7" w:rsidRDefault="00F55583" w:rsidP="00F55583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 w:rsidRPr="000D70A7">
              <w:rPr>
                <w:color w:val="808080" w:themeColor="background1" w:themeShade="80"/>
                <w:sz w:val="21"/>
                <w:szCs w:val="21"/>
              </w:rPr>
              <w:t>Addieren und subtrahieren</w:t>
            </w:r>
          </w:p>
          <w:p w14:paraId="05593BE1" w14:textId="77777777" w:rsidR="00F55583" w:rsidRPr="000D70A7" w:rsidRDefault="00F55583" w:rsidP="00F55583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F55583" w14:paraId="537B1F97" w14:textId="77777777" w:rsidTr="00F55583">
        <w:trPr>
          <w:trHeight w:val="823"/>
        </w:trPr>
        <w:tc>
          <w:tcPr>
            <w:tcW w:w="682" w:type="dxa"/>
          </w:tcPr>
          <w:p w14:paraId="75501A39" w14:textId="77777777" w:rsidR="00F55583" w:rsidRPr="00FD346C" w:rsidRDefault="00F55583" w:rsidP="00F55583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7" w:type="dxa"/>
          </w:tcPr>
          <w:p w14:paraId="1D0AE5D5" w14:textId="77777777" w:rsidR="00F55583" w:rsidRPr="00D25DFA" w:rsidRDefault="00F55583" w:rsidP="00F55583">
            <w:pPr>
              <w:pStyle w:val="berschrift2"/>
            </w:pPr>
            <w:r w:rsidRPr="00D25DFA">
              <w:t>a)</w:t>
            </w:r>
          </w:p>
          <w:p w14:paraId="461FF039" w14:textId="77777777" w:rsidR="00F55583" w:rsidRPr="00B83219" w:rsidRDefault="00F55583" w:rsidP="00F55583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971" w:type="dxa"/>
            <w:gridSpan w:val="22"/>
          </w:tcPr>
          <w:p w14:paraId="524F9E5C" w14:textId="77777777" w:rsidR="00F55583" w:rsidRPr="00B83219" w:rsidRDefault="00F55583" w:rsidP="00F55583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</w:tc>
      </w:tr>
      <w:tr w:rsidR="00F55583" w14:paraId="6A724C25" w14:textId="77777777" w:rsidTr="00F55583">
        <w:trPr>
          <w:trHeight w:val="340"/>
        </w:trPr>
        <w:tc>
          <w:tcPr>
            <w:tcW w:w="682" w:type="dxa"/>
          </w:tcPr>
          <w:p w14:paraId="3577BA79" w14:textId="77777777" w:rsidR="00F55583" w:rsidRDefault="00F55583" w:rsidP="00F55583"/>
        </w:tc>
        <w:tc>
          <w:tcPr>
            <w:tcW w:w="277" w:type="dxa"/>
          </w:tcPr>
          <w:p w14:paraId="4D398CE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  <w:gridSpan w:val="2"/>
          </w:tcPr>
          <w:p w14:paraId="33DF1E56" w14:textId="77777777" w:rsidR="00F55583" w:rsidRPr="00503E42" w:rsidRDefault="00F55583" w:rsidP="00F55583">
            <w:pPr>
              <w:tabs>
                <w:tab w:val="left" w:pos="1236"/>
              </w:tabs>
              <w:rPr>
                <w:color w:val="000000" w:themeColor="text1"/>
              </w:rPr>
            </w:pPr>
          </w:p>
        </w:tc>
        <w:tc>
          <w:tcPr>
            <w:tcW w:w="582" w:type="dxa"/>
            <w:gridSpan w:val="2"/>
          </w:tcPr>
          <w:p w14:paraId="119B875C" w14:textId="77777777" w:rsidR="00F55583" w:rsidRPr="00503E42" w:rsidRDefault="00F55583" w:rsidP="00F55583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503E42">
              <w:rPr>
                <w:color w:val="000000" w:themeColor="text1"/>
              </w:rPr>
              <w:t>a1)</w:t>
            </w:r>
          </w:p>
        </w:tc>
        <w:tc>
          <w:tcPr>
            <w:tcW w:w="2692" w:type="dxa"/>
            <w:gridSpan w:val="7"/>
          </w:tcPr>
          <w:p w14:paraId="16A49E27" w14:textId="77777777" w:rsidR="00F55583" w:rsidRDefault="00F55583" w:rsidP="00F55583">
            <w:pPr>
              <w:tabs>
                <w:tab w:val="left" w:pos="1236"/>
              </w:tabs>
              <w:rPr>
                <w:noProof/>
              </w:rPr>
            </w:pPr>
            <w:r>
              <w:rPr>
                <w:color w:val="0D0D0D" w:themeColor="text1" w:themeTint="F2"/>
              </w:rPr>
              <w:t>3245 + 3653</w:t>
            </w:r>
          </w:p>
        </w:tc>
        <w:tc>
          <w:tcPr>
            <w:tcW w:w="142" w:type="dxa"/>
          </w:tcPr>
          <w:p w14:paraId="44540DD1" w14:textId="77777777" w:rsidR="00F55583" w:rsidRDefault="00F55583" w:rsidP="00F55583">
            <w:pPr>
              <w:pStyle w:val="berschrift2"/>
            </w:pPr>
          </w:p>
        </w:tc>
        <w:tc>
          <w:tcPr>
            <w:tcW w:w="569" w:type="dxa"/>
          </w:tcPr>
          <w:p w14:paraId="67A2E7FC" w14:textId="77777777" w:rsidR="00F55583" w:rsidRPr="00497B55" w:rsidRDefault="00F55583" w:rsidP="00F55583">
            <w:pPr>
              <w:jc w:val="left"/>
              <w:rPr>
                <w:bCs/>
                <w:color w:val="0D0D0D" w:themeColor="text1" w:themeTint="F2"/>
              </w:rPr>
            </w:pPr>
          </w:p>
        </w:tc>
        <w:tc>
          <w:tcPr>
            <w:tcW w:w="569" w:type="dxa"/>
            <w:gridSpan w:val="2"/>
          </w:tcPr>
          <w:p w14:paraId="6FAA9F50" w14:textId="77777777" w:rsidR="00F55583" w:rsidRPr="00497B55" w:rsidRDefault="00F55583" w:rsidP="00F55583">
            <w:pPr>
              <w:jc w:val="left"/>
              <w:rPr>
                <w:bCs/>
                <w:color w:val="0D0D0D" w:themeColor="text1" w:themeTint="F2"/>
              </w:rPr>
            </w:pPr>
            <w:r w:rsidRPr="00497B55">
              <w:rPr>
                <w:bCs/>
                <w:color w:val="0D0D0D" w:themeColor="text1" w:themeTint="F2"/>
              </w:rPr>
              <w:t>b1)</w:t>
            </w:r>
          </w:p>
        </w:tc>
        <w:tc>
          <w:tcPr>
            <w:tcW w:w="2835" w:type="dxa"/>
            <w:gridSpan w:val="7"/>
          </w:tcPr>
          <w:p w14:paraId="7FAEA80F" w14:textId="77777777" w:rsidR="00F55583" w:rsidRPr="00497B55" w:rsidRDefault="00F55583" w:rsidP="00F55583">
            <w:pPr>
              <w:jc w:val="left"/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>6895 - 3</w:t>
            </w:r>
            <w:r w:rsidRPr="00497B55">
              <w:rPr>
                <w:noProof/>
                <w:color w:val="0D0D0D" w:themeColor="text1" w:themeTint="F2"/>
              </w:rPr>
              <w:t>653</w:t>
            </w:r>
          </w:p>
        </w:tc>
      </w:tr>
      <w:tr w:rsidR="00F55583" w14:paraId="570BE539" w14:textId="77777777" w:rsidTr="00F55583">
        <w:trPr>
          <w:trHeight w:val="340"/>
        </w:trPr>
        <w:tc>
          <w:tcPr>
            <w:tcW w:w="682" w:type="dxa"/>
            <w:vMerge w:val="restart"/>
          </w:tcPr>
          <w:p w14:paraId="3DE01BA8" w14:textId="77777777" w:rsidR="00F55583" w:rsidRDefault="00F55583" w:rsidP="00F55583"/>
        </w:tc>
        <w:tc>
          <w:tcPr>
            <w:tcW w:w="277" w:type="dxa"/>
            <w:vMerge w:val="restart"/>
          </w:tcPr>
          <w:p w14:paraId="5991CB4E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49314FEB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D3C962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E1745D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3A03BA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ADDECB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4904FC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 w:val="restart"/>
            <w:tcBorders>
              <w:left w:val="single" w:sz="4" w:space="0" w:color="BFBFBF"/>
            </w:tcBorders>
          </w:tcPr>
          <w:p w14:paraId="5F511F79" w14:textId="77777777" w:rsidR="00F55583" w:rsidRPr="00BB4BB1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</w:tcPr>
          <w:p w14:paraId="46313C66" w14:textId="77777777" w:rsidR="00F55583" w:rsidRPr="00BB4BB1" w:rsidRDefault="00F55583" w:rsidP="00F55583">
            <w:pPr>
              <w:jc w:val="center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E6EDEB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423A8B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CCCF19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31BB70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F08ADB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67B7F16C" w14:textId="77777777" w:rsidTr="00F55583">
        <w:trPr>
          <w:trHeight w:val="340"/>
        </w:trPr>
        <w:tc>
          <w:tcPr>
            <w:tcW w:w="682" w:type="dxa"/>
            <w:vMerge/>
          </w:tcPr>
          <w:p w14:paraId="7E65AAAC" w14:textId="77777777" w:rsidR="00F55583" w:rsidRDefault="00F55583" w:rsidP="00F55583"/>
        </w:tc>
        <w:tc>
          <w:tcPr>
            <w:tcW w:w="277" w:type="dxa"/>
            <w:vMerge/>
          </w:tcPr>
          <w:p w14:paraId="1D518910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5C03F8F6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72E084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1BF80E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7EB3A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D80E79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B02247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/>
            <w:tcBorders>
              <w:left w:val="single" w:sz="4" w:space="0" w:color="BFBFBF"/>
            </w:tcBorders>
          </w:tcPr>
          <w:p w14:paraId="6A1FF454" w14:textId="77777777" w:rsidR="00F55583" w:rsidRPr="00BB4BB1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</w:tcPr>
          <w:p w14:paraId="66ED2224" w14:textId="77777777" w:rsidR="00F55583" w:rsidRPr="00BB4BB1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43A0F0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81D334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05EAF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8D55E4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24B81C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6BC82E3C" w14:textId="77777777" w:rsidTr="00F55583">
        <w:trPr>
          <w:trHeight w:val="340"/>
        </w:trPr>
        <w:tc>
          <w:tcPr>
            <w:tcW w:w="682" w:type="dxa"/>
            <w:vMerge/>
          </w:tcPr>
          <w:p w14:paraId="16B5A19D" w14:textId="77777777" w:rsidR="00F55583" w:rsidRDefault="00F55583" w:rsidP="00F55583"/>
        </w:tc>
        <w:tc>
          <w:tcPr>
            <w:tcW w:w="277" w:type="dxa"/>
            <w:vMerge/>
          </w:tcPr>
          <w:p w14:paraId="5105D4A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67BC1BF4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894133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970809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1C1830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D8B7E4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13601E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/>
            <w:tcBorders>
              <w:left w:val="single" w:sz="4" w:space="0" w:color="BFBFBF"/>
            </w:tcBorders>
          </w:tcPr>
          <w:p w14:paraId="0E5B6B3E" w14:textId="77777777" w:rsidR="00F55583" w:rsidRPr="00BB4BB1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</w:tcPr>
          <w:p w14:paraId="642DE53D" w14:textId="77777777" w:rsidR="00F55583" w:rsidRPr="00BB4BB1" w:rsidRDefault="00F55583" w:rsidP="00F55583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C04C72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4191D9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8502E8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CD4649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0E4DB7" w14:textId="77777777" w:rsidR="00F55583" w:rsidRPr="00BB4BB1" w:rsidRDefault="00F55583" w:rsidP="00F55583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F55583" w14:paraId="03C9FCBE" w14:textId="77777777" w:rsidTr="00F55583">
        <w:trPr>
          <w:trHeight w:val="340"/>
        </w:trPr>
        <w:tc>
          <w:tcPr>
            <w:tcW w:w="682" w:type="dxa"/>
          </w:tcPr>
          <w:p w14:paraId="79A29BF2" w14:textId="77777777" w:rsidR="00F55583" w:rsidRDefault="00F55583" w:rsidP="00F55583"/>
        </w:tc>
        <w:tc>
          <w:tcPr>
            <w:tcW w:w="277" w:type="dxa"/>
          </w:tcPr>
          <w:p w14:paraId="6E457F5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11"/>
          </w:tcPr>
          <w:p w14:paraId="7B32D9C9" w14:textId="77777777" w:rsidR="00F55583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2" w:type="dxa"/>
            <w:shd w:val="clear" w:color="auto" w:fill="auto"/>
          </w:tcPr>
          <w:p w14:paraId="68D9E23D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3973" w:type="dxa"/>
            <w:gridSpan w:val="10"/>
            <w:shd w:val="clear" w:color="auto" w:fill="auto"/>
          </w:tcPr>
          <w:p w14:paraId="09C91F7F" w14:textId="77777777" w:rsidR="00F55583" w:rsidRDefault="00F55583" w:rsidP="00F55583">
            <w:pPr>
              <w:pStyle w:val="berschrift2"/>
              <w:rPr>
                <w:b w:val="0"/>
              </w:rPr>
            </w:pPr>
          </w:p>
        </w:tc>
      </w:tr>
      <w:tr w:rsidR="00F55583" w14:paraId="3B600F14" w14:textId="77777777" w:rsidTr="00F55583">
        <w:trPr>
          <w:trHeight w:val="340"/>
        </w:trPr>
        <w:tc>
          <w:tcPr>
            <w:tcW w:w="682" w:type="dxa"/>
          </w:tcPr>
          <w:p w14:paraId="76F1C1F0" w14:textId="77777777" w:rsidR="00F55583" w:rsidRDefault="00F55583" w:rsidP="00F55583"/>
        </w:tc>
        <w:tc>
          <w:tcPr>
            <w:tcW w:w="277" w:type="dxa"/>
          </w:tcPr>
          <w:p w14:paraId="33AA07E1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  <w:gridSpan w:val="2"/>
          </w:tcPr>
          <w:p w14:paraId="1CFD079A" w14:textId="77777777" w:rsidR="00F55583" w:rsidRPr="00497B55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82" w:type="dxa"/>
            <w:gridSpan w:val="2"/>
          </w:tcPr>
          <w:p w14:paraId="32194FA6" w14:textId="77777777" w:rsidR="00F55583" w:rsidRPr="00497B55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497B55">
              <w:rPr>
                <w:color w:val="0D0D0D" w:themeColor="text1" w:themeTint="F2"/>
              </w:rPr>
              <w:t>a2)</w:t>
            </w:r>
          </w:p>
        </w:tc>
        <w:tc>
          <w:tcPr>
            <w:tcW w:w="2692" w:type="dxa"/>
            <w:gridSpan w:val="7"/>
          </w:tcPr>
          <w:p w14:paraId="10116FB2" w14:textId="77777777" w:rsidR="00F55583" w:rsidRPr="00497B55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85</w:t>
            </w:r>
            <w:r w:rsidRPr="00497B55">
              <w:rPr>
                <w:color w:val="0D0D0D" w:themeColor="text1" w:themeTint="F2"/>
              </w:rPr>
              <w:t xml:space="preserve">39 + </w:t>
            </w:r>
            <w:r>
              <w:rPr>
                <w:color w:val="0D0D0D" w:themeColor="text1" w:themeTint="F2"/>
              </w:rPr>
              <w:t>3</w:t>
            </w:r>
            <w:r w:rsidRPr="00497B55">
              <w:rPr>
                <w:color w:val="0D0D0D" w:themeColor="text1" w:themeTint="F2"/>
              </w:rPr>
              <w:t>653</w:t>
            </w:r>
          </w:p>
        </w:tc>
        <w:tc>
          <w:tcPr>
            <w:tcW w:w="142" w:type="dxa"/>
            <w:tcBorders>
              <w:left w:val="nil"/>
            </w:tcBorders>
            <w:shd w:val="clear" w:color="auto" w:fill="auto"/>
          </w:tcPr>
          <w:p w14:paraId="07F6B1B8" w14:textId="77777777" w:rsidR="00F55583" w:rsidRPr="00271D9C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69" w:type="dxa"/>
            <w:shd w:val="clear" w:color="auto" w:fill="auto"/>
          </w:tcPr>
          <w:p w14:paraId="1E0CA036" w14:textId="77777777" w:rsidR="00F55583" w:rsidRPr="009829CE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69" w:type="dxa"/>
            <w:gridSpan w:val="2"/>
            <w:shd w:val="clear" w:color="auto" w:fill="auto"/>
          </w:tcPr>
          <w:p w14:paraId="656AEC37" w14:textId="77777777" w:rsidR="00F55583" w:rsidRPr="009829CE" w:rsidRDefault="00F55583" w:rsidP="00F55583">
            <w:pPr>
              <w:rPr>
                <w:color w:val="0D0D0D" w:themeColor="text1" w:themeTint="F2"/>
              </w:rPr>
            </w:pPr>
            <w:r w:rsidRPr="009829CE">
              <w:rPr>
                <w:color w:val="0D0D0D" w:themeColor="text1" w:themeTint="F2"/>
              </w:rPr>
              <w:t>b2)</w:t>
            </w:r>
          </w:p>
        </w:tc>
        <w:tc>
          <w:tcPr>
            <w:tcW w:w="2835" w:type="dxa"/>
            <w:gridSpan w:val="7"/>
            <w:shd w:val="clear" w:color="auto" w:fill="auto"/>
          </w:tcPr>
          <w:p w14:paraId="51F4E773" w14:textId="77777777" w:rsidR="00F55583" w:rsidRPr="00497B55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8539 - 3</w:t>
            </w:r>
            <w:r w:rsidRPr="00497B55">
              <w:rPr>
                <w:color w:val="0D0D0D" w:themeColor="text1" w:themeTint="F2"/>
              </w:rPr>
              <w:t>653</w:t>
            </w:r>
          </w:p>
        </w:tc>
      </w:tr>
      <w:tr w:rsidR="00F55583" w14:paraId="356ED14F" w14:textId="77777777" w:rsidTr="00F55583">
        <w:trPr>
          <w:trHeight w:val="340"/>
        </w:trPr>
        <w:tc>
          <w:tcPr>
            <w:tcW w:w="682" w:type="dxa"/>
            <w:vMerge w:val="restart"/>
          </w:tcPr>
          <w:p w14:paraId="6F2F461C" w14:textId="77777777" w:rsidR="00F55583" w:rsidRDefault="00F55583" w:rsidP="00F55583"/>
        </w:tc>
        <w:tc>
          <w:tcPr>
            <w:tcW w:w="277" w:type="dxa"/>
            <w:vMerge w:val="restart"/>
          </w:tcPr>
          <w:p w14:paraId="03A183D5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664B25F8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FC7FA5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B9D400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06F5F8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16E923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FAA679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 w:val="restart"/>
            <w:tcBorders>
              <w:left w:val="single" w:sz="4" w:space="0" w:color="BFBFBF"/>
            </w:tcBorders>
            <w:shd w:val="clear" w:color="auto" w:fill="auto"/>
          </w:tcPr>
          <w:p w14:paraId="59D16A17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  <w:shd w:val="clear" w:color="auto" w:fill="auto"/>
          </w:tcPr>
          <w:p w14:paraId="51DFD131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26920AA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616E7C2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7C5DAB1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C636A48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CF1058E" w14:textId="77777777" w:rsidR="00F55583" w:rsidRPr="00830A7F" w:rsidRDefault="00F55583" w:rsidP="00F55583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F55583" w14:paraId="665E52B9" w14:textId="77777777" w:rsidTr="00F55583">
        <w:trPr>
          <w:trHeight w:val="340"/>
        </w:trPr>
        <w:tc>
          <w:tcPr>
            <w:tcW w:w="682" w:type="dxa"/>
            <w:vMerge/>
          </w:tcPr>
          <w:p w14:paraId="77608A6E" w14:textId="77777777" w:rsidR="00F55583" w:rsidRDefault="00F55583" w:rsidP="00F55583"/>
        </w:tc>
        <w:tc>
          <w:tcPr>
            <w:tcW w:w="277" w:type="dxa"/>
            <w:vMerge/>
          </w:tcPr>
          <w:p w14:paraId="4DAB89C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48D1A62E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11B7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E75529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BAD0D2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E9FAB5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43B33D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/>
            <w:tcBorders>
              <w:left w:val="single" w:sz="4" w:space="0" w:color="BFBFBF"/>
            </w:tcBorders>
            <w:shd w:val="clear" w:color="auto" w:fill="auto"/>
          </w:tcPr>
          <w:p w14:paraId="384021EC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  <w:shd w:val="clear" w:color="auto" w:fill="auto"/>
          </w:tcPr>
          <w:p w14:paraId="0F6230C1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4F523AB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B6642DF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D202021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7D77E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C6D40DD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4E986607" w14:textId="77777777" w:rsidTr="00F55583">
        <w:trPr>
          <w:trHeight w:val="340"/>
        </w:trPr>
        <w:tc>
          <w:tcPr>
            <w:tcW w:w="682" w:type="dxa"/>
            <w:vMerge/>
          </w:tcPr>
          <w:p w14:paraId="4B986763" w14:textId="77777777" w:rsidR="00F55583" w:rsidRDefault="00F55583" w:rsidP="00F55583"/>
        </w:tc>
        <w:tc>
          <w:tcPr>
            <w:tcW w:w="277" w:type="dxa"/>
            <w:vMerge/>
          </w:tcPr>
          <w:p w14:paraId="30C3152F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47108C35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DFA8D1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5C326A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06FA35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B973B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9BAC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/>
            <w:tcBorders>
              <w:left w:val="single" w:sz="4" w:space="0" w:color="BFBFBF"/>
            </w:tcBorders>
            <w:shd w:val="clear" w:color="auto" w:fill="auto"/>
          </w:tcPr>
          <w:p w14:paraId="769F4912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  <w:shd w:val="clear" w:color="auto" w:fill="auto"/>
          </w:tcPr>
          <w:p w14:paraId="57C31D37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44B38C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DA909A2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8E3446C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1C4C264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626A6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6576E64C" w14:textId="77777777" w:rsidTr="00F55583">
        <w:trPr>
          <w:trHeight w:val="340"/>
        </w:trPr>
        <w:tc>
          <w:tcPr>
            <w:tcW w:w="682" w:type="dxa"/>
            <w:vMerge/>
          </w:tcPr>
          <w:p w14:paraId="478F035E" w14:textId="77777777" w:rsidR="00F55583" w:rsidRDefault="00F55583" w:rsidP="00F55583"/>
        </w:tc>
        <w:tc>
          <w:tcPr>
            <w:tcW w:w="277" w:type="dxa"/>
            <w:vMerge/>
          </w:tcPr>
          <w:p w14:paraId="54810B68" w14:textId="77777777" w:rsidR="00F55583" w:rsidRPr="002A371E" w:rsidRDefault="00F55583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642" w:type="dxa"/>
            <w:gridSpan w:val="3"/>
            <w:tcBorders>
              <w:right w:val="single" w:sz="4" w:space="0" w:color="BFBFBF"/>
            </w:tcBorders>
          </w:tcPr>
          <w:p w14:paraId="759F81F3" w14:textId="77777777" w:rsidR="00F55583" w:rsidRPr="00BB4BB1" w:rsidRDefault="00F55583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493A12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458282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AC7106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78BBB7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C6085C" w14:textId="77777777" w:rsidR="00F55583" w:rsidRPr="00BB4BB1" w:rsidRDefault="00F55583" w:rsidP="00F55583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vMerge/>
            <w:tcBorders>
              <w:left w:val="single" w:sz="4" w:space="0" w:color="BFBFBF"/>
            </w:tcBorders>
            <w:shd w:val="clear" w:color="auto" w:fill="auto"/>
          </w:tcPr>
          <w:p w14:paraId="283BAA0F" w14:textId="77777777" w:rsidR="00F55583" w:rsidRPr="002A371E" w:rsidRDefault="00F55583" w:rsidP="00F55583">
            <w:pPr>
              <w:pStyle w:val="berschrift2"/>
            </w:pPr>
          </w:p>
        </w:tc>
        <w:tc>
          <w:tcPr>
            <w:tcW w:w="661" w:type="dxa"/>
            <w:gridSpan w:val="2"/>
            <w:tcBorders>
              <w:right w:val="single" w:sz="4" w:space="0" w:color="BFBFBF"/>
            </w:tcBorders>
            <w:shd w:val="clear" w:color="auto" w:fill="auto"/>
          </w:tcPr>
          <w:p w14:paraId="13F7C5DD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36E5C8B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BE10F3F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412BA0D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D788094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6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2E99145" w14:textId="77777777" w:rsidR="00F55583" w:rsidRPr="00830A7F" w:rsidRDefault="00F55583" w:rsidP="00F55583">
            <w:pPr>
              <w:pStyle w:val="berschrift2"/>
              <w:ind w:hanging="428"/>
              <w:rPr>
                <w:b w:val="0"/>
              </w:rPr>
            </w:pPr>
          </w:p>
        </w:tc>
      </w:tr>
      <w:tr w:rsidR="00F55583" w14:paraId="7125E8A7" w14:textId="77777777" w:rsidTr="00F55583">
        <w:trPr>
          <w:trHeight w:val="240"/>
        </w:trPr>
        <w:tc>
          <w:tcPr>
            <w:tcW w:w="682" w:type="dxa"/>
          </w:tcPr>
          <w:p w14:paraId="1D6DD079" w14:textId="77777777" w:rsidR="00F55583" w:rsidRPr="00A34F62" w:rsidRDefault="00F55583" w:rsidP="00F55583">
            <w:pPr>
              <w:rPr>
                <w:sz w:val="8"/>
              </w:rPr>
            </w:pPr>
          </w:p>
        </w:tc>
        <w:tc>
          <w:tcPr>
            <w:tcW w:w="277" w:type="dxa"/>
          </w:tcPr>
          <w:p w14:paraId="18E363C9" w14:textId="77777777" w:rsidR="00F55583" w:rsidRPr="00A34F62" w:rsidRDefault="00F55583" w:rsidP="00F55583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13" w:type="dxa"/>
          </w:tcPr>
          <w:p w14:paraId="6677E7D7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267" w:type="dxa"/>
            <w:gridSpan w:val="7"/>
          </w:tcPr>
          <w:p w14:paraId="21060A6F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D0D0D" w:themeColor="text1" w:themeTint="F2"/>
            </w:tcBorders>
          </w:tcPr>
          <w:p w14:paraId="7FCB0A4E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tcBorders>
              <w:top w:val="single" w:sz="2" w:space="0" w:color="0D0D0D" w:themeColor="text1" w:themeTint="F2"/>
            </w:tcBorders>
          </w:tcPr>
          <w:p w14:paraId="2B574534" w14:textId="77777777" w:rsidR="00F55583" w:rsidRPr="00A34F62" w:rsidRDefault="00F55583" w:rsidP="00F55583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4E06A0E6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4"/>
          </w:tcPr>
          <w:p w14:paraId="6F577C8E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418" w:type="dxa"/>
            <w:gridSpan w:val="4"/>
            <w:tcBorders>
              <w:top w:val="single" w:sz="2" w:space="0" w:color="0D0D0D" w:themeColor="text1" w:themeTint="F2"/>
            </w:tcBorders>
          </w:tcPr>
          <w:p w14:paraId="0A524E19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  <w:tc>
          <w:tcPr>
            <w:tcW w:w="1279" w:type="dxa"/>
            <w:gridSpan w:val="2"/>
            <w:tcBorders>
              <w:top w:val="single" w:sz="2" w:space="0" w:color="0D0D0D" w:themeColor="text1" w:themeTint="F2"/>
            </w:tcBorders>
          </w:tcPr>
          <w:p w14:paraId="128AC7F6" w14:textId="77777777" w:rsidR="00F55583" w:rsidRPr="00A34F62" w:rsidRDefault="00F55583" w:rsidP="00F55583">
            <w:pPr>
              <w:pStyle w:val="berschrift2"/>
              <w:rPr>
                <w:sz w:val="8"/>
              </w:rPr>
            </w:pPr>
          </w:p>
        </w:tc>
      </w:tr>
      <w:tr w:rsidR="00F55583" w14:paraId="0A6DF6A5" w14:textId="77777777" w:rsidTr="00F55583">
        <w:trPr>
          <w:trHeight w:val="3585"/>
        </w:trPr>
        <w:tc>
          <w:tcPr>
            <w:tcW w:w="682" w:type="dxa"/>
          </w:tcPr>
          <w:p w14:paraId="565B4906" w14:textId="77777777" w:rsidR="00F55583" w:rsidRDefault="00F55583" w:rsidP="00F55583"/>
        </w:tc>
        <w:tc>
          <w:tcPr>
            <w:tcW w:w="8248" w:type="dxa"/>
            <w:gridSpan w:val="23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1897"/>
              <w:gridCol w:w="283"/>
              <w:gridCol w:w="1843"/>
              <w:gridCol w:w="341"/>
              <w:gridCol w:w="341"/>
              <w:gridCol w:w="341"/>
              <w:gridCol w:w="341"/>
              <w:gridCol w:w="238"/>
              <w:gridCol w:w="444"/>
            </w:tblGrid>
            <w:tr w:rsidR="00F55583" w:rsidRPr="00B82994" w14:paraId="26AFB95D" w14:textId="77777777" w:rsidTr="00F55583">
              <w:trPr>
                <w:trHeight w:val="562"/>
              </w:trPr>
              <w:tc>
                <w:tcPr>
                  <w:tcW w:w="7995" w:type="dxa"/>
                  <w:gridSpan w:val="1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070D5CDA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</w:p>
              </w:tc>
            </w:tr>
            <w:tr w:rsidR="00F55583" w:rsidRPr="00B82994" w14:paraId="0F461D2E" w14:textId="77777777" w:rsidTr="00F55583">
              <w:trPr>
                <w:trHeight w:val="562"/>
              </w:trPr>
              <w:tc>
                <w:tcPr>
                  <w:tcW w:w="7995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66F808" w14:textId="77777777" w:rsidR="00F55583" w:rsidRPr="00B82994" w:rsidRDefault="00F55583" w:rsidP="00F55583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B82994" w14:paraId="6392FF4C" w14:textId="77777777" w:rsidTr="00F55583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FDA3220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40C1A2E2" w14:textId="77777777" w:rsidR="00F55583" w:rsidRPr="00D34CB8" w:rsidRDefault="00F55583" w:rsidP="00F55583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F9286D9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4C2F5E" w14:textId="77777777" w:rsidR="00F55583" w:rsidRPr="00D34CB8" w:rsidRDefault="00F55583" w:rsidP="00F55583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CC1D847" w14:textId="77777777" w:rsidR="00F55583" w:rsidRPr="00D34CB8" w:rsidRDefault="00F55583" w:rsidP="00F55583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F55583" w:rsidRPr="00B82994" w14:paraId="28698085" w14:textId="77777777" w:rsidTr="00F620FE">
              <w:trPr>
                <w:trHeight w:val="743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0D0D0D" w:themeColor="text1" w:themeTint="F2"/>
                  </w:tcBorders>
                  <w:vAlign w:val="center"/>
                </w:tcPr>
                <w:p w14:paraId="1958E8D8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addieren</w:t>
                  </w:r>
                </w:p>
                <w:p w14:paraId="02E95EF8" w14:textId="77777777" w:rsidR="00F55583" w:rsidRPr="00F71A01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addiere, </w:t>
                  </w:r>
                </w:p>
                <w:p w14:paraId="4DED01EC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addiert)</w:t>
                  </w:r>
                </w:p>
              </w:tc>
              <w:tc>
                <w:tcPr>
                  <w:tcW w:w="1897" w:type="dxa"/>
                  <w:tcBorders>
                    <w:top w:val="single" w:sz="2" w:space="0" w:color="auto"/>
                    <w:left w:val="dotted" w:sz="4" w:space="0" w:color="0D0D0D" w:themeColor="text1" w:themeTint="F2"/>
                    <w:right w:val="single" w:sz="2" w:space="0" w:color="auto"/>
                  </w:tcBorders>
                  <w:vAlign w:val="center"/>
                </w:tcPr>
                <w:p w14:paraId="186F8C90" w14:textId="77777777" w:rsidR="00F55583" w:rsidRPr="004D2A8A" w:rsidRDefault="00F55583" w:rsidP="00F55583">
                  <w:pPr>
                    <w:jc w:val="center"/>
                  </w:pP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+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0A7021EB" w14:textId="77777777" w:rsidR="00F55583" w:rsidRPr="004D2A8A" w:rsidRDefault="00F55583" w:rsidP="00F55583">
                  <w:pPr>
                    <w:jc w:val="center"/>
                    <w:rPr>
                      <w:sz w:val="16"/>
                      <w:szCs w:val="16"/>
                    </w:rPr>
                  </w:pPr>
                  <w:r w:rsidRPr="004D2A8A">
                    <w:rPr>
                      <w:sz w:val="16"/>
                      <w:szCs w:val="16"/>
                    </w:rPr>
                    <w:t xml:space="preserve">3    +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=           </w:t>
                  </w:r>
                  <w:r w:rsidRPr="004D2A8A">
                    <w:rPr>
                      <w:sz w:val="16"/>
                      <w:szCs w:val="16"/>
                    </w:rPr>
                    <w:t xml:space="preserve"> 7</w:t>
                  </w:r>
                </w:p>
                <w:p w14:paraId="0AD1F14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3227136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B5DE97A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Summe</w:t>
                  </w:r>
                </w:p>
                <w:p w14:paraId="6CD2C462" w14:textId="77777777" w:rsidR="00F55583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 xml:space="preserve">(die Summen) 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C4E659" w14:textId="77777777" w:rsidR="00F55583" w:rsidRPr="00F620FE" w:rsidRDefault="00F55583" w:rsidP="00F55583">
                  <w:pPr>
                    <w:rPr>
                      <w:sz w:val="6"/>
                      <w:szCs w:val="6"/>
                    </w:rPr>
                  </w:pPr>
                </w:p>
                <w:p w14:paraId="58C5E32F" w14:textId="77777777" w:rsidR="00F55583" w:rsidRPr="004D2A8A" w:rsidRDefault="00F55583" w:rsidP="00F55583">
                  <w:r>
                    <w:rPr>
                      <w:rFonts w:asciiTheme="majorHAnsi" w:hAnsiTheme="majorHAnsi" w:cstheme="majorHAnsi"/>
                      <w:i/>
                      <w:noProof/>
                      <w:sz w:val="18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5248" behindDoc="0" locked="0" layoutInCell="1" allowOverlap="1" wp14:anchorId="686537A6" wp14:editId="0E14CB2D">
                            <wp:simplePos x="0" y="0"/>
                            <wp:positionH relativeFrom="column">
                              <wp:posOffset>273685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113665" cy="457835"/>
                            <wp:effectExtent l="37465" t="19685" r="57150" b="95250"/>
                            <wp:wrapNone/>
                            <wp:docPr id="5827" name="Geschweifte Klammer links 5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113665" cy="457835"/>
                                    </a:xfrm>
                                    <a:prstGeom prst="leftBrac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221E6916" id="Geschweifte Klammer links 5827" o:spid="_x0000_s1026" type="#_x0000_t87" style="position:absolute;margin-left:21.55pt;margin-top:5.05pt;width:8.95pt;height:36.05pt;rotation:-90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" adj="447" strokecolor="black [3200]" strokeweight="2pt"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+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AA96FD8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5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+    2    =      7</w:t>
                  </w: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</w:p>
                <w:p w14:paraId="11348F48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B82994" w14:paraId="448E82E7" w14:textId="77777777" w:rsidTr="00F55583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72742D1B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6DF346E3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8F369D4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1D2FAB21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48C4E4E8" w14:textId="77777777" w:rsidR="00F55583" w:rsidRPr="0008099F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F55583" w:rsidRPr="00B82994" w14:paraId="51E6AED4" w14:textId="77777777" w:rsidTr="00F55583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2A40C3F7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größer (als)</w:t>
                  </w:r>
                </w:p>
              </w:tc>
              <w:tc>
                <w:tcPr>
                  <w:tcW w:w="1897" w:type="dxa"/>
                  <w:vMerge w:val="restart"/>
                  <w:tcBorders>
                    <w:top w:val="single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p w14:paraId="11AAB1BA" w14:textId="77777777" w:rsidR="00F55583" w:rsidRPr="004D2A8A" w:rsidRDefault="00F55583" w:rsidP="00F55583"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&gt;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5C70DBA0" w14:textId="77777777" w:rsidR="00F55583" w:rsidRPr="004D2A8A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6</w:t>
                  </w:r>
                  <w:r w:rsidRPr="004D2A8A"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&gt;</w:t>
                  </w:r>
                  <w:r w:rsidRPr="004D2A8A">
                    <w:rPr>
                      <w:sz w:val="16"/>
                      <w:szCs w:val="16"/>
                    </w:rPr>
                    <w:t xml:space="preserve">    4    </w:t>
                  </w:r>
                </w:p>
                <w:p w14:paraId="70A665A9" w14:textId="4E0701D0" w:rsidR="00F55583" w:rsidRPr="0008099F" w:rsidRDefault="00F55583" w:rsidP="00F620FE">
                  <w:pPr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96EABF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4AB88005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3142978" w14:textId="77777777" w:rsidR="00F55583" w:rsidRPr="00AB3A38" w:rsidRDefault="00F55583" w:rsidP="00F55583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 w:rsidRPr="00AB3A38">
                    <w:rPr>
                      <w:rFonts w:asciiTheme="majorHAnsi" w:hAnsiTheme="majorHAnsi" w:cstheme="majorHAnsi"/>
                      <w:sz w:val="18"/>
                    </w:rPr>
                    <w:t>der Übertrag</w:t>
                  </w:r>
                </w:p>
                <w:p w14:paraId="5787986A" w14:textId="77777777" w:rsidR="00F55583" w:rsidRPr="00B83219" w:rsidRDefault="00F55583" w:rsidP="00F55583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sz w:val="14"/>
                    </w:rPr>
                    <w:t>(die Überträge)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7EF00B7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6FB16A9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9A15BB7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</w:t>
                  </w:r>
                </w:p>
              </w:tc>
              <w:tc>
                <w:tcPr>
                  <w:tcW w:w="34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E483AF1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9</w:t>
                  </w:r>
                </w:p>
              </w:tc>
              <w:tc>
                <w:tcPr>
                  <w:tcW w:w="23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40A29FD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4F97ABE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F55583" w:rsidRPr="00B82994" w14:paraId="40EC0065" w14:textId="77777777" w:rsidTr="00F55583">
              <w:trPr>
                <w:trHeight w:val="170"/>
              </w:trPr>
              <w:tc>
                <w:tcPr>
                  <w:tcW w:w="1926" w:type="dxa"/>
                  <w:vMerge/>
                  <w:tcBorders>
                    <w:top w:val="dotted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19CDD2C2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1897" w:type="dxa"/>
                  <w:vMerge/>
                  <w:tcBorders>
                    <w:top w:val="dotted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p w14:paraId="081B2ADB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547C6E3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DA5B632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94BA428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5E58672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+</w:t>
                  </w: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1639D2E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91B86A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8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25C9805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540C5AB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22BC412C" w14:textId="77777777" w:rsidTr="00F55583">
              <w:trPr>
                <w:trHeight w:val="170"/>
              </w:trPr>
              <w:tc>
                <w:tcPr>
                  <w:tcW w:w="1926" w:type="dxa"/>
                  <w:vMerge/>
                  <w:tcBorders>
                    <w:top w:val="dotted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38D80346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1897" w:type="dxa"/>
                  <w:vMerge/>
                  <w:tcBorders>
                    <w:top w:val="dotted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p w14:paraId="52027370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31375D1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C9B9C81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8CFE8F0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3B28247E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 w:rsidRPr="00702C55">
                    <w:rPr>
                      <w:rFonts w:asciiTheme="majorHAnsi" w:eastAsia="MS Mincho" w:hAnsiTheme="majorHAnsi" w:cstheme="majorHAnsi"/>
                      <w:b/>
                      <w:sz w:val="10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0E0CBF6E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eastAsia="MS Mincho" w:hAnsiTheme="majorHAnsi" w:cstheme="majorHAnsi"/>
                      <w:b/>
                      <w:sz w:val="10"/>
                      <w:szCs w:val="16"/>
                    </w:rPr>
                    <w:t xml:space="preserve">   </w:t>
                  </w:r>
                  <w:r w:rsidRPr="00702C55">
                    <w:rPr>
                      <w:rFonts w:asciiTheme="majorHAnsi" w:eastAsia="MS Mincho" w:hAnsiTheme="majorHAnsi" w:cstheme="majorHAnsi"/>
                      <w:b/>
                      <w:sz w:val="10"/>
                      <w:szCs w:val="16"/>
                    </w:rPr>
                    <w:t>1</w:t>
                  </w: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single" w:sz="12" w:space="0" w:color="0D0D0D" w:themeColor="text1" w:themeTint="F2"/>
                    <w:right w:val="nil"/>
                  </w:tcBorders>
                  <w:vAlign w:val="center"/>
                </w:tcPr>
                <w:p w14:paraId="1A18A7A5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E41FC3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50A345DE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2F08F5AA" w14:textId="77777777" w:rsidTr="00F55583">
              <w:trPr>
                <w:trHeight w:val="101"/>
              </w:trPr>
              <w:tc>
                <w:tcPr>
                  <w:tcW w:w="1926" w:type="dxa"/>
                  <w:vMerge/>
                  <w:tcBorders>
                    <w:top w:val="dotted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2B1D0190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1897" w:type="dxa"/>
                  <w:vMerge/>
                  <w:tcBorders>
                    <w:top w:val="dotted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p w14:paraId="12D1BD38" w14:textId="77777777" w:rsidR="00F55583" w:rsidRPr="0008099F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354C0E6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3578E9D5" w14:textId="77777777" w:rsidR="00F55583" w:rsidRPr="0028115F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dotted" w:sz="4" w:space="0" w:color="auto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7AAF65A5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1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35DB5FE8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1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3BFB0F96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eastAsia="MS Mincho" w:hAnsiTheme="majorHAnsi" w:cstheme="majorHAnsi"/>
                      <w:sz w:val="14"/>
                      <w:szCs w:val="16"/>
                    </w:rPr>
                    <w:t>6</w:t>
                  </w:r>
                </w:p>
              </w:tc>
              <w:tc>
                <w:tcPr>
                  <w:tcW w:w="341" w:type="dxa"/>
                  <w:tcBorders>
                    <w:top w:val="single" w:sz="1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2991D233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Theme="majorHAnsi" w:eastAsia="MS Mincho" w:hAnsiTheme="majorHAnsi" w:cstheme="majorHAnsi"/>
                      <w:sz w:val="14"/>
                      <w:szCs w:val="16"/>
                    </w:rPr>
                    <w:t>7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5A39A6CC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p w14:paraId="70C0C9C1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F55583" w:rsidRPr="00B82994" w14:paraId="7A0270C1" w14:textId="77777777" w:rsidTr="00F55583">
              <w:trPr>
                <w:trHeight w:val="101"/>
              </w:trPr>
              <w:tc>
                <w:tcPr>
                  <w:tcW w:w="1926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05C53AAD" w14:textId="77777777" w:rsidR="00F55583" w:rsidRPr="005C29FE" w:rsidRDefault="00F55583" w:rsidP="00F55583">
                  <w:pPr>
                    <w:rPr>
                      <w:rFonts w:asciiTheme="majorHAnsi" w:hAnsiTheme="majorHAnsi" w:cstheme="majorHAnsi"/>
                      <w:i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7A68AFFF" w14:textId="77777777" w:rsidR="00F55583" w:rsidRPr="005C29FE" w:rsidRDefault="00F55583" w:rsidP="00F55583">
                  <w:pPr>
                    <w:jc w:val="center"/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D34CFD6" w14:textId="77777777" w:rsidR="00F55583" w:rsidRPr="005C29FE" w:rsidRDefault="00F55583" w:rsidP="00F55583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0E160482" w14:textId="77777777" w:rsidR="00F55583" w:rsidRPr="005C29FE" w:rsidRDefault="00F55583" w:rsidP="00F55583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7DB7B8CD" w14:textId="77777777" w:rsidR="00F55583" w:rsidRPr="005C29FE" w:rsidRDefault="00F55583" w:rsidP="00F55583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0C399EEA" w14:textId="77777777" w:rsidR="00F55583" w:rsidRPr="005C29FE" w:rsidRDefault="00F55583" w:rsidP="00F55583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19923606" w14:textId="77777777" w:rsidR="00F55583" w:rsidRPr="005C29FE" w:rsidRDefault="00F55583" w:rsidP="00F55583">
                  <w:pPr>
                    <w:rPr>
                      <w:rFonts w:asciiTheme="majorHAnsi" w:eastAsia="MS Mincho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341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192F54CE" w14:textId="77777777" w:rsidR="00F55583" w:rsidRPr="005C29FE" w:rsidRDefault="00F55583" w:rsidP="00F55583">
                  <w:pPr>
                    <w:rPr>
                      <w:rFonts w:asciiTheme="majorHAnsi" w:eastAsia="MS Mincho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38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47D52765" w14:textId="77777777" w:rsidR="00F55583" w:rsidRPr="005C29FE" w:rsidRDefault="00F55583" w:rsidP="00F55583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57552F3F" w14:textId="77777777" w:rsidR="00F55583" w:rsidRPr="005C29FE" w:rsidRDefault="00F55583" w:rsidP="00F55583">
                  <w:pPr>
                    <w:rPr>
                      <w:sz w:val="8"/>
                      <w:szCs w:val="8"/>
                    </w:rPr>
                  </w:pPr>
                </w:p>
              </w:tc>
            </w:tr>
            <w:tr w:rsidR="00F55583" w:rsidRPr="00B82994" w14:paraId="47CE5946" w14:textId="77777777" w:rsidTr="00F55583">
              <w:trPr>
                <w:trHeight w:val="488"/>
              </w:trPr>
              <w:tc>
                <w:tcPr>
                  <w:tcW w:w="382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AAC9965" w14:textId="77777777" w:rsidR="00F55583" w:rsidRPr="00A37004" w:rsidRDefault="00F55583" w:rsidP="00F55583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Die Aufgabe … ist leichter, weil … </w:t>
                  </w:r>
                  <w:r w:rsidRPr="00A37004">
                    <w:rPr>
                      <w:rFonts w:asciiTheme="majorHAnsi" w:hAnsiTheme="majorHAnsi" w:cstheme="majorHAnsi"/>
                      <w:szCs w:val="21"/>
                    </w:rPr>
                    <w:t xml:space="preserve">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A858624" w14:textId="77777777" w:rsidR="00F55583" w:rsidRPr="00702C55" w:rsidRDefault="00F55583" w:rsidP="00F55583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F77F3BC" w14:textId="77777777" w:rsidR="00F55583" w:rsidRPr="001E7F34" w:rsidRDefault="00F55583" w:rsidP="00F55583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In der Rechnung … gibt es keinen ….  </w:t>
                  </w:r>
                </w:p>
              </w:tc>
            </w:tr>
          </w:tbl>
          <w:p w14:paraId="5243B46F" w14:textId="77777777" w:rsidR="00F55583" w:rsidRPr="006C7084" w:rsidRDefault="00F55583" w:rsidP="00F55583">
            <w:pPr>
              <w:jc w:val="center"/>
              <w:rPr>
                <w:b/>
              </w:rPr>
            </w:pPr>
          </w:p>
        </w:tc>
      </w:tr>
      <w:tr w:rsidR="00F55583" w14:paraId="27F599B0" w14:textId="77777777" w:rsidTr="00F55583">
        <w:trPr>
          <w:trHeight w:val="93"/>
        </w:trPr>
        <w:tc>
          <w:tcPr>
            <w:tcW w:w="682" w:type="dxa"/>
          </w:tcPr>
          <w:p w14:paraId="379BD622" w14:textId="77777777" w:rsidR="00F55583" w:rsidRPr="00154F33" w:rsidRDefault="00F55583" w:rsidP="00F55583">
            <w:pPr>
              <w:rPr>
                <w:sz w:val="10"/>
              </w:rPr>
            </w:pPr>
          </w:p>
        </w:tc>
        <w:tc>
          <w:tcPr>
            <w:tcW w:w="277" w:type="dxa"/>
          </w:tcPr>
          <w:p w14:paraId="7072A70C" w14:textId="77777777" w:rsidR="00F55583" w:rsidRPr="00154F33" w:rsidRDefault="00F55583" w:rsidP="00F55583">
            <w:pPr>
              <w:pStyle w:val="berschrift2"/>
              <w:rPr>
                <w:sz w:val="10"/>
              </w:rPr>
            </w:pPr>
          </w:p>
        </w:tc>
        <w:tc>
          <w:tcPr>
            <w:tcW w:w="7971" w:type="dxa"/>
            <w:gridSpan w:val="22"/>
          </w:tcPr>
          <w:p w14:paraId="797F693F" w14:textId="77777777" w:rsidR="00F55583" w:rsidRPr="00154F33" w:rsidRDefault="00F55583" w:rsidP="00F55583">
            <w:pPr>
              <w:rPr>
                <w:sz w:val="10"/>
              </w:rPr>
            </w:pPr>
          </w:p>
        </w:tc>
      </w:tr>
      <w:tr w:rsidR="00F55583" w14:paraId="470BCA64" w14:textId="77777777" w:rsidTr="00F55583">
        <w:trPr>
          <w:trHeight w:val="518"/>
        </w:trPr>
        <w:tc>
          <w:tcPr>
            <w:tcW w:w="682" w:type="dxa"/>
          </w:tcPr>
          <w:p w14:paraId="1415BBE6" w14:textId="77777777" w:rsidR="00F55583" w:rsidRDefault="00F55583" w:rsidP="00F55583"/>
        </w:tc>
        <w:tc>
          <w:tcPr>
            <w:tcW w:w="277" w:type="dxa"/>
          </w:tcPr>
          <w:p w14:paraId="20D61A8F" w14:textId="77777777" w:rsidR="00F55583" w:rsidRDefault="00F55583" w:rsidP="00F55583">
            <w:pPr>
              <w:pStyle w:val="berschrift2"/>
            </w:pPr>
          </w:p>
        </w:tc>
        <w:tc>
          <w:tcPr>
            <w:tcW w:w="7971" w:type="dxa"/>
            <w:gridSpan w:val="22"/>
          </w:tcPr>
          <w:p w14:paraId="50C595AC" w14:textId="77777777" w:rsidR="00F55583" w:rsidRDefault="00F55583" w:rsidP="00F55583"/>
        </w:tc>
      </w:tr>
      <w:tr w:rsidR="00F55583" w14:paraId="76F68285" w14:textId="77777777" w:rsidTr="00F55583">
        <w:trPr>
          <w:trHeight w:val="518"/>
        </w:trPr>
        <w:tc>
          <w:tcPr>
            <w:tcW w:w="682" w:type="dxa"/>
          </w:tcPr>
          <w:p w14:paraId="2A602F2D" w14:textId="77777777" w:rsidR="00F55583" w:rsidRDefault="00F55583" w:rsidP="00F55583"/>
        </w:tc>
        <w:tc>
          <w:tcPr>
            <w:tcW w:w="277" w:type="dxa"/>
          </w:tcPr>
          <w:p w14:paraId="46FEAAD0" w14:textId="77777777" w:rsidR="00F55583" w:rsidRDefault="00F55583" w:rsidP="00F55583">
            <w:pPr>
              <w:pStyle w:val="berschrift2"/>
            </w:pPr>
            <w:r>
              <w:t>b)</w:t>
            </w:r>
          </w:p>
        </w:tc>
        <w:tc>
          <w:tcPr>
            <w:tcW w:w="7971" w:type="dxa"/>
            <w:gridSpan w:val="22"/>
          </w:tcPr>
          <w:p w14:paraId="32EBC2C2" w14:textId="77777777" w:rsidR="00F55583" w:rsidRDefault="00F55583" w:rsidP="00F55583">
            <w:r>
              <w:t xml:space="preserve">Welche Aufgabe ist leichter, </w:t>
            </w:r>
            <w:r w:rsidRPr="00CC2961">
              <w:rPr>
                <w:rStyle w:val="berschrift2Zchn"/>
              </w:rPr>
              <w:t>a1)</w:t>
            </w:r>
            <w:r>
              <w:t xml:space="preserve"> oder </w:t>
            </w:r>
            <w:r w:rsidRPr="00CC2961">
              <w:rPr>
                <w:rStyle w:val="berschrift2Zchn"/>
              </w:rPr>
              <w:t>a2)</w:t>
            </w:r>
            <w:r>
              <w:t xml:space="preserve">? Warum? Was ist der Unterschied? </w:t>
            </w:r>
          </w:p>
          <w:p w14:paraId="199B541C" w14:textId="77777777" w:rsidR="00F55583" w:rsidRDefault="00F55583" w:rsidP="00F55583"/>
        </w:tc>
      </w:tr>
    </w:tbl>
    <w:p w14:paraId="69FA2C0A" w14:textId="77777777" w:rsidR="00F55583" w:rsidRDefault="00F55583" w:rsidP="00F55583">
      <w:pPr>
        <w:rPr>
          <w:sz w:val="12"/>
        </w:rPr>
      </w:pPr>
    </w:p>
    <w:p w14:paraId="3D78620F" w14:textId="77777777" w:rsidR="00F55583" w:rsidRDefault="00F55583" w:rsidP="00F55583">
      <w:pPr>
        <w:rPr>
          <w:sz w:val="12"/>
        </w:rPr>
      </w:pPr>
    </w:p>
    <w:p w14:paraId="4E56BEE7" w14:textId="77777777" w:rsidR="00F55583" w:rsidRDefault="00F55583" w:rsidP="00F55583">
      <w:pPr>
        <w:rPr>
          <w:sz w:val="12"/>
        </w:rPr>
      </w:pPr>
    </w:p>
    <w:p w14:paraId="70E67B82" w14:textId="77777777" w:rsidR="00F55583" w:rsidRDefault="00F55583" w:rsidP="00F55583">
      <w:pPr>
        <w:rPr>
          <w:sz w:val="12"/>
        </w:rPr>
      </w:pPr>
    </w:p>
    <w:p w14:paraId="551D1107" w14:textId="77777777" w:rsidR="00F55583" w:rsidRDefault="00F55583" w:rsidP="00F55583">
      <w:pPr>
        <w:rPr>
          <w:sz w:val="12"/>
        </w:rPr>
      </w:pPr>
    </w:p>
    <w:p w14:paraId="57231B79" w14:textId="77777777" w:rsidR="00F55583" w:rsidRDefault="00F55583" w:rsidP="00F55583">
      <w:pPr>
        <w:rPr>
          <w:sz w:val="12"/>
        </w:rPr>
      </w:pPr>
    </w:p>
    <w:p w14:paraId="78E1DA4E" w14:textId="77777777" w:rsidR="00F55583" w:rsidRDefault="00F55583" w:rsidP="00F55583">
      <w:pPr>
        <w:rPr>
          <w:sz w:val="12"/>
        </w:rPr>
      </w:pPr>
    </w:p>
    <w:p w14:paraId="0B80CB04" w14:textId="77777777" w:rsidR="00F55583" w:rsidRDefault="00F55583" w:rsidP="00F55583">
      <w:pPr>
        <w:rPr>
          <w:sz w:val="12"/>
        </w:rPr>
      </w:pPr>
    </w:p>
    <w:p w14:paraId="66F9027C" w14:textId="77777777" w:rsidR="00F55583" w:rsidRDefault="00F55583" w:rsidP="00F55583">
      <w:pPr>
        <w:rPr>
          <w:sz w:val="12"/>
        </w:rPr>
      </w:pPr>
    </w:p>
    <w:p w14:paraId="79E14B6D" w14:textId="77777777" w:rsidR="00F55583" w:rsidRDefault="00F55583" w:rsidP="00F55583">
      <w:pPr>
        <w:rPr>
          <w:sz w:val="12"/>
        </w:rPr>
      </w:pPr>
    </w:p>
    <w:p w14:paraId="53178284" w14:textId="77777777" w:rsidR="00F55583" w:rsidRDefault="00F55583" w:rsidP="00F55583">
      <w:pPr>
        <w:rPr>
          <w:sz w:val="12"/>
        </w:rPr>
      </w:pPr>
    </w:p>
    <w:p w14:paraId="47F6EDC6" w14:textId="77777777" w:rsidR="00F55583" w:rsidRDefault="00F55583" w:rsidP="00F55583">
      <w:pPr>
        <w:rPr>
          <w:sz w:val="12"/>
        </w:rPr>
      </w:pPr>
    </w:p>
    <w:p w14:paraId="670CAD61" w14:textId="77777777" w:rsidR="00F55583" w:rsidRDefault="00F55583" w:rsidP="00F55583">
      <w:pPr>
        <w:rPr>
          <w:sz w:val="12"/>
        </w:rPr>
      </w:pPr>
    </w:p>
    <w:p w14:paraId="6C644404" w14:textId="77777777" w:rsidR="00F55583" w:rsidRDefault="00F55583" w:rsidP="00F55583">
      <w:pPr>
        <w:rPr>
          <w:sz w:val="12"/>
        </w:rPr>
      </w:pPr>
    </w:p>
    <w:p w14:paraId="5D924F3A" w14:textId="77777777" w:rsidR="00F55583" w:rsidRDefault="00F55583" w:rsidP="00F55583">
      <w:pPr>
        <w:rPr>
          <w:sz w:val="12"/>
        </w:rPr>
      </w:pPr>
    </w:p>
    <w:p w14:paraId="50F654FD" w14:textId="77777777" w:rsidR="00F55583" w:rsidRDefault="00F55583" w:rsidP="00F55583">
      <w:pPr>
        <w:rPr>
          <w:sz w:val="12"/>
        </w:rPr>
      </w:pPr>
    </w:p>
    <w:p w14:paraId="15273D7D" w14:textId="77777777" w:rsidR="00F55583" w:rsidRDefault="00F55583" w:rsidP="00F55583">
      <w:pPr>
        <w:rPr>
          <w:sz w:val="12"/>
        </w:rPr>
      </w:pPr>
    </w:p>
    <w:p w14:paraId="1D6E9424" w14:textId="77777777" w:rsidR="00F55583" w:rsidRDefault="00F55583" w:rsidP="00F55583">
      <w:pPr>
        <w:rPr>
          <w:sz w:val="12"/>
        </w:rPr>
      </w:pPr>
    </w:p>
    <w:p w14:paraId="3635F79B" w14:textId="77777777" w:rsidR="00F55583" w:rsidRDefault="00F55583" w:rsidP="00F55583">
      <w:pPr>
        <w:rPr>
          <w:sz w:val="12"/>
        </w:rPr>
      </w:pPr>
    </w:p>
    <w:p w14:paraId="4F68B692" w14:textId="77777777" w:rsidR="00F55583" w:rsidRDefault="00F55583" w:rsidP="00F55583">
      <w:pPr>
        <w:rPr>
          <w:sz w:val="12"/>
        </w:rPr>
      </w:pPr>
    </w:p>
    <w:p w14:paraId="7F30E0E4" w14:textId="77777777" w:rsidR="00F55583" w:rsidRDefault="00F55583" w:rsidP="00F55583">
      <w:pPr>
        <w:rPr>
          <w:sz w:val="12"/>
        </w:rPr>
      </w:pPr>
    </w:p>
    <w:p w14:paraId="11309393" w14:textId="77777777" w:rsidR="00F55583" w:rsidRDefault="00F55583" w:rsidP="00F55583">
      <w:pPr>
        <w:rPr>
          <w:sz w:val="12"/>
        </w:rPr>
      </w:pPr>
    </w:p>
    <w:p w14:paraId="0F9A34EA" w14:textId="77777777" w:rsidR="00F55583" w:rsidRDefault="00F55583" w:rsidP="00F55583">
      <w:pPr>
        <w:rPr>
          <w:sz w:val="12"/>
        </w:rPr>
      </w:pPr>
    </w:p>
    <w:p w14:paraId="29ECA590" w14:textId="77777777" w:rsidR="00F55583" w:rsidRPr="005D1400" w:rsidRDefault="00F55583" w:rsidP="00F55583">
      <w:pPr>
        <w:rPr>
          <w:sz w:val="6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35"/>
        <w:gridCol w:w="707"/>
        <w:gridCol w:w="842"/>
        <w:gridCol w:w="566"/>
        <w:gridCol w:w="571"/>
        <w:gridCol w:w="1132"/>
        <w:gridCol w:w="1132"/>
        <w:gridCol w:w="1132"/>
        <w:gridCol w:w="1132"/>
        <w:gridCol w:w="25"/>
        <w:gridCol w:w="974"/>
      </w:tblGrid>
      <w:tr w:rsidR="00F55583" w14:paraId="39012E44" w14:textId="77777777" w:rsidTr="00F55583">
        <w:trPr>
          <w:trHeight w:val="442"/>
        </w:trPr>
        <w:tc>
          <w:tcPr>
            <w:tcW w:w="682" w:type="dxa"/>
            <w:shd w:val="clear" w:color="auto" w:fill="D9D9D9" w:themeFill="background1" w:themeFillShade="D9"/>
            <w:hideMark/>
          </w:tcPr>
          <w:p w14:paraId="769853C2" w14:textId="77777777" w:rsidR="00F55583" w:rsidRPr="0089074A" w:rsidRDefault="00F55583" w:rsidP="00F55583">
            <w:pPr>
              <w:pStyle w:val="berschrift2"/>
              <w:rPr>
                <w:color w:val="000000"/>
                <w:sz w:val="28"/>
              </w:rPr>
            </w:pPr>
            <w:r>
              <w:rPr>
                <w:b w:val="0"/>
                <w:color w:val="000000"/>
              </w:rPr>
              <w:lastRenderedPageBreak/>
              <w:t>8</w:t>
            </w:r>
          </w:p>
        </w:tc>
        <w:tc>
          <w:tcPr>
            <w:tcW w:w="8248" w:type="dxa"/>
            <w:gridSpan w:val="11"/>
            <w:shd w:val="clear" w:color="auto" w:fill="D9D9D9" w:themeFill="background1" w:themeFillShade="D9"/>
          </w:tcPr>
          <w:p w14:paraId="4CD2407F" w14:textId="77777777" w:rsidR="00F55583" w:rsidRPr="0089074A" w:rsidRDefault="00F55583" w:rsidP="00F55583">
            <w:pPr>
              <w:rPr>
                <w:color w:val="000000"/>
                <w:sz w:val="12"/>
              </w:rPr>
            </w:pPr>
            <w:r>
              <w:rPr>
                <w:b/>
                <w:color w:val="000000"/>
              </w:rPr>
              <w:t>Lösungsbeispiel zu Aufgabe 8</w:t>
            </w:r>
            <w:r w:rsidRPr="0089074A">
              <w:rPr>
                <w:b/>
                <w:color w:val="000000"/>
              </w:rPr>
              <w:t>b)</w:t>
            </w:r>
          </w:p>
        </w:tc>
      </w:tr>
      <w:tr w:rsidR="00F55583" w14:paraId="2BAF96D0" w14:textId="77777777" w:rsidTr="00F55583">
        <w:trPr>
          <w:trHeight w:val="355"/>
        </w:trPr>
        <w:tc>
          <w:tcPr>
            <w:tcW w:w="682" w:type="dxa"/>
            <w:shd w:val="clear" w:color="auto" w:fill="D9D9D9" w:themeFill="background1" w:themeFillShade="D9"/>
          </w:tcPr>
          <w:p w14:paraId="7D58B047" w14:textId="77777777" w:rsidR="00F55583" w:rsidRPr="00FD346C" w:rsidRDefault="00F55583" w:rsidP="00F55583">
            <w:pPr>
              <w:rPr>
                <w:b/>
                <w:color w:val="7F7F7F" w:themeColor="text1" w:themeTint="80"/>
              </w:rPr>
            </w:pPr>
          </w:p>
        </w:tc>
        <w:tc>
          <w:tcPr>
            <w:tcW w:w="8248" w:type="dxa"/>
            <w:gridSpan w:val="11"/>
          </w:tcPr>
          <w:p w14:paraId="4E6FA23B" w14:textId="77777777" w:rsidR="00F55583" w:rsidRPr="00FD346C" w:rsidRDefault="00F55583" w:rsidP="00F55583">
            <w:pPr>
              <w:ind w:left="360" w:hanging="360"/>
              <w:rPr>
                <w:b/>
                <w:color w:val="7F7F7F" w:themeColor="text1" w:themeTint="80"/>
              </w:rPr>
            </w:pPr>
          </w:p>
        </w:tc>
      </w:tr>
      <w:tr w:rsidR="0041565C" w14:paraId="363F8C67" w14:textId="77777777" w:rsidTr="00F55583">
        <w:trPr>
          <w:trHeight w:val="616"/>
        </w:trPr>
        <w:tc>
          <w:tcPr>
            <w:tcW w:w="682" w:type="dxa"/>
            <w:vMerge w:val="restart"/>
            <w:shd w:val="clear" w:color="auto" w:fill="D9D9D9" w:themeFill="background1" w:themeFillShade="D9"/>
          </w:tcPr>
          <w:p w14:paraId="0A397A30" w14:textId="77777777" w:rsidR="0041565C" w:rsidRDefault="0041565C" w:rsidP="00F55583"/>
        </w:tc>
        <w:tc>
          <w:tcPr>
            <w:tcW w:w="8248" w:type="dxa"/>
            <w:gridSpan w:val="11"/>
          </w:tcPr>
          <w:p w14:paraId="5A1147FF" w14:textId="77777777" w:rsidR="0041565C" w:rsidRDefault="0041565C" w:rsidP="00F55583">
            <w:pPr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  <w:p w14:paraId="6403E331" w14:textId="77777777" w:rsidR="0041565C" w:rsidRDefault="0041565C" w:rsidP="00F55583">
            <w:pPr>
              <w:ind w:left="33"/>
            </w:pPr>
            <w:r>
              <w:t xml:space="preserve">Welche Aufgabe ist leichter, </w:t>
            </w:r>
            <w:r w:rsidRPr="006E6312">
              <w:rPr>
                <w:b/>
                <w:color w:val="808080"/>
              </w:rPr>
              <w:t>b1)</w:t>
            </w:r>
            <w:r>
              <w:t xml:space="preserve"> oder </w:t>
            </w:r>
            <w:r w:rsidRPr="006E6312">
              <w:rPr>
                <w:b/>
                <w:color w:val="808080"/>
              </w:rPr>
              <w:t>b2)</w:t>
            </w:r>
            <w:r>
              <w:t xml:space="preserve">? Warum? Was ist der Unterschied? </w:t>
            </w:r>
          </w:p>
          <w:p w14:paraId="042FBBAD" w14:textId="77777777" w:rsidR="0041565C" w:rsidRPr="005D1400" w:rsidRDefault="0041565C" w:rsidP="00F55583">
            <w:pPr>
              <w:ind w:left="161"/>
              <w:jc w:val="left"/>
              <w:rPr>
                <w:noProof/>
                <w:color w:val="808080" w:themeColor="background1" w:themeShade="80"/>
                <w:sz w:val="10"/>
              </w:rPr>
            </w:pPr>
          </w:p>
        </w:tc>
      </w:tr>
      <w:tr w:rsidR="0041565C" w14:paraId="76713153" w14:textId="77777777" w:rsidTr="0041565C">
        <w:trPr>
          <w:trHeight w:val="39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3EFA19DE" w14:textId="77777777" w:rsidR="0041565C" w:rsidRDefault="0041565C" w:rsidP="00F55583"/>
        </w:tc>
        <w:tc>
          <w:tcPr>
            <w:tcW w:w="35" w:type="dxa"/>
          </w:tcPr>
          <w:p w14:paraId="1BBF3A4F" w14:textId="77777777" w:rsidR="0041565C" w:rsidRPr="007234DB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707" w:type="dxa"/>
          </w:tcPr>
          <w:p w14:paraId="122CA851" w14:textId="77777777" w:rsidR="0041565C" w:rsidRPr="007234DB" w:rsidRDefault="0041565C" w:rsidP="00F55583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 w:rsidRPr="007234DB">
              <w:rPr>
                <w:b/>
                <w:color w:val="7F7F7F" w:themeColor="text1" w:themeTint="80"/>
              </w:rPr>
              <w:t>b1)</w:t>
            </w:r>
          </w:p>
        </w:tc>
        <w:tc>
          <w:tcPr>
            <w:tcW w:w="6507" w:type="dxa"/>
            <w:gridSpan w:val="7"/>
          </w:tcPr>
          <w:p w14:paraId="5641E711" w14:textId="77777777" w:rsidR="0041565C" w:rsidRPr="005D1400" w:rsidRDefault="0041565C" w:rsidP="00F55583">
            <w:pPr>
              <w:tabs>
                <w:tab w:val="left" w:pos="1236"/>
              </w:tabs>
              <w:rPr>
                <w:b/>
                <w:noProof/>
              </w:rPr>
            </w:pPr>
            <w:r w:rsidRPr="005D1400">
              <w:rPr>
                <w:b/>
                <w:noProof/>
                <w:color w:val="0D0D0D" w:themeColor="text1" w:themeTint="F2"/>
              </w:rPr>
              <w:t>6895 - 3653</w:t>
            </w:r>
          </w:p>
        </w:tc>
        <w:tc>
          <w:tcPr>
            <w:tcW w:w="999" w:type="dxa"/>
            <w:gridSpan w:val="2"/>
          </w:tcPr>
          <w:p w14:paraId="394A677E" w14:textId="77777777" w:rsidR="0041565C" w:rsidRPr="00871DAC" w:rsidRDefault="0041565C" w:rsidP="00F55583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41565C" w14:paraId="48A8983F" w14:textId="77777777" w:rsidTr="0041565C">
        <w:trPr>
          <w:trHeight w:val="370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6F7E3436" w14:textId="77777777" w:rsidR="0041565C" w:rsidRDefault="0041565C" w:rsidP="00F55583"/>
        </w:tc>
        <w:tc>
          <w:tcPr>
            <w:tcW w:w="35" w:type="dxa"/>
          </w:tcPr>
          <w:p w14:paraId="57A5ED95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1398519C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557F9766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E01A12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</w:t>
            </w:r>
          </w:p>
          <w:p w14:paraId="2254DB3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Tausender)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6B7D91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H</w:t>
            </w:r>
          </w:p>
          <w:p w14:paraId="32BCE550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Hunderter)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B60C66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Z</w:t>
            </w:r>
          </w:p>
          <w:p w14:paraId="4A0672D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Zehner)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701DAF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E</w:t>
            </w:r>
          </w:p>
          <w:p w14:paraId="0C2FA74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Einer)</w:t>
            </w:r>
          </w:p>
        </w:tc>
        <w:tc>
          <w:tcPr>
            <w:tcW w:w="999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B312D6E" w14:textId="77777777" w:rsidR="0041565C" w:rsidRPr="00635523" w:rsidRDefault="0041565C" w:rsidP="00F55583">
            <w:pPr>
              <w:spacing w:before="120" w:line="360" w:lineRule="auto"/>
              <w:ind w:left="272" w:hanging="272"/>
            </w:pPr>
          </w:p>
        </w:tc>
      </w:tr>
      <w:tr w:rsidR="0041565C" w14:paraId="0BB8C471" w14:textId="77777777" w:rsidTr="0041565C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06E58713" w14:textId="77777777" w:rsidR="0041565C" w:rsidRDefault="0041565C" w:rsidP="00F55583"/>
        </w:tc>
        <w:tc>
          <w:tcPr>
            <w:tcW w:w="35" w:type="dxa"/>
            <w:vMerge w:val="restart"/>
            <w:tcBorders>
              <w:left w:val="nil"/>
            </w:tcBorders>
          </w:tcPr>
          <w:p w14:paraId="2E7BA3BE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58458092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7D6244F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FDA9F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6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6DBBD9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8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CC553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9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EEE41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5</w:t>
            </w:r>
          </w:p>
        </w:tc>
        <w:tc>
          <w:tcPr>
            <w:tcW w:w="999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BB14BE0" w14:textId="77777777" w:rsidR="0041565C" w:rsidRPr="00635523" w:rsidRDefault="0041565C" w:rsidP="00F55583">
            <w:pPr>
              <w:ind w:left="272" w:hanging="272"/>
            </w:pPr>
          </w:p>
        </w:tc>
      </w:tr>
      <w:tr w:rsidR="0041565C" w14:paraId="12AACD06" w14:textId="77777777" w:rsidTr="0041565C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4A54E476" w14:textId="77777777" w:rsidR="0041565C" w:rsidRDefault="0041565C" w:rsidP="00F55583"/>
        </w:tc>
        <w:tc>
          <w:tcPr>
            <w:tcW w:w="35" w:type="dxa"/>
            <w:vMerge/>
            <w:tcBorders>
              <w:left w:val="nil"/>
            </w:tcBorders>
          </w:tcPr>
          <w:p w14:paraId="35CD72A9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25B49789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1C2629F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</w:t>
            </w:r>
            <w:r w:rsidRPr="00AC33D1">
              <w:rPr>
                <w:color w:val="0D0D0D" w:themeColor="text1" w:themeTint="F2"/>
              </w:rPr>
              <w:t>-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</w:tcPr>
          <w:p w14:paraId="7F243E8B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</w:tcPr>
          <w:p w14:paraId="2C805096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6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</w:tcPr>
          <w:p w14:paraId="51A0482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5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6" w:space="0" w:color="000000" w:themeColor="text1"/>
              <w:right w:val="single" w:sz="4" w:space="0" w:color="BFBFBF" w:themeColor="background1" w:themeShade="BF"/>
            </w:tcBorders>
          </w:tcPr>
          <w:p w14:paraId="0CFD132E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999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63D58DB9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63B4853E" w14:textId="77777777" w:rsidTr="0041565C">
        <w:trPr>
          <w:trHeight w:val="219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3D88185A" w14:textId="77777777" w:rsidR="0041565C" w:rsidRDefault="0041565C" w:rsidP="00F55583"/>
        </w:tc>
        <w:tc>
          <w:tcPr>
            <w:tcW w:w="35" w:type="dxa"/>
            <w:vMerge/>
            <w:tcBorders>
              <w:left w:val="nil"/>
            </w:tcBorders>
          </w:tcPr>
          <w:p w14:paraId="291AFEE0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0BB0AA79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1388A84B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AD11E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1132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94776E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2</w:t>
            </w:r>
          </w:p>
        </w:tc>
        <w:tc>
          <w:tcPr>
            <w:tcW w:w="1132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B6668A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4</w:t>
            </w:r>
          </w:p>
        </w:tc>
        <w:tc>
          <w:tcPr>
            <w:tcW w:w="1132" w:type="dxa"/>
            <w:tcBorders>
              <w:top w:val="single" w:sz="6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88A31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2</w:t>
            </w:r>
          </w:p>
        </w:tc>
        <w:tc>
          <w:tcPr>
            <w:tcW w:w="999" w:type="dxa"/>
            <w:gridSpan w:val="2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CE54C7F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7223FDF8" w14:textId="77777777" w:rsidTr="0041565C">
        <w:trPr>
          <w:trHeight w:val="284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1F6884F3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07C12790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18176527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</w:tcPr>
          <w:p w14:paraId="54905897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</w:tcBorders>
          </w:tcPr>
          <w:p w14:paraId="40A38760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504D">
              <w:rPr>
                <w:color w:val="0D0D0D" w:themeColor="text1" w:themeTint="F2"/>
              </w:rPr>
              <w:sym w:font="Symbol" w:char="F0DD"/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</w:tcBorders>
          </w:tcPr>
          <w:p w14:paraId="5C8D44A4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504D">
              <w:rPr>
                <w:color w:val="0D0D0D" w:themeColor="text1" w:themeTint="F2"/>
              </w:rPr>
              <w:sym w:font="Symbol" w:char="F0DD"/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</w:tcBorders>
          </w:tcPr>
          <w:p w14:paraId="328F2E75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504D">
              <w:rPr>
                <w:color w:val="0D0D0D" w:themeColor="text1" w:themeTint="F2"/>
              </w:rPr>
              <w:sym w:font="Symbol" w:char="F0DD"/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</w:tcBorders>
          </w:tcPr>
          <w:p w14:paraId="39F6010A" w14:textId="77777777" w:rsidR="0041565C" w:rsidRPr="00EB504D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504D">
              <w:rPr>
                <w:color w:val="0D0D0D" w:themeColor="text1" w:themeTint="F2"/>
              </w:rPr>
              <w:sym w:font="Symbol" w:char="F0DD"/>
            </w:r>
          </w:p>
        </w:tc>
        <w:tc>
          <w:tcPr>
            <w:tcW w:w="999" w:type="dxa"/>
            <w:gridSpan w:val="2"/>
            <w:shd w:val="clear" w:color="auto" w:fill="auto"/>
          </w:tcPr>
          <w:p w14:paraId="2D92C1DD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12CD3D3E" w14:textId="77777777" w:rsidTr="0041565C">
        <w:trPr>
          <w:trHeight w:val="454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69D30642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5FA3F2DB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2115" w:type="dxa"/>
            <w:gridSpan w:val="3"/>
          </w:tcPr>
          <w:p w14:paraId="358036B4" w14:textId="77777777" w:rsidR="0041565C" w:rsidRPr="008E6076" w:rsidRDefault="0041565C" w:rsidP="00177D53">
            <w:pPr>
              <w:pStyle w:val="Handschrift"/>
            </w:pPr>
            <w:r w:rsidRPr="008E6076">
              <w:t xml:space="preserve">Ich rechne </w:t>
            </w:r>
          </w:p>
          <w:p w14:paraId="2FA8B671" w14:textId="7182799B" w:rsidR="0041565C" w:rsidRPr="008E6076" w:rsidRDefault="0041565C" w:rsidP="00177D53">
            <w:pPr>
              <w:pStyle w:val="Handschrift"/>
            </w:pPr>
            <w:r w:rsidRPr="008E6076">
              <w:t xml:space="preserve">stellenweise: </w:t>
            </w:r>
          </w:p>
        </w:tc>
        <w:tc>
          <w:tcPr>
            <w:tcW w:w="571" w:type="dxa"/>
          </w:tcPr>
          <w:p w14:paraId="766BE2B1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left"/>
              <w:rPr>
                <w:rFonts w:ascii="Komika Text" w:hAnsi="Komika Text"/>
                <w:color w:val="548DD4" w:themeColor="text2" w:themeTint="99"/>
              </w:rPr>
            </w:pPr>
          </w:p>
        </w:tc>
        <w:tc>
          <w:tcPr>
            <w:tcW w:w="1132" w:type="dxa"/>
          </w:tcPr>
          <w:p w14:paraId="23E491BF" w14:textId="44E5BAAE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   6000</w:t>
            </w:r>
          </w:p>
          <w:p w14:paraId="12B8002A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– 3000</w:t>
            </w:r>
          </w:p>
          <w:p w14:paraId="37EB1271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3000</w:t>
            </w:r>
          </w:p>
        </w:tc>
        <w:tc>
          <w:tcPr>
            <w:tcW w:w="1132" w:type="dxa"/>
          </w:tcPr>
          <w:p w14:paraId="502F41F5" w14:textId="56B65216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   800</w:t>
            </w:r>
          </w:p>
          <w:p w14:paraId="400223BA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– 600</w:t>
            </w:r>
          </w:p>
          <w:p w14:paraId="2D217A9A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200</w:t>
            </w:r>
          </w:p>
        </w:tc>
        <w:tc>
          <w:tcPr>
            <w:tcW w:w="1132" w:type="dxa"/>
          </w:tcPr>
          <w:p w14:paraId="78692C3A" w14:textId="52924E13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   90</w:t>
            </w:r>
          </w:p>
          <w:p w14:paraId="75D29571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– 50</w:t>
            </w:r>
          </w:p>
          <w:p w14:paraId="2ABC114E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40</w:t>
            </w:r>
          </w:p>
        </w:tc>
        <w:tc>
          <w:tcPr>
            <w:tcW w:w="1132" w:type="dxa"/>
          </w:tcPr>
          <w:p w14:paraId="0BF09D8E" w14:textId="2455FCC9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   5</w:t>
            </w:r>
          </w:p>
          <w:p w14:paraId="28D8F740" w14:textId="0F2F6DC7" w:rsidR="0041565C" w:rsidRPr="008E6076" w:rsidRDefault="0041565C" w:rsidP="00177D53">
            <w:pPr>
              <w:pStyle w:val="Handschrift"/>
              <w:jc w:val="center"/>
            </w:pPr>
            <w:r w:rsidRPr="008E6076">
              <w:t>– 3</w:t>
            </w:r>
          </w:p>
          <w:p w14:paraId="2692219A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2</w:t>
            </w:r>
          </w:p>
        </w:tc>
        <w:tc>
          <w:tcPr>
            <w:tcW w:w="999" w:type="dxa"/>
            <w:gridSpan w:val="2"/>
            <w:shd w:val="clear" w:color="auto" w:fill="auto"/>
          </w:tcPr>
          <w:p w14:paraId="4F1FD222" w14:textId="77777777" w:rsidR="0041565C" w:rsidRPr="008E6076" w:rsidRDefault="0041565C" w:rsidP="00F55583">
            <w:pPr>
              <w:pStyle w:val="berschrift2"/>
              <w:rPr>
                <w:b w:val="0"/>
                <w:color w:val="548DD4" w:themeColor="text2" w:themeTint="99"/>
              </w:rPr>
            </w:pPr>
          </w:p>
        </w:tc>
      </w:tr>
      <w:tr w:rsidR="0041565C" w14:paraId="51F1FF42" w14:textId="77777777" w:rsidTr="003D30FA">
        <w:trPr>
          <w:trHeight w:val="1220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66B333A9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03D1C6D2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707" w:type="dxa"/>
          </w:tcPr>
          <w:p w14:paraId="21C51366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left"/>
              <w:rPr>
                <w:rFonts w:ascii="Komika Text" w:hAnsi="Komika Text"/>
                <w:color w:val="548DD4" w:themeColor="text2" w:themeTint="99"/>
              </w:rPr>
            </w:pPr>
          </w:p>
        </w:tc>
        <w:tc>
          <w:tcPr>
            <w:tcW w:w="7506" w:type="dxa"/>
            <w:gridSpan w:val="9"/>
          </w:tcPr>
          <w:p w14:paraId="76C78234" w14:textId="77777777" w:rsidR="0041565C" w:rsidRPr="008E6076" w:rsidRDefault="0041565C" w:rsidP="00F620FE">
            <w:pPr>
              <w:pStyle w:val="berschrift2"/>
              <w:numPr>
                <w:ilvl w:val="0"/>
                <w:numId w:val="14"/>
              </w:numPr>
              <w:spacing w:before="80"/>
              <w:ind w:left="278" w:hanging="143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An jeder Stelle gilt: </w:t>
            </w:r>
          </w:p>
          <w:p w14:paraId="5EDAF043" w14:textId="40A51AD7" w:rsidR="0041565C" w:rsidRPr="008E6076" w:rsidRDefault="0041565C" w:rsidP="00F620FE">
            <w:pPr>
              <w:pStyle w:val="berschrift2"/>
              <w:ind w:left="278" w:hanging="14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Der Minuend (6895) ist immer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>größer als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der Subtrahend (3653),     </w:t>
            </w:r>
          </w:p>
          <w:p w14:paraId="10401F6C" w14:textId="35A92AF8" w:rsidR="0041565C" w:rsidRPr="008E6076" w:rsidRDefault="0041565C" w:rsidP="00F620FE">
            <w:pPr>
              <w:pStyle w:val="berschrift2"/>
              <w:ind w:left="278" w:hanging="14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 </w:t>
            </w: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z.B. Einer (E):   5 &gt; </w:t>
            </w:r>
            <w:proofErr w:type="gramStart"/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3;   </w:t>
            </w:r>
            <w:proofErr w:type="gramEnd"/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  Zehner (Z): 9 &gt; 5</w:t>
            </w:r>
          </w:p>
          <w:p w14:paraId="78D56F85" w14:textId="77777777" w:rsidR="0041565C" w:rsidRPr="00F620FE" w:rsidRDefault="0041565C" w:rsidP="00F620FE">
            <w:pPr>
              <w:pStyle w:val="berschrift2"/>
              <w:numPr>
                <w:ilvl w:val="0"/>
                <w:numId w:val="41"/>
              </w:numPr>
              <w:spacing w:before="80"/>
              <w:ind w:left="284" w:hanging="14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Ich kann leicht subtrahieren</w:t>
            </w:r>
            <w:r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</w:t>
            </w:r>
          </w:p>
          <w:p w14:paraId="1D04886A" w14:textId="33F799DB" w:rsidR="0041565C" w:rsidRPr="0041565C" w:rsidRDefault="0041565C" w:rsidP="0041565C">
            <w:pPr>
              <w:pStyle w:val="berschrift2"/>
              <w:numPr>
                <w:ilvl w:val="0"/>
                <w:numId w:val="41"/>
              </w:numPr>
              <w:spacing w:before="80"/>
              <w:ind w:left="0" w:firstLine="0"/>
              <w:rPr>
                <w:b w:val="0"/>
              </w:rPr>
            </w:pPr>
            <w:r w:rsidRPr="008E6076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 xml:space="preserve">Ich brauche an keiner Stelle einen </w:t>
            </w:r>
            <w:r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 xml:space="preserve">Übertrag. </w:t>
            </w:r>
          </w:p>
        </w:tc>
      </w:tr>
      <w:tr w:rsidR="0041565C" w14:paraId="163542C6" w14:textId="77777777" w:rsidTr="00F620FE">
        <w:trPr>
          <w:trHeight w:val="39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4BDA5C05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13090BE1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707" w:type="dxa"/>
          </w:tcPr>
          <w:p w14:paraId="5D1964F8" w14:textId="77777777" w:rsidR="0041565C" w:rsidRPr="007234DB" w:rsidRDefault="0041565C" w:rsidP="00F620FE">
            <w:pPr>
              <w:tabs>
                <w:tab w:val="left" w:pos="1236"/>
              </w:tabs>
              <w:spacing w:before="120"/>
              <w:ind w:left="34"/>
              <w:jc w:val="left"/>
              <w:rPr>
                <w:b/>
                <w:color w:val="7F7F7F" w:themeColor="text1" w:themeTint="80"/>
              </w:rPr>
            </w:pPr>
            <w:r w:rsidRPr="007234DB">
              <w:rPr>
                <w:b/>
                <w:color w:val="7F7F7F" w:themeColor="text1" w:themeTint="80"/>
              </w:rPr>
              <w:t xml:space="preserve">b2) </w:t>
            </w:r>
          </w:p>
        </w:tc>
        <w:tc>
          <w:tcPr>
            <w:tcW w:w="6507" w:type="dxa"/>
            <w:gridSpan w:val="7"/>
          </w:tcPr>
          <w:p w14:paraId="32435AB5" w14:textId="77777777" w:rsidR="0041565C" w:rsidRPr="005D1400" w:rsidRDefault="0041565C" w:rsidP="00F620FE">
            <w:pPr>
              <w:tabs>
                <w:tab w:val="left" w:pos="1236"/>
              </w:tabs>
              <w:spacing w:before="120"/>
              <w:ind w:left="34"/>
              <w:jc w:val="left"/>
              <w:rPr>
                <w:b/>
                <w:color w:val="7F7F7F" w:themeColor="text1" w:themeTint="80"/>
              </w:rPr>
            </w:pPr>
            <w:r>
              <w:t xml:space="preserve"> </w:t>
            </w:r>
            <w:r w:rsidRPr="005D1400">
              <w:rPr>
                <w:b/>
              </w:rPr>
              <w:t>8539 - 3653</w:t>
            </w:r>
          </w:p>
        </w:tc>
        <w:tc>
          <w:tcPr>
            <w:tcW w:w="25" w:type="dxa"/>
            <w:shd w:val="clear" w:color="auto" w:fill="auto"/>
          </w:tcPr>
          <w:p w14:paraId="5CFB98B6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 w:val="restart"/>
            <w:shd w:val="clear" w:color="auto" w:fill="auto"/>
          </w:tcPr>
          <w:p w14:paraId="3B1E587B" w14:textId="77777777" w:rsidR="0041565C" w:rsidRPr="00AC33D1" w:rsidRDefault="0041565C" w:rsidP="00F55583">
            <w:pPr>
              <w:pStyle w:val="berschrift2"/>
            </w:pPr>
          </w:p>
        </w:tc>
      </w:tr>
      <w:tr w:rsidR="0041565C" w14:paraId="00A63CA3" w14:textId="77777777" w:rsidTr="00F620FE">
        <w:trPr>
          <w:trHeight w:val="340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144F627A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44818CCE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3903944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595D232A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1AF040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</w:t>
            </w:r>
          </w:p>
          <w:p w14:paraId="557FB9F7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Tausender)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0E1618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H</w:t>
            </w:r>
          </w:p>
          <w:p w14:paraId="577256A2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Hunderter)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725C5E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Z</w:t>
            </w:r>
          </w:p>
          <w:p w14:paraId="364E61FC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Zehner)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11C03C" w14:textId="77777777" w:rsidR="0041565C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E</w:t>
            </w:r>
          </w:p>
          <w:p w14:paraId="5C08A6C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EB78A2">
              <w:rPr>
                <w:color w:val="0D0D0D" w:themeColor="text1" w:themeTint="F2"/>
                <w:sz w:val="16"/>
              </w:rPr>
              <w:t>(</w:t>
            </w:r>
            <w:r>
              <w:rPr>
                <w:color w:val="0D0D0D" w:themeColor="text1" w:themeTint="F2"/>
                <w:sz w:val="16"/>
              </w:rPr>
              <w:t xml:space="preserve">die </w:t>
            </w:r>
            <w:r w:rsidRPr="00EB78A2">
              <w:rPr>
                <w:color w:val="0D0D0D" w:themeColor="text1" w:themeTint="F2"/>
                <w:sz w:val="16"/>
              </w:rPr>
              <w:t>Einer)</w:t>
            </w:r>
          </w:p>
        </w:tc>
        <w:tc>
          <w:tcPr>
            <w:tcW w:w="25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2F2BFD6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/>
            <w:shd w:val="clear" w:color="auto" w:fill="auto"/>
          </w:tcPr>
          <w:p w14:paraId="45B660A4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3895FF64" w14:textId="77777777" w:rsidTr="00F620FE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0470F084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7BC7AD60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365334C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311C2B9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C0A79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8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E9B84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5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502C27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BAA74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9</w:t>
            </w:r>
          </w:p>
        </w:tc>
        <w:tc>
          <w:tcPr>
            <w:tcW w:w="25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5FAFA009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/>
            <w:shd w:val="clear" w:color="auto" w:fill="auto"/>
          </w:tcPr>
          <w:p w14:paraId="6F9B6C48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553E5D62" w14:textId="77777777" w:rsidTr="00F620FE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6D737545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0166BF06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5DBAEC7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670EA6A3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</w:t>
            </w:r>
            <w:r w:rsidRPr="00AC33D1">
              <w:rPr>
                <w:color w:val="0D0D0D" w:themeColor="text1" w:themeTint="F2"/>
              </w:rPr>
              <w:t>-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1BA7D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038B4D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6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03BD6C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EC33817" wp14:editId="32F71937">
                      <wp:simplePos x="0" y="0"/>
                      <wp:positionH relativeFrom="column">
                        <wp:posOffset>-177980</wp:posOffset>
                      </wp:positionH>
                      <wp:positionV relativeFrom="paragraph">
                        <wp:posOffset>338092</wp:posOffset>
                      </wp:positionV>
                      <wp:extent cx="363764" cy="234043"/>
                      <wp:effectExtent l="57150" t="38100" r="74930" b="90170"/>
                      <wp:wrapNone/>
                      <wp:docPr id="5828" name="Gerade Verbindung mit Pfeil 5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3764" cy="23404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2C918B" id="Gerade Verbindung mit Pfeil 5828" o:spid="_x0000_s1026" type="#_x0000_t32" style="position:absolute;margin-left:-14pt;margin-top:26.6pt;width:28.65pt;height:18.4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" strokecolor="#0d0d0d [3069]" strokeweight="2pt">
                      <v:stroke startarrow="block"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AC33D1">
              <w:rPr>
                <w:color w:val="0D0D0D" w:themeColor="text1" w:themeTint="F2"/>
              </w:rPr>
              <w:t>5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86B7C5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3</w:t>
            </w:r>
          </w:p>
        </w:tc>
        <w:tc>
          <w:tcPr>
            <w:tcW w:w="25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044CAC0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/>
            <w:shd w:val="clear" w:color="auto" w:fill="auto"/>
          </w:tcPr>
          <w:p w14:paraId="6A22D47B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73333130" w14:textId="77777777" w:rsidTr="00F620FE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549153A3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664288A7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218152D9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7954230C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D189DB" w14:textId="77777777" w:rsidR="0041565C" w:rsidRPr="00B75D4F" w:rsidRDefault="0041565C" w:rsidP="00F55583">
            <w:pPr>
              <w:tabs>
                <w:tab w:val="left" w:pos="1236"/>
              </w:tabs>
              <w:ind w:left="33"/>
              <w:jc w:val="center"/>
              <w:rPr>
                <w:b/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 xml:space="preserve">             </w:t>
            </w:r>
            <w:r w:rsidRPr="00B75D4F">
              <w:rPr>
                <w:b/>
                <w:color w:val="0D0D0D" w:themeColor="text1" w:themeTint="F2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A27233" w14:textId="77777777" w:rsidR="0041565C" w:rsidRPr="00BC051D" w:rsidRDefault="0041565C" w:rsidP="00F55583">
            <w:pPr>
              <w:tabs>
                <w:tab w:val="left" w:pos="1236"/>
              </w:tabs>
              <w:ind w:left="33"/>
              <w:jc w:val="center"/>
              <w:rPr>
                <w:b/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 xml:space="preserve">        </w:t>
            </w:r>
            <w:r w:rsidRPr="00BC051D">
              <w:rPr>
                <w:b/>
                <w:color w:val="0D0D0D" w:themeColor="text1" w:themeTint="F2"/>
                <w:sz w:val="16"/>
              </w:rPr>
              <w:t>1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03C7A0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0E0857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25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1C62A276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/>
            <w:shd w:val="clear" w:color="auto" w:fill="auto"/>
          </w:tcPr>
          <w:p w14:paraId="0EFF4CD5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460E788D" w14:textId="77777777" w:rsidTr="00F620FE">
        <w:trPr>
          <w:trHeight w:val="227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0DF2E5EB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3A6B1601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2"/>
          </w:tcPr>
          <w:p w14:paraId="3937EF9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7" w:type="dxa"/>
            <w:gridSpan w:val="2"/>
            <w:tcBorders>
              <w:right w:val="single" w:sz="4" w:space="0" w:color="BFBFBF" w:themeColor="background1" w:themeShade="BF"/>
            </w:tcBorders>
          </w:tcPr>
          <w:p w14:paraId="31EF5BC8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A0DF06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1D3CC8F0" wp14:editId="38E36A05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-54792</wp:posOffset>
                      </wp:positionV>
                      <wp:extent cx="302079" cy="277585"/>
                      <wp:effectExtent l="57150" t="38100" r="98425" b="103505"/>
                      <wp:wrapNone/>
                      <wp:docPr id="5830" name="Gerade Verbindung mit Pfeil 5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079" cy="2775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3CA345" id="Gerade Verbindung mit Pfeil 5830" o:spid="_x0000_s1026" type="#_x0000_t32" style="position:absolute;margin-left:45pt;margin-top:-4.3pt;width:23.8pt;height:21.8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" strokecolor="#0d0d0d [3069]" strokeweight="2pt">
                      <v:stroke startarrow="block"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AC33D1">
              <w:rPr>
                <w:color w:val="0D0D0D" w:themeColor="text1" w:themeTint="F2"/>
              </w:rPr>
              <w:t>4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98BB1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4DB633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8</w:t>
            </w:r>
          </w:p>
        </w:tc>
        <w:tc>
          <w:tcPr>
            <w:tcW w:w="11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538464" w14:textId="77777777" w:rsidR="0041565C" w:rsidRPr="00AC33D1" w:rsidRDefault="0041565C" w:rsidP="00F55583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AC33D1">
              <w:rPr>
                <w:color w:val="0D0D0D" w:themeColor="text1" w:themeTint="F2"/>
              </w:rPr>
              <w:t>6</w:t>
            </w:r>
          </w:p>
        </w:tc>
        <w:tc>
          <w:tcPr>
            <w:tcW w:w="25" w:type="dxa"/>
            <w:tcBorders>
              <w:left w:val="single" w:sz="4" w:space="0" w:color="BFBFBF" w:themeColor="background1" w:themeShade="BF"/>
            </w:tcBorders>
            <w:shd w:val="clear" w:color="auto" w:fill="auto"/>
          </w:tcPr>
          <w:p w14:paraId="010ABD35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vMerge/>
            <w:shd w:val="clear" w:color="auto" w:fill="auto"/>
          </w:tcPr>
          <w:p w14:paraId="14095BAB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139A132F" w14:textId="77777777" w:rsidTr="00F620FE">
        <w:trPr>
          <w:trHeight w:val="1066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34339EDD" w14:textId="77777777" w:rsidR="0041565C" w:rsidRDefault="0041565C" w:rsidP="00F55583"/>
        </w:tc>
        <w:tc>
          <w:tcPr>
            <w:tcW w:w="35" w:type="dxa"/>
            <w:tcBorders>
              <w:left w:val="nil"/>
            </w:tcBorders>
          </w:tcPr>
          <w:p w14:paraId="3B625A27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2686" w:type="dxa"/>
            <w:gridSpan w:val="4"/>
          </w:tcPr>
          <w:p w14:paraId="47296A27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 xml:space="preserve">Ich rechne stellenweise </w:t>
            </w:r>
          </w:p>
          <w:p w14:paraId="1ADA27CC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mit Entbündeln und </w:t>
            </w:r>
          </w:p>
          <w:p w14:paraId="3E35777B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left"/>
              <w:rPr>
                <w:rFonts w:ascii="Komika Text" w:hAnsi="Komika Text"/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Überträgen</w:t>
            </w:r>
            <w:r w:rsidRPr="008E6076">
              <w:rPr>
                <w:rFonts w:ascii="Komika Text" w:hAnsi="Komika Text"/>
                <w:color w:val="548DD4" w:themeColor="text2" w:themeTint="99"/>
              </w:rPr>
              <w:t xml:space="preserve">: </w:t>
            </w:r>
          </w:p>
        </w:tc>
        <w:tc>
          <w:tcPr>
            <w:tcW w:w="1132" w:type="dxa"/>
          </w:tcPr>
          <w:p w14:paraId="24357045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525AAC1" wp14:editId="63D036B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107678</wp:posOffset>
                      </wp:positionV>
                      <wp:extent cx="301625" cy="272506"/>
                      <wp:effectExtent l="57150" t="38100" r="60325" b="89535"/>
                      <wp:wrapNone/>
                      <wp:docPr id="5831" name="Gerade Verbindung mit Pfeil 5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1625" cy="2725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9E8EFF" id="Gerade Verbindung mit Pfeil 5831" o:spid="_x0000_s1026" type="#_x0000_t32" style="position:absolute;margin-left:45.25pt;margin-top:8.5pt;width:23.75pt;height:21.45pt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" strokecolor="#0d0d0d [3069]" strokeweight="2pt">
                      <v:stroke startarrow="block"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E6076">
              <w:t>8000</w:t>
            </w:r>
          </w:p>
          <w:p w14:paraId="3120BE97" w14:textId="17682AE9" w:rsidR="0041565C" w:rsidRPr="008E6076" w:rsidRDefault="0041565C" w:rsidP="00177D53">
            <w:pPr>
              <w:pStyle w:val="Handschrift"/>
              <w:jc w:val="center"/>
            </w:pPr>
            <w:r w:rsidRPr="008E6076">
              <w:t>–  3000</w:t>
            </w:r>
          </w:p>
          <w:p w14:paraId="503C712F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–  </w:t>
            </w:r>
            <w:r w:rsidRPr="008E6076">
              <w:rPr>
                <w:b/>
              </w:rPr>
              <w:t>1000</w:t>
            </w:r>
          </w:p>
          <w:p w14:paraId="39CEF91B" w14:textId="1242DBDA" w:rsidR="0041565C" w:rsidRPr="008E6076" w:rsidRDefault="0041565C" w:rsidP="00177D53">
            <w:pPr>
              <w:pStyle w:val="Handschrift"/>
              <w:jc w:val="center"/>
            </w:pPr>
            <w:r w:rsidRPr="008E6076">
              <w:t>= 4000</w:t>
            </w:r>
          </w:p>
        </w:tc>
        <w:tc>
          <w:tcPr>
            <w:tcW w:w="1132" w:type="dxa"/>
          </w:tcPr>
          <w:p w14:paraId="54376343" w14:textId="5040D472" w:rsidR="0041565C" w:rsidRPr="008E6076" w:rsidRDefault="0041565C" w:rsidP="00177D53">
            <w:pPr>
              <w:pStyle w:val="Handschrift"/>
              <w:jc w:val="center"/>
            </w:pPr>
            <w:r w:rsidRPr="008E6076">
              <w:rPr>
                <w:b/>
              </w:rPr>
              <w:t>1</w:t>
            </w:r>
            <w:r w:rsidRPr="008E6076">
              <w:t>500</w:t>
            </w:r>
          </w:p>
          <w:p w14:paraId="6BE7F51A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–  600</w:t>
            </w:r>
          </w:p>
          <w:p w14:paraId="3CB2D8A3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 xml:space="preserve">–   </w:t>
            </w:r>
            <w:r w:rsidRPr="008E6076">
              <w:rPr>
                <w:b/>
              </w:rPr>
              <w:t>100</w:t>
            </w:r>
          </w:p>
          <w:p w14:paraId="342DB829" w14:textId="6222F8A5" w:rsidR="0041565C" w:rsidRPr="008E6076" w:rsidRDefault="0041565C" w:rsidP="00177D53">
            <w:pPr>
              <w:pStyle w:val="Handschrift"/>
              <w:jc w:val="center"/>
            </w:pPr>
            <w:r w:rsidRPr="008E6076">
              <w:t>= 800</w:t>
            </w:r>
          </w:p>
        </w:tc>
        <w:tc>
          <w:tcPr>
            <w:tcW w:w="1132" w:type="dxa"/>
          </w:tcPr>
          <w:p w14:paraId="58FED9A8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90A0BD6" wp14:editId="7682A75D">
                      <wp:simplePos x="0" y="0"/>
                      <wp:positionH relativeFrom="column">
                        <wp:posOffset>-145777</wp:posOffset>
                      </wp:positionH>
                      <wp:positionV relativeFrom="paragraph">
                        <wp:posOffset>122191</wp:posOffset>
                      </wp:positionV>
                      <wp:extent cx="349250" cy="254363"/>
                      <wp:effectExtent l="57150" t="38100" r="50800" b="88900"/>
                      <wp:wrapNone/>
                      <wp:docPr id="5832" name="Gerade Verbindung mit Pfeil 5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2543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252F67" id="Gerade Verbindung mit Pfeil 5832" o:spid="_x0000_s1026" type="#_x0000_t32" style="position:absolute;margin-left:-11.5pt;margin-top:9.6pt;width:27.5pt;height:20.05pt;flip:y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" strokecolor="#0d0d0d [3069]" strokeweight="2pt">
                      <v:stroke startarrow="block"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8E6076">
              <w:rPr>
                <w:b/>
              </w:rPr>
              <w:t>1</w:t>
            </w:r>
            <w:r w:rsidRPr="008E6076">
              <w:t>30</w:t>
            </w:r>
          </w:p>
          <w:p w14:paraId="43F0D6ED" w14:textId="77295009" w:rsidR="0041565C" w:rsidRPr="008E6076" w:rsidRDefault="0041565C" w:rsidP="00177D53">
            <w:pPr>
              <w:pStyle w:val="Handschrift"/>
              <w:jc w:val="center"/>
            </w:pPr>
            <w:r w:rsidRPr="008E6076">
              <w:t>–  50</w:t>
            </w:r>
          </w:p>
          <w:p w14:paraId="09721439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80</w:t>
            </w:r>
          </w:p>
        </w:tc>
        <w:tc>
          <w:tcPr>
            <w:tcW w:w="1132" w:type="dxa"/>
          </w:tcPr>
          <w:p w14:paraId="787E852D" w14:textId="06F0528C" w:rsidR="0041565C" w:rsidRPr="008E6076" w:rsidRDefault="0041565C" w:rsidP="00177D53">
            <w:pPr>
              <w:pStyle w:val="Handschrift"/>
              <w:jc w:val="center"/>
            </w:pPr>
            <w:r w:rsidRPr="008E6076">
              <w:t>9</w:t>
            </w:r>
          </w:p>
          <w:p w14:paraId="28C81193" w14:textId="0494FF36" w:rsidR="0041565C" w:rsidRPr="008E6076" w:rsidRDefault="0041565C" w:rsidP="00177D53">
            <w:pPr>
              <w:pStyle w:val="Handschrift"/>
              <w:jc w:val="center"/>
            </w:pPr>
            <w:r w:rsidRPr="008E6076">
              <w:t>–  3</w:t>
            </w:r>
          </w:p>
          <w:p w14:paraId="1E57028E" w14:textId="77777777" w:rsidR="0041565C" w:rsidRPr="008E6076" w:rsidRDefault="0041565C" w:rsidP="00177D53">
            <w:pPr>
              <w:pStyle w:val="Handschrift"/>
              <w:jc w:val="center"/>
            </w:pPr>
            <w:r w:rsidRPr="008E6076">
              <w:t>= 6</w:t>
            </w:r>
          </w:p>
        </w:tc>
        <w:tc>
          <w:tcPr>
            <w:tcW w:w="25" w:type="dxa"/>
            <w:shd w:val="clear" w:color="auto" w:fill="auto"/>
          </w:tcPr>
          <w:p w14:paraId="0B09C660" w14:textId="77777777" w:rsidR="0041565C" w:rsidRPr="002A371E" w:rsidRDefault="0041565C" w:rsidP="00F55583">
            <w:pPr>
              <w:pStyle w:val="berschrift2"/>
            </w:pPr>
          </w:p>
        </w:tc>
        <w:tc>
          <w:tcPr>
            <w:tcW w:w="974" w:type="dxa"/>
            <w:shd w:val="clear" w:color="auto" w:fill="auto"/>
          </w:tcPr>
          <w:p w14:paraId="110BFA9D" w14:textId="77777777" w:rsidR="0041565C" w:rsidRDefault="0041565C" w:rsidP="00F55583">
            <w:pPr>
              <w:pStyle w:val="berschrift2"/>
              <w:rPr>
                <w:b w:val="0"/>
              </w:rPr>
            </w:pPr>
          </w:p>
        </w:tc>
      </w:tr>
      <w:tr w:rsidR="0041565C" w14:paraId="0B59BE10" w14:textId="77777777" w:rsidTr="0041565C">
        <w:trPr>
          <w:trHeight w:val="1903"/>
        </w:trPr>
        <w:tc>
          <w:tcPr>
            <w:tcW w:w="682" w:type="dxa"/>
            <w:vMerge/>
            <w:shd w:val="clear" w:color="auto" w:fill="D9D9D9" w:themeFill="background1" w:themeFillShade="D9"/>
          </w:tcPr>
          <w:p w14:paraId="18DEA3C1" w14:textId="77777777" w:rsidR="0041565C" w:rsidRDefault="0041565C" w:rsidP="00F55583"/>
        </w:tc>
        <w:tc>
          <w:tcPr>
            <w:tcW w:w="35" w:type="dxa"/>
          </w:tcPr>
          <w:p w14:paraId="303CE700" w14:textId="77777777" w:rsidR="0041565C" w:rsidRPr="002A371E" w:rsidRDefault="0041565C" w:rsidP="00F55583">
            <w:pPr>
              <w:pStyle w:val="berschrift2"/>
              <w:rPr>
                <w:szCs w:val="21"/>
              </w:rPr>
            </w:pPr>
          </w:p>
        </w:tc>
        <w:tc>
          <w:tcPr>
            <w:tcW w:w="707" w:type="dxa"/>
          </w:tcPr>
          <w:p w14:paraId="2B76B435" w14:textId="77777777" w:rsidR="0041565C" w:rsidRPr="008E6076" w:rsidRDefault="0041565C" w:rsidP="00F55583">
            <w:pPr>
              <w:tabs>
                <w:tab w:val="left" w:pos="1236"/>
              </w:tabs>
              <w:ind w:left="33"/>
              <w:jc w:val="center"/>
              <w:rPr>
                <w:rFonts w:ascii="Komika Text" w:hAnsi="Komika Text"/>
                <w:color w:val="548DD4" w:themeColor="text2" w:themeTint="99"/>
              </w:rPr>
            </w:pPr>
          </w:p>
        </w:tc>
        <w:tc>
          <w:tcPr>
            <w:tcW w:w="7506" w:type="dxa"/>
            <w:gridSpan w:val="9"/>
          </w:tcPr>
          <w:p w14:paraId="7A47C3C7" w14:textId="7061DE84" w:rsidR="0041565C" w:rsidRPr="008E6076" w:rsidRDefault="0041565C" w:rsidP="0041565C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Der Minuend (8539) ist an der Einerstelle (E)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größer als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der Subtrahend (3653):         9 &gt; 3: Ich kann hier rechnen: 9 – 3 = 6</w:t>
            </w:r>
          </w:p>
          <w:p w14:paraId="2E2EA048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Der Minuend ist an der Zehnerstelle (Z) kleiner als der Subtrahend:</w:t>
            </w:r>
          </w:p>
          <w:p w14:paraId="4DC7AEB7" w14:textId="77777777" w:rsidR="0041565C" w:rsidRPr="008E6076" w:rsidRDefault="0041565C" w:rsidP="0041565C">
            <w:pPr>
              <w:tabs>
                <w:tab w:val="left" w:pos="1236"/>
              </w:tabs>
              <w:ind w:left="5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                 3 &lt; 5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B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30 &lt; 50 </w:t>
            </w:r>
          </w:p>
          <w:p w14:paraId="0086840B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rechne daher 13 – 5 = 8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B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130 – 80 = 50. </w:t>
            </w:r>
          </w:p>
          <w:p w14:paraId="43843A24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habe den Minuenden um 100 größer gemacht. Ich muss daher 100 mehr subtrahieren: Ich rechne mit dem Übertrag 1. </w:t>
            </w:r>
          </w:p>
          <w:p w14:paraId="42B74DFF" w14:textId="3CD628B9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rechne an der Hunderterstelle (H): </w:t>
            </w:r>
          </w:p>
          <w:p w14:paraId="0D38098E" w14:textId="77777777" w:rsidR="0041565C" w:rsidRPr="008E6076" w:rsidRDefault="0041565C" w:rsidP="00D91112">
            <w:pPr>
              <w:tabs>
                <w:tab w:val="left" w:pos="1236"/>
              </w:tabs>
              <w:ind w:left="5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Komika Text" w:hAnsi="Komika Text"/>
                <w:color w:val="548DD4" w:themeColor="text2" w:themeTint="99"/>
              </w:rPr>
              <w:t xml:space="preserve">       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5 – (6 + 1) = 5 – 7  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B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500 – (600 + 100) = 500 – (700) </w:t>
            </w:r>
          </w:p>
          <w:p w14:paraId="39D33EDD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Auch hier gilt: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Der Minuend ist kleiner als der Subtrahend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5 &lt; 6 + 1 = 7 </w:t>
            </w:r>
          </w:p>
          <w:p w14:paraId="781F798D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brauche auch hier einen Übertrag: Ich muss 100 mehr subtrahieren:            </w:t>
            </w:r>
          </w:p>
          <w:p w14:paraId="6A870B2F" w14:textId="77777777" w:rsidR="0041565C" w:rsidRPr="008E6076" w:rsidRDefault="0041565C" w:rsidP="00D91112">
            <w:pPr>
              <w:tabs>
                <w:tab w:val="left" w:pos="1236"/>
              </w:tabs>
              <w:ind w:left="6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 15 – 7 = 8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B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1500 – (600 + 100) = 1500 - 700 = 800 </w:t>
            </w:r>
          </w:p>
          <w:p w14:paraId="59C4F8BE" w14:textId="77777777" w:rsidR="0041565C" w:rsidRPr="008E6076" w:rsidRDefault="0041565C" w:rsidP="00F620FE">
            <w:pPr>
              <w:pStyle w:val="Listenabsatz"/>
              <w:numPr>
                <w:ilvl w:val="0"/>
                <w:numId w:val="15"/>
              </w:numPr>
              <w:tabs>
                <w:tab w:val="left" w:pos="1236"/>
              </w:tabs>
              <w:spacing w:before="80"/>
              <w:ind w:left="278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rechne dann an der Tausenderstelle (T) mit dem Übertrag 1: </w:t>
            </w:r>
          </w:p>
          <w:p w14:paraId="59FE4995" w14:textId="748775B9" w:rsidR="0041565C" w:rsidRDefault="0041565C" w:rsidP="00F55583">
            <w:pPr>
              <w:pStyle w:val="berschrift2"/>
              <w:rPr>
                <w:b w:val="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8 – (3+1) = 8 – 4 = 4 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B"/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8000 – 4000 = 4000</w:t>
            </w:r>
            <w:r w:rsidRPr="008E6076">
              <w:rPr>
                <w:rFonts w:ascii="Komika Text" w:hAnsi="Komika Text"/>
                <w:color w:val="548DD4" w:themeColor="text2" w:themeTint="99"/>
              </w:rPr>
              <w:t xml:space="preserve"> </w:t>
            </w:r>
          </w:p>
        </w:tc>
      </w:tr>
    </w:tbl>
    <w:p w14:paraId="0CDD12A1" w14:textId="77777777" w:rsidR="00F55583" w:rsidRPr="009C6467" w:rsidRDefault="00F55583" w:rsidP="00F55583">
      <w:pPr>
        <w:rPr>
          <w:sz w:val="2"/>
        </w:rPr>
      </w:pPr>
    </w:p>
    <w:p w14:paraId="1820616A" w14:textId="77777777" w:rsidR="00F55583" w:rsidRDefault="00F55583" w:rsidP="00F55583">
      <w:pPr>
        <w:rPr>
          <w:sz w:val="12"/>
        </w:rPr>
      </w:pP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0"/>
        <w:gridCol w:w="570"/>
        <w:gridCol w:w="570"/>
        <w:gridCol w:w="571"/>
        <w:gridCol w:w="571"/>
        <w:gridCol w:w="571"/>
        <w:gridCol w:w="571"/>
        <w:gridCol w:w="572"/>
        <w:gridCol w:w="63"/>
        <w:gridCol w:w="62"/>
        <w:gridCol w:w="571"/>
        <w:gridCol w:w="571"/>
        <w:gridCol w:w="571"/>
        <w:gridCol w:w="572"/>
        <w:gridCol w:w="571"/>
        <w:gridCol w:w="571"/>
        <w:gridCol w:w="572"/>
      </w:tblGrid>
      <w:tr w:rsidR="00F55583" w14:paraId="368372C1" w14:textId="77777777" w:rsidTr="00F55583">
        <w:trPr>
          <w:trHeight w:val="420"/>
        </w:trPr>
        <w:tc>
          <w:tcPr>
            <w:tcW w:w="685" w:type="dxa"/>
          </w:tcPr>
          <w:p w14:paraId="2D45D874" w14:textId="77777777" w:rsidR="00F55583" w:rsidRPr="00DE2B42" w:rsidRDefault="00F55583" w:rsidP="00F55583">
            <w:pPr>
              <w:pStyle w:val="berschrift2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>9</w:t>
            </w:r>
          </w:p>
        </w:tc>
        <w:tc>
          <w:tcPr>
            <w:tcW w:w="8400" w:type="dxa"/>
            <w:gridSpan w:val="17"/>
          </w:tcPr>
          <w:p w14:paraId="6B8DB5C7" w14:textId="77777777" w:rsidR="00F55583" w:rsidRPr="00DE2B42" w:rsidRDefault="00F55583" w:rsidP="00F55583">
            <w:pPr>
              <w:rPr>
                <w:b/>
                <w:bCs/>
                <w:color w:val="808080" w:themeColor="background1" w:themeShade="80"/>
              </w:rPr>
            </w:pPr>
            <w:r w:rsidRPr="00DE2B42">
              <w:rPr>
                <w:b/>
                <w:bCs/>
                <w:color w:val="808080" w:themeColor="background1" w:themeShade="80"/>
              </w:rPr>
              <w:t>A</w:t>
            </w:r>
            <w:r>
              <w:rPr>
                <w:b/>
                <w:bCs/>
                <w:color w:val="808080" w:themeColor="background1" w:themeShade="80"/>
              </w:rPr>
              <w:t>ddition und Subtraktion vervollständigen</w:t>
            </w:r>
          </w:p>
        </w:tc>
      </w:tr>
      <w:tr w:rsidR="00F55583" w14:paraId="480D1222" w14:textId="77777777" w:rsidTr="00F55583">
        <w:tc>
          <w:tcPr>
            <w:tcW w:w="685" w:type="dxa"/>
          </w:tcPr>
          <w:p w14:paraId="6BD61979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0F9C1C1D" w14:textId="77777777" w:rsidR="00F55583" w:rsidRPr="00503E42" w:rsidRDefault="00F55583" w:rsidP="00F55583">
            <w:pPr>
              <w:pStyle w:val="berschrift2"/>
            </w:pPr>
            <w:r w:rsidRPr="00503E42">
              <w:t>a)</w:t>
            </w:r>
          </w:p>
          <w:p w14:paraId="72EF4066" w14:textId="77777777" w:rsidR="00F55583" w:rsidRPr="00503E42" w:rsidRDefault="00F55583" w:rsidP="00F55583">
            <w:pPr>
              <w:pStyle w:val="berschrift2"/>
              <w:ind w:left="0" w:firstLine="0"/>
            </w:pPr>
          </w:p>
        </w:tc>
        <w:tc>
          <w:tcPr>
            <w:tcW w:w="8120" w:type="dxa"/>
            <w:gridSpan w:val="16"/>
          </w:tcPr>
          <w:p w14:paraId="5F868E47" w14:textId="77777777" w:rsidR="00F55583" w:rsidRPr="00141B2A" w:rsidRDefault="00F55583" w:rsidP="00F55583">
            <w:pPr>
              <w:pStyle w:val="berschrift2"/>
              <w:spacing w:after="120"/>
              <w:rPr>
                <w:color w:val="0D0D0D" w:themeColor="text1" w:themeTint="F2"/>
              </w:rPr>
            </w:pPr>
            <w:r w:rsidRPr="00141B2A"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t>Finde</w:t>
            </w:r>
            <w:r w:rsidRPr="00B37EED">
              <w:rPr>
                <w:b w:val="0"/>
                <w:color w:val="0D0D0D" w:themeColor="text1" w:themeTint="F2"/>
              </w:rPr>
              <w:t xml:space="preserve"> </w:t>
            </w:r>
            <w:r w:rsidRPr="00B37EED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 xml:space="preserve">die fehlenden </w:t>
            </w:r>
            <w:r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Ziffern</w:t>
            </w:r>
            <w:r w:rsidRPr="00B37EED">
              <w:rPr>
                <w:b w:val="0"/>
                <w:color w:val="0D0D0D" w:themeColor="text1" w:themeTint="F2"/>
              </w:rPr>
              <w:t xml:space="preserve"> in den Tabellen</w:t>
            </w:r>
            <w:r>
              <w:rPr>
                <w:b w:val="0"/>
                <w:color w:val="0D0D0D" w:themeColor="text1" w:themeTint="F2"/>
              </w:rPr>
              <w:t>. Tipp: Achte auf das Ergebnis!</w:t>
            </w:r>
          </w:p>
        </w:tc>
      </w:tr>
      <w:tr w:rsidR="00F55583" w14:paraId="201EAF47" w14:textId="77777777" w:rsidTr="00F55583">
        <w:trPr>
          <w:trHeight w:val="446"/>
        </w:trPr>
        <w:tc>
          <w:tcPr>
            <w:tcW w:w="685" w:type="dxa"/>
          </w:tcPr>
          <w:p w14:paraId="387D821C" w14:textId="77777777" w:rsidR="00F55583" w:rsidRDefault="00F55583" w:rsidP="00F55583"/>
        </w:tc>
        <w:tc>
          <w:tcPr>
            <w:tcW w:w="280" w:type="dxa"/>
          </w:tcPr>
          <w:p w14:paraId="41F54B42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3996" w:type="dxa"/>
            <w:gridSpan w:val="7"/>
          </w:tcPr>
          <w:p w14:paraId="7A54E9B5" w14:textId="77777777" w:rsidR="00F55583" w:rsidRPr="00141B2A" w:rsidRDefault="00F55583" w:rsidP="00F55583">
            <w:pPr>
              <w:pStyle w:val="berschrift2"/>
            </w:pPr>
            <w:r w:rsidRPr="00141B2A">
              <w:t xml:space="preserve">a1) </w:t>
            </w:r>
            <w:r>
              <w:t xml:space="preserve">       Addition</w:t>
            </w:r>
          </w:p>
        </w:tc>
        <w:tc>
          <w:tcPr>
            <w:tcW w:w="63" w:type="dxa"/>
          </w:tcPr>
          <w:p w14:paraId="2696B09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7E00DFE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999" w:type="dxa"/>
            <w:gridSpan w:val="7"/>
          </w:tcPr>
          <w:p w14:paraId="029B6FDA" w14:textId="77777777" w:rsidR="00F55583" w:rsidRPr="00141B2A" w:rsidRDefault="00F55583" w:rsidP="00F55583">
            <w:pPr>
              <w:pStyle w:val="berschrift2"/>
            </w:pPr>
            <w:r>
              <w:t xml:space="preserve"> </w:t>
            </w:r>
            <w:r w:rsidRPr="00141B2A">
              <w:t xml:space="preserve">a2) </w:t>
            </w:r>
            <w:r>
              <w:t xml:space="preserve">    Subtraktion</w:t>
            </w:r>
          </w:p>
        </w:tc>
      </w:tr>
      <w:tr w:rsidR="00F55583" w14:paraId="6257BB98" w14:textId="77777777" w:rsidTr="00F55583">
        <w:trPr>
          <w:trHeight w:val="340"/>
        </w:trPr>
        <w:tc>
          <w:tcPr>
            <w:tcW w:w="685" w:type="dxa"/>
            <w:vMerge w:val="restart"/>
          </w:tcPr>
          <w:p w14:paraId="5436E94C" w14:textId="77777777" w:rsidR="00F55583" w:rsidRDefault="00F55583" w:rsidP="00F55583"/>
        </w:tc>
        <w:tc>
          <w:tcPr>
            <w:tcW w:w="280" w:type="dxa"/>
            <w:vMerge w:val="restart"/>
          </w:tcPr>
          <w:p w14:paraId="59A0E36C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570" w:type="dxa"/>
            <w:vMerge w:val="restart"/>
          </w:tcPr>
          <w:p w14:paraId="0C4185C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48B5A0B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AE4927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D4636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7F5734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53577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572" w:type="dxa"/>
            <w:vMerge w:val="restart"/>
            <w:tcBorders>
              <w:left w:val="single" w:sz="4" w:space="0" w:color="BFBFBF" w:themeColor="background1" w:themeShade="BF"/>
            </w:tcBorders>
          </w:tcPr>
          <w:p w14:paraId="4E5005D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63" w:type="dxa"/>
            <w:vMerge w:val="restart"/>
          </w:tcPr>
          <w:p w14:paraId="6EFCE21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</w:tcPr>
          <w:p w14:paraId="767B910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vMerge w:val="restart"/>
          </w:tcPr>
          <w:p w14:paraId="7D76DA2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right w:val="single" w:sz="4" w:space="0" w:color="BFBFBF" w:themeColor="background1" w:themeShade="BF"/>
            </w:tcBorders>
            <w:vAlign w:val="center"/>
          </w:tcPr>
          <w:p w14:paraId="539C280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B8FD0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5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BD0810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8F321A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5E759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572" w:type="dxa"/>
            <w:vMerge w:val="restart"/>
            <w:tcBorders>
              <w:left w:val="single" w:sz="4" w:space="0" w:color="BFBFBF" w:themeColor="background1" w:themeShade="BF"/>
            </w:tcBorders>
          </w:tcPr>
          <w:p w14:paraId="0CD1A94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</w:tr>
      <w:tr w:rsidR="00F55583" w14:paraId="2AEE6BC4" w14:textId="77777777" w:rsidTr="00F55583">
        <w:trPr>
          <w:trHeight w:val="340"/>
        </w:trPr>
        <w:tc>
          <w:tcPr>
            <w:tcW w:w="685" w:type="dxa"/>
            <w:vMerge/>
          </w:tcPr>
          <w:p w14:paraId="5AC495E7" w14:textId="77777777" w:rsidR="00F55583" w:rsidRDefault="00F55583" w:rsidP="00F55583"/>
        </w:tc>
        <w:tc>
          <w:tcPr>
            <w:tcW w:w="280" w:type="dxa"/>
            <w:vMerge/>
          </w:tcPr>
          <w:p w14:paraId="42B79709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570" w:type="dxa"/>
            <w:vMerge/>
          </w:tcPr>
          <w:p w14:paraId="1829FF2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1E2D33B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2592B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7AB99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A2ED5C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CB4FA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572" w:type="dxa"/>
            <w:vMerge/>
            <w:tcBorders>
              <w:left w:val="single" w:sz="4" w:space="0" w:color="BFBFBF" w:themeColor="background1" w:themeShade="BF"/>
            </w:tcBorders>
          </w:tcPr>
          <w:p w14:paraId="2FBB0A1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</w:tcPr>
          <w:p w14:paraId="357EE11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</w:tcPr>
          <w:p w14:paraId="5F8DBC7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vMerge/>
          </w:tcPr>
          <w:p w14:paraId="5B84194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right w:val="single" w:sz="4" w:space="0" w:color="BFBFBF" w:themeColor="background1" w:themeShade="BF"/>
            </w:tcBorders>
            <w:vAlign w:val="center"/>
          </w:tcPr>
          <w:p w14:paraId="75CA1F1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-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17A9F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6E6312">
              <w:rPr>
                <w:color w:val="365F91" w:themeColor="accent1" w:themeShade="BF"/>
                <w:vertAlign w:val="subscript"/>
              </w:rPr>
              <w:t>1</w:t>
            </w:r>
          </w:p>
        </w:tc>
        <w:tc>
          <w:tcPr>
            <w:tcW w:w="5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4DF74A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8B901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5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23EFF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572" w:type="dxa"/>
            <w:vMerge/>
            <w:tcBorders>
              <w:left w:val="single" w:sz="4" w:space="0" w:color="BFBFBF" w:themeColor="background1" w:themeShade="BF"/>
            </w:tcBorders>
          </w:tcPr>
          <w:p w14:paraId="61B9AB5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224622BD" w14:textId="77777777" w:rsidTr="00F55583">
        <w:trPr>
          <w:trHeight w:val="340"/>
        </w:trPr>
        <w:tc>
          <w:tcPr>
            <w:tcW w:w="685" w:type="dxa"/>
            <w:vMerge/>
          </w:tcPr>
          <w:p w14:paraId="17A9052A" w14:textId="77777777" w:rsidR="00F55583" w:rsidRDefault="00F55583" w:rsidP="00F55583"/>
        </w:tc>
        <w:tc>
          <w:tcPr>
            <w:tcW w:w="280" w:type="dxa"/>
            <w:vMerge/>
          </w:tcPr>
          <w:p w14:paraId="4A37D042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570" w:type="dxa"/>
            <w:vMerge/>
          </w:tcPr>
          <w:p w14:paraId="5A3D501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0" w:type="dxa"/>
            <w:tcBorders>
              <w:right w:val="single" w:sz="4" w:space="0" w:color="BFBFBF" w:themeColor="background1" w:themeShade="BF"/>
            </w:tcBorders>
            <w:vAlign w:val="center"/>
          </w:tcPr>
          <w:p w14:paraId="7D3558B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995BB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05F6ED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2C0A4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92D39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572" w:type="dxa"/>
            <w:vMerge/>
            <w:tcBorders>
              <w:left w:val="single" w:sz="4" w:space="0" w:color="BFBFBF" w:themeColor="background1" w:themeShade="BF"/>
            </w:tcBorders>
          </w:tcPr>
          <w:p w14:paraId="37CBBEC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top w:val="single" w:sz="12" w:space="0" w:color="000000"/>
            </w:tcBorders>
          </w:tcPr>
          <w:p w14:paraId="1E63260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top w:val="single" w:sz="12" w:space="0" w:color="000000"/>
            </w:tcBorders>
          </w:tcPr>
          <w:p w14:paraId="5CB76BF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vMerge/>
          </w:tcPr>
          <w:p w14:paraId="03B5686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right w:val="single" w:sz="4" w:space="0" w:color="BFBFBF" w:themeColor="background1" w:themeShade="BF"/>
            </w:tcBorders>
            <w:vAlign w:val="center"/>
          </w:tcPr>
          <w:p w14:paraId="6173EFF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7C8E24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2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309E26B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413C8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571" w:type="dxa"/>
            <w:tcBorders>
              <w:top w:val="single" w:sz="8" w:space="0" w:color="595959" w:themeColor="text1" w:themeTint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7BB403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572" w:type="dxa"/>
            <w:vMerge/>
            <w:tcBorders>
              <w:left w:val="single" w:sz="4" w:space="0" w:color="BFBFBF" w:themeColor="background1" w:themeShade="BF"/>
            </w:tcBorders>
          </w:tcPr>
          <w:p w14:paraId="159C250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13873309" w14:textId="77777777" w:rsidTr="00F55583">
        <w:trPr>
          <w:trHeight w:val="70"/>
        </w:trPr>
        <w:tc>
          <w:tcPr>
            <w:tcW w:w="685" w:type="dxa"/>
          </w:tcPr>
          <w:p w14:paraId="77AF7D48" w14:textId="77777777" w:rsidR="00F55583" w:rsidRPr="00FB63DB" w:rsidRDefault="00F55583" w:rsidP="00F55583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22661E15" w14:textId="77777777" w:rsidR="00F55583" w:rsidRPr="00AB04C4" w:rsidRDefault="00F55583" w:rsidP="00F55583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16"/>
          </w:tcPr>
          <w:p w14:paraId="429CC6E6" w14:textId="77777777" w:rsidR="00F55583" w:rsidRPr="00AB04C4" w:rsidRDefault="00F55583" w:rsidP="00F55583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F55583" w14:paraId="7CCF164F" w14:textId="77777777" w:rsidTr="00F55583">
        <w:trPr>
          <w:trHeight w:val="2527"/>
        </w:trPr>
        <w:tc>
          <w:tcPr>
            <w:tcW w:w="685" w:type="dxa"/>
          </w:tcPr>
          <w:p w14:paraId="44BD8CB4" w14:textId="77777777" w:rsidR="00F55583" w:rsidRDefault="00F55583" w:rsidP="00F55583"/>
        </w:tc>
        <w:tc>
          <w:tcPr>
            <w:tcW w:w="8400" w:type="dxa"/>
            <w:gridSpan w:val="17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1971"/>
            </w:tblGrid>
            <w:tr w:rsidR="00F55583" w:rsidRPr="00AB04C4" w14:paraId="3D67AF1E" w14:textId="77777777" w:rsidTr="00F55583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6CBA437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AB04C4" w14:paraId="2A38768D" w14:textId="77777777" w:rsidTr="00F55583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DB5E345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DCB1F2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EA36FA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FE176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4D3BE4D" w14:textId="77777777" w:rsidR="00F55583" w:rsidRPr="00AB04C4" w:rsidRDefault="00F55583" w:rsidP="00F55583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2F0B0308" w14:textId="77777777" w:rsidTr="00F55583">
              <w:trPr>
                <w:trHeight w:val="624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14:paraId="5328CC40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subtrahieren</w:t>
                  </w:r>
                </w:p>
                <w:p w14:paraId="5F308299" w14:textId="77777777" w:rsidR="00F55583" w:rsidRPr="00F71A01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subtrahiere, </w:t>
                  </w:r>
                </w:p>
                <w:p w14:paraId="630F0F22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subtrahiert)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4663D" w14:textId="77777777" w:rsidR="00F55583" w:rsidRPr="004D2A8A" w:rsidRDefault="00F55583" w:rsidP="00F55583">
                  <w:pPr>
                    <w:jc w:val="left"/>
                  </w:pPr>
                  <w:r w:rsidRPr="004D2A8A">
                    <w:rPr>
                      <w:sz w:val="16"/>
                      <w:szCs w:val="16"/>
                    </w:rPr>
                    <w:t xml:space="preserve">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09318AA" w14:textId="77777777" w:rsidR="00F55583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7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1625F7D2" w14:textId="77777777" w:rsidR="00F55583" w:rsidRPr="00141B2A" w:rsidRDefault="00F55583" w:rsidP="00F55583">
                  <w:pPr>
                    <w:jc w:val="left"/>
                    <w:rPr>
                      <w:rFonts w:ascii="Arial" w:hAnsi="Arial" w:cs="Arial"/>
                      <w:color w:val="0D0D0D" w:themeColor="text1" w:themeTint="F2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9A0E065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BCD69DE" w14:textId="77777777" w:rsidR="00F55583" w:rsidRPr="000B5FAC" w:rsidRDefault="00F55583" w:rsidP="00F55583">
                  <w:pPr>
                    <w:rPr>
                      <w:sz w:val="18"/>
                      <w:szCs w:val="20"/>
                    </w:rPr>
                  </w:pPr>
                  <w:r w:rsidRPr="000B5FAC">
                    <w:rPr>
                      <w:sz w:val="18"/>
                      <w:szCs w:val="20"/>
                    </w:rPr>
                    <w:t xml:space="preserve">der Übertrag </w:t>
                  </w:r>
                </w:p>
                <w:p w14:paraId="5263480F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F71A01">
                    <w:rPr>
                      <w:i/>
                      <w:iCs/>
                      <w:sz w:val="14"/>
                      <w:szCs w:val="20"/>
                    </w:rPr>
                    <w:t>(die Überträge)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19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  <w:gridCol w:w="397"/>
                    <w:gridCol w:w="397"/>
                  </w:tblGrid>
                  <w:tr w:rsidR="00F55583" w14:paraId="65252D05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5D03C31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0A20E59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40D5169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DF90442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  <w:tr w:rsidR="00F55583" w14:paraId="24DDD57C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E3CF8DF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4247DF8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7016FB4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D2739B6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F55583" w14:paraId="556FDC51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D53ABC5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DF18779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5E6FDCD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9A3A14D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F55583" w14:paraId="4470272E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F63E4FF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7654CEBE" w14:textId="77777777" w:rsidR="00F55583" w:rsidRPr="00383860" w:rsidRDefault="00F55583" w:rsidP="00F55583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83860">
                          <w:rPr>
                            <w:b/>
                            <w:bCs/>
                            <w:sz w:val="16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BFBFBF" w:themeFill="background1" w:themeFillShade="BF"/>
                        <w:vAlign w:val="bottom"/>
                      </w:tcPr>
                      <w:p w14:paraId="2E8C537F" w14:textId="77777777" w:rsidR="00F55583" w:rsidRPr="006E0E36" w:rsidRDefault="00F55583" w:rsidP="00F55583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E0A18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586C0E5F" w14:textId="77777777" w:rsidR="00F55583" w:rsidRPr="006E0E36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15632AC9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D9BF34B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2D14716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1A0CB5E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0A6ADB8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</w:tbl>
                <w:p w14:paraId="186D2AAE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</w:tr>
            <w:tr w:rsidR="00F55583" w:rsidRPr="00AB04C4" w14:paraId="70210DAB" w14:textId="77777777" w:rsidTr="00F55583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480135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0741451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03C3FB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644217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484F90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5B7BC29C" w14:textId="77777777" w:rsidTr="00F55583">
              <w:trPr>
                <w:trHeight w:val="756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F164877" w14:textId="77777777" w:rsidR="00F55583" w:rsidRPr="00F71A01" w:rsidRDefault="00F55583" w:rsidP="00F55583">
                  <w:pPr>
                    <w:rPr>
                      <w:iCs/>
                      <w:sz w:val="18"/>
                      <w:szCs w:val="16"/>
                    </w:rPr>
                  </w:pPr>
                  <w:r w:rsidRPr="00F71A01">
                    <w:rPr>
                      <w:iCs/>
                      <w:sz w:val="18"/>
                      <w:szCs w:val="16"/>
                    </w:rPr>
                    <w:t>die Hunderter(stelle)</w:t>
                  </w:r>
                </w:p>
                <w:p w14:paraId="54E6D412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F71A01">
                    <w:rPr>
                      <w:i/>
                      <w:iCs/>
                      <w:sz w:val="14"/>
                      <w:szCs w:val="12"/>
                    </w:rPr>
                    <w:t>(die Hunderterstellen)</w:t>
                  </w:r>
                  <w:r w:rsidRPr="00F71A01">
                    <w:rPr>
                      <w:i/>
                      <w:iCs/>
                      <w:sz w:val="18"/>
                      <w:szCs w:val="12"/>
                    </w:rPr>
                    <w:t xml:space="preserve"> 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7"/>
                    <w:gridCol w:w="397"/>
                    <w:gridCol w:w="397"/>
                    <w:gridCol w:w="397"/>
                  </w:tblGrid>
                  <w:tr w:rsidR="00F55583" w:rsidRPr="0077305C" w14:paraId="6D43E006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3662A463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T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01492862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>H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6E9EF6D7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Z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63707BA2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c>
                  </w:tr>
                  <w:tr w:rsidR="00F55583" w:rsidRPr="0077305C" w14:paraId="140C487A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5FF62EC7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026D7804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3CA1DE43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28D87BA6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F55583" w:rsidRPr="0077305C" w14:paraId="180C850E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36453A80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8E21399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41698EB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F53C05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F55583" w:rsidRPr="0077305C" w14:paraId="7C34B5F7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158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33591984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        </w:t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3 </w:t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7"/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100 = 300</w:t>
                        </w:r>
                      </w:p>
                    </w:tc>
                  </w:tr>
                </w:tbl>
                <w:p w14:paraId="0D35BCD8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4"/>
                      <w:szCs w:val="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19A648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  <w:szCs w:val="10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B0FD334" w14:textId="77777777" w:rsidR="00F55583" w:rsidRPr="00F71A01" w:rsidRDefault="00F55583" w:rsidP="00F55583">
                  <w:pPr>
                    <w:ind w:left="-105"/>
                    <w:rPr>
                      <w:iCs/>
                      <w:sz w:val="18"/>
                      <w:szCs w:val="16"/>
                    </w:rPr>
                  </w:pPr>
                  <w:r w:rsidRPr="00141B2A">
                    <w:rPr>
                      <w:i/>
                      <w:iCs/>
                      <w:color w:val="0D0D0D" w:themeColor="text1" w:themeTint="F2"/>
                      <w:sz w:val="20"/>
                      <w:szCs w:val="18"/>
                    </w:rPr>
                    <w:t xml:space="preserve"> </w:t>
                  </w:r>
                  <w:r w:rsidRPr="00F71A01">
                    <w:rPr>
                      <w:iCs/>
                      <w:color w:val="0D0D0D" w:themeColor="text1" w:themeTint="F2"/>
                      <w:sz w:val="20"/>
                      <w:szCs w:val="18"/>
                    </w:rPr>
                    <w:t xml:space="preserve"> </w:t>
                  </w:r>
                  <w:r w:rsidRPr="00F71A01">
                    <w:rPr>
                      <w:iCs/>
                      <w:sz w:val="18"/>
                      <w:szCs w:val="16"/>
                    </w:rPr>
                    <w:t>die Tausender(stelle)</w:t>
                  </w:r>
                </w:p>
                <w:p w14:paraId="29266043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F71A01">
                    <w:rPr>
                      <w:i/>
                      <w:iCs/>
                      <w:sz w:val="14"/>
                      <w:szCs w:val="12"/>
                    </w:rPr>
                    <w:t>(die Tausendererstellen)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7"/>
                    <w:gridCol w:w="397"/>
                    <w:gridCol w:w="397"/>
                    <w:gridCol w:w="397"/>
                  </w:tblGrid>
                  <w:tr w:rsidR="00F55583" w:rsidRPr="0077305C" w14:paraId="0D9BD8DD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4047B33F" w14:textId="77777777" w:rsidR="00F55583" w:rsidRPr="002B510E" w:rsidRDefault="00F55583" w:rsidP="00F55583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2B510E">
                          <w:rPr>
                            <w:b/>
                            <w:sz w:val="14"/>
                            <w:szCs w:val="14"/>
                          </w:rPr>
                          <w:t>T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19B4479D" w14:textId="77777777" w:rsidR="00F55583" w:rsidRPr="002B510E" w:rsidRDefault="00F55583" w:rsidP="00F55583">
                        <w:pPr>
                          <w:jc w:val="center"/>
                          <w:rPr>
                            <w:bCs/>
                            <w:sz w:val="14"/>
                            <w:szCs w:val="14"/>
                          </w:rPr>
                        </w:pPr>
                        <w:r w:rsidRPr="002B510E">
                          <w:rPr>
                            <w:bCs/>
                            <w:sz w:val="14"/>
                            <w:szCs w:val="14"/>
                          </w:rPr>
                          <w:t>H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342C0FB4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Z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196332AD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c>
                  </w:tr>
                  <w:tr w:rsidR="00F55583" w:rsidRPr="0077305C" w14:paraId="5413EBC5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2EDB4ABD" w14:textId="77777777" w:rsidR="00F55583" w:rsidRPr="002B510E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2B510E">
                          <w:rPr>
                            <w:b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2DCEEDD5" w14:textId="77777777" w:rsidR="00F55583" w:rsidRPr="002B510E" w:rsidRDefault="00F55583" w:rsidP="00F55583">
                        <w:pPr>
                          <w:jc w:val="center"/>
                          <w:rPr>
                            <w:bCs/>
                            <w:sz w:val="14"/>
                            <w:szCs w:val="14"/>
                          </w:rPr>
                        </w:pPr>
                        <w:r w:rsidRPr="002B510E">
                          <w:rPr>
                            <w:bCs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7686CE8E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2CAF170C" w14:textId="77777777" w:rsidR="00F55583" w:rsidRPr="0077305C" w:rsidRDefault="00F55583" w:rsidP="00F55583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F55583" w:rsidRPr="0077305C" w14:paraId="462DC5FA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1B48B830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FCED830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D487F9B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5432CD" w14:textId="77777777" w:rsidR="00F55583" w:rsidRPr="0077305C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F55583" w:rsidRPr="0077305C" w14:paraId="54EFD395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158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 w:themeFill="background1"/>
                      </w:tcPr>
                      <w:p w14:paraId="6510EA0D" w14:textId="77777777" w:rsidR="00F55583" w:rsidRPr="0077305C" w:rsidRDefault="00F55583" w:rsidP="00F55583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>6</w:t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7"/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10</w:t>
                        </w: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>00 = 60</w:t>
                        </w:r>
                        <w:r w:rsidRPr="0077305C">
                          <w:rPr>
                            <w:b/>
                            <w:bCs/>
                            <w:sz w:val="14"/>
                            <w:szCs w:val="14"/>
                          </w:rPr>
                          <w:t>00</w:t>
                        </w:r>
                      </w:p>
                    </w:tc>
                  </w:tr>
                </w:tbl>
                <w:p w14:paraId="0F94D353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</w:p>
              </w:tc>
            </w:tr>
            <w:tr w:rsidR="00F55583" w:rsidRPr="00AB04C4" w14:paraId="4F855171" w14:textId="77777777" w:rsidTr="00F55583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E5C20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A503FFC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B3730D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517EA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F74D11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34BA2AAA" w14:textId="77777777" w:rsidTr="00F55583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89234D7" w14:textId="77777777" w:rsidR="00F55583" w:rsidRDefault="00F55583" w:rsidP="00F55583">
                  <w:pPr>
                    <w:rPr>
                      <w:color w:val="0D0D0D" w:themeColor="text1" w:themeTint="F2"/>
                      <w:sz w:val="18"/>
                      <w:szCs w:val="18"/>
                    </w:rPr>
                  </w:pPr>
                  <w:r>
                    <w:rPr>
                      <w:color w:val="0D0D0D" w:themeColor="text1" w:themeTint="F2"/>
                      <w:sz w:val="18"/>
                      <w:szCs w:val="18"/>
                    </w:rPr>
                    <w:t>die Differenz</w:t>
                  </w:r>
                </w:p>
                <w:p w14:paraId="2C01FF50" w14:textId="77777777" w:rsidR="00F55583" w:rsidRPr="00BC7F0C" w:rsidRDefault="00F55583" w:rsidP="00F55583">
                  <w:pPr>
                    <w:rPr>
                      <w:i/>
                      <w:color w:val="0D0D0D" w:themeColor="text1" w:themeTint="F2"/>
                      <w:sz w:val="14"/>
                      <w:szCs w:val="14"/>
                    </w:rPr>
                  </w:pPr>
                  <w:r w:rsidRPr="00F71A01">
                    <w:rPr>
                      <w:i/>
                      <w:color w:val="0D0D0D" w:themeColor="text1" w:themeTint="F2"/>
                      <w:sz w:val="14"/>
                      <w:szCs w:val="14"/>
                    </w:rPr>
                    <w:t>(die Differenzen)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AC666B" w14:textId="77777777" w:rsidR="00F55583" w:rsidRDefault="00F55583" w:rsidP="00F55583">
                  <w:pPr>
                    <w:spacing w:before="60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3984" behindDoc="0" locked="0" layoutInCell="1" allowOverlap="1" wp14:anchorId="698C9383" wp14:editId="5103EDD1">
                            <wp:simplePos x="0" y="0"/>
                            <wp:positionH relativeFrom="column">
                              <wp:posOffset>490855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85725" cy="461010"/>
                            <wp:effectExtent l="2858" t="0" r="12382" b="12383"/>
                            <wp:wrapNone/>
                            <wp:docPr id="5833" name="Geschweifte Klammer rechts 58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85725" cy="46101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3D0B157E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Geschweifte Klammer rechts 5833" o:spid="_x0000_s1026" type="#_x0000_t88" style="position:absolute;margin-left:38.65pt;margin-top:10pt;width:6.75pt;height:36.3pt;rotation:9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" adj="335" strokecolor="#0d0d0d [3069]"/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67E20636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7       –     4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 xml:space="preserve">= 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            </w:t>
                  </w:r>
                </w:p>
                <w:p w14:paraId="651542AC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BABA06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0235095A" w14:textId="77777777" w:rsidR="00F55583" w:rsidRPr="00E003BB" w:rsidRDefault="00F55583" w:rsidP="00F55583">
                  <w:pPr>
                    <w:rPr>
                      <w:sz w:val="18"/>
                      <w:szCs w:val="18"/>
                    </w:rPr>
                  </w:pPr>
                  <w:r w:rsidRPr="00E003BB">
                    <w:rPr>
                      <w:sz w:val="18"/>
                      <w:szCs w:val="18"/>
                    </w:rPr>
                    <w:t>das Ergebnis (von)</w:t>
                  </w:r>
                </w:p>
                <w:p w14:paraId="47B48043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F71A01">
                    <w:rPr>
                      <w:i/>
                      <w:iCs/>
                      <w:sz w:val="14"/>
                      <w:szCs w:val="14"/>
                    </w:rPr>
                    <w:t xml:space="preserve">(die Ergebnisse) 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A95784" w14:textId="77777777" w:rsidR="00F55583" w:rsidRDefault="00F55583" w:rsidP="00F55583">
                  <w:pPr>
                    <w:spacing w:before="60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658F573D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7       –     4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 xml:space="preserve">= 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            </w:t>
                  </w:r>
                </w:p>
                <w:p w14:paraId="4712BBC4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F55583" w:rsidRPr="00AB04C4" w14:paraId="781726B9" w14:textId="77777777" w:rsidTr="00F55583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039B2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66396A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59892E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948DE9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B9040EA" w14:textId="77777777" w:rsidR="00F55583" w:rsidRPr="00AB04C4" w:rsidRDefault="00F55583" w:rsidP="00F55583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1ED3BD75" w14:textId="77777777" w:rsidTr="00F55583">
              <w:trPr>
                <w:trHeight w:val="737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357F9E" w14:textId="77777777" w:rsidR="00F55583" w:rsidRPr="00E74EAB" w:rsidRDefault="00F55583" w:rsidP="00F55583">
                  <w:pP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</w:pPr>
                  <w:r w:rsidRPr="00E74EAB"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 xml:space="preserve">Die </w:t>
                  </w:r>
                  <w: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 xml:space="preserve">Differenz </w:t>
                  </w:r>
                  <w:r w:rsidRPr="00E74EAB"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>der Stelle …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E6DA657" w14:textId="77777777" w:rsidR="00F55583" w:rsidRPr="00E74EAB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933E8F" w14:textId="77777777" w:rsidR="00F55583" w:rsidRPr="00E74EAB" w:rsidRDefault="00F55583" w:rsidP="00F55583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2B510E">
                    <w:rPr>
                      <w:color w:val="000000" w:themeColor="text1"/>
                      <w:sz w:val="18"/>
                      <w:szCs w:val="18"/>
                    </w:rPr>
                    <w:t xml:space="preserve">Ich kann an der Stelle … einsetzen. </w:t>
                  </w:r>
                </w:p>
              </w:tc>
            </w:tr>
          </w:tbl>
          <w:p w14:paraId="3C17EC40" w14:textId="77777777" w:rsidR="00F55583" w:rsidRPr="00AB04C4" w:rsidRDefault="00F55583" w:rsidP="00F55583">
            <w:pPr>
              <w:jc w:val="center"/>
              <w:rPr>
                <w:b/>
                <w:color w:val="C00000"/>
              </w:rPr>
            </w:pPr>
          </w:p>
        </w:tc>
      </w:tr>
      <w:tr w:rsidR="00F55583" w14:paraId="32D152EE" w14:textId="77777777" w:rsidTr="00F55583">
        <w:trPr>
          <w:trHeight w:val="43"/>
        </w:trPr>
        <w:tc>
          <w:tcPr>
            <w:tcW w:w="685" w:type="dxa"/>
          </w:tcPr>
          <w:p w14:paraId="2F97C458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6C543051" w14:textId="77777777" w:rsidR="00F55583" w:rsidRPr="00503E42" w:rsidRDefault="00F55583" w:rsidP="00F55583">
            <w:pPr>
              <w:pStyle w:val="berschrift2"/>
            </w:pPr>
          </w:p>
          <w:p w14:paraId="74CE9726" w14:textId="77777777" w:rsidR="00F55583" w:rsidRPr="00503E42" w:rsidRDefault="00F55583" w:rsidP="00F55583">
            <w:pPr>
              <w:pStyle w:val="berschrift2"/>
            </w:pPr>
            <w:r w:rsidRPr="00503E42">
              <w:t>b)</w:t>
            </w:r>
          </w:p>
        </w:tc>
        <w:tc>
          <w:tcPr>
            <w:tcW w:w="8120" w:type="dxa"/>
            <w:gridSpan w:val="16"/>
          </w:tcPr>
          <w:p w14:paraId="3489733C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  <w:p w14:paraId="181683F7" w14:textId="77777777" w:rsidR="00F55583" w:rsidRPr="00832359" w:rsidRDefault="00F55583" w:rsidP="00F55583">
            <w:pPr>
              <w:spacing w:after="120"/>
              <w:ind w:left="272" w:hanging="27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1. Findest du </w:t>
            </w:r>
            <w:r>
              <w:rPr>
                <w:i/>
                <w:color w:val="0D0D0D" w:themeColor="text1" w:themeTint="F2"/>
              </w:rPr>
              <w:t xml:space="preserve">eine weitere </w:t>
            </w:r>
            <w:r>
              <w:rPr>
                <w:color w:val="0D0D0D" w:themeColor="text1" w:themeTint="F2"/>
              </w:rPr>
              <w:t xml:space="preserve">passende Lösung zur Aufgabe </w:t>
            </w:r>
            <w:r w:rsidRPr="008D2185">
              <w:rPr>
                <w:rStyle w:val="berschrift2Zchn"/>
              </w:rPr>
              <w:t>a2)</w:t>
            </w:r>
            <w:r>
              <w:rPr>
                <w:color w:val="0D0D0D" w:themeColor="text1" w:themeTint="F2"/>
              </w:rPr>
              <w:t>?</w:t>
            </w:r>
          </w:p>
        </w:tc>
      </w:tr>
      <w:tr w:rsidR="00F55583" w14:paraId="4E617B37" w14:textId="77777777" w:rsidTr="00F55583">
        <w:trPr>
          <w:trHeight w:val="916"/>
        </w:trPr>
        <w:tc>
          <w:tcPr>
            <w:tcW w:w="685" w:type="dxa"/>
          </w:tcPr>
          <w:p w14:paraId="236730C8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48C72499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16"/>
          </w:tcPr>
          <w:p w14:paraId="1AD3E76A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68DF4E81" w14:textId="77777777" w:rsidTr="00F55583">
        <w:trPr>
          <w:trHeight w:val="43"/>
        </w:trPr>
        <w:tc>
          <w:tcPr>
            <w:tcW w:w="685" w:type="dxa"/>
          </w:tcPr>
          <w:p w14:paraId="0CC0BF2E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59730527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16"/>
          </w:tcPr>
          <w:p w14:paraId="2C9980E9" w14:textId="77777777" w:rsidR="00F55583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2. Findest du </w:t>
            </w:r>
            <w:r>
              <w:rPr>
                <w:i/>
                <w:color w:val="0D0D0D" w:themeColor="text1" w:themeTint="F2"/>
              </w:rPr>
              <w:t xml:space="preserve">alle </w:t>
            </w:r>
            <w:r>
              <w:rPr>
                <w:color w:val="0D0D0D" w:themeColor="text1" w:themeTint="F2"/>
              </w:rPr>
              <w:t xml:space="preserve">passenden Lösungen zur Aufgabe </w:t>
            </w:r>
            <w:r w:rsidRPr="008D2185">
              <w:rPr>
                <w:rStyle w:val="berschrift2Zchn"/>
              </w:rPr>
              <w:t>a2)</w:t>
            </w:r>
            <w:r>
              <w:rPr>
                <w:color w:val="0D0D0D" w:themeColor="text1" w:themeTint="F2"/>
              </w:rPr>
              <w:t>?</w:t>
            </w:r>
          </w:p>
          <w:p w14:paraId="17F33906" w14:textId="77777777" w:rsidR="00F55583" w:rsidRPr="00832359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6ACE0A29" w14:textId="77777777" w:rsidTr="00F55583">
        <w:trPr>
          <w:trHeight w:val="1134"/>
        </w:trPr>
        <w:tc>
          <w:tcPr>
            <w:tcW w:w="685" w:type="dxa"/>
          </w:tcPr>
          <w:p w14:paraId="59D394F6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25068300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16"/>
          </w:tcPr>
          <w:p w14:paraId="05DC647B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73076F1D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7F3EA0B8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20A8B658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03681F6B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4C8A105B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67A24DA5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5889A3EF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3362DE5E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72F98E1E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072BC505" w14:textId="77777777" w:rsidTr="00F55583">
        <w:trPr>
          <w:trHeight w:val="43"/>
        </w:trPr>
        <w:tc>
          <w:tcPr>
            <w:tcW w:w="685" w:type="dxa"/>
          </w:tcPr>
          <w:p w14:paraId="7D68AB12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3377CC33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16"/>
          </w:tcPr>
          <w:p w14:paraId="15E18158" w14:textId="77777777" w:rsidR="00F55583" w:rsidRPr="00832359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3. Woher weißt du, dass du </w:t>
            </w:r>
            <w:r>
              <w:rPr>
                <w:i/>
                <w:color w:val="0D0D0D" w:themeColor="text1" w:themeTint="F2"/>
              </w:rPr>
              <w:t xml:space="preserve">alle </w:t>
            </w:r>
            <w:r>
              <w:rPr>
                <w:color w:val="0D0D0D" w:themeColor="text1" w:themeTint="F2"/>
              </w:rPr>
              <w:t xml:space="preserve">passenden Lösungen der Aufgabe </w:t>
            </w:r>
            <w:r w:rsidRPr="008D2185">
              <w:rPr>
                <w:rStyle w:val="berschrift2Zchn"/>
              </w:rPr>
              <w:t>a2)</w:t>
            </w:r>
            <w:r>
              <w:rPr>
                <w:color w:val="0D0D0D" w:themeColor="text1" w:themeTint="F2"/>
              </w:rPr>
              <w:t xml:space="preserve"> gefunden hast?</w:t>
            </w:r>
          </w:p>
        </w:tc>
      </w:tr>
      <w:tr w:rsidR="00F55583" w14:paraId="210D9B47" w14:textId="77777777" w:rsidTr="00F55583">
        <w:trPr>
          <w:trHeight w:val="1134"/>
        </w:trPr>
        <w:tc>
          <w:tcPr>
            <w:tcW w:w="685" w:type="dxa"/>
          </w:tcPr>
          <w:p w14:paraId="3531FF33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5A180BB6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16"/>
          </w:tcPr>
          <w:p w14:paraId="67862A32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</w:tc>
      </w:tr>
    </w:tbl>
    <w:p w14:paraId="220AC7D7" w14:textId="77777777" w:rsidR="00F55583" w:rsidRDefault="00F55583" w:rsidP="00F55583">
      <w:pPr>
        <w:rPr>
          <w:sz w:val="1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287"/>
        <w:gridCol w:w="244"/>
        <w:gridCol w:w="246"/>
        <w:gridCol w:w="245"/>
        <w:gridCol w:w="165"/>
        <w:gridCol w:w="81"/>
        <w:gridCol w:w="246"/>
        <w:gridCol w:w="245"/>
        <w:gridCol w:w="246"/>
        <w:gridCol w:w="83"/>
        <w:gridCol w:w="162"/>
        <w:gridCol w:w="40"/>
        <w:gridCol w:w="206"/>
        <w:gridCol w:w="246"/>
        <w:gridCol w:w="121"/>
        <w:gridCol w:w="124"/>
        <w:gridCol w:w="246"/>
        <w:gridCol w:w="204"/>
        <w:gridCol w:w="41"/>
        <w:gridCol w:w="246"/>
        <w:gridCol w:w="163"/>
        <w:gridCol w:w="83"/>
        <w:gridCol w:w="40"/>
        <w:gridCol w:w="120"/>
        <w:gridCol w:w="85"/>
        <w:gridCol w:w="246"/>
        <w:gridCol w:w="122"/>
        <w:gridCol w:w="123"/>
        <w:gridCol w:w="80"/>
        <w:gridCol w:w="166"/>
        <w:gridCol w:w="204"/>
        <w:gridCol w:w="42"/>
        <w:gridCol w:w="245"/>
        <w:gridCol w:w="246"/>
        <w:gridCol w:w="40"/>
        <w:gridCol w:w="205"/>
        <w:gridCol w:w="45"/>
        <w:gridCol w:w="201"/>
        <w:gridCol w:w="83"/>
        <w:gridCol w:w="39"/>
        <w:gridCol w:w="124"/>
        <w:gridCol w:w="123"/>
        <w:gridCol w:w="122"/>
        <w:gridCol w:w="159"/>
        <w:gridCol w:w="87"/>
        <w:gridCol w:w="245"/>
        <w:gridCol w:w="246"/>
        <w:gridCol w:w="246"/>
        <w:gridCol w:w="245"/>
        <w:gridCol w:w="246"/>
        <w:gridCol w:w="249"/>
      </w:tblGrid>
      <w:tr w:rsidR="00F55583" w14:paraId="5EB3BDC9" w14:textId="77777777" w:rsidTr="00F55583">
        <w:trPr>
          <w:trHeight w:val="601"/>
        </w:trPr>
        <w:tc>
          <w:tcPr>
            <w:tcW w:w="683" w:type="dxa"/>
            <w:shd w:val="clear" w:color="auto" w:fill="D9D9D9" w:themeFill="background1" w:themeFillShade="D9"/>
            <w:hideMark/>
          </w:tcPr>
          <w:p w14:paraId="12A13CCE" w14:textId="77777777" w:rsidR="00F55583" w:rsidRPr="0089074A" w:rsidRDefault="00F55583" w:rsidP="00F55583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8394" w:type="dxa"/>
            <w:gridSpan w:val="51"/>
            <w:shd w:val="clear" w:color="auto" w:fill="D9D9D9" w:themeFill="background1" w:themeFillShade="D9"/>
          </w:tcPr>
          <w:p w14:paraId="4EA65911" w14:textId="77777777" w:rsidR="00F55583" w:rsidRPr="0089074A" w:rsidRDefault="00F55583" w:rsidP="00F55583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9</w:t>
            </w:r>
            <w:r w:rsidRPr="0089074A">
              <w:rPr>
                <w:color w:val="000000"/>
              </w:rPr>
              <w:t>b)</w:t>
            </w:r>
          </w:p>
        </w:tc>
      </w:tr>
      <w:tr w:rsidR="00F55583" w14:paraId="790DB9B0" w14:textId="77777777" w:rsidTr="00F55583">
        <w:tc>
          <w:tcPr>
            <w:tcW w:w="683" w:type="dxa"/>
            <w:shd w:val="clear" w:color="auto" w:fill="D9D9D9" w:themeFill="background1" w:themeFillShade="D9"/>
          </w:tcPr>
          <w:p w14:paraId="3084B557" w14:textId="77777777" w:rsidR="00F55583" w:rsidRPr="00C74C58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6E2DA4F7" w14:textId="77777777" w:rsidR="00F55583" w:rsidRPr="007234DB" w:rsidRDefault="00F55583" w:rsidP="00F55583">
            <w:pPr>
              <w:pStyle w:val="berschrift2"/>
            </w:pPr>
          </w:p>
        </w:tc>
        <w:tc>
          <w:tcPr>
            <w:tcW w:w="8107" w:type="dxa"/>
            <w:gridSpan w:val="50"/>
          </w:tcPr>
          <w:p w14:paraId="681E9A2E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2F50CFD4" w14:textId="77777777" w:rsidTr="00F55583">
        <w:tc>
          <w:tcPr>
            <w:tcW w:w="683" w:type="dxa"/>
            <w:shd w:val="clear" w:color="auto" w:fill="D9D9D9" w:themeFill="background1" w:themeFillShade="D9"/>
          </w:tcPr>
          <w:p w14:paraId="1E99931E" w14:textId="77777777" w:rsidR="00F55583" w:rsidRPr="00C74C58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04ADBB3F" w14:textId="77777777" w:rsidR="00F55583" w:rsidRPr="00C74C58" w:rsidRDefault="00F55583" w:rsidP="00F55583">
            <w:pPr>
              <w:pStyle w:val="berschrift2"/>
              <w:rPr>
                <w:color w:val="0D0D0D" w:themeColor="text1" w:themeTint="F2"/>
              </w:rPr>
            </w:pPr>
            <w:r w:rsidRPr="007234DB">
              <w:t>a)</w:t>
            </w:r>
          </w:p>
        </w:tc>
        <w:tc>
          <w:tcPr>
            <w:tcW w:w="8107" w:type="dxa"/>
            <w:gridSpan w:val="50"/>
          </w:tcPr>
          <w:p w14:paraId="17F50F18" w14:textId="77777777" w:rsidR="00F55583" w:rsidRPr="00C74C58" w:rsidRDefault="00F55583" w:rsidP="00F55583">
            <w:pPr>
              <w:pStyle w:val="berschrift2"/>
              <w:rPr>
                <w:color w:val="0D0D0D" w:themeColor="text1" w:themeTint="F2"/>
              </w:rPr>
            </w:pPr>
            <w:r w:rsidRPr="00C74C58">
              <w:rPr>
                <w:b w:val="0"/>
                <w:color w:val="0D0D0D" w:themeColor="text1" w:themeTint="F2"/>
              </w:rPr>
              <w:t xml:space="preserve">Berechne </w:t>
            </w:r>
            <w:r w:rsidRPr="00C74C58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die fehlenden Ziffern</w:t>
            </w:r>
            <w:r w:rsidRPr="00C74C58">
              <w:rPr>
                <w:b w:val="0"/>
                <w:color w:val="0D0D0D" w:themeColor="text1" w:themeTint="F2"/>
              </w:rPr>
              <w:t xml:space="preserve"> in den Tabellen. Tipp: Achte auf das Ergebnis!</w:t>
            </w:r>
          </w:p>
        </w:tc>
      </w:tr>
      <w:tr w:rsidR="00F55583" w14:paraId="2CE84870" w14:textId="77777777" w:rsidTr="00F55583">
        <w:trPr>
          <w:trHeight w:val="411"/>
        </w:trPr>
        <w:tc>
          <w:tcPr>
            <w:tcW w:w="683" w:type="dxa"/>
            <w:shd w:val="clear" w:color="auto" w:fill="D9D9D9" w:themeFill="background1" w:themeFillShade="D9"/>
          </w:tcPr>
          <w:p w14:paraId="4A41D620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5AC068DC" w14:textId="77777777" w:rsidR="00F55583" w:rsidRPr="001D251D" w:rsidRDefault="00F55583" w:rsidP="00F55583">
            <w:pPr>
              <w:pStyle w:val="berschrift2"/>
              <w:rPr>
                <w:b w:val="0"/>
                <w:bCs w:val="0"/>
                <w:color w:val="FF0000"/>
              </w:rPr>
            </w:pPr>
          </w:p>
        </w:tc>
        <w:tc>
          <w:tcPr>
            <w:tcW w:w="8107" w:type="dxa"/>
            <w:gridSpan w:val="50"/>
          </w:tcPr>
          <w:p w14:paraId="22839498" w14:textId="77777777" w:rsidR="00F55583" w:rsidRPr="00C74C58" w:rsidRDefault="00F55583" w:rsidP="00F55583">
            <w:pPr>
              <w:pStyle w:val="berschrift2"/>
              <w:rPr>
                <w:bCs w:val="0"/>
                <w:noProof/>
                <w:color w:val="0D0D0D" w:themeColor="text1" w:themeTint="F2"/>
              </w:rPr>
            </w:pPr>
            <w:r w:rsidRPr="00C74C58">
              <w:rPr>
                <w:b w:val="0"/>
                <w:bCs w:val="0"/>
                <w:color w:val="0D0D0D" w:themeColor="text1" w:themeTint="F2"/>
              </w:rPr>
              <w:t xml:space="preserve">a1) </w:t>
            </w:r>
            <w:r w:rsidRPr="00C74C58">
              <w:rPr>
                <w:bCs w:val="0"/>
                <w:color w:val="0D0D0D" w:themeColor="text1" w:themeTint="F2"/>
              </w:rPr>
              <w:t>Addition</w:t>
            </w:r>
          </w:p>
        </w:tc>
      </w:tr>
      <w:tr w:rsidR="00F55583" w14:paraId="11EB6977" w14:textId="77777777" w:rsidTr="00F55583">
        <w:trPr>
          <w:trHeight w:val="230"/>
        </w:trPr>
        <w:tc>
          <w:tcPr>
            <w:tcW w:w="683" w:type="dxa"/>
            <w:shd w:val="clear" w:color="auto" w:fill="D9D9D9" w:themeFill="background1" w:themeFillShade="D9"/>
          </w:tcPr>
          <w:p w14:paraId="662FB386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</w:tcPr>
          <w:p w14:paraId="4F06F66B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11"/>
          </w:tcPr>
          <w:p w14:paraId="59283F6F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i/>
                <w:color w:val="0D0D0D" w:themeColor="text1" w:themeTint="F2"/>
              </w:rPr>
              <w:t xml:space="preserve">             </w:t>
            </w:r>
            <w:r w:rsidRPr="002B510E">
              <w:rPr>
                <w:b w:val="0"/>
                <w:i/>
                <w:color w:val="0D0D0D" w:themeColor="text1" w:themeTint="F2"/>
              </w:rPr>
              <w:t>Eine</w:t>
            </w:r>
            <w:r w:rsidRPr="00C74C58">
              <w:rPr>
                <w:b w:val="0"/>
                <w:color w:val="0D0D0D" w:themeColor="text1" w:themeTint="F2"/>
              </w:rPr>
              <w:t xml:space="preserve"> Lösung ist: </w:t>
            </w:r>
          </w:p>
        </w:tc>
        <w:tc>
          <w:tcPr>
            <w:tcW w:w="573" w:type="dxa"/>
            <w:gridSpan w:val="3"/>
            <w:shd w:val="clear" w:color="auto" w:fill="FFFFFF" w:themeFill="background1"/>
          </w:tcPr>
          <w:p w14:paraId="781679FC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3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52B1A2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755BB6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T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4C1003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H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A0F1416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Z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827766" w14:textId="77777777" w:rsidR="00F55583" w:rsidRPr="00C74C58" w:rsidRDefault="00F55583" w:rsidP="00F55583">
            <w:pPr>
              <w:jc w:val="center"/>
              <w:rPr>
                <w:b/>
                <w:bCs/>
                <w:color w:val="0D0D0D" w:themeColor="text1" w:themeTint="F2"/>
              </w:rPr>
            </w:pPr>
            <w:r w:rsidRPr="00C74C58">
              <w:rPr>
                <w:b/>
                <w:bCs/>
                <w:color w:val="0D0D0D" w:themeColor="text1" w:themeTint="F2"/>
              </w:rPr>
              <w:t>E</w:t>
            </w:r>
          </w:p>
        </w:tc>
        <w:tc>
          <w:tcPr>
            <w:tcW w:w="573" w:type="dxa"/>
            <w:gridSpan w:val="5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1B2B2AA5" w14:textId="77777777" w:rsidR="00F55583" w:rsidRPr="00C74C58" w:rsidRDefault="00F55583" w:rsidP="00F55583">
            <w:pPr>
              <w:jc w:val="center"/>
              <w:rPr>
                <w:color w:val="0D0D0D" w:themeColor="text1" w:themeTint="F2"/>
                <w:sz w:val="32"/>
                <w:szCs w:val="32"/>
              </w:rPr>
            </w:pPr>
          </w:p>
        </w:tc>
        <w:tc>
          <w:tcPr>
            <w:tcW w:w="2092" w:type="dxa"/>
            <w:gridSpan w:val="11"/>
          </w:tcPr>
          <w:p w14:paraId="620FC452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097E295F" w14:textId="77777777" w:rsidTr="00F55583">
        <w:trPr>
          <w:trHeight w:val="227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0F39AE62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 w:val="restart"/>
          </w:tcPr>
          <w:p w14:paraId="32E3A943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11"/>
            <w:vMerge w:val="restart"/>
          </w:tcPr>
          <w:p w14:paraId="62E14A00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gridSpan w:val="3"/>
            <w:vMerge w:val="restart"/>
            <w:shd w:val="clear" w:color="auto" w:fill="FFFFFF" w:themeFill="background1"/>
          </w:tcPr>
          <w:p w14:paraId="77E0D9F5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3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1684CB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F10BBA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5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5BD04F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9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1535C8F" w14:textId="77777777" w:rsidR="00F55583" w:rsidRPr="00C74C58" w:rsidRDefault="00F55583" w:rsidP="00B13D36">
            <w:pPr>
              <w:pStyle w:val="Handschrift"/>
              <w:jc w:val="center"/>
            </w:pPr>
            <w:r w:rsidRPr="00C74C58">
              <w:t>0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12CF70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9</w:t>
            </w:r>
          </w:p>
        </w:tc>
        <w:tc>
          <w:tcPr>
            <w:tcW w:w="573" w:type="dxa"/>
            <w:gridSpan w:val="5"/>
            <w:vMerge w:val="restart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2AACCE56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  <w:r w:rsidRPr="00C74C58">
              <w:rPr>
                <w:color w:val="0D0D0D" w:themeColor="text1" w:themeTint="F2"/>
                <w:sz w:val="32"/>
                <w:szCs w:val="32"/>
              </w:rPr>
              <w:sym w:font="Wingdings" w:char="F021"/>
            </w:r>
          </w:p>
        </w:tc>
        <w:tc>
          <w:tcPr>
            <w:tcW w:w="2092" w:type="dxa"/>
            <w:gridSpan w:val="11"/>
            <w:vMerge w:val="restart"/>
          </w:tcPr>
          <w:p w14:paraId="42747A21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0D1F7C1A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805CBC5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/>
          </w:tcPr>
          <w:p w14:paraId="21672F7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11"/>
            <w:vMerge/>
          </w:tcPr>
          <w:p w14:paraId="0E95AFF8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gridSpan w:val="3"/>
            <w:vMerge/>
            <w:shd w:val="clear" w:color="auto" w:fill="FFFFFF" w:themeFill="background1"/>
          </w:tcPr>
          <w:p w14:paraId="1F8C839B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3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A181DC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+</w:t>
            </w:r>
          </w:p>
        </w:tc>
        <w:tc>
          <w:tcPr>
            <w:tcW w:w="57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FFC9BD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2</w:t>
            </w:r>
            <w:r>
              <w:rPr>
                <w:bCs/>
                <w:color w:val="0D0D0D" w:themeColor="text1" w:themeTint="F2"/>
              </w:rPr>
              <w:t xml:space="preserve"> </w:t>
            </w:r>
            <w:r w:rsidRPr="00B13D36">
              <w:rPr>
                <w:rFonts w:ascii="Comic Sans MS" w:hAnsi="Comic Sans MS"/>
                <w:bCs/>
                <w:color w:val="4F81BD" w:themeColor="accent1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EB1208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2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21F837E" w14:textId="77777777" w:rsidR="00F55583" w:rsidRPr="00C74C58" w:rsidRDefault="00F55583" w:rsidP="00B13D36">
            <w:pPr>
              <w:pStyle w:val="Handschrift"/>
              <w:jc w:val="center"/>
            </w:pPr>
            <w:r w:rsidRPr="00C74C58">
              <w:t>5</w:t>
            </w:r>
            <w:r w:rsidRPr="00B13D36">
              <w:rPr>
                <w:color w:val="4F81BD" w:themeColor="accent1"/>
              </w:rPr>
              <w:t xml:space="preserve"> </w:t>
            </w:r>
            <w:r w:rsidRPr="00B13D36">
              <w:rPr>
                <w:color w:val="4F81BD" w:themeColor="accent1"/>
                <w:vertAlign w:val="subscript"/>
              </w:rPr>
              <w:t>1</w:t>
            </w:r>
          </w:p>
        </w:tc>
        <w:tc>
          <w:tcPr>
            <w:tcW w:w="57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E04304C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1</w:t>
            </w:r>
          </w:p>
        </w:tc>
        <w:tc>
          <w:tcPr>
            <w:tcW w:w="573" w:type="dxa"/>
            <w:gridSpan w:val="5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51BD9DF1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2092" w:type="dxa"/>
            <w:gridSpan w:val="11"/>
            <w:vMerge/>
          </w:tcPr>
          <w:p w14:paraId="7260F838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6134E866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0BE89963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7" w:type="dxa"/>
            <w:vMerge/>
          </w:tcPr>
          <w:p w14:paraId="75511752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11"/>
            <w:vMerge/>
          </w:tcPr>
          <w:p w14:paraId="42F89302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3" w:type="dxa"/>
            <w:gridSpan w:val="3"/>
            <w:vMerge/>
            <w:shd w:val="clear" w:color="auto" w:fill="FFFFFF" w:themeFill="background1"/>
          </w:tcPr>
          <w:p w14:paraId="552C950F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4" w:type="dxa"/>
            <w:gridSpan w:val="3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5F386B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73" w:type="dxa"/>
            <w:gridSpan w:val="5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041DCA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8</w:t>
            </w:r>
          </w:p>
        </w:tc>
        <w:tc>
          <w:tcPr>
            <w:tcW w:w="573" w:type="dxa"/>
            <w:gridSpan w:val="4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2F79BB6" w14:textId="77777777" w:rsidR="00F55583" w:rsidRPr="00C74C58" w:rsidRDefault="00F55583" w:rsidP="00B13D36">
            <w:pPr>
              <w:pStyle w:val="Handschrift"/>
              <w:jc w:val="center"/>
            </w:pPr>
            <w:r w:rsidRPr="00C74C58">
              <w:t>1</w:t>
            </w:r>
          </w:p>
        </w:tc>
        <w:tc>
          <w:tcPr>
            <w:tcW w:w="573" w:type="dxa"/>
            <w:gridSpan w:val="4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1D59FA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6</w:t>
            </w:r>
          </w:p>
        </w:tc>
        <w:tc>
          <w:tcPr>
            <w:tcW w:w="573" w:type="dxa"/>
            <w:gridSpan w:val="4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11A2E3" w14:textId="77777777" w:rsidR="00F55583" w:rsidRPr="00C74C58" w:rsidRDefault="00F55583" w:rsidP="00F55583">
            <w:pPr>
              <w:jc w:val="center"/>
              <w:rPr>
                <w:bCs/>
                <w:color w:val="0D0D0D" w:themeColor="text1" w:themeTint="F2"/>
              </w:rPr>
            </w:pPr>
            <w:r w:rsidRPr="00C74C58">
              <w:rPr>
                <w:bCs/>
                <w:color w:val="0D0D0D" w:themeColor="text1" w:themeTint="F2"/>
              </w:rPr>
              <w:t>0</w:t>
            </w:r>
          </w:p>
        </w:tc>
        <w:tc>
          <w:tcPr>
            <w:tcW w:w="573" w:type="dxa"/>
            <w:gridSpan w:val="5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5CA2BADA" w14:textId="77777777" w:rsidR="00F55583" w:rsidRPr="00C74C58" w:rsidRDefault="00F55583" w:rsidP="00F55583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2092" w:type="dxa"/>
            <w:gridSpan w:val="11"/>
            <w:vMerge/>
          </w:tcPr>
          <w:p w14:paraId="69E7159C" w14:textId="77777777" w:rsidR="00F55583" w:rsidRPr="00C74C58" w:rsidRDefault="00F55583" w:rsidP="00F55583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F55583" w14:paraId="4E0BCAED" w14:textId="77777777" w:rsidTr="00F55583">
        <w:trPr>
          <w:trHeight w:val="108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5C46C05" w14:textId="77777777" w:rsidR="00F55583" w:rsidRDefault="00F55583" w:rsidP="00F55583"/>
        </w:tc>
        <w:tc>
          <w:tcPr>
            <w:tcW w:w="287" w:type="dxa"/>
            <w:vMerge/>
          </w:tcPr>
          <w:p w14:paraId="1B70C2ED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003" w:type="dxa"/>
            <w:gridSpan w:val="11"/>
          </w:tcPr>
          <w:p w14:paraId="4FF2C009" w14:textId="77777777" w:rsidR="00F55583" w:rsidRPr="00C74C58" w:rsidRDefault="00F55583" w:rsidP="00F55583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840" w:type="dxa"/>
            <w:gridSpan w:val="12"/>
          </w:tcPr>
          <w:p w14:paraId="2EBDED1E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1849" w:type="dxa"/>
            <w:gridSpan w:val="13"/>
          </w:tcPr>
          <w:p w14:paraId="473E5531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415" w:type="dxa"/>
            <w:gridSpan w:val="14"/>
          </w:tcPr>
          <w:p w14:paraId="3D57029B" w14:textId="77777777" w:rsidR="00F55583" w:rsidRPr="00C74C58" w:rsidRDefault="00F55583" w:rsidP="00F55583">
            <w:pPr>
              <w:rPr>
                <w:color w:val="0D0D0D" w:themeColor="text1" w:themeTint="F2"/>
                <w:sz w:val="12"/>
              </w:rPr>
            </w:pPr>
          </w:p>
        </w:tc>
      </w:tr>
      <w:tr w:rsidR="00F55583" w14:paraId="38F679A0" w14:textId="77777777" w:rsidTr="00F55583">
        <w:tc>
          <w:tcPr>
            <w:tcW w:w="683" w:type="dxa"/>
            <w:shd w:val="clear" w:color="auto" w:fill="D9D9D9" w:themeFill="background1" w:themeFillShade="D9"/>
          </w:tcPr>
          <w:p w14:paraId="3574BF0A" w14:textId="77777777" w:rsidR="00F55583" w:rsidRDefault="00F55583" w:rsidP="00F55583"/>
        </w:tc>
        <w:tc>
          <w:tcPr>
            <w:tcW w:w="8394" w:type="dxa"/>
            <w:gridSpan w:val="51"/>
          </w:tcPr>
          <w:p w14:paraId="5AD1AD69" w14:textId="77777777" w:rsidR="00F55583" w:rsidRPr="00C74C58" w:rsidRDefault="00F55583" w:rsidP="00F55583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C74C58">
              <w:rPr>
                <w:b w:val="0"/>
                <w:color w:val="0D0D0D" w:themeColor="text1" w:themeTint="F2"/>
              </w:rPr>
              <w:t xml:space="preserve">Das </w:t>
            </w:r>
            <w:r w:rsidRPr="00C74C58">
              <w:rPr>
                <w:bCs w:val="0"/>
                <w:color w:val="0D0D0D" w:themeColor="text1" w:themeTint="F2"/>
              </w:rPr>
              <w:t>Beispiel</w:t>
            </w:r>
            <w:r w:rsidRPr="00C74C58"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Cs w:val="0"/>
                <w:color w:val="0D0D0D" w:themeColor="text1" w:themeTint="F2"/>
              </w:rPr>
              <w:t>zu Aufgabe 9</w:t>
            </w:r>
            <w:r w:rsidRPr="00C74C58">
              <w:rPr>
                <w:bCs w:val="0"/>
                <w:color w:val="0D0D0D" w:themeColor="text1" w:themeTint="F2"/>
              </w:rPr>
              <w:t>b)</w:t>
            </w:r>
            <w:r w:rsidRPr="00C74C58">
              <w:rPr>
                <w:b w:val="0"/>
                <w:bCs w:val="0"/>
                <w:color w:val="0D0D0D" w:themeColor="text1" w:themeTint="F2"/>
              </w:rPr>
              <w:t xml:space="preserve"> </w:t>
            </w:r>
            <w:r w:rsidRPr="00C74C58">
              <w:rPr>
                <w:b w:val="0"/>
                <w:color w:val="0D0D0D" w:themeColor="text1" w:themeTint="F2"/>
              </w:rPr>
              <w:t xml:space="preserve">kann dir helfen: Du kannst so sprechen und schreiben: </w:t>
            </w:r>
          </w:p>
        </w:tc>
      </w:tr>
      <w:tr w:rsidR="00F55583" w14:paraId="72E3C4D4" w14:textId="77777777" w:rsidTr="00F55583">
        <w:tc>
          <w:tcPr>
            <w:tcW w:w="683" w:type="dxa"/>
            <w:shd w:val="clear" w:color="auto" w:fill="D9D9D9" w:themeFill="background1" w:themeFillShade="D9"/>
          </w:tcPr>
          <w:p w14:paraId="62A4B8DA" w14:textId="77777777" w:rsidR="00F55583" w:rsidRPr="00274C61" w:rsidRDefault="00F55583" w:rsidP="00F55583">
            <w:pPr>
              <w:rPr>
                <w:sz w:val="10"/>
                <w:szCs w:val="10"/>
              </w:rPr>
            </w:pPr>
          </w:p>
        </w:tc>
        <w:tc>
          <w:tcPr>
            <w:tcW w:w="287" w:type="dxa"/>
          </w:tcPr>
          <w:p w14:paraId="64547935" w14:textId="77777777" w:rsidR="00F55583" w:rsidRPr="001D251D" w:rsidRDefault="00F55583" w:rsidP="00F55583">
            <w:pPr>
              <w:pStyle w:val="berschrift2"/>
              <w:rPr>
                <w:color w:val="FF0000"/>
                <w:sz w:val="10"/>
                <w:szCs w:val="10"/>
              </w:rPr>
            </w:pPr>
          </w:p>
        </w:tc>
        <w:tc>
          <w:tcPr>
            <w:tcW w:w="8107" w:type="dxa"/>
            <w:gridSpan w:val="50"/>
          </w:tcPr>
          <w:p w14:paraId="17BAC351" w14:textId="77777777" w:rsidR="00F55583" w:rsidRPr="00C74C58" w:rsidRDefault="00F55583" w:rsidP="00F55583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4BCEA833" w14:textId="77777777" w:rsidTr="00F55583">
        <w:trPr>
          <w:trHeight w:val="610"/>
        </w:trPr>
        <w:tc>
          <w:tcPr>
            <w:tcW w:w="683" w:type="dxa"/>
            <w:shd w:val="clear" w:color="auto" w:fill="D9D9D9" w:themeFill="background1" w:themeFillShade="D9"/>
          </w:tcPr>
          <w:p w14:paraId="2702E105" w14:textId="77777777" w:rsidR="00F55583" w:rsidRPr="007234DB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7" w:type="dxa"/>
          </w:tcPr>
          <w:p w14:paraId="347F34CA" w14:textId="77777777" w:rsidR="00F55583" w:rsidRPr="007234DB" w:rsidRDefault="00F55583" w:rsidP="00F55583">
            <w:pPr>
              <w:pStyle w:val="berschrift2"/>
            </w:pPr>
            <w:r w:rsidRPr="007234DB">
              <w:t>b)</w:t>
            </w:r>
          </w:p>
        </w:tc>
        <w:tc>
          <w:tcPr>
            <w:tcW w:w="8107" w:type="dxa"/>
            <w:gridSpan w:val="50"/>
          </w:tcPr>
          <w:p w14:paraId="0F18F729" w14:textId="77777777" w:rsidR="00F55583" w:rsidRPr="008E6076" w:rsidRDefault="00F55583" w:rsidP="00F55583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2. + 3. Findest du alle passenden Lösungen zur Aufgabe a2)? Woher weißt du, dass du </w:t>
            </w:r>
            <w:r w:rsidRPr="008E6076">
              <w:rPr>
                <w:rFonts w:ascii="Comic Sans MS" w:hAnsi="Comic Sans MS"/>
                <w:i/>
                <w:color w:val="548DD4" w:themeColor="text2" w:themeTint="99"/>
                <w:sz w:val="20"/>
                <w:szCs w:val="20"/>
              </w:rPr>
              <w:t>alle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passenden Lösungen der Aufgabe 1) gefunden hast?              </w:t>
            </w:r>
          </w:p>
        </w:tc>
      </w:tr>
      <w:tr w:rsidR="00F55583" w14:paraId="417AFE3A" w14:textId="77777777" w:rsidTr="00F55583">
        <w:trPr>
          <w:trHeight w:val="670"/>
        </w:trPr>
        <w:tc>
          <w:tcPr>
            <w:tcW w:w="683" w:type="dxa"/>
            <w:shd w:val="clear" w:color="auto" w:fill="D9D9D9" w:themeFill="background1" w:themeFillShade="D9"/>
          </w:tcPr>
          <w:p w14:paraId="5217913B" w14:textId="77777777" w:rsidR="00F55583" w:rsidRDefault="00F55583" w:rsidP="00F55583"/>
        </w:tc>
        <w:tc>
          <w:tcPr>
            <w:tcW w:w="287" w:type="dxa"/>
          </w:tcPr>
          <w:p w14:paraId="6D2B6311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8107" w:type="dxa"/>
            <w:gridSpan w:val="50"/>
          </w:tcPr>
          <w:p w14:paraId="34846CD3" w14:textId="41275B95" w:rsidR="00F55583" w:rsidRPr="008E6076" w:rsidRDefault="00F55583" w:rsidP="00B13D36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addiere stellenweise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: Ich beginne bei den Einerstellen</w:t>
            </w:r>
            <w:r w:rsidR="00D91112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(E)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. Ich addiere dann die Zehnerstellen</w:t>
            </w:r>
            <w:r w:rsidR="00D91112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(Z)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, dann die Hunderterstellen</w:t>
            </w:r>
            <w:r w:rsidR="00D91112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(H)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. Ich addiere am Ende die Tausenderstellen</w:t>
            </w:r>
            <w:r w:rsidR="00D91112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(T)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. </w:t>
            </w:r>
          </w:p>
          <w:p w14:paraId="574FB8FC" w14:textId="77777777" w:rsidR="00F55583" w:rsidRPr="008E6076" w:rsidRDefault="00F55583" w:rsidP="00B13D36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ABER: Ich muss dabei auf die Überträge achten. </w:t>
            </w:r>
          </w:p>
          <w:p w14:paraId="28788FB0" w14:textId="77777777" w:rsidR="00F55583" w:rsidRPr="008E6076" w:rsidRDefault="00F55583" w:rsidP="00B13D36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Einerstellen (E):   9 + 1 = 10</w:t>
            </w:r>
          </w:p>
          <w:p w14:paraId="342D1B3F" w14:textId="77777777" w:rsidR="00F55583" w:rsidRPr="008E6076" w:rsidRDefault="00F55583" w:rsidP="00B13D36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Summe ist eine zweistellige Zahl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, nämlich 10.</w:t>
            </w:r>
          </w:p>
        </w:tc>
      </w:tr>
      <w:tr w:rsidR="00F55583" w14:paraId="45A51455" w14:textId="77777777" w:rsidTr="00F55583">
        <w:trPr>
          <w:trHeight w:val="80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2677D5B5" w14:textId="77777777" w:rsidR="00F55583" w:rsidRDefault="00F55583" w:rsidP="00F55583"/>
        </w:tc>
        <w:tc>
          <w:tcPr>
            <w:tcW w:w="287" w:type="dxa"/>
            <w:vMerge w:val="restart"/>
          </w:tcPr>
          <w:p w14:paraId="5E4E440A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  <w:gridSpan w:val="4"/>
          </w:tcPr>
          <w:p w14:paraId="7B9511D0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1" w:type="dxa"/>
            <w:gridSpan w:val="5"/>
          </w:tcPr>
          <w:p w14:paraId="20D96521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6"/>
            <w:tcBorders>
              <w:bottom w:val="single" w:sz="4" w:space="0" w:color="BFBFBF" w:themeColor="background1" w:themeShade="BF"/>
            </w:tcBorders>
          </w:tcPr>
          <w:p w14:paraId="4F09738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0" w:type="dxa"/>
            <w:gridSpan w:val="5"/>
            <w:tcBorders>
              <w:bottom w:val="single" w:sz="4" w:space="0" w:color="BFBFBF" w:themeColor="background1" w:themeShade="BF"/>
            </w:tcBorders>
          </w:tcPr>
          <w:p w14:paraId="38A232BA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899" w:type="dxa"/>
            <w:gridSpan w:val="8"/>
            <w:tcBorders>
              <w:bottom w:val="single" w:sz="4" w:space="0" w:color="BFBFBF" w:themeColor="background1" w:themeShade="BF"/>
            </w:tcBorders>
          </w:tcPr>
          <w:p w14:paraId="4180C8E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903" w:type="dxa"/>
            <w:gridSpan w:val="5"/>
            <w:tcBorders>
              <w:bottom w:val="single" w:sz="4" w:space="0" w:color="BFBFBF" w:themeColor="background1" w:themeShade="BF"/>
            </w:tcBorders>
          </w:tcPr>
          <w:p w14:paraId="04A7729A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290" w:type="dxa"/>
            <w:gridSpan w:val="3"/>
          </w:tcPr>
          <w:p w14:paraId="26E4320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570" w:type="dxa"/>
            <w:gridSpan w:val="5"/>
          </w:tcPr>
          <w:p w14:paraId="1B5FCCE0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1845" w:type="dxa"/>
            <w:gridSpan w:val="9"/>
          </w:tcPr>
          <w:p w14:paraId="454365CC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</w:tr>
      <w:tr w:rsidR="00F55583" w14:paraId="63329955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6909D6D2" w14:textId="77777777" w:rsidR="00F55583" w:rsidRDefault="00F55583" w:rsidP="00F55583"/>
        </w:tc>
        <w:tc>
          <w:tcPr>
            <w:tcW w:w="287" w:type="dxa"/>
            <w:vMerge/>
          </w:tcPr>
          <w:p w14:paraId="39831D3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  <w:gridSpan w:val="4"/>
          </w:tcPr>
          <w:p w14:paraId="76059D0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gridSpan w:val="5"/>
            <w:tcBorders>
              <w:right w:val="single" w:sz="4" w:space="0" w:color="BFBFBF" w:themeColor="background1" w:themeShade="BF"/>
            </w:tcBorders>
            <w:vAlign w:val="center"/>
          </w:tcPr>
          <w:p w14:paraId="5065F6A6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427BA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T</w:t>
            </w:r>
          </w:p>
        </w:tc>
        <w:tc>
          <w:tcPr>
            <w:tcW w:w="90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64FA38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H</w:t>
            </w:r>
          </w:p>
        </w:tc>
        <w:tc>
          <w:tcPr>
            <w:tcW w:w="899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DFDC55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Z</w:t>
            </w:r>
          </w:p>
        </w:tc>
        <w:tc>
          <w:tcPr>
            <w:tcW w:w="90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14863E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b/>
                <w:color w:val="0D0D0D" w:themeColor="text1" w:themeTint="F2"/>
                <w:szCs w:val="21"/>
              </w:rPr>
              <w:t>E</w:t>
            </w:r>
          </w:p>
        </w:tc>
        <w:tc>
          <w:tcPr>
            <w:tcW w:w="574" w:type="dxa"/>
            <w:gridSpan w:val="5"/>
            <w:tcBorders>
              <w:left w:val="single" w:sz="4" w:space="0" w:color="BFBFBF" w:themeColor="background1" w:themeShade="BF"/>
            </w:tcBorders>
            <w:vAlign w:val="center"/>
          </w:tcPr>
          <w:p w14:paraId="096EB871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77A67833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1564" w:type="dxa"/>
            <w:gridSpan w:val="7"/>
          </w:tcPr>
          <w:p w14:paraId="485E42B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6C8541D8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273141D3" w14:textId="77777777" w:rsidR="00F55583" w:rsidRDefault="00F55583" w:rsidP="00F55583"/>
        </w:tc>
        <w:tc>
          <w:tcPr>
            <w:tcW w:w="287" w:type="dxa"/>
            <w:vMerge/>
          </w:tcPr>
          <w:p w14:paraId="27B6FD5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  <w:gridSpan w:val="4"/>
          </w:tcPr>
          <w:p w14:paraId="3222BE17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gridSpan w:val="5"/>
            <w:tcBorders>
              <w:right w:val="single" w:sz="4" w:space="0" w:color="BFBFBF" w:themeColor="background1" w:themeShade="BF"/>
            </w:tcBorders>
            <w:vAlign w:val="center"/>
          </w:tcPr>
          <w:p w14:paraId="79E34202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835C6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90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E3A7E7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899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EACFA86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D13A398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574" w:type="dxa"/>
            <w:gridSpan w:val="5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77F1E9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5883C82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 w:right="113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1564" w:type="dxa"/>
            <w:gridSpan w:val="7"/>
            <w:tcBorders>
              <w:left w:val="single" w:sz="4" w:space="0" w:color="BFBFBF" w:themeColor="background1" w:themeShade="BF"/>
            </w:tcBorders>
          </w:tcPr>
          <w:p w14:paraId="5685F7EE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483F6E2F" w14:textId="77777777" w:rsidTr="00F55583">
        <w:trPr>
          <w:trHeight w:val="70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F3BFA3F" w14:textId="77777777" w:rsidR="00F55583" w:rsidRDefault="00F55583" w:rsidP="00F55583"/>
        </w:tc>
        <w:tc>
          <w:tcPr>
            <w:tcW w:w="287" w:type="dxa"/>
            <w:vMerge/>
          </w:tcPr>
          <w:p w14:paraId="4AFC299D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  <w:gridSpan w:val="4"/>
          </w:tcPr>
          <w:p w14:paraId="46D546FF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gridSpan w:val="5"/>
            <w:tcBorders>
              <w:right w:val="single" w:sz="4" w:space="0" w:color="BFBFBF" w:themeColor="background1" w:themeShade="BF"/>
            </w:tcBorders>
            <w:vAlign w:val="center"/>
          </w:tcPr>
          <w:p w14:paraId="7F11921A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89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EFE1B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2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</w:t>
            </w:r>
            <w:r w:rsidRPr="006E6312">
              <w:rPr>
                <w:rFonts w:asciiTheme="majorHAnsi" w:hAnsiTheme="majorHAnsi" w:cstheme="majorHAnsi"/>
                <w:color w:val="365F91" w:themeColor="accent1" w:themeShade="BF"/>
                <w:szCs w:val="21"/>
                <w:vertAlign w:val="subscript"/>
              </w:rPr>
              <w:t>1</w:t>
            </w:r>
          </w:p>
        </w:tc>
        <w:tc>
          <w:tcPr>
            <w:tcW w:w="900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074C05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899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2FC191B" w14:textId="77777777" w:rsidR="00F55583" w:rsidRPr="006E6312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  <w:vertAlign w:val="subscript"/>
              </w:rPr>
            </w:pPr>
            <w:r w:rsidRPr="006E6312">
              <w:rPr>
                <w:rFonts w:asciiTheme="majorHAnsi" w:hAnsiTheme="majorHAnsi" w:cstheme="majorHAnsi"/>
                <w:color w:val="365F91" w:themeColor="accent1" w:themeShade="BF"/>
                <w:szCs w:val="21"/>
                <w:vertAlign w:val="subscript"/>
              </w:rPr>
              <w:t>1</w:t>
            </w:r>
          </w:p>
        </w:tc>
        <w:tc>
          <w:tcPr>
            <w:tcW w:w="903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C5C10FA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574" w:type="dxa"/>
            <w:gridSpan w:val="5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041D70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FEA2AA1" w14:textId="77777777" w:rsidR="00F55583" w:rsidRPr="00C74C58" w:rsidRDefault="00F55583" w:rsidP="00F55583">
            <w:pPr>
              <w:pStyle w:val="Listenabsatz"/>
              <w:ind w:left="17" w:right="113"/>
              <w:jc w:val="right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+ 1</w:t>
            </w:r>
          </w:p>
        </w:tc>
        <w:tc>
          <w:tcPr>
            <w:tcW w:w="1564" w:type="dxa"/>
            <w:gridSpan w:val="7"/>
            <w:tcBorders>
              <w:left w:val="single" w:sz="4" w:space="0" w:color="BFBFBF" w:themeColor="background1" w:themeShade="BF"/>
            </w:tcBorders>
          </w:tcPr>
          <w:p w14:paraId="45722D44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3BB160B8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472CACE" w14:textId="77777777" w:rsidR="00F55583" w:rsidRDefault="00F55583" w:rsidP="00F55583"/>
        </w:tc>
        <w:tc>
          <w:tcPr>
            <w:tcW w:w="287" w:type="dxa"/>
            <w:vMerge/>
          </w:tcPr>
          <w:p w14:paraId="02DB107D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900" w:type="dxa"/>
            <w:gridSpan w:val="4"/>
          </w:tcPr>
          <w:p w14:paraId="2914421C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1" w:type="dxa"/>
            <w:gridSpan w:val="5"/>
            <w:tcBorders>
              <w:right w:val="single" w:sz="4" w:space="0" w:color="BFBFBF" w:themeColor="background1" w:themeShade="BF"/>
            </w:tcBorders>
            <w:vAlign w:val="center"/>
          </w:tcPr>
          <w:p w14:paraId="0938F695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6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586467" w14:textId="6754D51B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900" w:type="dxa"/>
            <w:gridSpan w:val="5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F10BF0C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899" w:type="dxa"/>
            <w:gridSpan w:val="8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7E2453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903" w:type="dxa"/>
            <w:gridSpan w:val="5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444C75" w14:textId="77777777" w:rsidR="00F55583" w:rsidRPr="00C74C58" w:rsidRDefault="00F55583" w:rsidP="00B13D36">
            <w:pPr>
              <w:pStyle w:val="Listenabsatz"/>
              <w:numPr>
                <w:ilvl w:val="0"/>
                <w:numId w:val="0"/>
              </w:numPr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rFonts w:asciiTheme="majorHAnsi" w:hAnsiTheme="majorHAnsi" w:cstheme="majorHAnsi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1EC753FA" wp14:editId="5FED6A9F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73025</wp:posOffset>
                      </wp:positionV>
                      <wp:extent cx="552450" cy="0"/>
                      <wp:effectExtent l="57150" t="76200" r="38100" b="133350"/>
                      <wp:wrapNone/>
                      <wp:docPr id="5834" name="Gerade Verbindung mit Pfeil 5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FAE6C24" id="Gerade Verbindung mit Pfeil 5834" o:spid="_x0000_s1026" type="#_x0000_t32" style="position:absolute;margin-left:32.6pt;margin-top:5.75pt;width:43.5pt;height:0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" strokecolor="#0d0d0d [3069]" strokeweight="2pt">
                      <v:stroke startarrow="block"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574" w:type="dxa"/>
            <w:gridSpan w:val="5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360935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567" w:type="dxa"/>
            <w:gridSpan w:val="5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0C14E4" w14:textId="77777777" w:rsidR="00F55583" w:rsidRPr="00C74C58" w:rsidRDefault="00F55583" w:rsidP="00F55583">
            <w:pPr>
              <w:pStyle w:val="Listenabsatz"/>
              <w:ind w:left="17"/>
              <w:jc w:val="center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 w:val="10"/>
                <w:szCs w:val="1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2203692" wp14:editId="18DA4C9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-11430</wp:posOffset>
                      </wp:positionV>
                      <wp:extent cx="264160" cy="175895"/>
                      <wp:effectExtent l="0" t="0" r="21590" b="14605"/>
                      <wp:wrapNone/>
                      <wp:docPr id="5869" name="Ellips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160" cy="1758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1FB877D" id="Ellipse 200" o:spid="_x0000_s1026" style="position:absolute;margin-left:4.45pt;margin-top:-.9pt;width:20.8pt;height:13.8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" filled="f" strokecolor="black [3213]" strokeweight="2pt"/>
                  </w:pict>
                </mc:Fallback>
              </mc:AlternateContent>
            </w:r>
            <w:r w:rsidRPr="00C74C58"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>10</w:t>
            </w:r>
          </w:p>
        </w:tc>
        <w:tc>
          <w:tcPr>
            <w:tcW w:w="1564" w:type="dxa"/>
            <w:gridSpan w:val="7"/>
            <w:tcBorders>
              <w:left w:val="single" w:sz="4" w:space="0" w:color="BFBFBF" w:themeColor="background1" w:themeShade="BF"/>
            </w:tcBorders>
          </w:tcPr>
          <w:p w14:paraId="678A321D" w14:textId="77777777" w:rsidR="00F55583" w:rsidRPr="00C74C58" w:rsidRDefault="00F55583" w:rsidP="00F55583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F55583" w14:paraId="016D7911" w14:textId="77777777" w:rsidTr="00F55583">
        <w:trPr>
          <w:trHeight w:val="1433"/>
        </w:trPr>
        <w:tc>
          <w:tcPr>
            <w:tcW w:w="683" w:type="dxa"/>
            <w:shd w:val="clear" w:color="auto" w:fill="D9D9D9" w:themeFill="background1" w:themeFillShade="D9"/>
          </w:tcPr>
          <w:p w14:paraId="1ED8590C" w14:textId="77777777" w:rsidR="00F55583" w:rsidRDefault="00F55583" w:rsidP="00F55583"/>
        </w:tc>
        <w:tc>
          <w:tcPr>
            <w:tcW w:w="287" w:type="dxa"/>
          </w:tcPr>
          <w:p w14:paraId="6CDCF1E8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8107" w:type="dxa"/>
            <w:gridSpan w:val="50"/>
          </w:tcPr>
          <w:p w14:paraId="7339353C" w14:textId="77777777" w:rsidR="00F55583" w:rsidRPr="008E6076" w:rsidRDefault="00F55583" w:rsidP="00B13D36">
            <w:pPr>
              <w:pStyle w:val="Listenabsatz"/>
              <w:numPr>
                <w:ilvl w:val="0"/>
                <w:numId w:val="19"/>
              </w:numPr>
              <w:spacing w:before="120"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trage den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Übertrag 1 an der Zehnerstelle (Z)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ein.</w:t>
            </w:r>
          </w:p>
          <w:p w14:paraId="74BC249F" w14:textId="77777777" w:rsidR="00F55583" w:rsidRPr="008E6076" w:rsidRDefault="00F55583" w:rsidP="00B13D36">
            <w:pPr>
              <w:pStyle w:val="Listenabsatz"/>
              <w:numPr>
                <w:ilvl w:val="0"/>
                <w:numId w:val="19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Ich weiß: Ich muss den Übertrag 1 addieren.</w:t>
            </w:r>
          </w:p>
          <w:p w14:paraId="70D5E244" w14:textId="77777777" w:rsidR="00F55583" w:rsidRPr="008E6076" w:rsidRDefault="00F55583" w:rsidP="00B13D36">
            <w:pPr>
              <w:pStyle w:val="Listenabsatz"/>
              <w:numPr>
                <w:ilvl w:val="0"/>
                <w:numId w:val="19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 nicht: Gibt es einen Übertrag an der Hunderterstelle (H)? </w:t>
            </w:r>
          </w:p>
          <w:p w14:paraId="58564A4E" w14:textId="77777777" w:rsidR="00F55583" w:rsidRPr="008E6076" w:rsidRDefault="00F55583" w:rsidP="00B13D36">
            <w:pPr>
              <w:pStyle w:val="Listenabsatz"/>
              <w:numPr>
                <w:ilvl w:val="0"/>
                <w:numId w:val="19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Die Zehnerzahlen (Z) müssen zusammen die Summe 6 oder 16 ergeben. </w:t>
            </w:r>
          </w:p>
        </w:tc>
      </w:tr>
      <w:tr w:rsidR="00F55583" w14:paraId="763F3F5E" w14:textId="77777777" w:rsidTr="00F55583">
        <w:trPr>
          <w:trHeight w:val="856"/>
        </w:trPr>
        <w:tc>
          <w:tcPr>
            <w:tcW w:w="683" w:type="dxa"/>
            <w:shd w:val="clear" w:color="auto" w:fill="D9D9D9" w:themeFill="background1" w:themeFillShade="D9"/>
          </w:tcPr>
          <w:p w14:paraId="5FCA35C6" w14:textId="77777777" w:rsidR="00F55583" w:rsidRDefault="00F55583" w:rsidP="00F55583"/>
        </w:tc>
        <w:tc>
          <w:tcPr>
            <w:tcW w:w="287" w:type="dxa"/>
          </w:tcPr>
          <w:p w14:paraId="6B7DDA66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8107" w:type="dxa"/>
            <w:gridSpan w:val="50"/>
          </w:tcPr>
          <w:p w14:paraId="56306ED1" w14:textId="77777777" w:rsidR="00F55583" w:rsidRPr="008E6076" w:rsidRDefault="00F55583" w:rsidP="00B13D36">
            <w:pPr>
              <w:pStyle w:val="Listenabsatz"/>
              <w:numPr>
                <w:ilvl w:val="0"/>
                <w:numId w:val="20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Ich überlege mir: Welche beiden Zahlen ergeben zusammen mit 1 die Summe 6 oder 16?</w:t>
            </w:r>
          </w:p>
          <w:p w14:paraId="1B183A32" w14:textId="77777777" w:rsidR="00F55583" w:rsidRPr="008E6076" w:rsidRDefault="00F55583" w:rsidP="00B13D36">
            <w:pPr>
              <w:pStyle w:val="Listenabsatz"/>
              <w:numPr>
                <w:ilvl w:val="0"/>
                <w:numId w:val="20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 mir: </w:t>
            </w:r>
          </w:p>
          <w:tbl>
            <w:tblPr>
              <w:tblStyle w:val="Tabellenraster"/>
              <w:tblpPr w:leftFromText="141" w:rightFromText="141" w:vertAnchor="text" w:horzAnchor="margin" w:tblpXSpec="center" w:tblpY="1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1299"/>
              <w:gridCol w:w="1299"/>
              <w:gridCol w:w="1298"/>
              <w:gridCol w:w="1299"/>
              <w:gridCol w:w="1299"/>
            </w:tblGrid>
            <w:tr w:rsidR="008E6076" w:rsidRPr="008E6076" w14:paraId="4F930D4E" w14:textId="77777777" w:rsidTr="00F55583">
              <w:tc>
                <w:tcPr>
                  <w:tcW w:w="1298" w:type="dxa"/>
                  <w:vAlign w:val="center"/>
                </w:tcPr>
                <w:p w14:paraId="0B7D43B8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0 + 5 + 1 = 6</w:t>
                  </w:r>
                </w:p>
              </w:tc>
              <w:tc>
                <w:tcPr>
                  <w:tcW w:w="1299" w:type="dxa"/>
                  <w:vAlign w:val="center"/>
                </w:tcPr>
                <w:p w14:paraId="5F9B9C1E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1 + 4 + 1 = 6</w:t>
                  </w:r>
                </w:p>
              </w:tc>
              <w:tc>
                <w:tcPr>
                  <w:tcW w:w="1299" w:type="dxa"/>
                  <w:vAlign w:val="center"/>
                </w:tcPr>
                <w:p w14:paraId="6FC12687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2 + 3 + 1 = 6</w:t>
                  </w:r>
                </w:p>
              </w:tc>
              <w:tc>
                <w:tcPr>
                  <w:tcW w:w="1298" w:type="dxa"/>
                  <w:vAlign w:val="center"/>
                </w:tcPr>
                <w:p w14:paraId="5FEFFE01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3 + 2 + 1 = 6</w:t>
                  </w:r>
                </w:p>
              </w:tc>
              <w:tc>
                <w:tcPr>
                  <w:tcW w:w="1299" w:type="dxa"/>
                  <w:vAlign w:val="center"/>
                </w:tcPr>
                <w:p w14:paraId="14F05B09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4 + 1 + 1 = 6</w:t>
                  </w:r>
                </w:p>
              </w:tc>
              <w:tc>
                <w:tcPr>
                  <w:tcW w:w="1299" w:type="dxa"/>
                  <w:vAlign w:val="center"/>
                </w:tcPr>
                <w:p w14:paraId="63E1269C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5 + 0 + 1 = 6</w:t>
                  </w:r>
                </w:p>
              </w:tc>
            </w:tr>
            <w:tr w:rsidR="00F55583" w:rsidRPr="008E6076" w14:paraId="410B9F3C" w14:textId="77777777" w:rsidTr="00F55583">
              <w:tc>
                <w:tcPr>
                  <w:tcW w:w="1298" w:type="dxa"/>
                  <w:vAlign w:val="center"/>
                </w:tcPr>
                <w:p w14:paraId="577252FC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6 + 9 + 1 = 16</w:t>
                  </w:r>
                </w:p>
              </w:tc>
              <w:tc>
                <w:tcPr>
                  <w:tcW w:w="1299" w:type="dxa"/>
                  <w:vAlign w:val="center"/>
                </w:tcPr>
                <w:p w14:paraId="57E66BBB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7 + 8 + 1 = 16</w:t>
                  </w:r>
                </w:p>
              </w:tc>
              <w:tc>
                <w:tcPr>
                  <w:tcW w:w="1299" w:type="dxa"/>
                  <w:vAlign w:val="center"/>
                </w:tcPr>
                <w:p w14:paraId="3DBFCB23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8 + 7 + 1 = 16</w:t>
                  </w:r>
                </w:p>
              </w:tc>
              <w:tc>
                <w:tcPr>
                  <w:tcW w:w="1298" w:type="dxa"/>
                  <w:vAlign w:val="center"/>
                </w:tcPr>
                <w:p w14:paraId="01E0CE44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  <w:r w:rsidRPr="008E6076"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  <w:t>9 + 6 + 1 = 16</w:t>
                  </w:r>
                </w:p>
              </w:tc>
              <w:tc>
                <w:tcPr>
                  <w:tcW w:w="1299" w:type="dxa"/>
                  <w:vAlign w:val="center"/>
                </w:tcPr>
                <w:p w14:paraId="2855C44C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</w:p>
              </w:tc>
              <w:tc>
                <w:tcPr>
                  <w:tcW w:w="1299" w:type="dxa"/>
                  <w:vAlign w:val="center"/>
                </w:tcPr>
                <w:p w14:paraId="7D5856EC" w14:textId="77777777" w:rsidR="00F55583" w:rsidRPr="008E6076" w:rsidRDefault="00F55583" w:rsidP="00B13D36">
                  <w:pPr>
                    <w:spacing w:line="276" w:lineRule="auto"/>
                    <w:rPr>
                      <w:rFonts w:ascii="Comic Sans MS" w:hAnsi="Comic Sans MS"/>
                      <w:color w:val="548DD4" w:themeColor="text2" w:themeTint="99"/>
                      <w:sz w:val="18"/>
                      <w:szCs w:val="18"/>
                    </w:rPr>
                  </w:pPr>
                </w:p>
              </w:tc>
            </w:tr>
          </w:tbl>
          <w:p w14:paraId="75E8923E" w14:textId="77777777" w:rsidR="00F55583" w:rsidRPr="008E6076" w:rsidRDefault="00F55583" w:rsidP="00B13D36">
            <w:pPr>
              <w:pStyle w:val="Listenabsatz"/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</w:p>
        </w:tc>
      </w:tr>
      <w:tr w:rsidR="00F55583" w14:paraId="0D9DE9B3" w14:textId="77777777" w:rsidTr="00F55583">
        <w:trPr>
          <w:trHeight w:val="826"/>
        </w:trPr>
        <w:tc>
          <w:tcPr>
            <w:tcW w:w="683" w:type="dxa"/>
            <w:shd w:val="clear" w:color="auto" w:fill="D9D9D9" w:themeFill="background1" w:themeFillShade="D9"/>
          </w:tcPr>
          <w:p w14:paraId="736EFA3F" w14:textId="77777777" w:rsidR="00F55583" w:rsidRDefault="00F55583" w:rsidP="00F55583"/>
        </w:tc>
        <w:tc>
          <w:tcPr>
            <w:tcW w:w="287" w:type="dxa"/>
          </w:tcPr>
          <w:p w14:paraId="038341E5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8107" w:type="dxa"/>
            <w:gridSpan w:val="50"/>
          </w:tcPr>
          <w:p w14:paraId="5D839D2C" w14:textId="77777777" w:rsidR="00F55583" w:rsidRPr="008E6076" w:rsidRDefault="00F55583" w:rsidP="00B13D36">
            <w:pPr>
              <w:pStyle w:val="Listenabsatz"/>
              <w:numPr>
                <w:ilvl w:val="0"/>
                <w:numId w:val="20"/>
              </w:numPr>
              <w:spacing w:before="120"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w:t xml:space="preserve">Das sind alle möglichen Zahlen-Kombinationen. Andere Möglichkeiten gibt es nicht. </w:t>
            </w:r>
          </w:p>
          <w:p w14:paraId="1D31768E" w14:textId="77777777" w:rsidR="00F55583" w:rsidRPr="008E6076" w:rsidRDefault="00F55583" w:rsidP="00B13D36">
            <w:pPr>
              <w:pStyle w:val="Listenabsatz"/>
              <w:numPr>
                <w:ilvl w:val="0"/>
                <w:numId w:val="20"/>
              </w:numPr>
              <w:spacing w:before="120" w:line="276" w:lineRule="auto"/>
              <w:ind w:left="301" w:hanging="284"/>
              <w:jc w:val="both"/>
              <w:rPr>
                <w:rFonts w:ascii="Komika Text" w:hAnsi="Komika Text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w:t>Die 10 Lösungen sind daher:</w:t>
            </w:r>
            <w:r w:rsidRPr="008E6076">
              <w:rPr>
                <w:rFonts w:ascii="Komika Text" w:hAnsi="Komika Text"/>
                <w:noProof/>
                <w:color w:val="548DD4" w:themeColor="text2" w:themeTint="99"/>
                <w:szCs w:val="21"/>
              </w:rPr>
              <w:t xml:space="preserve"> </w:t>
            </w:r>
          </w:p>
        </w:tc>
      </w:tr>
      <w:tr w:rsidR="00F55583" w14:paraId="1C810E2A" w14:textId="77777777" w:rsidTr="00F55583">
        <w:trPr>
          <w:trHeight w:val="227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7E1B2FC5" w14:textId="77777777" w:rsidR="00F55583" w:rsidRDefault="00F55583" w:rsidP="00F55583"/>
        </w:tc>
        <w:tc>
          <w:tcPr>
            <w:tcW w:w="287" w:type="dxa"/>
            <w:vMerge w:val="restart"/>
          </w:tcPr>
          <w:p w14:paraId="74049E29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70348600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0598A0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BCF7E2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37E770F" w14:textId="77777777" w:rsidR="00F55583" w:rsidRPr="00C74C58" w:rsidRDefault="00F55583" w:rsidP="00B13D36">
            <w:pPr>
              <w:pStyle w:val="Handschrift"/>
              <w:jc w:val="center"/>
              <w:rPr>
                <w:noProof/>
              </w:rPr>
            </w:pPr>
            <w:r w:rsidRPr="00C74C58">
              <w:rPr>
                <w:noProof/>
              </w:rPr>
              <w:t>0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AA721C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06E8792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1F7CDD5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1443CBA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E80A2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DB31A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30C63DA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5F850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747F276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4D1837D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3522482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38053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2C2C0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0A0D7EF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88E72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5018C2C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60F4E63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2E30C65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35C2D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804D4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A2280B3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3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B04B4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1E451DD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5C959CC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72ACBE4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0BD1C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7AA29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3BD6882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4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5F064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</w:tr>
      <w:tr w:rsidR="00F55583" w14:paraId="5BA650D9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1E092D76" w14:textId="77777777" w:rsidR="00F55583" w:rsidRDefault="00F55583" w:rsidP="00F55583"/>
        </w:tc>
        <w:tc>
          <w:tcPr>
            <w:tcW w:w="287" w:type="dxa"/>
            <w:vMerge/>
          </w:tcPr>
          <w:p w14:paraId="6121D74A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6A4D2066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E0E630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EB7FF3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E98762C" w14:textId="77777777" w:rsidR="00F55583" w:rsidRPr="00C74C58" w:rsidRDefault="00F55583" w:rsidP="00B13D36">
            <w:pPr>
              <w:pStyle w:val="Handschrift"/>
              <w:jc w:val="center"/>
              <w:rPr>
                <w:noProof/>
              </w:rPr>
            </w:pPr>
            <w:r w:rsidRPr="00C74C58">
              <w:rPr>
                <w:noProof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FA8194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5A49CD8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5C5E87D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318D134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284C2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FF309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F7ED51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4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581BD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612FC24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003CA46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317B433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CE088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2A9EE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D1DE42D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3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73BE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4C53126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29F58CF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4C2E15F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0D284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CE0DB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9F03577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2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3FDAD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5FBC38C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52DC45F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6774529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9075F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0A772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D89AE5E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1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3238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</w:tr>
      <w:tr w:rsidR="00F55583" w14:paraId="7E70FDEC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16788321" w14:textId="77777777" w:rsidR="00F55583" w:rsidRDefault="00F55583" w:rsidP="00F55583"/>
        </w:tc>
        <w:tc>
          <w:tcPr>
            <w:tcW w:w="287" w:type="dxa"/>
            <w:vMerge/>
          </w:tcPr>
          <w:p w14:paraId="284B4ADA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6B835A12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29234C51" w14:textId="663ED771" w:rsidR="00F55583" w:rsidRPr="00C74C58" w:rsidRDefault="00F55583" w:rsidP="00B13D36">
            <w:pPr>
              <w:pStyle w:val="Handschrift"/>
              <w:jc w:val="center"/>
              <w:rPr>
                <w:noProof/>
                <w:vertAlign w:val="subscript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A3388EE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618F392" w14:textId="2FF1B1CD" w:rsidR="00F55583" w:rsidRPr="00C74C58" w:rsidRDefault="00F55583" w:rsidP="00B13D36">
            <w:pPr>
              <w:pStyle w:val="Handschrift"/>
              <w:jc w:val="center"/>
              <w:rPr>
                <w:noProof/>
                <w:vertAlign w:val="subscript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7644EB19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4CFC0DB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7CA764E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3CD78F1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34997226" w14:textId="3F89795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DBCDAE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1265AC8" w14:textId="688132DF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4775918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045CF74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7D88509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71878D5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7846F5B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>
              <w:rPr>
                <w:noProof/>
                <w:color w:val="0D0D0D" w:themeColor="text1" w:themeTint="F2"/>
                <w:szCs w:val="21"/>
                <w:vertAlign w:val="subscript"/>
              </w:rPr>
              <w:t xml:space="preserve">  </w:t>
            </w:r>
            <w:r w:rsidRPr="00C74C58">
              <w:rPr>
                <w:noProof/>
                <w:color w:val="0D0D0D" w:themeColor="text1" w:themeTint="F2"/>
                <w:szCs w:val="21"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54E1C1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0997740" w14:textId="3206CEF2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0A80AF9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05DDD9F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2AFF16C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171A499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668598D1" w14:textId="34AA2342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E4472E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2F8CDC1" w14:textId="4A3DF4A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6DFA23A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3037976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5FB78E6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1FDECC4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4150795E" w14:textId="7E175B30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74CEB5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CEDE496" w14:textId="45DF833C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7D67493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</w:tr>
      <w:tr w:rsidR="00F55583" w14:paraId="267BB6D0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4FCA4E6E" w14:textId="77777777" w:rsidR="00F55583" w:rsidRDefault="00F55583" w:rsidP="00F55583"/>
        </w:tc>
        <w:tc>
          <w:tcPr>
            <w:tcW w:w="287" w:type="dxa"/>
            <w:vMerge/>
          </w:tcPr>
          <w:p w14:paraId="1F2FAA01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0299AC41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71DC74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72339BE" w14:textId="77777777" w:rsidR="00F55583" w:rsidRPr="00C74C58" w:rsidRDefault="00F55583" w:rsidP="00B13D36">
            <w:pPr>
              <w:pStyle w:val="Handschrift"/>
              <w:jc w:val="center"/>
              <w:rPr>
                <w:noProof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6AF235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AC055" w14:textId="77777777" w:rsidR="00F55583" w:rsidRPr="00C74C58" w:rsidRDefault="00F55583" w:rsidP="00F55583">
            <w:pPr>
              <w:jc w:val="center"/>
              <w:rPr>
                <w:noProof/>
                <w:color w:val="0D0D0D" w:themeColor="text1" w:themeTint="F2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451157F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4569805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7B6C837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FD00A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10E7043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F5AEA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392CB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3175DE6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11E1BF1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1C6C3BC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3F29F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53B0583" w14:textId="77777777" w:rsidR="00F55583" w:rsidRPr="003E5AC1" w:rsidRDefault="00F55583" w:rsidP="00B13D36">
            <w:pPr>
              <w:pStyle w:val="Handschrift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4F3F6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3FC02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2BBACC4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383B267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503F944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29051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AB6441C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gridSpan w:val="3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5FDBC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8074C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080CFBB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75226EC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44FFCDE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8C325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5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1746915" w14:textId="77777777" w:rsidR="00F55583" w:rsidRPr="003E5AC1" w:rsidRDefault="00F55583" w:rsidP="00B13D36">
            <w:pPr>
              <w:pStyle w:val="Handschrift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F021E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9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5225A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</w:tr>
      <w:tr w:rsidR="00F55583" w14:paraId="47C1D579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73210B1F" w14:textId="77777777" w:rsidR="00F55583" w:rsidRDefault="00F55583" w:rsidP="00F55583"/>
        </w:tc>
        <w:tc>
          <w:tcPr>
            <w:tcW w:w="287" w:type="dxa"/>
            <w:vMerge/>
          </w:tcPr>
          <w:p w14:paraId="55B4A1FE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</w:tcPr>
          <w:p w14:paraId="0DB75F5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ED0A2A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FCE70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537521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54AA0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490A889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34269A0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</w:tcPr>
          <w:p w14:paraId="47EF55C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3BABAB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98D46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18F41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759089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</w:tcPr>
          <w:p w14:paraId="1DAC95A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00F6E67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</w:tcPr>
          <w:p w14:paraId="1AF51EA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8A6C7D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14C4A4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6CB0B9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68892B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</w:tcPr>
          <w:p w14:paraId="5071882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2E80AB1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19314FC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13CF444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17AA18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8943E3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23B35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</w:tcPr>
          <w:p w14:paraId="26A34DD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61EE376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0ACF4AE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4D79180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99C4A9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BE57E1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E22CA9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</w:tr>
      <w:tr w:rsidR="00F55583" w14:paraId="558489CD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722750CE" w14:textId="77777777" w:rsidR="00F55583" w:rsidRDefault="00F55583" w:rsidP="00F55583"/>
        </w:tc>
        <w:tc>
          <w:tcPr>
            <w:tcW w:w="287" w:type="dxa"/>
            <w:vMerge/>
          </w:tcPr>
          <w:p w14:paraId="6953E479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5270D6B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E90AE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535DF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9497D3E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566E3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15CE3EA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2445509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1231DA9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9AD67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22CC1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9FBF93A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6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94F75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07E2AE1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1E3C584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0C138C0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F012D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10306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D1CC465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7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A7114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7B4EF90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1FB3934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4724C9B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5AD4D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A4C6E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870451E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8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1873A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3318B84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5661B4D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7D634F0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DCB9B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5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CD24B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C05DFF6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9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6DC0A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9</w:t>
            </w:r>
          </w:p>
        </w:tc>
      </w:tr>
      <w:tr w:rsidR="00F55583" w14:paraId="3FB8785F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8A77415" w14:textId="77777777" w:rsidR="00F55583" w:rsidRDefault="00F55583" w:rsidP="00F55583"/>
        </w:tc>
        <w:tc>
          <w:tcPr>
            <w:tcW w:w="287" w:type="dxa"/>
            <w:vMerge/>
          </w:tcPr>
          <w:p w14:paraId="2B1D3813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1AFD00B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10BE0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56D4B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62AE638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0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CEAA3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4165D35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7A69304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306F04A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12CFF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C1FBC5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6E48CC3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9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F8C04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49F60AE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7F0E5F2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6565E77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6E6B6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1BCCE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98F8185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8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68A47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467AE25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734B084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2088E38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8EAA1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20C0C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D8F51A7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7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3C4D9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2A793CC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081D442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65CB9BC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+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23E97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BFB78C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2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8F1365F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t>6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BFC36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</w:tr>
      <w:tr w:rsidR="00F55583" w14:paraId="2D19D4DB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22EEBD90" w14:textId="77777777" w:rsidR="00F55583" w:rsidRDefault="00F55583" w:rsidP="00F55583"/>
        </w:tc>
        <w:tc>
          <w:tcPr>
            <w:tcW w:w="287" w:type="dxa"/>
            <w:vMerge/>
          </w:tcPr>
          <w:p w14:paraId="3BEB0A1D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42EFDB5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7F7F7F" w:themeColor="text1" w:themeTint="80"/>
              <w:right w:val="single" w:sz="4" w:space="0" w:color="BFBFBF" w:themeColor="background1" w:themeShade="BF"/>
            </w:tcBorders>
          </w:tcPr>
          <w:p w14:paraId="06BE8C86" w14:textId="79DE842A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721A41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0A08455" w14:textId="13DBFF51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7F7F7F" w:themeColor="text1" w:themeTint="80"/>
              <w:right w:val="single" w:sz="4" w:space="0" w:color="BFBFBF" w:themeColor="background1" w:themeShade="BF"/>
            </w:tcBorders>
          </w:tcPr>
          <w:p w14:paraId="69018E6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7BC0602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1E3693F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2ED80B4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31358FBD" w14:textId="29E1F87F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ED8238B" w14:textId="5D06F5A1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4D87C2F" w14:textId="1800E0C4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30211E7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019AC42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2962D3F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4F6BA55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6FB2FFCA" w14:textId="2AB17D8F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10BD03C" w14:textId="762AA7F2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D405E57" w14:textId="4B7888CD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297039E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516AF89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0FCE806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002001C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66F1D2E9" w14:textId="5D79D650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63532C0" w14:textId="261FAE61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1E8CC83" w14:textId="2ABA6319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7AFA927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79D2712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194C5B7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215D737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19228B06" w14:textId="2871879F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D3C17E8" w14:textId="266CA413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56DF7FF" w14:textId="6A250EB1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  <w:vertAlign w:val="subscript"/>
              </w:rPr>
              <w:t>1</w:t>
            </w:r>
          </w:p>
        </w:tc>
        <w:tc>
          <w:tcPr>
            <w:tcW w:w="2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7F7F7F" w:themeColor="text1" w:themeTint="80"/>
              <w:right w:val="single" w:sz="4" w:space="0" w:color="BFBFBF" w:themeColor="background1" w:themeShade="BF"/>
            </w:tcBorders>
          </w:tcPr>
          <w:p w14:paraId="46CFCDE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</w:tr>
      <w:tr w:rsidR="00F55583" w14:paraId="727CA4D7" w14:textId="77777777" w:rsidTr="00F55583">
        <w:trPr>
          <w:trHeight w:val="22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3079E2A" w14:textId="77777777" w:rsidR="00F55583" w:rsidRDefault="00F55583" w:rsidP="00F55583"/>
        </w:tc>
        <w:tc>
          <w:tcPr>
            <w:tcW w:w="287" w:type="dxa"/>
            <w:vMerge/>
          </w:tcPr>
          <w:p w14:paraId="664B8B78" w14:textId="77777777" w:rsidR="00F55583" w:rsidRPr="001D251D" w:rsidRDefault="00F55583" w:rsidP="00F55583">
            <w:pPr>
              <w:pStyle w:val="berschrift2"/>
              <w:rPr>
                <w:color w:val="FF0000"/>
              </w:rPr>
            </w:pPr>
          </w:p>
        </w:tc>
        <w:tc>
          <w:tcPr>
            <w:tcW w:w="244" w:type="dxa"/>
            <w:tcBorders>
              <w:right w:val="single" w:sz="4" w:space="0" w:color="BFBFBF" w:themeColor="background1" w:themeShade="BF"/>
            </w:tcBorders>
          </w:tcPr>
          <w:p w14:paraId="7B326F1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4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DD49F4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5" w:type="dxa"/>
            <w:tcBorders>
              <w:top w:val="single" w:sz="4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C6B0C41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gridSpan w:val="2"/>
            <w:tcBorders>
              <w:top w:val="single" w:sz="4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C1E1B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tcBorders>
              <w:top w:val="single" w:sz="4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FC397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5" w:type="dxa"/>
            <w:tcBorders>
              <w:left w:val="single" w:sz="4" w:space="0" w:color="BFBFBF" w:themeColor="background1" w:themeShade="BF"/>
            </w:tcBorders>
          </w:tcPr>
          <w:p w14:paraId="28354EF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20223CAF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right w:val="single" w:sz="4" w:space="0" w:color="BFBFBF" w:themeColor="background1" w:themeShade="BF"/>
            </w:tcBorders>
          </w:tcPr>
          <w:p w14:paraId="5C7EC3D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2BE6C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D410156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DD1E0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D6C27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5" w:type="dxa"/>
            <w:gridSpan w:val="2"/>
            <w:tcBorders>
              <w:left w:val="single" w:sz="4" w:space="0" w:color="BFBFBF" w:themeColor="background1" w:themeShade="BF"/>
            </w:tcBorders>
          </w:tcPr>
          <w:p w14:paraId="5BEE749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</w:tcPr>
          <w:p w14:paraId="65FAC0C1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gridSpan w:val="2"/>
            <w:tcBorders>
              <w:right w:val="single" w:sz="4" w:space="0" w:color="BFBFBF" w:themeColor="background1" w:themeShade="BF"/>
            </w:tcBorders>
          </w:tcPr>
          <w:p w14:paraId="5FC1A366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3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A6607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3D06C7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1</w:t>
            </w: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DE990D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6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276E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46B8DE2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3D2E59D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3639CD13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7D1350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6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35AD3DA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gridSpan w:val="3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7E52B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5" w:type="dxa"/>
            <w:gridSpan w:val="2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376449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  <w:tc>
          <w:tcPr>
            <w:tcW w:w="246" w:type="dxa"/>
            <w:gridSpan w:val="2"/>
            <w:tcBorders>
              <w:left w:val="single" w:sz="4" w:space="0" w:color="BFBFBF" w:themeColor="background1" w:themeShade="BF"/>
            </w:tcBorders>
          </w:tcPr>
          <w:p w14:paraId="1B0F1478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5" w:type="dxa"/>
          </w:tcPr>
          <w:p w14:paraId="2C91122B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right w:val="single" w:sz="4" w:space="0" w:color="BFBFBF" w:themeColor="background1" w:themeShade="BF"/>
            </w:tcBorders>
          </w:tcPr>
          <w:p w14:paraId="5472B58A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AB58A2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8</w:t>
            </w:r>
          </w:p>
        </w:tc>
        <w:tc>
          <w:tcPr>
            <w:tcW w:w="245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B740F19" w14:textId="77777777" w:rsidR="00F55583" w:rsidRPr="003E5AC1" w:rsidRDefault="00F55583" w:rsidP="00B13D36">
            <w:pPr>
              <w:pStyle w:val="Handschrift"/>
              <w:jc w:val="center"/>
              <w:rPr>
                <w:noProof/>
                <w:color w:val="FF0000"/>
              </w:rPr>
            </w:pPr>
            <w:r w:rsidRPr="00C74C58">
              <w:rPr>
                <w:noProof/>
              </w:rPr>
              <w:t>1</w:t>
            </w:r>
          </w:p>
        </w:tc>
        <w:tc>
          <w:tcPr>
            <w:tcW w:w="246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742087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6</w:t>
            </w:r>
          </w:p>
        </w:tc>
        <w:tc>
          <w:tcPr>
            <w:tcW w:w="249" w:type="dxa"/>
            <w:tcBorders>
              <w:top w:val="single" w:sz="8" w:space="0" w:color="7F7F7F" w:themeColor="text1" w:themeTint="80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10AAFE" w14:textId="77777777" w:rsidR="00F55583" w:rsidRPr="003E5AC1" w:rsidRDefault="00F55583" w:rsidP="00F55583">
            <w:pPr>
              <w:jc w:val="center"/>
              <w:rPr>
                <w:noProof/>
                <w:color w:val="FF0000"/>
                <w:szCs w:val="21"/>
              </w:rPr>
            </w:pPr>
            <w:r w:rsidRPr="00C74C58">
              <w:rPr>
                <w:noProof/>
                <w:color w:val="0D0D0D" w:themeColor="text1" w:themeTint="F2"/>
                <w:szCs w:val="21"/>
              </w:rPr>
              <w:t>0</w:t>
            </w:r>
          </w:p>
        </w:tc>
      </w:tr>
    </w:tbl>
    <w:p w14:paraId="32CCD2C1" w14:textId="77777777" w:rsidR="00F55583" w:rsidRPr="00E10FCA" w:rsidRDefault="00F55583" w:rsidP="00F55583">
      <w:pPr>
        <w:rPr>
          <w:sz w:val="2"/>
        </w:rPr>
      </w:pP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0"/>
        <w:gridCol w:w="666"/>
        <w:gridCol w:w="666"/>
        <w:gridCol w:w="666"/>
        <w:gridCol w:w="666"/>
        <w:gridCol w:w="666"/>
        <w:gridCol w:w="667"/>
        <w:gridCol w:w="63"/>
        <w:gridCol w:w="62"/>
        <w:gridCol w:w="666"/>
        <w:gridCol w:w="666"/>
        <w:gridCol w:w="667"/>
        <w:gridCol w:w="666"/>
        <w:gridCol w:w="666"/>
        <w:gridCol w:w="667"/>
      </w:tblGrid>
      <w:tr w:rsidR="00F55583" w14:paraId="10AF4F6A" w14:textId="77777777" w:rsidTr="00F55583">
        <w:trPr>
          <w:trHeight w:val="420"/>
        </w:trPr>
        <w:tc>
          <w:tcPr>
            <w:tcW w:w="685" w:type="dxa"/>
          </w:tcPr>
          <w:p w14:paraId="76BDF952" w14:textId="77777777" w:rsidR="00F55583" w:rsidRPr="00DE2B42" w:rsidRDefault="00F55583" w:rsidP="00F55583">
            <w:pPr>
              <w:pStyle w:val="berschrift2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>10</w:t>
            </w:r>
          </w:p>
        </w:tc>
        <w:tc>
          <w:tcPr>
            <w:tcW w:w="8400" w:type="dxa"/>
            <w:gridSpan w:val="15"/>
          </w:tcPr>
          <w:p w14:paraId="7112BC5E" w14:textId="77777777" w:rsidR="00F55583" w:rsidRDefault="00F55583" w:rsidP="00F55583">
            <w:pPr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 xml:space="preserve">Addition und Subtraktion: Wie hängen Sie zusammen? </w:t>
            </w:r>
          </w:p>
          <w:p w14:paraId="76D14C78" w14:textId="77777777" w:rsidR="00F55583" w:rsidRDefault="00F55583" w:rsidP="00F55583">
            <w:pPr>
              <w:rPr>
                <w:b/>
                <w:bCs/>
                <w:color w:val="808080" w:themeColor="background1" w:themeShade="80"/>
              </w:rPr>
            </w:pPr>
          </w:p>
          <w:p w14:paraId="566F8E34" w14:textId="77777777" w:rsidR="00F55583" w:rsidRPr="00DE2B42" w:rsidRDefault="00F55583" w:rsidP="00F55583">
            <w:pPr>
              <w:rPr>
                <w:b/>
                <w:bCs/>
                <w:color w:val="808080" w:themeColor="background1" w:themeShade="80"/>
              </w:rPr>
            </w:pPr>
          </w:p>
        </w:tc>
      </w:tr>
      <w:tr w:rsidR="00F55583" w14:paraId="7310CA4D" w14:textId="77777777" w:rsidTr="00F55583">
        <w:tc>
          <w:tcPr>
            <w:tcW w:w="685" w:type="dxa"/>
          </w:tcPr>
          <w:p w14:paraId="308645EA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2A34E286" w14:textId="77777777" w:rsidR="00F55583" w:rsidRPr="00503E42" w:rsidRDefault="00F55583" w:rsidP="00F55583">
            <w:pPr>
              <w:pStyle w:val="berschrift2"/>
            </w:pPr>
            <w:r w:rsidRPr="00503E42">
              <w:t>a)</w:t>
            </w:r>
          </w:p>
          <w:p w14:paraId="49E2F137" w14:textId="77777777" w:rsidR="00F55583" w:rsidRPr="00503E42" w:rsidRDefault="00F55583" w:rsidP="00F55583">
            <w:pPr>
              <w:pStyle w:val="berschrift2"/>
              <w:ind w:left="0" w:firstLine="0"/>
            </w:pPr>
          </w:p>
        </w:tc>
        <w:tc>
          <w:tcPr>
            <w:tcW w:w="8120" w:type="dxa"/>
            <w:gridSpan w:val="14"/>
          </w:tcPr>
          <w:p w14:paraId="224CB036" w14:textId="77777777" w:rsidR="00F55583" w:rsidRPr="00141B2A" w:rsidRDefault="00F55583" w:rsidP="00F55583">
            <w:pPr>
              <w:pStyle w:val="berschrift2"/>
              <w:spacing w:after="120"/>
              <w:rPr>
                <w:color w:val="0D0D0D" w:themeColor="text1" w:themeTint="F2"/>
              </w:rPr>
            </w:pPr>
            <w:r w:rsidRPr="00141B2A"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t xml:space="preserve">Berechne die Aufgaben: Welche Zahlen gehören in das </w:t>
            </w:r>
            <w:r w:rsidRPr="00E422C4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graue Kästchen</w:t>
            </w:r>
            <w:r>
              <w:rPr>
                <w:b w:val="0"/>
                <w:color w:val="0D0D0D" w:themeColor="text1" w:themeTint="F2"/>
              </w:rPr>
              <w:t>?</w:t>
            </w:r>
          </w:p>
        </w:tc>
      </w:tr>
      <w:tr w:rsidR="00F55583" w14:paraId="25E050AC" w14:textId="77777777" w:rsidTr="00F55583">
        <w:trPr>
          <w:trHeight w:val="449"/>
        </w:trPr>
        <w:tc>
          <w:tcPr>
            <w:tcW w:w="685" w:type="dxa"/>
          </w:tcPr>
          <w:p w14:paraId="662DDF23" w14:textId="77777777" w:rsidR="00F55583" w:rsidRDefault="00F55583" w:rsidP="00F55583"/>
        </w:tc>
        <w:tc>
          <w:tcPr>
            <w:tcW w:w="280" w:type="dxa"/>
          </w:tcPr>
          <w:p w14:paraId="08D6229A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3997" w:type="dxa"/>
            <w:gridSpan w:val="6"/>
          </w:tcPr>
          <w:p w14:paraId="19FA1C1B" w14:textId="77777777" w:rsidR="00F55583" w:rsidRPr="00141B2A" w:rsidRDefault="00F55583" w:rsidP="00F55583">
            <w:pPr>
              <w:pStyle w:val="berschrift2"/>
            </w:pPr>
            <w:r w:rsidRPr="00141B2A">
              <w:t xml:space="preserve">a1) 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2B14E71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5BF2286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998" w:type="dxa"/>
            <w:gridSpan w:val="6"/>
          </w:tcPr>
          <w:p w14:paraId="7406044F" w14:textId="77777777" w:rsidR="00F55583" w:rsidRPr="00141B2A" w:rsidRDefault="00F55583" w:rsidP="00F55583">
            <w:pPr>
              <w:pStyle w:val="berschrift2"/>
            </w:pPr>
            <w:r w:rsidRPr="00141B2A">
              <w:t xml:space="preserve">a2) </w:t>
            </w:r>
          </w:p>
        </w:tc>
      </w:tr>
      <w:tr w:rsidR="00F55583" w14:paraId="0367BA8C" w14:textId="77777777" w:rsidTr="00F55583">
        <w:trPr>
          <w:trHeight w:val="454"/>
        </w:trPr>
        <w:tc>
          <w:tcPr>
            <w:tcW w:w="685" w:type="dxa"/>
            <w:vMerge w:val="restart"/>
          </w:tcPr>
          <w:p w14:paraId="2983A7A2" w14:textId="77777777" w:rsidR="00F55583" w:rsidRDefault="00F55583" w:rsidP="00F55583"/>
        </w:tc>
        <w:tc>
          <w:tcPr>
            <w:tcW w:w="280" w:type="dxa"/>
            <w:vMerge w:val="restart"/>
          </w:tcPr>
          <w:p w14:paraId="3AC2C0D4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5C6C49B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41552DB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7BC710A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–</w:t>
            </w:r>
          </w:p>
        </w:tc>
        <w:tc>
          <w:tcPr>
            <w:tcW w:w="666" w:type="dxa"/>
          </w:tcPr>
          <w:p w14:paraId="1ED6D4B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450</w:t>
            </w:r>
          </w:p>
        </w:tc>
        <w:tc>
          <w:tcPr>
            <w:tcW w:w="666" w:type="dxa"/>
          </w:tcPr>
          <w:p w14:paraId="32AA9E9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5692A5E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1000</w:t>
            </w:r>
          </w:p>
        </w:tc>
        <w:tc>
          <w:tcPr>
            <w:tcW w:w="63" w:type="dxa"/>
            <w:vMerge w:val="restart"/>
            <w:tcBorders>
              <w:right w:val="single" w:sz="4" w:space="0" w:color="000000"/>
            </w:tcBorders>
          </w:tcPr>
          <w:p w14:paraId="52F263D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  <w:tcBorders>
              <w:left w:val="single" w:sz="4" w:space="0" w:color="000000"/>
            </w:tcBorders>
          </w:tcPr>
          <w:p w14:paraId="37EDAE7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344ABFE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32B0F55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49C1883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66" w:type="dxa"/>
          </w:tcPr>
          <w:p w14:paraId="2094606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450</w:t>
            </w:r>
          </w:p>
        </w:tc>
        <w:tc>
          <w:tcPr>
            <w:tcW w:w="666" w:type="dxa"/>
          </w:tcPr>
          <w:p w14:paraId="7742495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45059D1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1000</w:t>
            </w:r>
          </w:p>
        </w:tc>
      </w:tr>
      <w:tr w:rsidR="00F55583" w14:paraId="13EAB3B3" w14:textId="77777777" w:rsidTr="00F55583">
        <w:trPr>
          <w:trHeight w:val="20"/>
        </w:trPr>
        <w:tc>
          <w:tcPr>
            <w:tcW w:w="685" w:type="dxa"/>
            <w:vMerge/>
          </w:tcPr>
          <w:p w14:paraId="3D6C3BC4" w14:textId="77777777" w:rsidR="00F55583" w:rsidRDefault="00F55583" w:rsidP="00F55583"/>
        </w:tc>
        <w:tc>
          <w:tcPr>
            <w:tcW w:w="280" w:type="dxa"/>
            <w:vMerge/>
          </w:tcPr>
          <w:p w14:paraId="7C3D9CCD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62B55311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614090E9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05041D67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09E8BB55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40676739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59EFCA26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5F2B08D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10FF15A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24EF1ABD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03E1816E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7D2F1859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12C601CD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513FC580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1688A9E7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22CA39F2" w14:textId="77777777" w:rsidTr="00F55583">
        <w:trPr>
          <w:trHeight w:val="454"/>
        </w:trPr>
        <w:tc>
          <w:tcPr>
            <w:tcW w:w="685" w:type="dxa"/>
            <w:vMerge/>
          </w:tcPr>
          <w:p w14:paraId="2DFC9705" w14:textId="77777777" w:rsidR="00F55583" w:rsidRDefault="00F55583" w:rsidP="00F55583"/>
        </w:tc>
        <w:tc>
          <w:tcPr>
            <w:tcW w:w="280" w:type="dxa"/>
            <w:vMerge/>
          </w:tcPr>
          <w:p w14:paraId="4E3A6F1C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32C56C4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5AD790D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1ADD93E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–</w:t>
            </w:r>
          </w:p>
        </w:tc>
        <w:tc>
          <w:tcPr>
            <w:tcW w:w="666" w:type="dxa"/>
          </w:tcPr>
          <w:p w14:paraId="417EE28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625</w:t>
            </w:r>
          </w:p>
        </w:tc>
        <w:tc>
          <w:tcPr>
            <w:tcW w:w="666" w:type="dxa"/>
          </w:tcPr>
          <w:p w14:paraId="3BC5FD7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3599613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2500</w:t>
            </w: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58339AE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4EC9750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219BEF8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7640E14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320FA62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66" w:type="dxa"/>
          </w:tcPr>
          <w:p w14:paraId="1D66111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625</w:t>
            </w:r>
          </w:p>
        </w:tc>
        <w:tc>
          <w:tcPr>
            <w:tcW w:w="666" w:type="dxa"/>
          </w:tcPr>
          <w:p w14:paraId="6FAA80E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7B20578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2500</w:t>
            </w:r>
          </w:p>
        </w:tc>
      </w:tr>
      <w:tr w:rsidR="00F55583" w14:paraId="233E1DB4" w14:textId="77777777" w:rsidTr="00F55583">
        <w:trPr>
          <w:trHeight w:val="108"/>
        </w:trPr>
        <w:tc>
          <w:tcPr>
            <w:tcW w:w="685" w:type="dxa"/>
            <w:vMerge/>
          </w:tcPr>
          <w:p w14:paraId="431DCE68" w14:textId="77777777" w:rsidR="00F55583" w:rsidRDefault="00F55583" w:rsidP="00F55583"/>
        </w:tc>
        <w:tc>
          <w:tcPr>
            <w:tcW w:w="280" w:type="dxa"/>
            <w:vMerge/>
          </w:tcPr>
          <w:p w14:paraId="69844F49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13E285C1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7431F59B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3BA839DD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3FC0A52F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5C8DC401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45A54297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6FF867B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27B058B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3348079F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6D593FDE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13F41113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153FCF43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4BFEEA26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0D697F1C" w14:textId="77777777" w:rsidR="00F55583" w:rsidRPr="00C00E10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300AF976" w14:textId="77777777" w:rsidTr="00F55583">
        <w:trPr>
          <w:trHeight w:val="454"/>
        </w:trPr>
        <w:tc>
          <w:tcPr>
            <w:tcW w:w="685" w:type="dxa"/>
            <w:vMerge/>
          </w:tcPr>
          <w:p w14:paraId="210655A3" w14:textId="77777777" w:rsidR="00F55583" w:rsidRDefault="00F55583" w:rsidP="00F55583"/>
        </w:tc>
        <w:tc>
          <w:tcPr>
            <w:tcW w:w="280" w:type="dxa"/>
            <w:vMerge/>
          </w:tcPr>
          <w:p w14:paraId="0B10207D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04BB1FD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19C08EE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0B374F6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–</w:t>
            </w:r>
          </w:p>
        </w:tc>
        <w:tc>
          <w:tcPr>
            <w:tcW w:w="666" w:type="dxa"/>
          </w:tcPr>
          <w:p w14:paraId="63EDABD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233</w:t>
            </w:r>
          </w:p>
        </w:tc>
        <w:tc>
          <w:tcPr>
            <w:tcW w:w="666" w:type="dxa"/>
          </w:tcPr>
          <w:p w14:paraId="2FE6EC6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4908820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674</w:t>
            </w: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66708F5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07371BA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682C877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0F56E4F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139A725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66" w:type="dxa"/>
          </w:tcPr>
          <w:p w14:paraId="2720ECD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233</w:t>
            </w:r>
          </w:p>
        </w:tc>
        <w:tc>
          <w:tcPr>
            <w:tcW w:w="666" w:type="dxa"/>
          </w:tcPr>
          <w:p w14:paraId="352BA6C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66AA585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674</w:t>
            </w:r>
          </w:p>
        </w:tc>
      </w:tr>
      <w:tr w:rsidR="00F55583" w14:paraId="16226552" w14:textId="77777777" w:rsidTr="00F55583">
        <w:trPr>
          <w:trHeight w:val="68"/>
        </w:trPr>
        <w:tc>
          <w:tcPr>
            <w:tcW w:w="685" w:type="dxa"/>
          </w:tcPr>
          <w:p w14:paraId="3010FC22" w14:textId="77777777" w:rsidR="00F55583" w:rsidRPr="008027D9" w:rsidRDefault="00F55583" w:rsidP="00F55583">
            <w:pPr>
              <w:rPr>
                <w:sz w:val="10"/>
              </w:rPr>
            </w:pPr>
          </w:p>
        </w:tc>
        <w:tc>
          <w:tcPr>
            <w:tcW w:w="280" w:type="dxa"/>
          </w:tcPr>
          <w:p w14:paraId="16A57D25" w14:textId="77777777" w:rsidR="00F55583" w:rsidRPr="008027D9" w:rsidRDefault="00F55583" w:rsidP="00F55583">
            <w:pPr>
              <w:rPr>
                <w:sz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65BEB148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5FA403E0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323597B8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4D0A4489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1DF41BAE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38D6A8DE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tcBorders>
              <w:right w:val="single" w:sz="4" w:space="0" w:color="000000"/>
            </w:tcBorders>
            <w:shd w:val="clear" w:color="auto" w:fill="auto"/>
          </w:tcPr>
          <w:p w14:paraId="1E193181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  <w:shd w:val="clear" w:color="auto" w:fill="auto"/>
          </w:tcPr>
          <w:p w14:paraId="478CE812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03AFDBF3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0C95B1DA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65D4B0FD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2B96CDFA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5368B128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7261345A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4687A90E" w14:textId="77777777" w:rsidTr="00F55583">
        <w:trPr>
          <w:trHeight w:val="454"/>
        </w:trPr>
        <w:tc>
          <w:tcPr>
            <w:tcW w:w="685" w:type="dxa"/>
          </w:tcPr>
          <w:p w14:paraId="4095C1BF" w14:textId="77777777" w:rsidR="00F55583" w:rsidRDefault="00F55583" w:rsidP="00F55583"/>
        </w:tc>
        <w:tc>
          <w:tcPr>
            <w:tcW w:w="280" w:type="dxa"/>
          </w:tcPr>
          <w:p w14:paraId="4C3696C0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65421FD6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34CC37A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197FAC28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–</w:t>
            </w:r>
          </w:p>
        </w:tc>
        <w:tc>
          <w:tcPr>
            <w:tcW w:w="666" w:type="dxa"/>
          </w:tcPr>
          <w:p w14:paraId="51FC2DA2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10</w:t>
            </w:r>
          </w:p>
        </w:tc>
        <w:tc>
          <w:tcPr>
            <w:tcW w:w="666" w:type="dxa"/>
          </w:tcPr>
          <w:p w14:paraId="526F750B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18EA14FE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990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673420A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55D4777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52F8B653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2A7765A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418430F4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66" w:type="dxa"/>
          </w:tcPr>
          <w:p w14:paraId="0756E6B2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10</w:t>
            </w:r>
          </w:p>
        </w:tc>
        <w:tc>
          <w:tcPr>
            <w:tcW w:w="666" w:type="dxa"/>
          </w:tcPr>
          <w:p w14:paraId="2BDCFD47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57ED52A0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990</w:t>
            </w:r>
          </w:p>
        </w:tc>
      </w:tr>
      <w:tr w:rsidR="00F55583" w14:paraId="405045F3" w14:textId="77777777" w:rsidTr="00F55583">
        <w:trPr>
          <w:trHeight w:val="68"/>
        </w:trPr>
        <w:tc>
          <w:tcPr>
            <w:tcW w:w="685" w:type="dxa"/>
          </w:tcPr>
          <w:p w14:paraId="5D6D4B43" w14:textId="77777777" w:rsidR="00F55583" w:rsidRPr="008027D9" w:rsidRDefault="00F55583" w:rsidP="00F55583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44ED26A0" w14:textId="77777777" w:rsidR="00F55583" w:rsidRPr="008027D9" w:rsidRDefault="00F55583" w:rsidP="00F55583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58EFA76F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7CF728F5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30EB44D4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4CBC3C60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6C651407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7CBE329F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tcBorders>
              <w:right w:val="single" w:sz="4" w:space="0" w:color="000000"/>
            </w:tcBorders>
            <w:shd w:val="clear" w:color="auto" w:fill="auto"/>
          </w:tcPr>
          <w:p w14:paraId="27A8F520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  <w:shd w:val="clear" w:color="auto" w:fill="auto"/>
          </w:tcPr>
          <w:p w14:paraId="17D08DBE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36DA5F95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72919B63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57031103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2BB0773C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BDAF5CA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0A141AAE" w14:textId="77777777" w:rsidR="00F55583" w:rsidRPr="008027D9" w:rsidRDefault="00F55583" w:rsidP="00F55583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F55583" w14:paraId="1F857AB7" w14:textId="77777777" w:rsidTr="00F55583">
        <w:trPr>
          <w:trHeight w:val="454"/>
        </w:trPr>
        <w:tc>
          <w:tcPr>
            <w:tcW w:w="685" w:type="dxa"/>
          </w:tcPr>
          <w:p w14:paraId="629852B8" w14:textId="77777777" w:rsidR="00F55583" w:rsidRDefault="00F55583" w:rsidP="00F55583"/>
        </w:tc>
        <w:tc>
          <w:tcPr>
            <w:tcW w:w="280" w:type="dxa"/>
          </w:tcPr>
          <w:p w14:paraId="08AA35B6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04DB4AEE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6BD64EB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1795F263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–</w:t>
            </w:r>
          </w:p>
        </w:tc>
        <w:tc>
          <w:tcPr>
            <w:tcW w:w="666" w:type="dxa"/>
          </w:tcPr>
          <w:p w14:paraId="6E806CD8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</w:t>
            </w:r>
          </w:p>
        </w:tc>
        <w:tc>
          <w:tcPr>
            <w:tcW w:w="666" w:type="dxa"/>
          </w:tcPr>
          <w:p w14:paraId="4FDC931A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5C04375E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9900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28CCF2B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5987D04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4A4D7142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17FEBF6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23029942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666" w:type="dxa"/>
          </w:tcPr>
          <w:p w14:paraId="35BE3897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</w:t>
            </w:r>
          </w:p>
        </w:tc>
        <w:tc>
          <w:tcPr>
            <w:tcW w:w="666" w:type="dxa"/>
          </w:tcPr>
          <w:p w14:paraId="5D8DDADC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26121A3E" w14:textId="77777777" w:rsidR="00F55583" w:rsidRDefault="00F55583" w:rsidP="00F55583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9900</w:t>
            </w:r>
          </w:p>
        </w:tc>
      </w:tr>
      <w:tr w:rsidR="00F55583" w14:paraId="402D0C77" w14:textId="77777777" w:rsidTr="00F55583">
        <w:trPr>
          <w:trHeight w:val="70"/>
        </w:trPr>
        <w:tc>
          <w:tcPr>
            <w:tcW w:w="685" w:type="dxa"/>
          </w:tcPr>
          <w:p w14:paraId="5EC18F2D" w14:textId="77777777" w:rsidR="00F55583" w:rsidRPr="00C00E10" w:rsidRDefault="00F55583" w:rsidP="00F55583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429EA33D" w14:textId="77777777" w:rsidR="00F55583" w:rsidRPr="00AB04C4" w:rsidRDefault="00F55583" w:rsidP="00F55583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14"/>
          </w:tcPr>
          <w:p w14:paraId="5AE93898" w14:textId="77777777" w:rsidR="00F55583" w:rsidRPr="00AB04C4" w:rsidRDefault="00F55583" w:rsidP="00F55583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F55583" w14:paraId="635A9183" w14:textId="77777777" w:rsidTr="00F55583">
        <w:trPr>
          <w:trHeight w:val="70"/>
        </w:trPr>
        <w:tc>
          <w:tcPr>
            <w:tcW w:w="685" w:type="dxa"/>
          </w:tcPr>
          <w:p w14:paraId="1B4404A1" w14:textId="77777777" w:rsidR="00F55583" w:rsidRPr="00C00E10" w:rsidRDefault="00F55583" w:rsidP="00F55583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1B724E56" w14:textId="77777777" w:rsidR="00F55583" w:rsidRPr="00AB04C4" w:rsidRDefault="00F55583" w:rsidP="00F55583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14"/>
          </w:tcPr>
          <w:p w14:paraId="0B33F56A" w14:textId="77777777" w:rsidR="00F55583" w:rsidRPr="00AB04C4" w:rsidRDefault="00F55583" w:rsidP="00F55583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</w:tbl>
    <w:p w14:paraId="248D3CA9" w14:textId="77777777" w:rsidR="00F55583" w:rsidRDefault="00F55583" w:rsidP="00F55583"/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0"/>
        <w:gridCol w:w="8120"/>
      </w:tblGrid>
      <w:tr w:rsidR="00F55583" w14:paraId="7CA918CD" w14:textId="77777777" w:rsidTr="00F55583">
        <w:trPr>
          <w:trHeight w:val="2527"/>
        </w:trPr>
        <w:tc>
          <w:tcPr>
            <w:tcW w:w="685" w:type="dxa"/>
          </w:tcPr>
          <w:p w14:paraId="595CF2B7" w14:textId="77777777" w:rsidR="00F55583" w:rsidRDefault="00F55583" w:rsidP="00F55583"/>
        </w:tc>
        <w:tc>
          <w:tcPr>
            <w:tcW w:w="8400" w:type="dxa"/>
            <w:gridSpan w:val="2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1971"/>
            </w:tblGrid>
            <w:tr w:rsidR="00F55583" w:rsidRPr="00AB04C4" w14:paraId="49AB8C7F" w14:textId="77777777" w:rsidTr="00F55583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6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D82FB8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AB04C4" w14:paraId="36180AC0" w14:textId="77777777" w:rsidTr="00F55583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39B82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259BB95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77E04B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886D1AA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7265F05" w14:textId="77777777" w:rsidR="00F55583" w:rsidRPr="00AB04C4" w:rsidRDefault="00F55583" w:rsidP="00F55583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39CEC581" w14:textId="77777777" w:rsidTr="00F55583">
              <w:trPr>
                <w:trHeight w:val="733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5361299C" w14:textId="77777777" w:rsidR="00F55583" w:rsidRPr="003C05DA" w:rsidRDefault="00F55583" w:rsidP="00F55583">
                  <w:pPr>
                    <w:rPr>
                      <w:sz w:val="18"/>
                      <w:szCs w:val="18"/>
                    </w:rPr>
                  </w:pPr>
                  <w:r w:rsidRPr="003C05DA">
                    <w:rPr>
                      <w:sz w:val="18"/>
                      <w:szCs w:val="18"/>
                    </w:rPr>
                    <w:t>addieren</w:t>
                  </w:r>
                </w:p>
                <w:p w14:paraId="518638E9" w14:textId="77777777" w:rsidR="00F55583" w:rsidRDefault="00F55583" w:rsidP="00F55583">
                  <w:pPr>
                    <w:rPr>
                      <w:sz w:val="14"/>
                      <w:szCs w:val="14"/>
                    </w:rPr>
                  </w:pPr>
                  <w:r w:rsidRPr="003C05DA">
                    <w:rPr>
                      <w:sz w:val="14"/>
                      <w:szCs w:val="14"/>
                    </w:rPr>
                    <w:t xml:space="preserve">(ich addiere, </w:t>
                  </w:r>
                </w:p>
                <w:p w14:paraId="25422A6C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3C05DA">
                    <w:rPr>
                      <w:sz w:val="14"/>
                      <w:szCs w:val="14"/>
                    </w:rPr>
                    <w:t>ich habe addiert)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23AA9" w14:textId="77777777" w:rsidR="00F55583" w:rsidRDefault="00F55583" w:rsidP="00F55583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17165E6" w14:textId="77777777" w:rsidR="00F55583" w:rsidRDefault="00F55583" w:rsidP="00F55583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</w:t>
                  </w:r>
                </w:p>
                <w:p w14:paraId="665EEFCF" w14:textId="77777777" w:rsidR="00F55583" w:rsidRPr="00C57C91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22CE6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9566A4A" w14:textId="77777777" w:rsidR="00F55583" w:rsidRPr="003C05DA" w:rsidRDefault="00F55583" w:rsidP="00F5558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der Summand</w:t>
                  </w:r>
                </w:p>
                <w:p w14:paraId="13387D4A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9D15DC">
                    <w:rPr>
                      <w:i/>
                      <w:iCs/>
                      <w:sz w:val="14"/>
                      <w:szCs w:val="14"/>
                    </w:rPr>
                    <w:t>(</w:t>
                  </w:r>
                  <w:r>
                    <w:rPr>
                      <w:i/>
                      <w:iCs/>
                      <w:sz w:val="14"/>
                      <w:szCs w:val="14"/>
                    </w:rPr>
                    <w:t>die Summanden)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2B42A4" w14:textId="77777777" w:rsidR="00F55583" w:rsidRDefault="00F55583" w:rsidP="00F55583">
                  <w:pPr>
                    <w:spacing w:before="60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0BA887B7" w14:textId="77777777" w:rsidR="00F55583" w:rsidRDefault="00F55583" w:rsidP="00F55583">
                  <w:pPr>
                    <w:jc w:val="center"/>
                    <w:rPr>
                      <w:sz w:val="16"/>
                      <w:szCs w:val="16"/>
                    </w:rPr>
                  </w:pP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9D15DC">
                    <w:rPr>
                      <w:b/>
                      <w:bCs/>
                      <w:sz w:val="16"/>
                      <w:szCs w:val="16"/>
                    </w:rPr>
                    <w:t>7</w:t>
                  </w:r>
                </w:p>
                <w:p w14:paraId="5B6B2DF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AB04C4" w14:paraId="5DEF536D" w14:textId="77777777" w:rsidTr="00F55583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7BB3DD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0B0027F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5C9A7A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A9F1A1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4B85059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18269F79" w14:textId="77777777" w:rsidTr="00F55583">
              <w:trPr>
                <w:trHeight w:val="816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160686B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subtrahieren</w:t>
                  </w:r>
                </w:p>
                <w:p w14:paraId="2A92B953" w14:textId="77777777" w:rsidR="00F55583" w:rsidRPr="00F71A01" w:rsidRDefault="00F55583" w:rsidP="00F55583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subtrahiere, </w:t>
                  </w:r>
                </w:p>
                <w:p w14:paraId="59DC6092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subtrahiert)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719C73" w14:textId="77777777" w:rsidR="00F55583" w:rsidRPr="004D2A8A" w:rsidRDefault="00F55583" w:rsidP="00F55583">
                  <w:pPr>
                    <w:jc w:val="left"/>
                  </w:pPr>
                  <w:r w:rsidRPr="004D2A8A">
                    <w:rPr>
                      <w:sz w:val="16"/>
                      <w:szCs w:val="16"/>
                    </w:rPr>
                    <w:t xml:space="preserve">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7F8BD8B1" w14:textId="77777777" w:rsidR="00F55583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7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3304F450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4"/>
                      <w:szCs w:val="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01D7E3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  <w:szCs w:val="10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67F3BE6" w14:textId="77777777" w:rsidR="00F55583" w:rsidRDefault="00F55583" w:rsidP="00F55583">
                  <w:pPr>
                    <w:rPr>
                      <w:color w:val="0D0D0D" w:themeColor="text1" w:themeTint="F2"/>
                      <w:sz w:val="18"/>
                      <w:szCs w:val="18"/>
                    </w:rPr>
                  </w:pPr>
                  <w:r>
                    <w:rPr>
                      <w:color w:val="0D0D0D" w:themeColor="text1" w:themeTint="F2"/>
                      <w:sz w:val="18"/>
                      <w:szCs w:val="18"/>
                    </w:rPr>
                    <w:t>die Differenz</w:t>
                  </w:r>
                </w:p>
                <w:p w14:paraId="3A29CA6F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i/>
                      <w:color w:val="0D0D0D" w:themeColor="text1" w:themeTint="F2"/>
                      <w:sz w:val="14"/>
                      <w:szCs w:val="14"/>
                    </w:rPr>
                    <w:t>(die Differenzen)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47E308" w14:textId="77777777" w:rsidR="00F55583" w:rsidRDefault="00F55583" w:rsidP="00F55583">
                  <w:pPr>
                    <w:spacing w:before="60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6272" behindDoc="0" locked="0" layoutInCell="1" allowOverlap="1" wp14:anchorId="09B916A0" wp14:editId="1CA59C78">
                            <wp:simplePos x="0" y="0"/>
                            <wp:positionH relativeFrom="column">
                              <wp:posOffset>490855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85725" cy="461010"/>
                            <wp:effectExtent l="2858" t="0" r="12382" b="12383"/>
                            <wp:wrapNone/>
                            <wp:docPr id="2" name="Geschweifte Klammer rechts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85725" cy="46101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5B1B1FE" id="Geschweifte Klammer rechts 2" o:spid="_x0000_s1026" type="#_x0000_t88" style="position:absolute;margin-left:38.65pt;margin-top:10pt;width:6.75pt;height:36.3pt;rotation:90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" adj="335" strokecolor="#0d0d0d [3069]"/>
                        </w:pict>
                      </mc:Fallback>
                    </mc:AlternateConten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10DD9A87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7       –     4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 xml:space="preserve">= 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            </w:t>
                  </w:r>
                </w:p>
                <w:p w14:paraId="207DE0D2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F55583" w:rsidRPr="00AB04C4" w14:paraId="184B5703" w14:textId="77777777" w:rsidTr="00F55583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CC0ADDD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6DAC703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2117BC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3C587C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F605DA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451A8A38" w14:textId="77777777" w:rsidTr="00F55583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1D55C743" w14:textId="77777777" w:rsidR="00F55583" w:rsidRDefault="00F55583" w:rsidP="00F55583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der Subtrahend</w:t>
                  </w:r>
                </w:p>
                <w:p w14:paraId="7ECA1F84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F71A01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(die Subtrahenden)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28046A" w14:textId="77777777" w:rsidR="00F55583" w:rsidRPr="004D2A8A" w:rsidRDefault="00F55583" w:rsidP="00F55583">
                  <w:pPr>
                    <w:jc w:val="left"/>
                  </w:pPr>
                  <w:r w:rsidRPr="004D2A8A">
                    <w:rPr>
                      <w:sz w:val="16"/>
                      <w:szCs w:val="16"/>
                    </w:rPr>
                    <w:t xml:space="preserve">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393E1AEB" w14:textId="77777777" w:rsidR="00F55583" w:rsidRDefault="00F55583" w:rsidP="00F55583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7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-</w:t>
                  </w:r>
                  <w:r w:rsidRPr="004D2A8A">
                    <w:rPr>
                      <w:sz w:val="16"/>
                      <w:szCs w:val="16"/>
                    </w:rPr>
                    <w:t xml:space="preserve">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  <w:p w14:paraId="1E9B7CFE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E16EB06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0431B58" w14:textId="77777777" w:rsidR="00F55583" w:rsidRPr="00E003BB" w:rsidRDefault="00F55583" w:rsidP="00F55583">
                  <w:pPr>
                    <w:rPr>
                      <w:sz w:val="18"/>
                      <w:szCs w:val="18"/>
                    </w:rPr>
                  </w:pPr>
                  <w:r w:rsidRPr="00E003BB">
                    <w:rPr>
                      <w:sz w:val="18"/>
                      <w:szCs w:val="18"/>
                    </w:rPr>
                    <w:t>das Ergebnis (von)</w:t>
                  </w:r>
                </w:p>
                <w:p w14:paraId="097CFAD4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E003BB">
                    <w:rPr>
                      <w:i/>
                      <w:iCs/>
                      <w:sz w:val="14"/>
                      <w:szCs w:val="14"/>
                    </w:rPr>
                    <w:t xml:space="preserve">(die Ergebnisse) 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AF5429" w14:textId="77777777" w:rsidR="00F55583" w:rsidRDefault="00F55583" w:rsidP="00F55583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533C64C3" w14:textId="77777777" w:rsidR="00F55583" w:rsidRDefault="00F55583" w:rsidP="00F5558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14:paraId="4EF26BB3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         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F55583" w:rsidRPr="00AB04C4" w14:paraId="7B9C8D86" w14:textId="77777777" w:rsidTr="00F55583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635582B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7842A95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462827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344ED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C0B997" w14:textId="77777777" w:rsidR="00F55583" w:rsidRPr="00AB04C4" w:rsidRDefault="00F55583" w:rsidP="00F55583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233D908A" w14:textId="77777777" w:rsidTr="00F55583">
              <w:trPr>
                <w:trHeight w:val="737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EE4C4F" w14:textId="77777777" w:rsidR="00F55583" w:rsidRPr="0007032A" w:rsidRDefault="00F55583" w:rsidP="00F55583">
                  <w:pPr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 w:rsidRPr="0007032A">
                    <w:rPr>
                      <w:rFonts w:asciiTheme="majorHAnsi" w:hAnsiTheme="majorHAnsi" w:cstheme="majorHAnsi"/>
                      <w:sz w:val="18"/>
                      <w:szCs w:val="18"/>
                    </w:rPr>
                    <w:t>Die gesuchte Zahl ...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3F24BA4" w14:textId="77777777" w:rsidR="00F55583" w:rsidRPr="0007032A" w:rsidRDefault="00F55583" w:rsidP="00F55583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4C9D5B" w14:textId="77777777" w:rsidR="00F55583" w:rsidRPr="0007032A" w:rsidRDefault="00F55583" w:rsidP="00F5558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 d</w:t>
                  </w:r>
                  <w:r w:rsidRPr="0007032A">
                    <w:rPr>
                      <w:sz w:val="18"/>
                      <w:szCs w:val="18"/>
                    </w:rPr>
                    <w:t>ie Aufgabe umstellen …</w:t>
                  </w:r>
                </w:p>
              </w:tc>
            </w:tr>
          </w:tbl>
          <w:p w14:paraId="0BDEC7F1" w14:textId="77777777" w:rsidR="00F55583" w:rsidRPr="00AB04C4" w:rsidRDefault="00F55583" w:rsidP="00F55583">
            <w:pPr>
              <w:jc w:val="center"/>
              <w:rPr>
                <w:b/>
                <w:color w:val="C00000"/>
              </w:rPr>
            </w:pPr>
          </w:p>
        </w:tc>
      </w:tr>
      <w:tr w:rsidR="00F55583" w14:paraId="35A12079" w14:textId="77777777" w:rsidTr="00F55583">
        <w:trPr>
          <w:trHeight w:val="43"/>
        </w:trPr>
        <w:tc>
          <w:tcPr>
            <w:tcW w:w="685" w:type="dxa"/>
          </w:tcPr>
          <w:p w14:paraId="7E296FC6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16B1F026" w14:textId="77777777" w:rsidR="00F55583" w:rsidRDefault="00F55583" w:rsidP="00F55583">
            <w:pPr>
              <w:pStyle w:val="berschrift2"/>
            </w:pPr>
          </w:p>
          <w:p w14:paraId="4356A6F7" w14:textId="77777777" w:rsidR="00F55583" w:rsidRPr="00FA5F1C" w:rsidRDefault="00F55583" w:rsidP="00F55583"/>
          <w:p w14:paraId="6E501E4E" w14:textId="77777777" w:rsidR="00F55583" w:rsidRPr="00503E42" w:rsidRDefault="00F55583" w:rsidP="00F55583">
            <w:pPr>
              <w:pStyle w:val="berschrift2"/>
            </w:pPr>
            <w:r w:rsidRPr="00503E42">
              <w:t>b)</w:t>
            </w:r>
          </w:p>
        </w:tc>
        <w:tc>
          <w:tcPr>
            <w:tcW w:w="8120" w:type="dxa"/>
          </w:tcPr>
          <w:p w14:paraId="12A7889B" w14:textId="77777777" w:rsidR="00F55583" w:rsidRDefault="00F55583" w:rsidP="00F55583">
            <w:pPr>
              <w:rPr>
                <w:color w:val="0D0D0D" w:themeColor="text1" w:themeTint="F2"/>
              </w:rPr>
            </w:pPr>
          </w:p>
          <w:p w14:paraId="403055EF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  <w:p w14:paraId="195D916F" w14:textId="77777777" w:rsidR="00F55583" w:rsidRPr="00141B2A" w:rsidRDefault="00F55583" w:rsidP="00F55583">
            <w:pPr>
              <w:spacing w:after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hast du Aufgabe 3) in </w:t>
            </w:r>
            <w:r w:rsidRPr="008D2185">
              <w:rPr>
                <w:rStyle w:val="berschrift2Zchn"/>
              </w:rPr>
              <w:t>a1)</w:t>
            </w:r>
            <w:r>
              <w:rPr>
                <w:color w:val="0D0D0D" w:themeColor="text1" w:themeTint="F2"/>
              </w:rPr>
              <w:t xml:space="preserve"> gerechnet? Was haben die Aufgaben mit der Addition zu tun?</w:t>
            </w:r>
          </w:p>
        </w:tc>
      </w:tr>
      <w:tr w:rsidR="00F55583" w14:paraId="69D544B8" w14:textId="77777777" w:rsidTr="00F55583">
        <w:trPr>
          <w:trHeight w:val="43"/>
        </w:trPr>
        <w:tc>
          <w:tcPr>
            <w:tcW w:w="685" w:type="dxa"/>
          </w:tcPr>
          <w:p w14:paraId="016790F0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7D2FE588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</w:tcPr>
          <w:p w14:paraId="318581E7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7B64861D" w14:textId="77777777" w:rsidTr="00F55583">
        <w:trPr>
          <w:trHeight w:val="43"/>
        </w:trPr>
        <w:tc>
          <w:tcPr>
            <w:tcW w:w="685" w:type="dxa"/>
          </w:tcPr>
          <w:p w14:paraId="35BA43D3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45C8CE98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</w:tcPr>
          <w:p w14:paraId="43AA67FF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</w:tc>
      </w:tr>
    </w:tbl>
    <w:p w14:paraId="5A79F6A0" w14:textId="77777777" w:rsidR="00F55583" w:rsidRDefault="00F55583" w:rsidP="00F55583">
      <w:pPr>
        <w:tabs>
          <w:tab w:val="left" w:pos="615"/>
        </w:tabs>
        <w:rPr>
          <w:sz w:val="8"/>
        </w:rPr>
      </w:pPr>
    </w:p>
    <w:p w14:paraId="13F74E24" w14:textId="77777777" w:rsidR="00F55583" w:rsidRDefault="00F55583" w:rsidP="00F55583">
      <w:pPr>
        <w:tabs>
          <w:tab w:val="left" w:pos="615"/>
        </w:tabs>
        <w:rPr>
          <w:sz w:val="8"/>
        </w:rPr>
      </w:pPr>
      <w:r>
        <w:rPr>
          <w:sz w:val="8"/>
        </w:rPr>
        <w:tab/>
      </w:r>
    </w:p>
    <w:p w14:paraId="117D71C7" w14:textId="77777777" w:rsidR="00F55583" w:rsidRDefault="00F55583" w:rsidP="00F55583">
      <w:pPr>
        <w:rPr>
          <w:sz w:val="8"/>
        </w:rPr>
      </w:pPr>
    </w:p>
    <w:p w14:paraId="1482A9B3" w14:textId="77777777" w:rsidR="00F55583" w:rsidRDefault="00F55583" w:rsidP="00F55583">
      <w:pPr>
        <w:rPr>
          <w:sz w:val="8"/>
        </w:rPr>
      </w:pPr>
    </w:p>
    <w:p w14:paraId="73B4F9A9" w14:textId="77777777" w:rsidR="00F55583" w:rsidRDefault="00F55583" w:rsidP="00F55583">
      <w:pPr>
        <w:rPr>
          <w:sz w:val="8"/>
        </w:rPr>
      </w:pPr>
    </w:p>
    <w:p w14:paraId="00DACD19" w14:textId="77777777" w:rsidR="00F55583" w:rsidRDefault="00F55583" w:rsidP="00F55583">
      <w:pPr>
        <w:rPr>
          <w:sz w:val="8"/>
        </w:rPr>
      </w:pPr>
    </w:p>
    <w:p w14:paraId="64FADF91" w14:textId="77777777" w:rsidR="00F55583" w:rsidRDefault="00F55583" w:rsidP="00F55583">
      <w:r>
        <w:rPr>
          <w:b/>
          <w:bCs/>
          <w:iCs/>
        </w:rP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1561"/>
        <w:gridCol w:w="780"/>
        <w:gridCol w:w="781"/>
        <w:gridCol w:w="781"/>
        <w:gridCol w:w="780"/>
        <w:gridCol w:w="781"/>
        <w:gridCol w:w="781"/>
        <w:gridCol w:w="1844"/>
      </w:tblGrid>
      <w:tr w:rsidR="00F55583" w14:paraId="6AE3D5C0" w14:textId="77777777" w:rsidTr="00F55583">
        <w:tc>
          <w:tcPr>
            <w:tcW w:w="685" w:type="dxa"/>
            <w:shd w:val="clear" w:color="auto" w:fill="D9D9D9" w:themeFill="background1" w:themeFillShade="D9"/>
            <w:hideMark/>
          </w:tcPr>
          <w:p w14:paraId="075FB351" w14:textId="77777777" w:rsidR="00F55583" w:rsidRPr="0089074A" w:rsidRDefault="00F55583" w:rsidP="00F55583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8392" w:type="dxa"/>
            <w:gridSpan w:val="9"/>
            <w:shd w:val="clear" w:color="auto" w:fill="D9D9D9" w:themeFill="background1" w:themeFillShade="D9"/>
          </w:tcPr>
          <w:p w14:paraId="7D6EF01B" w14:textId="77777777" w:rsidR="00F55583" w:rsidRDefault="00F55583" w:rsidP="00F55583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10</w:t>
            </w:r>
            <w:r w:rsidRPr="0089074A">
              <w:rPr>
                <w:color w:val="000000"/>
              </w:rPr>
              <w:t xml:space="preserve">b) </w:t>
            </w:r>
          </w:p>
          <w:p w14:paraId="23FE392A" w14:textId="77777777" w:rsidR="00F55583" w:rsidRPr="0089074A" w:rsidRDefault="00F55583" w:rsidP="00F55583"/>
        </w:tc>
      </w:tr>
      <w:tr w:rsidR="00F55583" w14:paraId="1E54DA55" w14:textId="77777777" w:rsidTr="00F55583">
        <w:trPr>
          <w:trHeight w:val="397"/>
        </w:trPr>
        <w:tc>
          <w:tcPr>
            <w:tcW w:w="685" w:type="dxa"/>
            <w:shd w:val="clear" w:color="auto" w:fill="D9D9D9" w:themeFill="background1" w:themeFillShade="D9"/>
          </w:tcPr>
          <w:p w14:paraId="418C0A41" w14:textId="77777777" w:rsidR="00F55583" w:rsidRPr="006D39FB" w:rsidRDefault="00F55583" w:rsidP="00F55583">
            <w:pPr>
              <w:jc w:val="left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8392" w:type="dxa"/>
            <w:gridSpan w:val="9"/>
          </w:tcPr>
          <w:p w14:paraId="347241D8" w14:textId="77777777" w:rsidR="00F55583" w:rsidRDefault="00F55583" w:rsidP="00F55583">
            <w:pPr>
              <w:pStyle w:val="berschrift2"/>
            </w:pPr>
          </w:p>
        </w:tc>
      </w:tr>
      <w:tr w:rsidR="00F55583" w14:paraId="7AE19AEA" w14:textId="77777777" w:rsidTr="00F55583">
        <w:trPr>
          <w:trHeight w:val="433"/>
        </w:trPr>
        <w:tc>
          <w:tcPr>
            <w:tcW w:w="685" w:type="dxa"/>
            <w:shd w:val="clear" w:color="auto" w:fill="D9D9D9" w:themeFill="background1" w:themeFillShade="D9"/>
          </w:tcPr>
          <w:p w14:paraId="3848A0B5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554A1193" w14:textId="77777777" w:rsidR="00F55583" w:rsidRPr="00891198" w:rsidRDefault="00F55583" w:rsidP="00F55583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891198">
              <w:rPr>
                <w:bCs w:val="0"/>
              </w:rPr>
              <w:t>a)</w:t>
            </w:r>
          </w:p>
        </w:tc>
        <w:tc>
          <w:tcPr>
            <w:tcW w:w="8089" w:type="dxa"/>
            <w:gridSpan w:val="8"/>
          </w:tcPr>
          <w:p w14:paraId="15911BBB" w14:textId="77777777" w:rsidR="00F55583" w:rsidRPr="007F2091" w:rsidRDefault="00F55583" w:rsidP="00F55583">
            <w:pPr>
              <w:pStyle w:val="berschrift2"/>
              <w:ind w:left="-5" w:firstLine="5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Berechne die Aufgaben: Welche Zahlen gehören in das </w:t>
            </w:r>
            <w:r w:rsidRPr="00E422C4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graue Kästchen</w:t>
            </w:r>
            <w:r>
              <w:rPr>
                <w:b w:val="0"/>
                <w:color w:val="0D0D0D" w:themeColor="text1" w:themeTint="F2"/>
              </w:rPr>
              <w:t>?</w:t>
            </w:r>
          </w:p>
        </w:tc>
      </w:tr>
      <w:tr w:rsidR="00F55583" w14:paraId="1D6D2175" w14:textId="77777777" w:rsidTr="00F55583">
        <w:trPr>
          <w:trHeight w:val="47"/>
        </w:trPr>
        <w:tc>
          <w:tcPr>
            <w:tcW w:w="685" w:type="dxa"/>
            <w:shd w:val="clear" w:color="auto" w:fill="D9D9D9" w:themeFill="background1" w:themeFillShade="D9"/>
          </w:tcPr>
          <w:p w14:paraId="3C00F5E0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0BE55763" w14:textId="77777777" w:rsidR="00F55583" w:rsidRPr="00891198" w:rsidRDefault="00F55583" w:rsidP="00F55583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8"/>
          </w:tcPr>
          <w:p w14:paraId="78562F9A" w14:textId="77777777" w:rsidR="00F55583" w:rsidRPr="00C00E10" w:rsidRDefault="00F55583" w:rsidP="00F55583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C00E10">
              <w:rPr>
                <w:b w:val="0"/>
                <w:bCs w:val="0"/>
                <w:color w:val="0D0D0D" w:themeColor="text1" w:themeTint="F2"/>
              </w:rPr>
              <w:t>a2)</w:t>
            </w:r>
            <w:r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Cs w:val="0"/>
                <w:color w:val="0D0D0D" w:themeColor="text1" w:themeTint="F2"/>
              </w:rPr>
              <w:t>Subtraktion</w:t>
            </w:r>
          </w:p>
        </w:tc>
      </w:tr>
      <w:tr w:rsidR="00F55583" w14:paraId="2A48EE55" w14:textId="77777777" w:rsidTr="008E6076">
        <w:trPr>
          <w:trHeight w:val="454"/>
        </w:trPr>
        <w:tc>
          <w:tcPr>
            <w:tcW w:w="685" w:type="dxa"/>
            <w:shd w:val="clear" w:color="auto" w:fill="D9D9D9" w:themeFill="background1" w:themeFillShade="D9"/>
          </w:tcPr>
          <w:p w14:paraId="7EA93860" w14:textId="77777777" w:rsidR="00F55583" w:rsidRPr="00C020DE" w:rsidRDefault="00F55583" w:rsidP="00F55583">
            <w:pPr>
              <w:rPr>
                <w:szCs w:val="21"/>
              </w:rPr>
            </w:pPr>
          </w:p>
        </w:tc>
        <w:tc>
          <w:tcPr>
            <w:tcW w:w="303" w:type="dxa"/>
          </w:tcPr>
          <w:p w14:paraId="3CE4C7E4" w14:textId="77777777" w:rsidR="00F55583" w:rsidRPr="00E100E5" w:rsidRDefault="00F55583" w:rsidP="00F55583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1561" w:type="dxa"/>
          </w:tcPr>
          <w:p w14:paraId="2FD549F9" w14:textId="77777777" w:rsidR="00F55583" w:rsidRPr="00E100E5" w:rsidRDefault="00F55583" w:rsidP="00F55583">
            <w:pPr>
              <w:rPr>
                <w:color w:val="C00000"/>
                <w:sz w:val="10"/>
                <w:szCs w:val="10"/>
              </w:rPr>
            </w:pPr>
          </w:p>
        </w:tc>
        <w:tc>
          <w:tcPr>
            <w:tcW w:w="780" w:type="dxa"/>
            <w:vAlign w:val="center"/>
          </w:tcPr>
          <w:p w14:paraId="2483AEA0" w14:textId="77777777" w:rsidR="00F55583" w:rsidRPr="00C020DE" w:rsidRDefault="00F55583" w:rsidP="008E6076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2)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6ACEE971" w14:textId="77777777" w:rsidR="00F55583" w:rsidRPr="00C020DE" w:rsidRDefault="00F55583" w:rsidP="008E6076">
            <w:pPr>
              <w:pStyle w:val="Handschrift"/>
              <w:jc w:val="center"/>
            </w:pPr>
            <w:r w:rsidRPr="00C020DE">
              <w:t>3125</w:t>
            </w:r>
          </w:p>
        </w:tc>
        <w:tc>
          <w:tcPr>
            <w:tcW w:w="781" w:type="dxa"/>
            <w:vAlign w:val="center"/>
          </w:tcPr>
          <w:p w14:paraId="1EDE9288" w14:textId="77777777" w:rsidR="00F55583" w:rsidRPr="00C020DE" w:rsidRDefault="00F55583" w:rsidP="008E6076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–</w:t>
            </w:r>
          </w:p>
        </w:tc>
        <w:tc>
          <w:tcPr>
            <w:tcW w:w="780" w:type="dxa"/>
            <w:vAlign w:val="center"/>
          </w:tcPr>
          <w:p w14:paraId="5BA83642" w14:textId="77777777" w:rsidR="00F55583" w:rsidRPr="00C020DE" w:rsidRDefault="00F55583" w:rsidP="008E6076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625</w:t>
            </w:r>
          </w:p>
        </w:tc>
        <w:tc>
          <w:tcPr>
            <w:tcW w:w="781" w:type="dxa"/>
            <w:vAlign w:val="center"/>
          </w:tcPr>
          <w:p w14:paraId="5F366D6C" w14:textId="77777777" w:rsidR="00F55583" w:rsidRPr="00C020DE" w:rsidRDefault="00F55583" w:rsidP="008E6076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=</w:t>
            </w:r>
          </w:p>
        </w:tc>
        <w:tc>
          <w:tcPr>
            <w:tcW w:w="781" w:type="dxa"/>
            <w:vAlign w:val="center"/>
          </w:tcPr>
          <w:p w14:paraId="4610B435" w14:textId="77777777" w:rsidR="00F55583" w:rsidRPr="00C020DE" w:rsidRDefault="00F55583" w:rsidP="008E6076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2500</w:t>
            </w:r>
          </w:p>
        </w:tc>
        <w:tc>
          <w:tcPr>
            <w:tcW w:w="1844" w:type="dxa"/>
          </w:tcPr>
          <w:p w14:paraId="09DE2548" w14:textId="77777777" w:rsidR="00F55583" w:rsidRPr="00E100E5" w:rsidRDefault="00F55583" w:rsidP="00F55583">
            <w:pPr>
              <w:rPr>
                <w:color w:val="C00000"/>
                <w:sz w:val="10"/>
                <w:szCs w:val="10"/>
              </w:rPr>
            </w:pPr>
          </w:p>
        </w:tc>
      </w:tr>
      <w:tr w:rsidR="00F55583" w14:paraId="389EF17B" w14:textId="77777777" w:rsidTr="00F55583">
        <w:tc>
          <w:tcPr>
            <w:tcW w:w="685" w:type="dxa"/>
            <w:shd w:val="clear" w:color="auto" w:fill="D9D9D9" w:themeFill="background1" w:themeFillShade="D9"/>
          </w:tcPr>
          <w:p w14:paraId="4AEC0F0A" w14:textId="77777777" w:rsidR="00F55583" w:rsidRPr="00C020DE" w:rsidRDefault="00F55583" w:rsidP="00F55583">
            <w:pPr>
              <w:rPr>
                <w:szCs w:val="21"/>
              </w:rPr>
            </w:pPr>
          </w:p>
        </w:tc>
        <w:tc>
          <w:tcPr>
            <w:tcW w:w="303" w:type="dxa"/>
          </w:tcPr>
          <w:p w14:paraId="5D09DC81" w14:textId="77777777" w:rsidR="00F55583" w:rsidRPr="00E100E5" w:rsidRDefault="00F55583" w:rsidP="00F55583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8089" w:type="dxa"/>
            <w:gridSpan w:val="8"/>
          </w:tcPr>
          <w:p w14:paraId="5E5D33F4" w14:textId="77777777" w:rsidR="00F55583" w:rsidRPr="00E100E5" w:rsidRDefault="00F55583" w:rsidP="00F55583">
            <w:pPr>
              <w:rPr>
                <w:color w:val="C00000"/>
                <w:sz w:val="10"/>
                <w:szCs w:val="10"/>
              </w:rPr>
            </w:pPr>
          </w:p>
        </w:tc>
      </w:tr>
      <w:tr w:rsidR="00F55583" w14:paraId="421FF11E" w14:textId="77777777" w:rsidTr="00F55583">
        <w:trPr>
          <w:trHeight w:val="700"/>
        </w:trPr>
        <w:tc>
          <w:tcPr>
            <w:tcW w:w="685" w:type="dxa"/>
            <w:shd w:val="clear" w:color="auto" w:fill="D9D9D9" w:themeFill="background1" w:themeFillShade="D9"/>
          </w:tcPr>
          <w:p w14:paraId="44A2CD5B" w14:textId="77777777" w:rsidR="00F55583" w:rsidRDefault="00F55583" w:rsidP="00F55583"/>
        </w:tc>
        <w:tc>
          <w:tcPr>
            <w:tcW w:w="8392" w:type="dxa"/>
            <w:gridSpan w:val="9"/>
          </w:tcPr>
          <w:p w14:paraId="34ACF573" w14:textId="77777777" w:rsidR="00F55583" w:rsidRDefault="00F55583" w:rsidP="00F55583">
            <w:pPr>
              <w:pStyle w:val="berschrift2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 xml:space="preserve">     </w:t>
            </w: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 w:rsidRPr="006E6312">
              <w:rPr>
                <w:bCs w:val="0"/>
                <w:color w:val="808080"/>
              </w:rPr>
              <w:t>10b)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6A510B00" w14:textId="77777777" w:rsidR="00F55583" w:rsidRPr="00E100E5" w:rsidRDefault="00F55583" w:rsidP="00F55583">
            <w:pPr>
              <w:rPr>
                <w:color w:val="C00000"/>
                <w:sz w:val="10"/>
                <w:szCs w:val="10"/>
              </w:rPr>
            </w:pPr>
          </w:p>
        </w:tc>
      </w:tr>
      <w:tr w:rsidR="00F55583" w14:paraId="7E836AC7" w14:textId="77777777" w:rsidTr="00F55583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5E71D7E0" w14:textId="77777777" w:rsidR="00F55583" w:rsidRDefault="00F55583" w:rsidP="00F55583"/>
        </w:tc>
        <w:tc>
          <w:tcPr>
            <w:tcW w:w="303" w:type="dxa"/>
          </w:tcPr>
          <w:p w14:paraId="50738D42" w14:textId="77777777" w:rsidR="00F55583" w:rsidRPr="00E46C10" w:rsidRDefault="00F55583" w:rsidP="00F55583">
            <w:pPr>
              <w:pStyle w:val="berschrift2"/>
              <w:rPr>
                <w:color w:val="0D0D0D" w:themeColor="text1" w:themeTint="F2"/>
              </w:rPr>
            </w:pPr>
            <w:r w:rsidRPr="00E100E5">
              <w:t>b)</w:t>
            </w:r>
          </w:p>
        </w:tc>
        <w:tc>
          <w:tcPr>
            <w:tcW w:w="8089" w:type="dxa"/>
            <w:gridSpan w:val="8"/>
          </w:tcPr>
          <w:p w14:paraId="7BFEF17E" w14:textId="77777777" w:rsidR="00F55583" w:rsidRPr="00E46C10" w:rsidRDefault="00F55583" w:rsidP="00F55583">
            <w:pPr>
              <w:rPr>
                <w:color w:val="0D0D0D" w:themeColor="text1" w:themeTint="F2"/>
                <w:sz w:val="8"/>
                <w:szCs w:val="6"/>
              </w:rPr>
            </w:pPr>
            <w:r>
              <w:rPr>
                <w:color w:val="0D0D0D" w:themeColor="text1" w:themeTint="F2"/>
              </w:rPr>
              <w:t xml:space="preserve">Wie hast du Aufgabe </w:t>
            </w:r>
            <w:r w:rsidRPr="006E6312">
              <w:rPr>
                <w:b/>
                <w:color w:val="808080"/>
              </w:rPr>
              <w:t>2)</w:t>
            </w:r>
            <w:r>
              <w:rPr>
                <w:color w:val="0D0D0D" w:themeColor="text1" w:themeTint="F2"/>
              </w:rPr>
              <w:t xml:space="preserve"> in </w:t>
            </w:r>
            <w:r w:rsidRPr="006E6312">
              <w:rPr>
                <w:b/>
                <w:color w:val="808080"/>
              </w:rPr>
              <w:t>a2)</w:t>
            </w:r>
            <w:r>
              <w:rPr>
                <w:color w:val="0D0D0D" w:themeColor="text1" w:themeTint="F2"/>
              </w:rPr>
              <w:t xml:space="preserve"> gerechnet? </w:t>
            </w:r>
          </w:p>
        </w:tc>
      </w:tr>
      <w:tr w:rsidR="00F55583" w14:paraId="5D256929" w14:textId="77777777" w:rsidTr="00F55583">
        <w:trPr>
          <w:trHeight w:val="5182"/>
        </w:trPr>
        <w:tc>
          <w:tcPr>
            <w:tcW w:w="685" w:type="dxa"/>
            <w:shd w:val="clear" w:color="auto" w:fill="D9D9D9" w:themeFill="background1" w:themeFillShade="D9"/>
          </w:tcPr>
          <w:p w14:paraId="12A445D0" w14:textId="77777777" w:rsidR="00F55583" w:rsidRDefault="00F55583" w:rsidP="00F55583"/>
        </w:tc>
        <w:tc>
          <w:tcPr>
            <w:tcW w:w="303" w:type="dxa"/>
          </w:tcPr>
          <w:p w14:paraId="4316F73B" w14:textId="77777777" w:rsidR="00F55583" w:rsidRPr="00E46C10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8"/>
          </w:tcPr>
          <w:p w14:paraId="631774E3" w14:textId="77777777" w:rsidR="00F55583" w:rsidRPr="008E6076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 w:after="120"/>
              <w:ind w:left="357" w:hanging="357"/>
              <w:textAlignment w:val="auto"/>
              <w:rPr>
                <w:rFonts w:ascii="Komika Text" w:hAnsi="Komika Text"/>
                <w:color w:val="548DD4" w:themeColor="text2" w:themeTint="99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möchte das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  <w:shd w:val="clear" w:color="auto" w:fill="D9D9D9" w:themeFill="background1" w:themeFillShade="D9"/>
              </w:rPr>
              <w:t xml:space="preserve">graue Kästchen </w:t>
            </w: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berechnen</w:t>
            </w:r>
            <w:r w:rsidRPr="008E6076">
              <w:rPr>
                <w:rFonts w:ascii="Komika Text" w:hAnsi="Komika Text"/>
                <w:color w:val="548DD4" w:themeColor="text2" w:themeTint="99"/>
              </w:rPr>
              <w:t xml:space="preserve">. </w:t>
            </w:r>
          </w:p>
          <w:p w14:paraId="15EC1C3B" w14:textId="77777777" w:rsidR="00F55583" w:rsidRPr="008E6076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 w:after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Ich stelle die Aufgabe um:</w:t>
            </w:r>
          </w:p>
          <w:p w14:paraId="1E03CF43" w14:textId="77777777" w:rsidR="00F55583" w:rsidRPr="00494B39" w:rsidRDefault="00F55583" w:rsidP="008E6076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 w:after="120"/>
              <w:ind w:left="357"/>
              <w:contextualSpacing/>
              <w:textAlignment w:val="auto"/>
              <w:rPr>
                <w:rFonts w:ascii="Komika Text" w:hAnsi="Komika Text"/>
                <w:color w:val="0070C0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1020"/>
              <w:gridCol w:w="1020"/>
              <w:gridCol w:w="1020"/>
              <w:gridCol w:w="1020"/>
              <w:gridCol w:w="1020"/>
            </w:tblGrid>
            <w:tr w:rsidR="00F55583" w:rsidRPr="00494B39" w14:paraId="06169D88" w14:textId="77777777" w:rsidTr="008E6076">
              <w:trPr>
                <w:trHeight w:val="454"/>
                <w:jc w:val="center"/>
              </w:trPr>
              <w:tc>
                <w:tcPr>
                  <w:tcW w:w="510" w:type="dxa"/>
                  <w:shd w:val="clear" w:color="auto" w:fill="auto"/>
                </w:tcPr>
                <w:p w14:paraId="1333104A" w14:textId="77777777" w:rsidR="00F55583" w:rsidRPr="008E6076" w:rsidRDefault="00F55583" w:rsidP="00F55583">
                  <w:pPr>
                    <w:spacing w:before="120" w:after="120"/>
                    <w:jc w:val="center"/>
                    <w:rPr>
                      <w:rFonts w:asciiTheme="majorHAnsi" w:hAnsiTheme="majorHAnsi" w:cstheme="majorHAnsi"/>
                      <w:color w:val="0070C0"/>
                    </w:rPr>
                  </w:pPr>
                  <w:r w:rsidRPr="008E6076">
                    <w:rPr>
                      <w:rFonts w:asciiTheme="majorHAnsi" w:hAnsiTheme="majorHAnsi" w:cstheme="majorHAnsi"/>
                    </w:rPr>
                    <w:t>2)</w:t>
                  </w:r>
                </w:p>
              </w:tc>
              <w:tc>
                <w:tcPr>
                  <w:tcW w:w="1020" w:type="dxa"/>
                  <w:shd w:val="clear" w:color="auto" w:fill="D9D9D9" w:themeFill="background1" w:themeFillShade="D9"/>
                  <w:vAlign w:val="center"/>
                </w:tcPr>
                <w:p w14:paraId="29049D48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t>?</w:t>
                  </w:r>
                </w:p>
              </w:tc>
              <w:tc>
                <w:tcPr>
                  <w:tcW w:w="1020" w:type="dxa"/>
                  <w:tcBorders>
                    <w:right w:val="single" w:sz="4" w:space="0" w:color="auto"/>
                  </w:tcBorders>
                  <w:vAlign w:val="bottom"/>
                </w:tcPr>
                <w:p w14:paraId="3112A80D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8320" behindDoc="0" locked="0" layoutInCell="1" allowOverlap="1" wp14:anchorId="18705EBE" wp14:editId="29EF6CE0">
                            <wp:simplePos x="0" y="0"/>
                            <wp:positionH relativeFrom="column">
                              <wp:posOffset>90170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314325" cy="301625"/>
                            <wp:effectExtent l="19050" t="19050" r="28575" b="22225"/>
                            <wp:wrapNone/>
                            <wp:docPr id="5870" name="Ellips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325" cy="3016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oval w14:anchorId="6D14DCEC" id="Ellipse 22" o:spid="_x0000_s1026" style="position:absolute;margin-left:7.1pt;margin-top:-.6pt;width:24.75pt;height:23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" filled="f" strokecolor="#0d0d0d [3069]" strokeweight="2.25pt"/>
                        </w:pict>
                      </mc:Fallback>
                    </mc:AlternateContent>
                  </w:r>
                  <w:r w:rsidRPr="00494B39">
                    <w:t>-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C5CCD8" w14:textId="77777777" w:rsidR="00F55583" w:rsidRPr="009F406D" w:rsidRDefault="00F55583" w:rsidP="008E6076">
                  <w:pPr>
                    <w:pStyle w:val="Handschrift"/>
                    <w:jc w:val="center"/>
                    <w:rPr>
                      <w:rFonts w:asciiTheme="majorHAnsi" w:hAnsiTheme="majorHAnsi" w:cstheme="majorHAnsi"/>
                      <w:sz w:val="21"/>
                      <w:szCs w:val="21"/>
                    </w:rPr>
                  </w:pPr>
                  <w:r w:rsidRPr="009F406D">
                    <w:rPr>
                      <w:rFonts w:asciiTheme="majorHAnsi" w:hAnsiTheme="majorHAnsi" w:cstheme="majorHAnsi"/>
                      <w:color w:val="auto"/>
                      <w:sz w:val="21"/>
                      <w:szCs w:val="21"/>
                    </w:rPr>
                    <w:t>625</w:t>
                  </w:r>
                </w:p>
              </w:tc>
              <w:tc>
                <w:tcPr>
                  <w:tcW w:w="1020" w:type="dxa"/>
                  <w:tcBorders>
                    <w:left w:val="single" w:sz="4" w:space="0" w:color="000000"/>
                  </w:tcBorders>
                  <w:vAlign w:val="center"/>
                </w:tcPr>
                <w:p w14:paraId="4650574E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t>=</w:t>
                  </w:r>
                </w:p>
              </w:tc>
              <w:tc>
                <w:tcPr>
                  <w:tcW w:w="1020" w:type="dxa"/>
                  <w:vAlign w:val="center"/>
                </w:tcPr>
                <w:p w14:paraId="13322733" w14:textId="77777777" w:rsidR="00F55583" w:rsidRPr="009F406D" w:rsidRDefault="00F55583" w:rsidP="008E6076">
                  <w:pPr>
                    <w:pStyle w:val="Handschrift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1"/>
                      <w:szCs w:val="21"/>
                    </w:rPr>
                  </w:pPr>
                  <w:r w:rsidRPr="009F406D">
                    <w:rPr>
                      <w:rFonts w:asciiTheme="majorHAnsi" w:hAnsiTheme="majorHAnsi" w:cstheme="majorHAnsi"/>
                      <w:b/>
                      <w:bCs/>
                      <w:color w:val="auto"/>
                      <w:sz w:val="21"/>
                      <w:szCs w:val="21"/>
                    </w:rPr>
                    <w:t>2500</w:t>
                  </w:r>
                </w:p>
              </w:tc>
            </w:tr>
            <w:tr w:rsidR="00F55583" w:rsidRPr="00494B39" w14:paraId="28CF532B" w14:textId="77777777" w:rsidTr="00F55583">
              <w:trPr>
                <w:trHeight w:val="850"/>
                <w:jc w:val="center"/>
              </w:trPr>
              <w:tc>
                <w:tcPr>
                  <w:tcW w:w="510" w:type="dxa"/>
                </w:tcPr>
                <w:p w14:paraId="2CA62141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7C5692F3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20507A67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  <w:r w:rsidRPr="00494B39">
                    <w:rPr>
                      <w:rFonts w:ascii="Komika Text" w:hAnsi="Komika Text"/>
                      <w:noProof/>
                      <w:color w:val="0070C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30368" behindDoc="0" locked="0" layoutInCell="1" allowOverlap="1" wp14:anchorId="61309CA6" wp14:editId="20F66CE4">
                            <wp:simplePos x="0" y="0"/>
                            <wp:positionH relativeFrom="column">
                              <wp:posOffset>240665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0" cy="488950"/>
                            <wp:effectExtent l="76200" t="38100" r="57150" b="63500"/>
                            <wp:wrapNone/>
                            <wp:docPr id="5871" name="Gerade Verbindung mit Pfeil 58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889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14F01E0C" id="Gerade Verbindung mit Pfeil 5871" o:spid="_x0000_s1026" type="#_x0000_t32" style="position:absolute;margin-left:18.95pt;margin-top:2.9pt;width:0;height:38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" strokecolor="black [3200]" strokeweight="3pt">
                            <v:stroke startarrow="block" endarrow="block"/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</w:p>
                <w:p w14:paraId="4A747A4A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14:paraId="71843D8D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793A2DCD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47FBFABF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color w:val="0070C0"/>
                    </w:rPr>
                  </w:pPr>
                </w:p>
              </w:tc>
            </w:tr>
            <w:tr w:rsidR="00F55583" w:rsidRPr="00494B39" w14:paraId="26A5D904" w14:textId="77777777" w:rsidTr="008E6076">
              <w:trPr>
                <w:trHeight w:val="454"/>
                <w:jc w:val="center"/>
              </w:trPr>
              <w:tc>
                <w:tcPr>
                  <w:tcW w:w="510" w:type="dxa"/>
                </w:tcPr>
                <w:p w14:paraId="34B67409" w14:textId="77777777" w:rsidR="00F55583" w:rsidRPr="00494B39" w:rsidRDefault="00F55583" w:rsidP="00F55583">
                  <w:pPr>
                    <w:spacing w:before="120" w:after="120"/>
                    <w:jc w:val="center"/>
                    <w:rPr>
                      <w:rFonts w:ascii="Komika Text" w:hAnsi="Komika Text"/>
                      <w:b/>
                      <w:bCs/>
                      <w:color w:val="0070C0"/>
                    </w:rPr>
                  </w:pPr>
                </w:p>
              </w:tc>
              <w:tc>
                <w:tcPr>
                  <w:tcW w:w="1020" w:type="dxa"/>
                  <w:vAlign w:val="center"/>
                </w:tcPr>
                <w:p w14:paraId="568E47D2" w14:textId="77777777" w:rsidR="00F55583" w:rsidRPr="009F406D" w:rsidRDefault="00F55583" w:rsidP="008E6076">
                  <w:pPr>
                    <w:pStyle w:val="Handschrift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1"/>
                      <w:szCs w:val="21"/>
                    </w:rPr>
                  </w:pPr>
                  <w:r w:rsidRPr="009F406D">
                    <w:rPr>
                      <w:rFonts w:asciiTheme="majorHAnsi" w:hAnsiTheme="majorHAnsi" w:cstheme="majorHAnsi"/>
                      <w:b/>
                      <w:bCs/>
                      <w:color w:val="auto"/>
                      <w:sz w:val="21"/>
                      <w:szCs w:val="21"/>
                    </w:rPr>
                    <w:t>2500</w:t>
                  </w:r>
                </w:p>
              </w:tc>
              <w:tc>
                <w:tcPr>
                  <w:tcW w:w="1020" w:type="dxa"/>
                  <w:tcBorders>
                    <w:right w:val="single" w:sz="4" w:space="0" w:color="auto"/>
                  </w:tcBorders>
                  <w:vAlign w:val="bottom"/>
                </w:tcPr>
                <w:p w14:paraId="2B66393A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29344" behindDoc="0" locked="0" layoutInCell="1" allowOverlap="1" wp14:anchorId="28BC1F7A" wp14:editId="54104B15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314325" cy="301625"/>
                            <wp:effectExtent l="19050" t="19050" r="28575" b="22225"/>
                            <wp:wrapNone/>
                            <wp:docPr id="5872" name="Ellips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325" cy="3016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oval w14:anchorId="3E5D6304" id="Ellipse 23" o:spid="_x0000_s1026" style="position:absolute;margin-left:7.7pt;margin-top:-.3pt;width:24.75pt;height:23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" filled="f" strokecolor="#0d0d0d [3069]" strokeweight="2.25pt"/>
                        </w:pict>
                      </mc:Fallback>
                    </mc:AlternateContent>
                  </w:r>
                  <w:r w:rsidRPr="00494B39">
                    <w:t>+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AE3C2B" w14:textId="77777777" w:rsidR="00F55583" w:rsidRPr="009F406D" w:rsidRDefault="00F55583" w:rsidP="008E6076">
                  <w:pPr>
                    <w:pStyle w:val="Handschrift"/>
                    <w:jc w:val="center"/>
                    <w:rPr>
                      <w:rFonts w:asciiTheme="majorHAnsi" w:hAnsiTheme="majorHAnsi" w:cstheme="majorHAnsi"/>
                      <w:sz w:val="21"/>
                      <w:szCs w:val="21"/>
                    </w:rPr>
                  </w:pPr>
                  <w:r w:rsidRPr="009F406D">
                    <w:rPr>
                      <w:rFonts w:asciiTheme="majorHAnsi" w:hAnsiTheme="majorHAnsi" w:cstheme="majorHAnsi"/>
                      <w:color w:val="auto"/>
                      <w:sz w:val="21"/>
                      <w:szCs w:val="21"/>
                    </w:rPr>
                    <w:t>625</w:t>
                  </w:r>
                </w:p>
              </w:tc>
              <w:tc>
                <w:tcPr>
                  <w:tcW w:w="1020" w:type="dxa"/>
                  <w:tcBorders>
                    <w:left w:val="single" w:sz="4" w:space="0" w:color="000000"/>
                  </w:tcBorders>
                  <w:vAlign w:val="center"/>
                </w:tcPr>
                <w:p w14:paraId="3646E5C9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t>=</w:t>
                  </w:r>
                </w:p>
              </w:tc>
              <w:tc>
                <w:tcPr>
                  <w:tcW w:w="1020" w:type="dxa"/>
                  <w:shd w:val="clear" w:color="auto" w:fill="D9D9D9" w:themeFill="background1" w:themeFillShade="D9"/>
                  <w:vAlign w:val="center"/>
                </w:tcPr>
                <w:p w14:paraId="58EA1148" w14:textId="77777777" w:rsidR="00F55583" w:rsidRPr="00494B39" w:rsidRDefault="00F55583" w:rsidP="008E6076">
                  <w:pPr>
                    <w:pStyle w:val="Handschrift"/>
                    <w:jc w:val="center"/>
                  </w:pPr>
                  <w:r w:rsidRPr="00494B39">
                    <w:t>3125</w:t>
                  </w:r>
                </w:p>
              </w:tc>
            </w:tr>
          </w:tbl>
          <w:p w14:paraId="43832A79" w14:textId="77777777" w:rsidR="00F55583" w:rsidRPr="00494B39" w:rsidRDefault="00F55583" w:rsidP="00F55583">
            <w:pPr>
              <w:spacing w:before="120" w:after="120"/>
              <w:ind w:left="360"/>
              <w:rPr>
                <w:rFonts w:ascii="Komika Text" w:hAnsi="Komika Text"/>
                <w:color w:val="0070C0"/>
              </w:rPr>
            </w:pPr>
          </w:p>
          <w:p w14:paraId="1A012A64" w14:textId="77777777" w:rsidR="00F55583" w:rsidRPr="008E6076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 625 ist beim Subtrahieren der Subtrahend. </w:t>
            </w:r>
          </w:p>
          <w:p w14:paraId="39C40E47" w14:textId="32C7B583" w:rsidR="00F55583" w:rsidRPr="008E6076" w:rsidRDefault="00F55583" w:rsidP="008E6076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625 ist beim Addieren ein Summand. </w:t>
            </w:r>
          </w:p>
          <w:p w14:paraId="31648C5D" w14:textId="77777777" w:rsidR="00F55583" w:rsidRPr="008E6076" w:rsidRDefault="00F55583" w:rsidP="008E6076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357"/>
              <w:contextualSpacing/>
              <w:textAlignment w:val="auto"/>
              <w:rPr>
                <w:rFonts w:ascii="Komika Text" w:hAnsi="Komika Text"/>
                <w:color w:val="548DD4" w:themeColor="text2" w:themeTint="99"/>
              </w:rPr>
            </w:pPr>
          </w:p>
          <w:p w14:paraId="7969AC11" w14:textId="77777777" w:rsidR="00F55583" w:rsidRPr="008E6076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Ich bekomme die Rechnung:         2500 + 625 = 3125</w:t>
            </w:r>
          </w:p>
          <w:p w14:paraId="65FAF1AC" w14:textId="77777777" w:rsidR="00F55583" w:rsidRPr="008E6076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E6076">
              <w:rPr>
                <w:rFonts w:ascii="Comic Sans MS" w:hAnsi="Comic Sans MS"/>
                <w:color w:val="548DD4" w:themeColor="text2" w:themeTint="99"/>
                <w:sz w:val="20"/>
              </w:rPr>
              <w:t>Die gesuchte Zahl ist 3125.</w:t>
            </w:r>
          </w:p>
          <w:p w14:paraId="67164A18" w14:textId="77777777" w:rsidR="00F55583" w:rsidRPr="00494B39" w:rsidRDefault="00F55583" w:rsidP="00F55583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070C0"/>
              </w:rPr>
            </w:pPr>
          </w:p>
        </w:tc>
      </w:tr>
      <w:tr w:rsidR="00F55583" w14:paraId="10FB3AEC" w14:textId="77777777" w:rsidTr="00F55583">
        <w:tc>
          <w:tcPr>
            <w:tcW w:w="685" w:type="dxa"/>
            <w:shd w:val="clear" w:color="auto" w:fill="D9D9D9" w:themeFill="background1" w:themeFillShade="D9"/>
          </w:tcPr>
          <w:p w14:paraId="7F40400E" w14:textId="77777777" w:rsidR="00F55583" w:rsidRDefault="00F55583" w:rsidP="00F55583"/>
        </w:tc>
        <w:tc>
          <w:tcPr>
            <w:tcW w:w="303" w:type="dxa"/>
          </w:tcPr>
          <w:p w14:paraId="5EE64415" w14:textId="77777777" w:rsidR="00F55583" w:rsidRPr="00E46C10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8"/>
          </w:tcPr>
          <w:p w14:paraId="42CEC227" w14:textId="77777777" w:rsidR="00F55583" w:rsidRPr="00C00E10" w:rsidRDefault="00F55583" w:rsidP="00F55583">
            <w:pPr>
              <w:spacing w:before="120" w:line="360" w:lineRule="auto"/>
              <w:ind w:left="272" w:hanging="272"/>
              <w:rPr>
                <w:u w:val="single"/>
              </w:rPr>
            </w:pPr>
            <w:r>
              <w:rPr>
                <w:color w:val="0D0D0D" w:themeColor="text1" w:themeTint="F2"/>
              </w:rPr>
              <w:t>Was haben die Aufgaben mit der Addition zu tun?</w:t>
            </w:r>
          </w:p>
        </w:tc>
      </w:tr>
      <w:tr w:rsidR="00F55583" w14:paraId="645F74C2" w14:textId="77777777" w:rsidTr="00F55583">
        <w:trPr>
          <w:trHeight w:val="357"/>
        </w:trPr>
        <w:tc>
          <w:tcPr>
            <w:tcW w:w="685" w:type="dxa"/>
            <w:shd w:val="clear" w:color="auto" w:fill="D9D9D9" w:themeFill="background1" w:themeFillShade="D9"/>
          </w:tcPr>
          <w:p w14:paraId="111020AA" w14:textId="77777777" w:rsidR="00F55583" w:rsidRDefault="00F55583" w:rsidP="00F55583"/>
        </w:tc>
        <w:tc>
          <w:tcPr>
            <w:tcW w:w="303" w:type="dxa"/>
          </w:tcPr>
          <w:p w14:paraId="32C1E4B0" w14:textId="77777777" w:rsidR="00F55583" w:rsidRPr="00E46C10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8"/>
          </w:tcPr>
          <w:p w14:paraId="536EFFFD" w14:textId="77777777" w:rsidR="00F55583" w:rsidRPr="006E6312" w:rsidRDefault="00F55583" w:rsidP="008E6076">
            <w:pPr>
              <w:pStyle w:val="Handschrift"/>
              <w:rPr>
                <w:u w:val="single"/>
              </w:rPr>
            </w:pPr>
            <w:r w:rsidRPr="00494B39">
              <w:t>Die Aufgaben gehören zur Subtraktion. Die Aufgaben sind die Umkehraufgaben der Addition</w:t>
            </w:r>
            <w:r w:rsidRPr="006E6312">
              <w:rPr>
                <w:color w:val="365F91" w:themeColor="accent1" w:themeShade="BF"/>
              </w:rPr>
              <w:t>.</w:t>
            </w:r>
          </w:p>
        </w:tc>
      </w:tr>
    </w:tbl>
    <w:p w14:paraId="3D0F2D3D" w14:textId="77777777" w:rsidR="00F55583" w:rsidRDefault="00F55583" w:rsidP="00F55583">
      <w:pPr>
        <w:rPr>
          <w:sz w:val="8"/>
        </w:rPr>
      </w:pPr>
    </w:p>
    <w:p w14:paraId="0A47532E" w14:textId="77777777" w:rsidR="00F55583" w:rsidRDefault="00F55583" w:rsidP="00F55583">
      <w:pPr>
        <w:rPr>
          <w:sz w:val="8"/>
        </w:rPr>
      </w:pPr>
    </w:p>
    <w:p w14:paraId="6D4ED344" w14:textId="77777777" w:rsidR="00F55583" w:rsidRDefault="00F55583" w:rsidP="00F55583">
      <w:pPr>
        <w:rPr>
          <w:sz w:val="12"/>
        </w:rPr>
      </w:pPr>
    </w:p>
    <w:p w14:paraId="040BC374" w14:textId="77777777" w:rsidR="00F55583" w:rsidRDefault="00F55583" w:rsidP="00F55583">
      <w:pPr>
        <w:rPr>
          <w:sz w:val="12"/>
        </w:rPr>
      </w:pPr>
    </w:p>
    <w:p w14:paraId="5255F468" w14:textId="77777777" w:rsidR="00F55583" w:rsidRDefault="00F55583" w:rsidP="00F55583">
      <w:pPr>
        <w:rPr>
          <w:sz w:val="12"/>
        </w:rPr>
      </w:pPr>
    </w:p>
    <w:p w14:paraId="468E2D9F" w14:textId="77777777" w:rsidR="00F55583" w:rsidRDefault="00F55583" w:rsidP="00F55583">
      <w:pPr>
        <w:rPr>
          <w:sz w:val="12"/>
        </w:rPr>
      </w:pPr>
    </w:p>
    <w:p w14:paraId="5778FF8E" w14:textId="77777777" w:rsidR="00F55583" w:rsidRDefault="00F55583" w:rsidP="00F55583">
      <w:pPr>
        <w:rPr>
          <w:sz w:val="12"/>
        </w:rPr>
      </w:pPr>
    </w:p>
    <w:p w14:paraId="57F0DFC6" w14:textId="77777777" w:rsidR="00F55583" w:rsidRDefault="00F55583" w:rsidP="00F55583">
      <w:pPr>
        <w:rPr>
          <w:sz w:val="12"/>
        </w:rPr>
      </w:pPr>
    </w:p>
    <w:p w14:paraId="4EC58C11" w14:textId="77777777" w:rsidR="00F55583" w:rsidRDefault="00F55583" w:rsidP="00F55583">
      <w:pPr>
        <w:rPr>
          <w:sz w:val="12"/>
        </w:rPr>
      </w:pPr>
    </w:p>
    <w:p w14:paraId="0B9B398D" w14:textId="77777777" w:rsidR="00F55583" w:rsidRDefault="00F55583" w:rsidP="00F55583">
      <w:pPr>
        <w:rPr>
          <w:sz w:val="12"/>
        </w:rPr>
      </w:pPr>
    </w:p>
    <w:p w14:paraId="5CFB93BD" w14:textId="77777777" w:rsidR="00F55583" w:rsidRDefault="00F55583" w:rsidP="00F55583">
      <w:pPr>
        <w:rPr>
          <w:sz w:val="12"/>
        </w:rPr>
      </w:pPr>
    </w:p>
    <w:p w14:paraId="3A5F985F" w14:textId="77777777" w:rsidR="00F55583" w:rsidRDefault="00F55583" w:rsidP="00F55583">
      <w:pPr>
        <w:rPr>
          <w:sz w:val="12"/>
        </w:rPr>
      </w:pPr>
    </w:p>
    <w:p w14:paraId="00653EC5" w14:textId="77777777" w:rsidR="00F55583" w:rsidRDefault="00F55583" w:rsidP="00F55583">
      <w:pPr>
        <w:rPr>
          <w:sz w:val="12"/>
        </w:rPr>
      </w:pPr>
    </w:p>
    <w:p w14:paraId="4725BF44" w14:textId="77777777" w:rsidR="00F55583" w:rsidRDefault="00F55583" w:rsidP="00F55583">
      <w:pPr>
        <w:rPr>
          <w:sz w:val="12"/>
        </w:rPr>
      </w:pPr>
    </w:p>
    <w:p w14:paraId="0E277A49" w14:textId="77777777" w:rsidR="00F55583" w:rsidRDefault="00F55583" w:rsidP="00F55583">
      <w:pPr>
        <w:rPr>
          <w:sz w:val="12"/>
        </w:rPr>
      </w:pPr>
    </w:p>
    <w:p w14:paraId="1B8AF792" w14:textId="77777777" w:rsidR="00F55583" w:rsidRDefault="00F55583" w:rsidP="00F55583">
      <w:pPr>
        <w:rPr>
          <w:sz w:val="12"/>
        </w:rPr>
      </w:pPr>
    </w:p>
    <w:p w14:paraId="3D486698" w14:textId="77777777" w:rsidR="00F55583" w:rsidRDefault="00F55583" w:rsidP="00F55583">
      <w:pPr>
        <w:rPr>
          <w:sz w:val="12"/>
        </w:rPr>
      </w:pPr>
    </w:p>
    <w:p w14:paraId="1D94A4CC" w14:textId="77777777" w:rsidR="00F55583" w:rsidRDefault="00F55583" w:rsidP="00F55583">
      <w:pPr>
        <w:rPr>
          <w:sz w:val="12"/>
        </w:rPr>
      </w:pPr>
    </w:p>
    <w:p w14:paraId="6A82D5D6" w14:textId="77777777" w:rsidR="00F55583" w:rsidRDefault="00F55583" w:rsidP="00F55583">
      <w:pPr>
        <w:rPr>
          <w:sz w:val="12"/>
        </w:rPr>
      </w:pPr>
    </w:p>
    <w:p w14:paraId="385267A2" w14:textId="77777777" w:rsidR="00F55583" w:rsidRDefault="00F55583" w:rsidP="00F55583">
      <w:pPr>
        <w:rPr>
          <w:sz w:val="12"/>
        </w:rPr>
      </w:pPr>
    </w:p>
    <w:p w14:paraId="4C5E731D" w14:textId="77777777" w:rsidR="00F55583" w:rsidRDefault="00F55583" w:rsidP="00F55583">
      <w:pPr>
        <w:rPr>
          <w:sz w:val="12"/>
        </w:rPr>
      </w:pPr>
    </w:p>
    <w:p w14:paraId="5E730164" w14:textId="77777777" w:rsidR="00F55583" w:rsidRDefault="00F55583" w:rsidP="00F55583">
      <w:pPr>
        <w:rPr>
          <w:sz w:val="12"/>
        </w:rPr>
      </w:pPr>
    </w:p>
    <w:p w14:paraId="7D093BB5" w14:textId="77777777" w:rsidR="00F55583" w:rsidRDefault="00F55583" w:rsidP="00F55583">
      <w:pPr>
        <w:rPr>
          <w:sz w:val="12"/>
        </w:rPr>
      </w:pPr>
    </w:p>
    <w:p w14:paraId="66447B8C" w14:textId="77777777" w:rsidR="00F55583" w:rsidRDefault="00F55583" w:rsidP="00F55583">
      <w:pPr>
        <w:rPr>
          <w:sz w:val="12"/>
        </w:rPr>
      </w:pP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0"/>
        <w:gridCol w:w="11"/>
        <w:gridCol w:w="486"/>
        <w:gridCol w:w="500"/>
        <w:gridCol w:w="443"/>
        <w:gridCol w:w="57"/>
        <w:gridCol w:w="500"/>
        <w:gridCol w:w="500"/>
        <w:gridCol w:w="363"/>
        <w:gridCol w:w="136"/>
        <w:gridCol w:w="500"/>
        <w:gridCol w:w="500"/>
        <w:gridCol w:w="63"/>
        <w:gridCol w:w="62"/>
        <w:gridCol w:w="500"/>
        <w:gridCol w:w="500"/>
        <w:gridCol w:w="11"/>
        <w:gridCol w:w="283"/>
        <w:gridCol w:w="205"/>
        <w:gridCol w:w="500"/>
        <w:gridCol w:w="500"/>
        <w:gridCol w:w="73"/>
        <w:gridCol w:w="427"/>
        <w:gridCol w:w="500"/>
        <w:gridCol w:w="500"/>
      </w:tblGrid>
      <w:tr w:rsidR="00F55583" w14:paraId="5EED4A04" w14:textId="77777777" w:rsidTr="00F55583">
        <w:trPr>
          <w:trHeight w:val="442"/>
        </w:trPr>
        <w:tc>
          <w:tcPr>
            <w:tcW w:w="685" w:type="dxa"/>
            <w:hideMark/>
          </w:tcPr>
          <w:p w14:paraId="6C44A02B" w14:textId="77777777" w:rsidR="00F55583" w:rsidRPr="00994A3E" w:rsidRDefault="00F55583" w:rsidP="00F55583">
            <w:pPr>
              <w:pStyle w:val="berschrift2"/>
              <w:tabs>
                <w:tab w:val="left" w:pos="413"/>
              </w:tabs>
              <w:rPr>
                <w:szCs w:val="21"/>
              </w:rPr>
            </w:pPr>
            <w:r>
              <w:rPr>
                <w:szCs w:val="21"/>
              </w:rPr>
              <w:lastRenderedPageBreak/>
              <w:t>11</w:t>
            </w:r>
          </w:p>
        </w:tc>
        <w:tc>
          <w:tcPr>
            <w:tcW w:w="8400" w:type="dxa"/>
            <w:gridSpan w:val="25"/>
          </w:tcPr>
          <w:p w14:paraId="1FC18A8F" w14:textId="77777777" w:rsidR="00F55583" w:rsidRPr="00994A3E" w:rsidRDefault="00F55583" w:rsidP="00F55583">
            <w:pPr>
              <w:pStyle w:val="berschrift2"/>
              <w:rPr>
                <w:szCs w:val="21"/>
              </w:rPr>
            </w:pPr>
            <w:r w:rsidRPr="00994A3E">
              <w:rPr>
                <w:szCs w:val="21"/>
              </w:rPr>
              <w:t>Addieren und Subtrahieren von Dezimalzahlen</w:t>
            </w:r>
          </w:p>
        </w:tc>
      </w:tr>
      <w:tr w:rsidR="00F55583" w14:paraId="5E8F4692" w14:textId="77777777" w:rsidTr="00F55583">
        <w:trPr>
          <w:trHeight w:val="340"/>
        </w:trPr>
        <w:tc>
          <w:tcPr>
            <w:tcW w:w="685" w:type="dxa"/>
          </w:tcPr>
          <w:p w14:paraId="503D72E3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8400" w:type="dxa"/>
            <w:gridSpan w:val="25"/>
            <w:tcBorders>
              <w:bottom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06D5CD5" w14:textId="77777777" w:rsidR="00F55583" w:rsidRPr="00951A2B" w:rsidRDefault="00F55583" w:rsidP="00F55583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  <w:r>
              <w:rPr>
                <w:b w:val="0"/>
                <w:bCs w:val="0"/>
                <w:color w:val="0D0D0D" w:themeColor="text1" w:themeTint="F2"/>
                <w:szCs w:val="21"/>
              </w:rPr>
              <w:t>Die Stellenwerttafel mit Dezimalzahlen</w:t>
            </w:r>
          </w:p>
        </w:tc>
      </w:tr>
      <w:tr w:rsidR="00F55583" w14:paraId="3D3A84D9" w14:textId="77777777" w:rsidTr="00F55583">
        <w:trPr>
          <w:trHeight w:val="340"/>
        </w:trPr>
        <w:tc>
          <w:tcPr>
            <w:tcW w:w="685" w:type="dxa"/>
            <w:tcBorders>
              <w:right w:val="single" w:sz="6" w:space="0" w:color="7F7F7F" w:themeColor="text1" w:themeTint="80"/>
            </w:tcBorders>
          </w:tcPr>
          <w:p w14:paraId="39933E29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0C46CAE" w14:textId="77777777" w:rsidR="00F55583" w:rsidRDefault="00F55583" w:rsidP="00F55583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A8A3B7B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Tausenderstelle</w:t>
            </w:r>
          </w:p>
          <w:p w14:paraId="5418C994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Tausender</w:t>
            </w: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5FA222F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Hunderterstelle</w:t>
            </w:r>
          </w:p>
          <w:p w14:paraId="77FE42BB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Hunderter</w:t>
            </w: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70530215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die Zehnerstelle </w:t>
            </w:r>
          </w:p>
          <w:p w14:paraId="3B83CD1A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Zehner</w:t>
            </w: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4A602075" w14:textId="77777777" w:rsidR="00F55583" w:rsidRPr="00B33EFF" w:rsidRDefault="00F55583" w:rsidP="00F55583">
            <w:pPr>
              <w:jc w:val="center"/>
              <w:rPr>
                <w:sz w:val="16"/>
                <w:szCs w:val="16"/>
              </w:rPr>
            </w:pPr>
            <w:r w:rsidRPr="00B33EFF">
              <w:rPr>
                <w:sz w:val="16"/>
                <w:szCs w:val="16"/>
              </w:rPr>
              <w:t xml:space="preserve">die Einerstelle </w:t>
            </w:r>
          </w:p>
          <w:p w14:paraId="64CA0351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Einer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34EE19F6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2D66BC8C" w14:textId="77777777" w:rsidR="00F55583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Zehntelstelle</w:t>
            </w:r>
          </w:p>
          <w:p w14:paraId="595C19F4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 die Zehntel</w:t>
            </w: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3D5C9057" w14:textId="77777777" w:rsidR="00F55583" w:rsidRPr="00B33EFF" w:rsidRDefault="00F55583" w:rsidP="00F55583">
            <w:pPr>
              <w:jc w:val="center"/>
              <w:rPr>
                <w:sz w:val="16"/>
                <w:szCs w:val="16"/>
              </w:rPr>
            </w:pPr>
            <w:r w:rsidRPr="00B33EFF">
              <w:rPr>
                <w:sz w:val="16"/>
                <w:szCs w:val="16"/>
              </w:rPr>
              <w:t xml:space="preserve">die Hundertstelstelle </w:t>
            </w:r>
          </w:p>
          <w:p w14:paraId="231A2642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Hundertstel</w:t>
            </w:r>
          </w:p>
        </w:tc>
      </w:tr>
      <w:tr w:rsidR="00F55583" w14:paraId="34E3714B" w14:textId="77777777" w:rsidTr="00F55583">
        <w:trPr>
          <w:trHeight w:val="170"/>
        </w:trPr>
        <w:tc>
          <w:tcPr>
            <w:tcW w:w="685" w:type="dxa"/>
            <w:tcBorders>
              <w:right w:val="single" w:sz="6" w:space="0" w:color="7F7F7F" w:themeColor="text1" w:themeTint="80"/>
            </w:tcBorders>
          </w:tcPr>
          <w:p w14:paraId="09074EA1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78602923" w14:textId="77777777" w:rsidR="00F55583" w:rsidRPr="00B33EFF" w:rsidRDefault="00F55583" w:rsidP="00F55583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C171BD4" w14:textId="77777777" w:rsidR="00F55583" w:rsidRPr="00B33EFF" w:rsidRDefault="00F55583" w:rsidP="00F55583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T</w:t>
            </w: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3D934E16" w14:textId="77777777" w:rsidR="00F55583" w:rsidRPr="00B33EFF" w:rsidRDefault="00F55583" w:rsidP="00F55583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H</w:t>
            </w: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7277310" w14:textId="77777777" w:rsidR="00F55583" w:rsidRPr="00B33EFF" w:rsidRDefault="00F55583" w:rsidP="00F55583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Z</w:t>
            </w: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F761B2F" w14:textId="77777777" w:rsidR="00F55583" w:rsidRPr="00B33EFF" w:rsidRDefault="00F55583" w:rsidP="00F55583">
            <w:pPr>
              <w:jc w:val="center"/>
              <w:rPr>
                <w:b/>
                <w:bCs/>
                <w:szCs w:val="21"/>
              </w:rPr>
            </w:pPr>
            <w:r w:rsidRPr="00B33EFF">
              <w:rPr>
                <w:b/>
                <w:bCs/>
                <w:szCs w:val="21"/>
              </w:rPr>
              <w:t>E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0FDA2E8" w14:textId="77777777" w:rsidR="00F55583" w:rsidRPr="00B33EFF" w:rsidRDefault="00F55583" w:rsidP="00F55583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D5F6709" w14:textId="77777777" w:rsidR="00F55583" w:rsidRPr="00B33EFF" w:rsidRDefault="00F55583" w:rsidP="00F55583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z</w:t>
            </w: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0000AC6D" w14:textId="77777777" w:rsidR="00F55583" w:rsidRPr="00B33EFF" w:rsidRDefault="00F55583" w:rsidP="00F55583">
            <w:pPr>
              <w:jc w:val="center"/>
              <w:rPr>
                <w:b/>
                <w:bCs/>
                <w:szCs w:val="21"/>
              </w:rPr>
            </w:pPr>
            <w:r w:rsidRPr="00B33EFF">
              <w:rPr>
                <w:b/>
                <w:bCs/>
                <w:szCs w:val="21"/>
              </w:rPr>
              <w:t>h</w:t>
            </w:r>
          </w:p>
        </w:tc>
      </w:tr>
      <w:tr w:rsidR="00F55583" w14:paraId="335F49CF" w14:textId="77777777" w:rsidTr="00F55583">
        <w:trPr>
          <w:trHeight w:val="170"/>
        </w:trPr>
        <w:tc>
          <w:tcPr>
            <w:tcW w:w="685" w:type="dxa"/>
            <w:tcBorders>
              <w:right w:val="single" w:sz="6" w:space="0" w:color="7F7F7F" w:themeColor="text1" w:themeTint="80"/>
            </w:tcBorders>
          </w:tcPr>
          <w:p w14:paraId="147E1DB8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4546EA72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a)</w:t>
            </w: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4C9CDFA5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393C9AAD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506C19A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3</w:t>
            </w: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4F3E1A38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7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C80B80D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1219F2C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5</w:t>
            </w: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1E4034C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</w:p>
        </w:tc>
      </w:tr>
      <w:tr w:rsidR="00F55583" w14:paraId="4F1EBADB" w14:textId="77777777" w:rsidTr="00F55583">
        <w:trPr>
          <w:trHeight w:val="170"/>
        </w:trPr>
        <w:tc>
          <w:tcPr>
            <w:tcW w:w="685" w:type="dxa"/>
            <w:tcBorders>
              <w:right w:val="single" w:sz="6" w:space="0" w:color="7F7F7F" w:themeColor="text1" w:themeTint="80"/>
            </w:tcBorders>
          </w:tcPr>
          <w:p w14:paraId="699F63D0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22C505B2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b)</w:t>
            </w: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7B783D0D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2</w:t>
            </w: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4ECB0F30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5</w:t>
            </w: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F127AD4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6</w:t>
            </w: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2FF0169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8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BE616A6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74FFC1A8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1</w:t>
            </w: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2B544D8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2</w:t>
            </w:r>
          </w:p>
        </w:tc>
      </w:tr>
      <w:tr w:rsidR="00F55583" w14:paraId="43506C82" w14:textId="77777777" w:rsidTr="00F55583">
        <w:trPr>
          <w:trHeight w:val="170"/>
        </w:trPr>
        <w:tc>
          <w:tcPr>
            <w:tcW w:w="685" w:type="dxa"/>
            <w:tcBorders>
              <w:right w:val="single" w:sz="6" w:space="0" w:color="7F7F7F" w:themeColor="text1" w:themeTint="80"/>
            </w:tcBorders>
          </w:tcPr>
          <w:p w14:paraId="68F339B9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5FA6A10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c)</w:t>
            </w: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02C3CB52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2C5BC4A9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7943FE4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6</w:t>
            </w: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D63FD05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7</w:t>
            </w:r>
          </w:p>
        </w:tc>
        <w:tc>
          <w:tcPr>
            <w:tcW w:w="283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2FEE97F0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F47940C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0</w:t>
            </w: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2807839A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9</w:t>
            </w:r>
          </w:p>
        </w:tc>
      </w:tr>
      <w:tr w:rsidR="00F55583" w14:paraId="21C06A95" w14:textId="77777777" w:rsidTr="00F55583">
        <w:trPr>
          <w:trHeight w:val="283"/>
        </w:trPr>
        <w:tc>
          <w:tcPr>
            <w:tcW w:w="685" w:type="dxa"/>
          </w:tcPr>
          <w:p w14:paraId="7F5F8E97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291" w:type="dxa"/>
            <w:gridSpan w:val="2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0FEE2F1E" w14:textId="77777777" w:rsidR="00F55583" w:rsidRPr="00B33EFF" w:rsidRDefault="00F55583" w:rsidP="00F55583">
            <w:pPr>
              <w:pStyle w:val="berschrift2"/>
              <w:jc w:val="right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9" w:type="dxa"/>
            <w:gridSpan w:val="3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3F9259E8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20" w:type="dxa"/>
            <w:gridSpan w:val="4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C8FE21C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6" w:type="dxa"/>
            <w:gridSpan w:val="3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66E23B4A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6" w:type="dxa"/>
            <w:gridSpan w:val="5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0096E1C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</w:p>
        </w:tc>
        <w:tc>
          <w:tcPr>
            <w:tcW w:w="283" w:type="dxa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54D1F50C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>
              <w:rPr>
                <w:b w:val="0"/>
                <w:bCs w:val="0"/>
                <w:color w:val="0D0D0D" w:themeColor="text1" w:themeTint="F2"/>
                <w:szCs w:val="21"/>
              </w:rPr>
              <w:sym w:font="Symbol" w:char="F0AD"/>
            </w:r>
          </w:p>
        </w:tc>
        <w:tc>
          <w:tcPr>
            <w:tcW w:w="1278" w:type="dxa"/>
            <w:gridSpan w:val="4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15B2B523" w14:textId="77777777" w:rsidR="00F55583" w:rsidRPr="00B33EFF" w:rsidRDefault="00F55583" w:rsidP="00F55583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27" w:type="dxa"/>
            <w:gridSpan w:val="3"/>
            <w:tcBorders>
              <w:top w:val="single" w:sz="6" w:space="0" w:color="7F7F7F" w:themeColor="text1" w:themeTint="80"/>
            </w:tcBorders>
            <w:shd w:val="clear" w:color="auto" w:fill="D9D9D9" w:themeFill="background1" w:themeFillShade="D9"/>
          </w:tcPr>
          <w:p w14:paraId="03DBC926" w14:textId="77777777" w:rsidR="00F55583" w:rsidRPr="00B33EFF" w:rsidRDefault="00F55583" w:rsidP="00F55583">
            <w:pPr>
              <w:jc w:val="center"/>
              <w:rPr>
                <w:szCs w:val="21"/>
              </w:rPr>
            </w:pPr>
          </w:p>
        </w:tc>
      </w:tr>
      <w:tr w:rsidR="00F55583" w14:paraId="5880CFE4" w14:textId="77777777" w:rsidTr="00F55583">
        <w:trPr>
          <w:trHeight w:val="179"/>
        </w:trPr>
        <w:tc>
          <w:tcPr>
            <w:tcW w:w="685" w:type="dxa"/>
          </w:tcPr>
          <w:p w14:paraId="6DC59D4F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8400" w:type="dxa"/>
            <w:gridSpan w:val="25"/>
            <w:shd w:val="clear" w:color="auto" w:fill="D9D9D9" w:themeFill="background1" w:themeFillShade="D9"/>
          </w:tcPr>
          <w:p w14:paraId="5130CEF8" w14:textId="77777777" w:rsidR="00F55583" w:rsidRPr="00B33EFF" w:rsidRDefault="00F55583" w:rsidP="00F55583">
            <w:pPr>
              <w:pStyle w:val="berschrift2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>
              <w:rPr>
                <w:b w:val="0"/>
                <w:bCs w:val="0"/>
                <w:color w:val="auto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</w:t>
            </w: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das Komma </w:t>
            </w:r>
            <w:r>
              <w:rPr>
                <w:b w:val="0"/>
                <w:bCs w:val="0"/>
                <w:i/>
                <w:iCs w:val="0"/>
                <w:color w:val="auto"/>
                <w:sz w:val="16"/>
                <w:szCs w:val="16"/>
              </w:rPr>
              <w:t>(die Kommas</w:t>
            </w:r>
            <w:r w:rsidRPr="00B33EFF">
              <w:rPr>
                <w:b w:val="0"/>
                <w:bCs w:val="0"/>
                <w:i/>
                <w:iCs w:val="0"/>
                <w:color w:val="auto"/>
                <w:sz w:val="16"/>
                <w:szCs w:val="16"/>
              </w:rPr>
              <w:t>)</w:t>
            </w:r>
          </w:p>
        </w:tc>
      </w:tr>
      <w:tr w:rsidR="00F55583" w14:paraId="1E55BFAC" w14:textId="77777777" w:rsidTr="00F55583">
        <w:trPr>
          <w:trHeight w:val="340"/>
        </w:trPr>
        <w:tc>
          <w:tcPr>
            <w:tcW w:w="685" w:type="dxa"/>
          </w:tcPr>
          <w:p w14:paraId="60B448D3" w14:textId="77777777" w:rsidR="00F55583" w:rsidRPr="00951A2B" w:rsidRDefault="00F55583" w:rsidP="00F55583">
            <w:pPr>
              <w:rPr>
                <w:szCs w:val="21"/>
              </w:rPr>
            </w:pPr>
          </w:p>
        </w:tc>
        <w:tc>
          <w:tcPr>
            <w:tcW w:w="8400" w:type="dxa"/>
            <w:gridSpan w:val="25"/>
            <w:shd w:val="clear" w:color="auto" w:fill="D9D9D9" w:themeFill="background1" w:themeFillShade="D9"/>
          </w:tcPr>
          <w:p w14:paraId="7F5AAF2C" w14:textId="77777777" w:rsidR="00F55583" w:rsidRDefault="00F55583" w:rsidP="00F55583">
            <w:r>
              <w:sym w:font="Symbol" w:char="F0DE"/>
            </w:r>
            <w:r>
              <w:t xml:space="preserve">    a) 37,5     </w:t>
            </w:r>
            <w:proofErr w:type="gramStart"/>
            <w:r>
              <w:t xml:space="preserve">   (</w:t>
            </w:r>
            <w:proofErr w:type="gramEnd"/>
            <w:r>
              <w:t xml:space="preserve">= siebenunddreißig Komma fünf)    </w:t>
            </w:r>
          </w:p>
          <w:p w14:paraId="54FF3A19" w14:textId="77777777" w:rsidR="00F55583" w:rsidRDefault="00F55583" w:rsidP="00F55583">
            <w:r>
              <w:t xml:space="preserve">        b) 2568,12 (= zweitausendfünfhundertachtundsechzig Komma eins zwei)    </w:t>
            </w:r>
          </w:p>
          <w:p w14:paraId="5E64A886" w14:textId="77777777" w:rsidR="00F55583" w:rsidRDefault="00F55583" w:rsidP="00F55583">
            <w:r>
              <w:t xml:space="preserve">        c) 67,09   </w:t>
            </w:r>
            <w:proofErr w:type="gramStart"/>
            <w:r>
              <w:t xml:space="preserve">   (</w:t>
            </w:r>
            <w:proofErr w:type="gramEnd"/>
            <w:r>
              <w:t>= siebenundsechzig Komma null neun)</w:t>
            </w:r>
          </w:p>
          <w:p w14:paraId="56A1F58B" w14:textId="77777777" w:rsidR="00F55583" w:rsidRPr="001D4868" w:rsidRDefault="00F55583" w:rsidP="00F55583">
            <w:pPr>
              <w:pStyle w:val="berschrift2"/>
              <w:rPr>
                <w:sz w:val="4"/>
                <w:szCs w:val="18"/>
              </w:rPr>
            </w:pPr>
          </w:p>
        </w:tc>
      </w:tr>
      <w:tr w:rsidR="00F55583" w14:paraId="288B745A" w14:textId="77777777" w:rsidTr="00F55583">
        <w:tc>
          <w:tcPr>
            <w:tcW w:w="685" w:type="dxa"/>
          </w:tcPr>
          <w:p w14:paraId="5AA6EBB8" w14:textId="77777777" w:rsidR="00F55583" w:rsidRPr="001D4868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0" w:type="dxa"/>
          </w:tcPr>
          <w:p w14:paraId="50ADE190" w14:textId="77777777" w:rsidR="00F55583" w:rsidRPr="001D4868" w:rsidRDefault="00F55583" w:rsidP="00F55583">
            <w:pPr>
              <w:pStyle w:val="berschrift2"/>
            </w:pPr>
          </w:p>
        </w:tc>
        <w:tc>
          <w:tcPr>
            <w:tcW w:w="8120" w:type="dxa"/>
            <w:gridSpan w:val="24"/>
          </w:tcPr>
          <w:p w14:paraId="39B3247C" w14:textId="77777777" w:rsidR="00F55583" w:rsidRPr="001D4868" w:rsidRDefault="00F55583" w:rsidP="00F55583">
            <w:pPr>
              <w:pStyle w:val="berschrift2"/>
              <w:spacing w:before="120" w:after="120"/>
              <w:rPr>
                <w:b w:val="0"/>
                <w:color w:val="0D0D0D" w:themeColor="text1" w:themeTint="F2"/>
              </w:rPr>
            </w:pPr>
          </w:p>
        </w:tc>
      </w:tr>
      <w:tr w:rsidR="00F55583" w14:paraId="166E214F" w14:textId="77777777" w:rsidTr="00F55583">
        <w:tc>
          <w:tcPr>
            <w:tcW w:w="685" w:type="dxa"/>
          </w:tcPr>
          <w:p w14:paraId="08FB693B" w14:textId="77777777" w:rsidR="00F55583" w:rsidRPr="001D4868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280" w:type="dxa"/>
          </w:tcPr>
          <w:p w14:paraId="3000A951" w14:textId="77777777" w:rsidR="00F55583" w:rsidRPr="001D4868" w:rsidRDefault="00F55583" w:rsidP="00F55583">
            <w:pPr>
              <w:pStyle w:val="berschrift2"/>
            </w:pPr>
            <w:r w:rsidRPr="001D4868">
              <w:t>a)</w:t>
            </w:r>
          </w:p>
          <w:p w14:paraId="246C5AB3" w14:textId="77777777" w:rsidR="00F55583" w:rsidRPr="000C7A93" w:rsidRDefault="00F55583" w:rsidP="00F55583">
            <w:pPr>
              <w:pStyle w:val="berschrift2"/>
              <w:ind w:left="0" w:firstLine="0"/>
              <w:rPr>
                <w:color w:val="0D0D0D" w:themeColor="text1" w:themeTint="F2"/>
                <w:sz w:val="12"/>
              </w:rPr>
            </w:pPr>
          </w:p>
        </w:tc>
        <w:tc>
          <w:tcPr>
            <w:tcW w:w="8120" w:type="dxa"/>
            <w:gridSpan w:val="24"/>
          </w:tcPr>
          <w:p w14:paraId="6BE0496F" w14:textId="77777777" w:rsidR="00F55583" w:rsidRPr="001D4868" w:rsidRDefault="00F55583" w:rsidP="00F55583">
            <w:r w:rsidRPr="001D4868">
              <w:t xml:space="preserve"> Berechne die Aufgaben mit den Dezimalzahlen.</w:t>
            </w:r>
          </w:p>
        </w:tc>
      </w:tr>
      <w:tr w:rsidR="00F55583" w14:paraId="5375CE56" w14:textId="77777777" w:rsidTr="00F55583">
        <w:trPr>
          <w:trHeight w:val="397"/>
        </w:trPr>
        <w:tc>
          <w:tcPr>
            <w:tcW w:w="685" w:type="dxa"/>
            <w:vMerge w:val="restart"/>
          </w:tcPr>
          <w:p w14:paraId="1A00A274" w14:textId="77777777" w:rsidR="00F55583" w:rsidRDefault="00F55583" w:rsidP="00F55583"/>
        </w:tc>
        <w:tc>
          <w:tcPr>
            <w:tcW w:w="280" w:type="dxa"/>
            <w:vMerge w:val="restart"/>
          </w:tcPr>
          <w:p w14:paraId="2564EBF2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</w:tcPr>
          <w:p w14:paraId="2BBC7869" w14:textId="77777777" w:rsidR="00F55583" w:rsidRPr="00141B2A" w:rsidRDefault="00F55583" w:rsidP="00F55583">
            <w:pPr>
              <w:pStyle w:val="berschrift2"/>
            </w:pPr>
            <w:r>
              <w:t>a1)</w:t>
            </w:r>
          </w:p>
        </w:tc>
        <w:tc>
          <w:tcPr>
            <w:tcW w:w="3499" w:type="dxa"/>
            <w:gridSpan w:val="9"/>
            <w:tcBorders>
              <w:bottom w:val="single" w:sz="6" w:space="0" w:color="BFBFBF" w:themeColor="background1" w:themeShade="BF"/>
            </w:tcBorders>
          </w:tcPr>
          <w:p w14:paraId="78641148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256,64 + 132,31</w:t>
            </w:r>
          </w:p>
        </w:tc>
        <w:tc>
          <w:tcPr>
            <w:tcW w:w="63" w:type="dxa"/>
            <w:vMerge w:val="restart"/>
          </w:tcPr>
          <w:p w14:paraId="31F7FFC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</w:tcPr>
          <w:p w14:paraId="121B47B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</w:tcPr>
          <w:p w14:paraId="3B99E3BC" w14:textId="77777777" w:rsidR="00F55583" w:rsidRPr="00141B2A" w:rsidRDefault="00F55583" w:rsidP="00F55583">
            <w:pPr>
              <w:pStyle w:val="berschrift2"/>
            </w:pPr>
            <w:r>
              <w:t>b1)</w:t>
            </w:r>
          </w:p>
        </w:tc>
        <w:tc>
          <w:tcPr>
            <w:tcW w:w="3499" w:type="dxa"/>
            <w:gridSpan w:val="10"/>
            <w:tcBorders>
              <w:bottom w:val="single" w:sz="6" w:space="0" w:color="BFBFBF"/>
            </w:tcBorders>
          </w:tcPr>
          <w:p w14:paraId="19C27100" w14:textId="77777777" w:rsidR="00F55583" w:rsidRPr="00141B2A" w:rsidRDefault="00F55583" w:rsidP="00F55583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256,64 – 132,31 </w:t>
            </w:r>
          </w:p>
        </w:tc>
      </w:tr>
      <w:tr w:rsidR="00F55583" w14:paraId="36C80E39" w14:textId="77777777" w:rsidTr="00F55583">
        <w:trPr>
          <w:trHeight w:val="340"/>
        </w:trPr>
        <w:tc>
          <w:tcPr>
            <w:tcW w:w="685" w:type="dxa"/>
            <w:vMerge/>
          </w:tcPr>
          <w:p w14:paraId="6979A211" w14:textId="77777777" w:rsidR="00F55583" w:rsidRDefault="00F55583" w:rsidP="00F55583"/>
        </w:tc>
        <w:tc>
          <w:tcPr>
            <w:tcW w:w="280" w:type="dxa"/>
            <w:vMerge/>
          </w:tcPr>
          <w:p w14:paraId="7A4B446F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vMerge w:val="restart"/>
            <w:tcBorders>
              <w:right w:val="single" w:sz="6" w:space="0" w:color="BFBFBF" w:themeColor="background1" w:themeShade="BF"/>
            </w:tcBorders>
          </w:tcPr>
          <w:p w14:paraId="348D437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632BA4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98DF78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5D3AA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19EE46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ACA91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E0C71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B431D2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6" w:space="0" w:color="BFBFBF" w:themeColor="background1" w:themeShade="BF"/>
            </w:tcBorders>
          </w:tcPr>
          <w:p w14:paraId="48C2C39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</w:tcPr>
          <w:p w14:paraId="72D6C1A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vMerge w:val="restart"/>
            <w:tcBorders>
              <w:right w:val="single" w:sz="6" w:space="0" w:color="BFBFBF"/>
            </w:tcBorders>
          </w:tcPr>
          <w:p w14:paraId="33CF6A2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727144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141F30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A14804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F8AC51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9B7E94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F7C640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215BB8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7EFDCDB2" w14:textId="77777777" w:rsidTr="00F55583">
        <w:trPr>
          <w:trHeight w:val="340"/>
        </w:trPr>
        <w:tc>
          <w:tcPr>
            <w:tcW w:w="685" w:type="dxa"/>
            <w:vMerge/>
          </w:tcPr>
          <w:p w14:paraId="33D674ED" w14:textId="77777777" w:rsidR="00F55583" w:rsidRDefault="00F55583" w:rsidP="00F55583"/>
        </w:tc>
        <w:tc>
          <w:tcPr>
            <w:tcW w:w="280" w:type="dxa"/>
            <w:vMerge/>
          </w:tcPr>
          <w:p w14:paraId="4550883B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3D871AFF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238122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41D965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E1C9EA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FE8B5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33E20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B729EC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4109C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6" w:space="0" w:color="BFBFBF" w:themeColor="background1" w:themeShade="BF"/>
            </w:tcBorders>
          </w:tcPr>
          <w:p w14:paraId="3521534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</w:tcPr>
          <w:p w14:paraId="5A850D9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vMerge/>
            <w:tcBorders>
              <w:right w:val="single" w:sz="6" w:space="0" w:color="BFBFBF"/>
            </w:tcBorders>
          </w:tcPr>
          <w:p w14:paraId="3D67D75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3BCEAE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18BEED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05688E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2CF7EE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D44547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16905F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516992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3F7DF5C9" w14:textId="77777777" w:rsidTr="00F55583">
        <w:trPr>
          <w:trHeight w:val="340"/>
        </w:trPr>
        <w:tc>
          <w:tcPr>
            <w:tcW w:w="685" w:type="dxa"/>
            <w:vMerge/>
          </w:tcPr>
          <w:p w14:paraId="69C91AC6" w14:textId="77777777" w:rsidR="00F55583" w:rsidRDefault="00F55583" w:rsidP="00F55583"/>
        </w:tc>
        <w:tc>
          <w:tcPr>
            <w:tcW w:w="280" w:type="dxa"/>
            <w:vMerge/>
          </w:tcPr>
          <w:p w14:paraId="63151A89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vMerge/>
            <w:tcBorders>
              <w:right w:val="single" w:sz="6" w:space="0" w:color="BFBFBF" w:themeColor="background1" w:themeShade="BF"/>
            </w:tcBorders>
          </w:tcPr>
          <w:p w14:paraId="3BA7D63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D274D2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4D8588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C934B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F946F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D24922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07B7E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626518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6" w:space="0" w:color="BFBFBF" w:themeColor="background1" w:themeShade="BF"/>
            </w:tcBorders>
          </w:tcPr>
          <w:p w14:paraId="5711E48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</w:tcPr>
          <w:p w14:paraId="64791C5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vMerge/>
            <w:tcBorders>
              <w:right w:val="single" w:sz="6" w:space="0" w:color="BFBFBF"/>
            </w:tcBorders>
          </w:tcPr>
          <w:p w14:paraId="1541BEE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6466B3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68B935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39F53B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25B12F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AF3106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9CA141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87299A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74BF7B9F" w14:textId="77777777" w:rsidTr="00F55583">
        <w:trPr>
          <w:trHeight w:val="88"/>
        </w:trPr>
        <w:tc>
          <w:tcPr>
            <w:tcW w:w="685" w:type="dxa"/>
          </w:tcPr>
          <w:p w14:paraId="5E4AF07E" w14:textId="77777777" w:rsidR="00F55583" w:rsidRPr="001D4868" w:rsidRDefault="00F55583" w:rsidP="00F55583">
            <w:pPr>
              <w:rPr>
                <w:sz w:val="18"/>
              </w:rPr>
            </w:pPr>
          </w:p>
        </w:tc>
        <w:tc>
          <w:tcPr>
            <w:tcW w:w="280" w:type="dxa"/>
          </w:tcPr>
          <w:p w14:paraId="7BF8EEC2" w14:textId="77777777" w:rsidR="00F55583" w:rsidRPr="001D4868" w:rsidRDefault="00F55583" w:rsidP="00F55583">
            <w:pPr>
              <w:pStyle w:val="berschrift2"/>
              <w:rPr>
                <w:color w:val="C00000"/>
                <w:sz w:val="18"/>
              </w:rPr>
            </w:pPr>
          </w:p>
        </w:tc>
        <w:tc>
          <w:tcPr>
            <w:tcW w:w="497" w:type="dxa"/>
            <w:gridSpan w:val="2"/>
          </w:tcPr>
          <w:p w14:paraId="17EC7247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</w:tcBorders>
          </w:tcPr>
          <w:p w14:paraId="64E8D38D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 w:themeColor="background1" w:themeShade="BF"/>
            </w:tcBorders>
          </w:tcPr>
          <w:p w14:paraId="5308A62F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</w:tcBorders>
          </w:tcPr>
          <w:p w14:paraId="0DDC2A60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</w:tcBorders>
          </w:tcPr>
          <w:p w14:paraId="52525B6C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 w:themeColor="background1" w:themeShade="BF"/>
            </w:tcBorders>
          </w:tcPr>
          <w:p w14:paraId="3C8A2111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</w:tcBorders>
          </w:tcPr>
          <w:p w14:paraId="1A23530F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 w:themeColor="background1" w:themeShade="BF"/>
            </w:tcBorders>
          </w:tcPr>
          <w:p w14:paraId="58361DAC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63" w:type="dxa"/>
            <w:tcBorders>
              <w:left w:val="nil"/>
            </w:tcBorders>
          </w:tcPr>
          <w:p w14:paraId="2F1D244E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62" w:type="dxa"/>
          </w:tcPr>
          <w:p w14:paraId="0C068F7E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</w:tcPr>
          <w:p w14:paraId="72BB8F5D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/>
            </w:tcBorders>
          </w:tcPr>
          <w:p w14:paraId="2077E4A3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</w:tcBorders>
          </w:tcPr>
          <w:p w14:paraId="328B12D0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/>
            </w:tcBorders>
          </w:tcPr>
          <w:p w14:paraId="1C5D87FC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/>
            </w:tcBorders>
          </w:tcPr>
          <w:p w14:paraId="4B36A0E5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</w:tcBorders>
          </w:tcPr>
          <w:p w14:paraId="09C73C93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/>
            </w:tcBorders>
          </w:tcPr>
          <w:p w14:paraId="3B6B7C8A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  <w:tc>
          <w:tcPr>
            <w:tcW w:w="500" w:type="dxa"/>
            <w:tcBorders>
              <w:top w:val="single" w:sz="6" w:space="0" w:color="BFBFBF"/>
            </w:tcBorders>
          </w:tcPr>
          <w:p w14:paraId="25958942" w14:textId="77777777" w:rsidR="00F55583" w:rsidRPr="001D4868" w:rsidRDefault="00F55583" w:rsidP="00F55583">
            <w:pPr>
              <w:jc w:val="center"/>
              <w:rPr>
                <w:color w:val="0D0D0D" w:themeColor="text1" w:themeTint="F2"/>
                <w:sz w:val="18"/>
              </w:rPr>
            </w:pPr>
          </w:p>
        </w:tc>
      </w:tr>
      <w:tr w:rsidR="00F55583" w14:paraId="48CFB916" w14:textId="77777777" w:rsidTr="00F55583">
        <w:trPr>
          <w:trHeight w:val="340"/>
        </w:trPr>
        <w:tc>
          <w:tcPr>
            <w:tcW w:w="685" w:type="dxa"/>
          </w:tcPr>
          <w:p w14:paraId="70F66A03" w14:textId="77777777" w:rsidR="00F55583" w:rsidRDefault="00F55583" w:rsidP="00F55583"/>
        </w:tc>
        <w:tc>
          <w:tcPr>
            <w:tcW w:w="280" w:type="dxa"/>
          </w:tcPr>
          <w:p w14:paraId="384DDA9E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</w:tcPr>
          <w:p w14:paraId="1DC8BE09" w14:textId="77777777" w:rsidR="00F55583" w:rsidRPr="00141B2A" w:rsidRDefault="00F55583" w:rsidP="00F55583">
            <w:pPr>
              <w:pStyle w:val="berschrift2"/>
            </w:pPr>
            <w:r>
              <w:t>a2)</w:t>
            </w:r>
          </w:p>
        </w:tc>
        <w:tc>
          <w:tcPr>
            <w:tcW w:w="3499" w:type="dxa"/>
            <w:gridSpan w:val="9"/>
            <w:tcBorders>
              <w:bottom w:val="single" w:sz="6" w:space="0" w:color="BFBFBF"/>
            </w:tcBorders>
          </w:tcPr>
          <w:p w14:paraId="392F228E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395,25 + 27,98</w:t>
            </w:r>
          </w:p>
        </w:tc>
        <w:tc>
          <w:tcPr>
            <w:tcW w:w="63" w:type="dxa"/>
            <w:tcBorders>
              <w:left w:val="nil"/>
            </w:tcBorders>
          </w:tcPr>
          <w:p w14:paraId="604D7FC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182B8EC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</w:tcPr>
          <w:p w14:paraId="5A10EC1D" w14:textId="77777777" w:rsidR="00F55583" w:rsidRPr="00141B2A" w:rsidRDefault="00F55583" w:rsidP="00F55583">
            <w:pPr>
              <w:pStyle w:val="berschrift2"/>
            </w:pPr>
            <w:r>
              <w:t>b2)</w:t>
            </w:r>
          </w:p>
        </w:tc>
        <w:tc>
          <w:tcPr>
            <w:tcW w:w="3499" w:type="dxa"/>
            <w:gridSpan w:val="10"/>
            <w:tcBorders>
              <w:bottom w:val="single" w:sz="6" w:space="0" w:color="BFBFBF"/>
            </w:tcBorders>
          </w:tcPr>
          <w:p w14:paraId="563EF87D" w14:textId="77777777" w:rsidR="00F55583" w:rsidRPr="00141B2A" w:rsidRDefault="00F55583" w:rsidP="00F55583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395,25 – 27,98</w:t>
            </w:r>
          </w:p>
        </w:tc>
      </w:tr>
      <w:tr w:rsidR="00F55583" w14:paraId="197E14AE" w14:textId="77777777" w:rsidTr="00F55583">
        <w:trPr>
          <w:trHeight w:val="340"/>
        </w:trPr>
        <w:tc>
          <w:tcPr>
            <w:tcW w:w="685" w:type="dxa"/>
          </w:tcPr>
          <w:p w14:paraId="63FC6D7D" w14:textId="77777777" w:rsidR="00F55583" w:rsidRDefault="00F55583" w:rsidP="00F55583"/>
        </w:tc>
        <w:tc>
          <w:tcPr>
            <w:tcW w:w="280" w:type="dxa"/>
          </w:tcPr>
          <w:p w14:paraId="66012ED9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tcBorders>
              <w:right w:val="single" w:sz="6" w:space="0" w:color="BFBFBF"/>
            </w:tcBorders>
          </w:tcPr>
          <w:p w14:paraId="566F1DE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FDA6C3F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977A47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DED8BE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D1CDD9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76D6DA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C1569C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C88C34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tcBorders>
              <w:left w:val="single" w:sz="6" w:space="0" w:color="BFBFBF"/>
            </w:tcBorders>
          </w:tcPr>
          <w:p w14:paraId="45B9350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6D34B93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right w:val="single" w:sz="6" w:space="0" w:color="BFBFBF"/>
            </w:tcBorders>
          </w:tcPr>
          <w:p w14:paraId="1AB1709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439C20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6D63B19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3A607C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384FAA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F912D6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F8722C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E4F0BA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1A4CE300" w14:textId="77777777" w:rsidTr="00F55583">
        <w:trPr>
          <w:trHeight w:val="340"/>
        </w:trPr>
        <w:tc>
          <w:tcPr>
            <w:tcW w:w="685" w:type="dxa"/>
          </w:tcPr>
          <w:p w14:paraId="14EC0DFD" w14:textId="77777777" w:rsidR="00F55583" w:rsidRDefault="00F55583" w:rsidP="00F55583"/>
        </w:tc>
        <w:tc>
          <w:tcPr>
            <w:tcW w:w="280" w:type="dxa"/>
          </w:tcPr>
          <w:p w14:paraId="3EE14DEB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tcBorders>
              <w:right w:val="single" w:sz="6" w:space="0" w:color="BFBFBF"/>
            </w:tcBorders>
          </w:tcPr>
          <w:p w14:paraId="6477144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4750B9F6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EFADC9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8EE99D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4901A6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750D646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3392FF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3F11BB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tcBorders>
              <w:left w:val="single" w:sz="6" w:space="0" w:color="BFBFBF"/>
            </w:tcBorders>
          </w:tcPr>
          <w:p w14:paraId="63C07220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68E7162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right w:val="single" w:sz="6" w:space="0" w:color="BFBFBF"/>
            </w:tcBorders>
          </w:tcPr>
          <w:p w14:paraId="0448EE65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7CEE5C93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F6262F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5C7BAFC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012CCB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C44728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8E9998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4B3A1A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0F5361FA" w14:textId="77777777" w:rsidTr="00F55583">
        <w:trPr>
          <w:trHeight w:val="340"/>
        </w:trPr>
        <w:tc>
          <w:tcPr>
            <w:tcW w:w="685" w:type="dxa"/>
          </w:tcPr>
          <w:p w14:paraId="12AD4959" w14:textId="77777777" w:rsidR="00F55583" w:rsidRDefault="00F55583" w:rsidP="00F55583"/>
        </w:tc>
        <w:tc>
          <w:tcPr>
            <w:tcW w:w="280" w:type="dxa"/>
          </w:tcPr>
          <w:p w14:paraId="1CE3A6B6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497" w:type="dxa"/>
            <w:gridSpan w:val="2"/>
            <w:tcBorders>
              <w:right w:val="single" w:sz="6" w:space="0" w:color="BFBFBF"/>
            </w:tcBorders>
          </w:tcPr>
          <w:p w14:paraId="647F639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61D7387" w14:textId="77777777" w:rsidR="00F55583" w:rsidRPr="00141B2A" w:rsidRDefault="00F55583" w:rsidP="00F55583">
            <w:pPr>
              <w:spacing w:line="360" w:lineRule="auto"/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2E5AE5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05D8D68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0068DC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667A9BB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8B53FD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C5F961E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tcBorders>
              <w:left w:val="single" w:sz="6" w:space="0" w:color="BFBFBF"/>
            </w:tcBorders>
          </w:tcPr>
          <w:p w14:paraId="6A0EC367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536B43B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right w:val="single" w:sz="6" w:space="0" w:color="BFBFBF"/>
            </w:tcBorders>
          </w:tcPr>
          <w:p w14:paraId="5510F87A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71940F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6EDE9CCC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6D32201D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3706E8DB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F1FD7D4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23A79152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6E7EBE31" w14:textId="77777777" w:rsidR="00F55583" w:rsidRPr="00141B2A" w:rsidRDefault="00F55583" w:rsidP="00F55583">
            <w:pPr>
              <w:jc w:val="center"/>
              <w:rPr>
                <w:color w:val="0D0D0D" w:themeColor="text1" w:themeTint="F2"/>
              </w:rPr>
            </w:pPr>
          </w:p>
        </w:tc>
      </w:tr>
      <w:tr w:rsidR="00F55583" w14:paraId="66230B12" w14:textId="77777777" w:rsidTr="00F55583">
        <w:trPr>
          <w:trHeight w:val="70"/>
        </w:trPr>
        <w:tc>
          <w:tcPr>
            <w:tcW w:w="685" w:type="dxa"/>
          </w:tcPr>
          <w:p w14:paraId="0CE2772F" w14:textId="77777777" w:rsidR="00F55583" w:rsidRPr="00C00E10" w:rsidRDefault="00F55583" w:rsidP="00F55583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670304DD" w14:textId="77777777" w:rsidR="00F55583" w:rsidRPr="00AB04C4" w:rsidRDefault="00F55583" w:rsidP="00F55583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24"/>
          </w:tcPr>
          <w:p w14:paraId="79DE745D" w14:textId="77777777" w:rsidR="00F55583" w:rsidRPr="00AB04C4" w:rsidRDefault="00F55583" w:rsidP="00F55583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F55583" w14:paraId="5E4E3C9B" w14:textId="77777777" w:rsidTr="00F55583">
        <w:trPr>
          <w:trHeight w:val="3837"/>
        </w:trPr>
        <w:tc>
          <w:tcPr>
            <w:tcW w:w="685" w:type="dxa"/>
          </w:tcPr>
          <w:p w14:paraId="696C91F8" w14:textId="77777777" w:rsidR="00F55583" w:rsidRDefault="00F55583" w:rsidP="00F55583"/>
        </w:tc>
        <w:tc>
          <w:tcPr>
            <w:tcW w:w="8400" w:type="dxa"/>
            <w:gridSpan w:val="25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126"/>
              <w:gridCol w:w="284"/>
              <w:gridCol w:w="1984"/>
              <w:gridCol w:w="1889"/>
            </w:tblGrid>
            <w:tr w:rsidR="00F55583" w:rsidRPr="00AB04C4" w14:paraId="0987FF6A" w14:textId="77777777" w:rsidTr="00F55583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528CE89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F55583" w:rsidRPr="00AB04C4" w14:paraId="64932282" w14:textId="77777777" w:rsidTr="00F55583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15E4E57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9F0285C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D493992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32825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5BDFCAD" w14:textId="77777777" w:rsidR="00F55583" w:rsidRPr="00AB04C4" w:rsidRDefault="00F55583" w:rsidP="00F55583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41059BFE" w14:textId="77777777" w:rsidTr="00F55583">
              <w:trPr>
                <w:trHeight w:val="624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14:paraId="7B9FAEC3" w14:textId="77777777" w:rsidR="00F55583" w:rsidRPr="00191A8A" w:rsidRDefault="00F55583" w:rsidP="00F55583">
                  <w:pPr>
                    <w:rPr>
                      <w:sz w:val="18"/>
                      <w:szCs w:val="18"/>
                    </w:rPr>
                  </w:pPr>
                  <w:r w:rsidRPr="00191A8A">
                    <w:rPr>
                      <w:sz w:val="18"/>
                      <w:szCs w:val="18"/>
                    </w:rPr>
                    <w:t xml:space="preserve">die Dezimalzahl </w:t>
                  </w:r>
                </w:p>
                <w:p w14:paraId="3800715E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191A8A">
                    <w:rPr>
                      <w:i/>
                      <w:iCs/>
                      <w:sz w:val="14"/>
                      <w:szCs w:val="14"/>
                    </w:rPr>
                    <w:t>(die Dezimalzahlen)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09E6D0" w14:textId="77777777" w:rsidR="00F55583" w:rsidRPr="00141B2A" w:rsidRDefault="00F55583" w:rsidP="00F55583">
                  <w:pPr>
                    <w:jc w:val="center"/>
                    <w:rPr>
                      <w:rFonts w:ascii="Arial" w:hAnsi="Arial" w:cs="Arial"/>
                      <w:color w:val="0D0D0D" w:themeColor="text1" w:themeTint="F2"/>
                    </w:rPr>
                  </w:pPr>
                  <w:r w:rsidRPr="00191A8A">
                    <w:rPr>
                      <w:sz w:val="18"/>
                      <w:szCs w:val="18"/>
                    </w:rPr>
                    <w:t>5,8 oder 62,345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AE86DDE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11CB88E3" w14:textId="77777777" w:rsidR="00F55583" w:rsidRPr="00141B2A" w:rsidRDefault="00F55583" w:rsidP="00F55583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1749E0">
                    <w:rPr>
                      <w:sz w:val="18"/>
                      <w:szCs w:val="18"/>
                    </w:rPr>
                    <w:t>untereinander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XSpec="center" w:tblpY="137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</w:tblGrid>
                  <w:tr w:rsidR="00F55583" w14:paraId="6B1D9AEB" w14:textId="77777777" w:rsidTr="00F55583">
                    <w:tc>
                      <w:tcPr>
                        <w:tcW w:w="501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14:paraId="484F1886" w14:textId="77777777" w:rsidR="00F55583" w:rsidRPr="007115E3" w:rsidRDefault="00F55583" w:rsidP="00F55583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115E3">
                          <w:rPr>
                            <w:b/>
                            <w:bCs/>
                            <w:sz w:val="24"/>
                            <w:szCs w:val="24"/>
                          </w:rPr>
                          <w:sym w:font="Wingdings" w:char="F0F4"/>
                        </w:r>
                      </w:p>
                    </w:tc>
                    <w:tc>
                      <w:tcPr>
                        <w:tcW w:w="397" w:type="dxa"/>
                        <w:shd w:val="clear" w:color="auto" w:fill="auto"/>
                        <w:vAlign w:val="center"/>
                      </w:tcPr>
                      <w:p w14:paraId="1D6C9F07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51568340" w14:textId="77777777" w:rsidTr="00F55583">
                    <w:tc>
                      <w:tcPr>
                        <w:tcW w:w="501" w:type="dxa"/>
                        <w:vMerge/>
                        <w:tcBorders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69CD1F3B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vAlign w:val="center"/>
                      </w:tcPr>
                      <w:p w14:paraId="7D340FFE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7EF61160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</w:tr>
            <w:tr w:rsidR="00F55583" w:rsidRPr="00AB04C4" w14:paraId="57823892" w14:textId="77777777" w:rsidTr="00F55583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F3E2C87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3EF4EF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D47500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3D55F1B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AE4462" w14:textId="77777777" w:rsidR="00F55583" w:rsidRPr="00141B2A" w:rsidRDefault="00F55583" w:rsidP="00F55583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7F5D68FD" w14:textId="77777777" w:rsidTr="00F55583">
              <w:trPr>
                <w:trHeight w:val="99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9C11221" w14:textId="77777777" w:rsidR="00F55583" w:rsidRPr="0001343D" w:rsidRDefault="00F55583" w:rsidP="00F55583">
                  <w:pPr>
                    <w:rPr>
                      <w:sz w:val="18"/>
                      <w:szCs w:val="18"/>
                    </w:rPr>
                  </w:pPr>
                  <w:r w:rsidRPr="0001343D">
                    <w:rPr>
                      <w:sz w:val="18"/>
                      <w:szCs w:val="18"/>
                    </w:rPr>
                    <w:t>die Zehntel</w:t>
                  </w:r>
                  <w:r>
                    <w:rPr>
                      <w:sz w:val="18"/>
                      <w:szCs w:val="18"/>
                    </w:rPr>
                    <w:t>(stelle)</w:t>
                  </w:r>
                </w:p>
                <w:p w14:paraId="3EE154B4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01343D">
                    <w:rPr>
                      <w:i/>
                      <w:iCs/>
                      <w:sz w:val="14"/>
                      <w:szCs w:val="14"/>
                    </w:rPr>
                    <w:t xml:space="preserve">(die Zehntelstelle)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84"/>
                    <w:gridCol w:w="284"/>
                    <w:gridCol w:w="284"/>
                    <w:gridCol w:w="284"/>
                    <w:gridCol w:w="284"/>
                  </w:tblGrid>
                  <w:tr w:rsidR="00F55583" w14:paraId="03FD821B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57B59A0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482A3FF8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0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7E4D5B4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E</w:t>
                        </w: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40E70E3E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B1A2EAC" w14:textId="77777777" w:rsidR="00F55583" w:rsidRPr="00994A3E" w:rsidRDefault="00F55583" w:rsidP="00F55583">
                        <w:pPr>
                          <w:rPr>
                            <w:b/>
                            <w:sz w:val="10"/>
                            <w:szCs w:val="10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67D67A2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</w:tr>
                  <w:tr w:rsidR="00F55583" w14:paraId="15878B96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2F74E787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053FEE">
                          <w:rPr>
                            <w:bCs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2E2F5D8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47FE241A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7BBBE1F8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71D8CFD7" w14:textId="77777777" w:rsidR="00F55583" w:rsidRPr="00994A3E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25AA68E9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F55583" w14:paraId="07ACDC81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C02C446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1306F8B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1A341797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5B79CB81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6A80F0EC" w14:textId="77777777" w:rsidR="00F55583" w:rsidRPr="00994A3E" w:rsidRDefault="00F55583" w:rsidP="00F55583">
                        <w:pPr>
                          <w:spacing w:before="4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6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6FA77E80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73196C07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shd w:val="clear" w:color="auto" w:fill="FFFFFF" w:themeFill="background1"/>
                      </w:tcPr>
                      <w:p w14:paraId="0D93F8D7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FFFFFF" w:themeFill="background1"/>
                      </w:tcPr>
                      <w:p w14:paraId="00BDF786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auto"/>
                      </w:tcPr>
                      <w:p w14:paraId="12CD71A0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auto"/>
                      </w:tcPr>
                      <w:p w14:paraId="6E8CC577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</w:tcPr>
                      <w:p w14:paraId="2980505E" w14:textId="77777777" w:rsidR="00F55583" w:rsidRPr="001D4868" w:rsidRDefault="00407A65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12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3A97F832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31524EE4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4"/>
                      <w:szCs w:val="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DA94E87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  <w:szCs w:val="1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33678BF" w14:textId="77777777" w:rsidR="00F55583" w:rsidRPr="0001343D" w:rsidRDefault="00F55583" w:rsidP="00F55583">
                  <w:pPr>
                    <w:rPr>
                      <w:sz w:val="18"/>
                      <w:szCs w:val="18"/>
                    </w:rPr>
                  </w:pPr>
                  <w:r w:rsidRPr="0001343D">
                    <w:rPr>
                      <w:sz w:val="18"/>
                      <w:szCs w:val="18"/>
                    </w:rPr>
                    <w:t>die Hundertstel</w:t>
                  </w:r>
                  <w:r>
                    <w:rPr>
                      <w:sz w:val="18"/>
                      <w:szCs w:val="18"/>
                    </w:rPr>
                    <w:t>(stelle)</w:t>
                  </w:r>
                </w:p>
                <w:p w14:paraId="7BC2F9D8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01343D">
                    <w:rPr>
                      <w:i/>
                      <w:iCs/>
                      <w:sz w:val="14"/>
                      <w:szCs w:val="14"/>
                    </w:rPr>
                    <w:t xml:space="preserve">(die Hundertstelstelle)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2"/>
                    <w:gridCol w:w="252"/>
                    <w:gridCol w:w="252"/>
                    <w:gridCol w:w="252"/>
                    <w:gridCol w:w="252"/>
                    <w:gridCol w:w="252"/>
                    <w:gridCol w:w="236"/>
                  </w:tblGrid>
                  <w:tr w:rsidR="00F55583" w14:paraId="1544FF50" w14:textId="77777777" w:rsidTr="00F55583">
                    <w:trPr>
                      <w:trHeight w:val="207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1F7D819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C29D7AE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0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C43E238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E</w:t>
                        </w: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234A24B6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E6F0D97" w14:textId="77777777" w:rsidR="00F55583" w:rsidRPr="00994A3E" w:rsidRDefault="00F55583" w:rsidP="00F55583">
                        <w:pPr>
                          <w:rPr>
                            <w:b/>
                            <w:sz w:val="10"/>
                            <w:szCs w:val="10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56951E4" w14:textId="77777777" w:rsidR="00F55583" w:rsidRPr="00994A3E" w:rsidRDefault="00F55583" w:rsidP="00F55583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2477715F" w14:textId="77777777" w:rsidR="00F55583" w:rsidRPr="00994A3E" w:rsidRDefault="00F55583" w:rsidP="00F55583">
                        <w:pPr>
                          <w:rPr>
                            <w:bCs/>
                            <w:sz w:val="6"/>
                            <w:szCs w:val="16"/>
                          </w:rPr>
                        </w:pPr>
                      </w:p>
                    </w:tc>
                  </w:tr>
                  <w:tr w:rsidR="00F55583" w14:paraId="14B0CBAE" w14:textId="77777777" w:rsidTr="00F55583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3036393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053FEE">
                          <w:rPr>
                            <w:bCs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40FCB22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6CF08AD3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630AB8B0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2D5C117A" w14:textId="77777777" w:rsidR="00F55583" w:rsidRPr="00994A3E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4017517C" w14:textId="77777777" w:rsidR="00F55583" w:rsidRPr="00994A3E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2" w:space="0" w:color="0D0D0D" w:themeColor="text1" w:themeTint="F2"/>
                        </w:tcBorders>
                      </w:tcPr>
                      <w:p w14:paraId="599DC58E" w14:textId="77777777" w:rsidR="00F55583" w:rsidRPr="00994A3E" w:rsidRDefault="00F55583" w:rsidP="00F55583">
                        <w:pPr>
                          <w:jc w:val="center"/>
                          <w:rPr>
                            <w:sz w:val="6"/>
                            <w:szCs w:val="16"/>
                          </w:rPr>
                        </w:pPr>
                      </w:p>
                    </w:tc>
                  </w:tr>
                  <w:tr w:rsidR="00F55583" w14:paraId="5B874C36" w14:textId="77777777" w:rsidTr="00F55583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D8285AF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34F829B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4C527410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123B581E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09B02342" w14:textId="77777777" w:rsidR="00F55583" w:rsidRPr="00994A3E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454562D5" w14:textId="77777777" w:rsidR="00F55583" w:rsidRDefault="00F55583" w:rsidP="00F55583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/>
                            <w:sz w:val="16"/>
                            <w:szCs w:val="16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236" w:type="dxa"/>
                      </w:tcPr>
                      <w:p w14:paraId="11ED66A4" w14:textId="77777777" w:rsidR="00F55583" w:rsidRPr="00994A3E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31277497" w14:textId="77777777" w:rsidTr="00F55583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shd w:val="clear" w:color="auto" w:fill="FFFFFF" w:themeFill="background1"/>
                      </w:tcPr>
                      <w:p w14:paraId="70839B04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FFFFFF" w:themeFill="background1"/>
                      </w:tcPr>
                      <w:p w14:paraId="03DEDBC6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auto"/>
                      </w:tcPr>
                      <w:p w14:paraId="17A1DD06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auto"/>
                      </w:tcPr>
                      <w:p w14:paraId="37A8FB75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14:paraId="68C38DE5" w14:textId="77777777" w:rsidR="00F55583" w:rsidRPr="00994A3E" w:rsidRDefault="00407A65" w:rsidP="00F55583">
                        <w:pPr>
                          <w:jc w:val="center"/>
                          <w:rPr>
                            <w:rFonts w:eastAsia="Times New Roman" w:cs="Arial"/>
                            <w:b/>
                            <w:sz w:val="12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12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</w:tbl>
                <w:p w14:paraId="51B09BFF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</w:p>
              </w:tc>
            </w:tr>
            <w:tr w:rsidR="00F55583" w:rsidRPr="00AB04C4" w14:paraId="61D2A625" w14:textId="77777777" w:rsidTr="00F55583">
              <w:trPr>
                <w:trHeight w:val="73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D91AC9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961DDB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204129B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14A990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5DE7246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F55583" w:rsidRPr="00AB04C4" w14:paraId="0C88AD31" w14:textId="77777777" w:rsidTr="00F55583">
              <w:trPr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93CC00E" w14:textId="77777777" w:rsidR="00F55583" w:rsidRPr="0001343D" w:rsidRDefault="00F55583" w:rsidP="00F55583">
                  <w:pPr>
                    <w:rPr>
                      <w:sz w:val="18"/>
                      <w:szCs w:val="18"/>
                    </w:rPr>
                  </w:pPr>
                  <w:r w:rsidRPr="0001343D">
                    <w:rPr>
                      <w:sz w:val="18"/>
                      <w:szCs w:val="18"/>
                    </w:rPr>
                    <w:t>das Komma</w:t>
                  </w:r>
                </w:p>
                <w:p w14:paraId="5AA0BCBD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  <w:r w:rsidRPr="0001343D">
                    <w:rPr>
                      <w:i/>
                      <w:iCs/>
                      <w:sz w:val="14"/>
                      <w:szCs w:val="14"/>
                    </w:rPr>
                    <w:t xml:space="preserve">(die Kommas)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84"/>
                    <w:gridCol w:w="284"/>
                    <w:gridCol w:w="284"/>
                    <w:gridCol w:w="284"/>
                    <w:gridCol w:w="284"/>
                  </w:tblGrid>
                  <w:tr w:rsidR="00F55583" w14:paraId="11684E8F" w14:textId="77777777" w:rsidTr="00F55583">
                    <w:trPr>
                      <w:trHeight w:val="1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3758ED3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2FF531A2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0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C7DECCA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E</w:t>
                        </w: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5F1F287" w14:textId="77777777" w:rsidR="00F55583" w:rsidRPr="00994A3E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DF1E350" w14:textId="77777777" w:rsidR="00F55583" w:rsidRPr="001D4868" w:rsidRDefault="00F55583" w:rsidP="00F55583">
                        <w:pPr>
                          <w:rPr>
                            <w:sz w:val="10"/>
                            <w:szCs w:val="10"/>
                          </w:rPr>
                        </w:pPr>
                        <w:r w:rsidRPr="001D4868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3AA255D" w14:textId="77777777" w:rsidR="00F55583" w:rsidRPr="00994A3E" w:rsidRDefault="00F55583" w:rsidP="00F55583">
                        <w:pPr>
                          <w:rPr>
                            <w:bCs/>
                            <w:sz w:val="16"/>
                            <w:szCs w:val="16"/>
                          </w:rPr>
                        </w:pPr>
                        <w:r w:rsidRPr="00994A3E">
                          <w:rPr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c>
                  </w:tr>
                  <w:tr w:rsidR="00F55583" w14:paraId="5FDE0A13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99A7B65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  <w:r w:rsidRPr="00053FEE">
                          <w:rPr>
                            <w:bCs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67CBB6A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5A2EB6A9" w14:textId="77777777" w:rsidR="00F55583" w:rsidRPr="00C57D91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4D22537A" w14:textId="77777777" w:rsidR="00F55583" w:rsidRPr="001D4868" w:rsidRDefault="00F55583" w:rsidP="00F5558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1D4868">
                          <w:rPr>
                            <w:b/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38E9403E" w14:textId="77777777" w:rsidR="00F55583" w:rsidRPr="001D4868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D4868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67526AF4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F55583" w14:paraId="781AA952" w14:textId="77777777" w:rsidTr="00F55583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4356945" w14:textId="77777777" w:rsidR="00F55583" w:rsidRPr="00053FEE" w:rsidRDefault="00F55583" w:rsidP="00F55583">
                        <w:pPr>
                          <w:jc w:val="center"/>
                          <w:rPr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0146B42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5A63B218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3DB42AF2" w14:textId="77777777" w:rsidR="00F55583" w:rsidRPr="001D4868" w:rsidRDefault="00F55583" w:rsidP="00F55583">
                        <w:pPr>
                          <w:spacing w:before="4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1D4868">
                          <w:rPr>
                            <w:b/>
                            <w:sz w:val="16"/>
                            <w:szCs w:val="16"/>
                          </w:rPr>
                          <w:sym w:font="Symbol" w:char="F0DD"/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43E052CA" w14:textId="77777777" w:rsidR="00F55583" w:rsidRPr="00994A3E" w:rsidRDefault="00F55583" w:rsidP="00F55583">
                        <w:pPr>
                          <w:spacing w:before="40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0FD4F729" w14:textId="77777777" w:rsidR="00F55583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31DEAF4B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6F79781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37BFFBD" w14:textId="77777777" w:rsidR="00F55583" w:rsidRPr="00E74EAB" w:rsidRDefault="00F55583" w:rsidP="00F55583">
                  <w:pPr>
                    <w:rPr>
                      <w:sz w:val="18"/>
                      <w:szCs w:val="18"/>
                    </w:rPr>
                  </w:pPr>
                  <w:r w:rsidRPr="00E74EAB">
                    <w:rPr>
                      <w:sz w:val="18"/>
                      <w:szCs w:val="18"/>
                    </w:rPr>
                    <w:t xml:space="preserve">der Übertrag </w:t>
                  </w:r>
                </w:p>
                <w:p w14:paraId="670EC143" w14:textId="77777777" w:rsidR="00F55583" w:rsidRPr="00141B2A" w:rsidRDefault="00F55583" w:rsidP="00F55583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E74EAB">
                    <w:rPr>
                      <w:i/>
                      <w:iCs/>
                      <w:sz w:val="14"/>
                      <w:szCs w:val="14"/>
                    </w:rPr>
                    <w:t>(die Überträge)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19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  <w:gridCol w:w="397"/>
                    <w:gridCol w:w="397"/>
                  </w:tblGrid>
                  <w:tr w:rsidR="00F55583" w14:paraId="738E665A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C190BBF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7E46126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F6FC292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D885E16" w14:textId="77777777" w:rsidR="00F55583" w:rsidRPr="00F62246" w:rsidRDefault="00F55583" w:rsidP="00F555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  <w:tr w:rsidR="00F55583" w14:paraId="1EE441A6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8F98E58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8D6A55A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D92504D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11F7550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F55583" w14:paraId="0EAD5AA7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5B75100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4AB42B8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92B5EE4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FE426B3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F55583" w14:paraId="1F515AC3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B7B5FEF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371C0E32" w14:textId="77777777" w:rsidR="00F55583" w:rsidRPr="00383860" w:rsidRDefault="00F55583" w:rsidP="00F55583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83860">
                          <w:rPr>
                            <w:b/>
                            <w:bCs/>
                            <w:sz w:val="16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BFBFBF" w:themeFill="background1" w:themeFillShade="BF"/>
                        <w:vAlign w:val="bottom"/>
                      </w:tcPr>
                      <w:p w14:paraId="4A595ABF" w14:textId="77777777" w:rsidR="00F55583" w:rsidRPr="006E0E36" w:rsidRDefault="00F55583" w:rsidP="00F55583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E0A18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60FB2F45" w14:textId="77777777" w:rsidR="00F55583" w:rsidRPr="006E0E36" w:rsidRDefault="00F55583" w:rsidP="00F55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F55583" w14:paraId="5AFEC91F" w14:textId="77777777" w:rsidTr="00F55583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F13A583" w14:textId="77777777" w:rsidR="00F55583" w:rsidRPr="006E0E36" w:rsidRDefault="00F55583" w:rsidP="00F5558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FC14EAE" w14:textId="77777777" w:rsidR="00F55583" w:rsidRPr="000E0A18" w:rsidRDefault="00F55583" w:rsidP="00F55583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5F45CFA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A9FAEB8" w14:textId="77777777" w:rsidR="00F55583" w:rsidRPr="000E0A18" w:rsidRDefault="00F55583" w:rsidP="00F5558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</w:tbl>
                <w:p w14:paraId="7B7682E6" w14:textId="77777777" w:rsidR="00F55583" w:rsidRPr="00141B2A" w:rsidRDefault="00F55583" w:rsidP="00F55583">
                  <w:pPr>
                    <w:rPr>
                      <w:color w:val="0D0D0D" w:themeColor="text1" w:themeTint="F2"/>
                    </w:rPr>
                  </w:pPr>
                </w:p>
              </w:tc>
            </w:tr>
            <w:tr w:rsidR="00F55583" w:rsidRPr="00AB04C4" w14:paraId="2AD760FD" w14:textId="77777777" w:rsidTr="00F55583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68D92F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B60DC9B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DFBFBF4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FD8AB9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7BF8ED6" w14:textId="77777777" w:rsidR="00F55583" w:rsidRPr="00AB04C4" w:rsidRDefault="00F55583" w:rsidP="00F55583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F55583" w:rsidRPr="00AB04C4" w14:paraId="013A16D5" w14:textId="77777777" w:rsidTr="00F55583">
              <w:trPr>
                <w:trHeight w:val="486"/>
              </w:trPr>
              <w:tc>
                <w:tcPr>
                  <w:tcW w:w="39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B09B0F" w14:textId="77777777" w:rsidR="00F55583" w:rsidRPr="001D4868" w:rsidRDefault="00F55583" w:rsidP="00F55583">
                  <w:pPr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</w:pPr>
                  <w:r w:rsidRPr="001D4868"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  <w:t>… untereinander schreiben …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9395D6C" w14:textId="77777777" w:rsidR="00F55583" w:rsidRPr="00141B2A" w:rsidRDefault="00F55583" w:rsidP="00F55583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38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C1E34F" w14:textId="77777777" w:rsidR="00F55583" w:rsidRPr="00AB04C4" w:rsidRDefault="00F55583" w:rsidP="00F55583">
                  <w:pPr>
                    <w:rPr>
                      <w:color w:val="C00000"/>
                    </w:rPr>
                  </w:pPr>
                  <w:r w:rsidRPr="001D4868">
                    <w:rPr>
                      <w:color w:val="0D0D0D" w:themeColor="text1" w:themeTint="F2"/>
                    </w:rPr>
                    <w:t xml:space="preserve">… genauso wie beim Addieren von … </w:t>
                  </w:r>
                </w:p>
              </w:tc>
            </w:tr>
          </w:tbl>
          <w:p w14:paraId="2C8AA7A5" w14:textId="77777777" w:rsidR="00F55583" w:rsidRPr="00AB04C4" w:rsidRDefault="00F55583" w:rsidP="00F55583">
            <w:pPr>
              <w:jc w:val="center"/>
              <w:rPr>
                <w:b/>
                <w:color w:val="C00000"/>
              </w:rPr>
            </w:pPr>
          </w:p>
        </w:tc>
      </w:tr>
      <w:tr w:rsidR="00F55583" w14:paraId="47A4EE59" w14:textId="77777777" w:rsidTr="00F55583">
        <w:trPr>
          <w:trHeight w:val="43"/>
        </w:trPr>
        <w:tc>
          <w:tcPr>
            <w:tcW w:w="685" w:type="dxa"/>
          </w:tcPr>
          <w:p w14:paraId="7A77FF94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6894BD42" w14:textId="77777777" w:rsidR="00F55583" w:rsidRPr="001D4868" w:rsidRDefault="00F55583" w:rsidP="00F55583">
            <w:pPr>
              <w:pStyle w:val="berschrift2"/>
              <w:rPr>
                <w:sz w:val="16"/>
              </w:rPr>
            </w:pPr>
          </w:p>
        </w:tc>
        <w:tc>
          <w:tcPr>
            <w:tcW w:w="8120" w:type="dxa"/>
            <w:gridSpan w:val="24"/>
          </w:tcPr>
          <w:p w14:paraId="2D2D8DC8" w14:textId="77777777" w:rsidR="00F55583" w:rsidRPr="001D4868" w:rsidRDefault="00F55583" w:rsidP="00F55583">
            <w:pPr>
              <w:rPr>
                <w:color w:val="0D0D0D" w:themeColor="text1" w:themeTint="F2"/>
                <w:sz w:val="16"/>
              </w:rPr>
            </w:pPr>
          </w:p>
        </w:tc>
      </w:tr>
      <w:tr w:rsidR="00F55583" w14:paraId="5901C574" w14:textId="77777777" w:rsidTr="00F55583">
        <w:trPr>
          <w:trHeight w:val="43"/>
        </w:trPr>
        <w:tc>
          <w:tcPr>
            <w:tcW w:w="685" w:type="dxa"/>
          </w:tcPr>
          <w:p w14:paraId="1D58AB1E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6DA96F1E" w14:textId="77777777" w:rsidR="00F55583" w:rsidRPr="001D4868" w:rsidRDefault="00F55583" w:rsidP="00F55583">
            <w:pPr>
              <w:pStyle w:val="berschrift2"/>
              <w:rPr>
                <w:sz w:val="16"/>
              </w:rPr>
            </w:pPr>
          </w:p>
          <w:p w14:paraId="1818CE35" w14:textId="77777777" w:rsidR="00F55583" w:rsidRPr="00503E42" w:rsidRDefault="00F55583" w:rsidP="00F55583">
            <w:pPr>
              <w:pStyle w:val="berschrift2"/>
            </w:pPr>
            <w:r w:rsidRPr="00503E42">
              <w:t>b)</w:t>
            </w:r>
          </w:p>
        </w:tc>
        <w:tc>
          <w:tcPr>
            <w:tcW w:w="8120" w:type="dxa"/>
            <w:gridSpan w:val="24"/>
          </w:tcPr>
          <w:p w14:paraId="0AAB87EC" w14:textId="77777777" w:rsidR="00F55583" w:rsidRPr="001D4868" w:rsidRDefault="00F55583" w:rsidP="00F55583">
            <w:pPr>
              <w:rPr>
                <w:color w:val="0D0D0D" w:themeColor="text1" w:themeTint="F2"/>
                <w:sz w:val="16"/>
              </w:rPr>
            </w:pPr>
          </w:p>
          <w:p w14:paraId="718A12D7" w14:textId="77777777" w:rsidR="00F55583" w:rsidRPr="00141B2A" w:rsidRDefault="00F55583" w:rsidP="00F55583">
            <w:pPr>
              <w:spacing w:after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addierst du zwei Dezimalzahlen? Erkläre.</w:t>
            </w:r>
          </w:p>
        </w:tc>
      </w:tr>
      <w:tr w:rsidR="00F55583" w14:paraId="73015FE4" w14:textId="77777777" w:rsidTr="00F55583">
        <w:trPr>
          <w:trHeight w:val="43"/>
        </w:trPr>
        <w:tc>
          <w:tcPr>
            <w:tcW w:w="685" w:type="dxa"/>
          </w:tcPr>
          <w:p w14:paraId="3400DD04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202BAF2F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24"/>
          </w:tcPr>
          <w:p w14:paraId="46EC518D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</w:tc>
      </w:tr>
      <w:tr w:rsidR="00F55583" w14:paraId="3B236A6E" w14:textId="77777777" w:rsidTr="00F55583">
        <w:trPr>
          <w:trHeight w:val="43"/>
        </w:trPr>
        <w:tc>
          <w:tcPr>
            <w:tcW w:w="685" w:type="dxa"/>
          </w:tcPr>
          <w:p w14:paraId="16C8AD95" w14:textId="77777777" w:rsidR="00F55583" w:rsidRPr="00503E42" w:rsidRDefault="00F55583" w:rsidP="00F55583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2BB7FB6E" w14:textId="77777777" w:rsidR="00F55583" w:rsidRPr="00503E42" w:rsidRDefault="00F55583" w:rsidP="00F55583">
            <w:pPr>
              <w:pStyle w:val="berschrift2"/>
            </w:pPr>
          </w:p>
        </w:tc>
        <w:tc>
          <w:tcPr>
            <w:tcW w:w="8120" w:type="dxa"/>
            <w:gridSpan w:val="24"/>
          </w:tcPr>
          <w:p w14:paraId="4C357DAE" w14:textId="77777777" w:rsidR="00F55583" w:rsidRPr="00141B2A" w:rsidRDefault="00F55583" w:rsidP="00F55583">
            <w:pPr>
              <w:rPr>
                <w:color w:val="0D0D0D" w:themeColor="text1" w:themeTint="F2"/>
              </w:rPr>
            </w:pPr>
          </w:p>
        </w:tc>
      </w:tr>
    </w:tbl>
    <w:p w14:paraId="58B6DF37" w14:textId="77777777" w:rsidR="00F55583" w:rsidRDefault="00F55583" w:rsidP="00F55583">
      <w:pPr>
        <w:rPr>
          <w:sz w:val="8"/>
        </w:rPr>
      </w:pPr>
    </w:p>
    <w:p w14:paraId="7A9E3857" w14:textId="77777777" w:rsidR="00F55583" w:rsidRDefault="00F55583" w:rsidP="00F55583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2"/>
        <w:gridCol w:w="505"/>
        <w:gridCol w:w="506"/>
        <w:gridCol w:w="505"/>
        <w:gridCol w:w="506"/>
        <w:gridCol w:w="506"/>
        <w:gridCol w:w="505"/>
        <w:gridCol w:w="506"/>
        <w:gridCol w:w="506"/>
        <w:gridCol w:w="505"/>
        <w:gridCol w:w="506"/>
        <w:gridCol w:w="505"/>
        <w:gridCol w:w="506"/>
        <w:gridCol w:w="506"/>
        <w:gridCol w:w="505"/>
        <w:gridCol w:w="506"/>
        <w:gridCol w:w="506"/>
      </w:tblGrid>
      <w:tr w:rsidR="00F55583" w14:paraId="46C14197" w14:textId="77777777" w:rsidTr="00F55583">
        <w:trPr>
          <w:trHeight w:val="459"/>
        </w:trPr>
        <w:tc>
          <w:tcPr>
            <w:tcW w:w="685" w:type="dxa"/>
            <w:shd w:val="clear" w:color="auto" w:fill="D9D9D9" w:themeFill="background1" w:themeFillShade="D9"/>
            <w:hideMark/>
          </w:tcPr>
          <w:p w14:paraId="22E44902" w14:textId="77777777" w:rsidR="00F55583" w:rsidRPr="00B37EED" w:rsidRDefault="00F55583" w:rsidP="00F55583">
            <w:pPr>
              <w:pStyle w:val="berschrift2"/>
              <w:rPr>
                <w:color w:val="0D0D0D" w:themeColor="text1" w:themeTint="F2"/>
                <w:sz w:val="28"/>
              </w:rPr>
            </w:pPr>
            <w:r>
              <w:rPr>
                <w:color w:val="000000"/>
                <w:szCs w:val="21"/>
              </w:rPr>
              <w:lastRenderedPageBreak/>
              <w:t>11</w:t>
            </w:r>
          </w:p>
        </w:tc>
        <w:tc>
          <w:tcPr>
            <w:tcW w:w="8392" w:type="dxa"/>
            <w:gridSpan w:val="17"/>
            <w:shd w:val="clear" w:color="auto" w:fill="D9D9D9" w:themeFill="background1" w:themeFillShade="D9"/>
          </w:tcPr>
          <w:p w14:paraId="2AD19EAE" w14:textId="77777777" w:rsidR="00F55583" w:rsidRPr="0074417A" w:rsidRDefault="00F55583" w:rsidP="00F55583">
            <w:pPr>
              <w:pStyle w:val="berschrift1"/>
              <w:spacing w:after="120"/>
              <w:rPr>
                <w:color w:val="0D0D0D" w:themeColor="text1" w:themeTint="F2"/>
                <w:szCs w:val="28"/>
              </w:rPr>
            </w:pPr>
            <w:r>
              <w:rPr>
                <w:sz w:val="21"/>
                <w:szCs w:val="21"/>
              </w:rPr>
              <w:t xml:space="preserve">Lösungsbeispiel zur </w:t>
            </w:r>
            <w:r w:rsidRPr="0089074A">
              <w:rPr>
                <w:sz w:val="21"/>
                <w:szCs w:val="21"/>
              </w:rPr>
              <w:t>Aufgabe 1</w:t>
            </w:r>
            <w:r>
              <w:rPr>
                <w:sz w:val="21"/>
                <w:szCs w:val="21"/>
              </w:rPr>
              <w:t>1</w:t>
            </w:r>
            <w:r w:rsidRPr="0089074A">
              <w:rPr>
                <w:sz w:val="21"/>
                <w:szCs w:val="21"/>
              </w:rPr>
              <w:t>b).</w:t>
            </w:r>
          </w:p>
        </w:tc>
      </w:tr>
      <w:tr w:rsidR="00F55583" w14:paraId="444F5269" w14:textId="77777777" w:rsidTr="00F55583">
        <w:trPr>
          <w:trHeight w:val="319"/>
        </w:trPr>
        <w:tc>
          <w:tcPr>
            <w:tcW w:w="685" w:type="dxa"/>
            <w:shd w:val="clear" w:color="auto" w:fill="D9D9D9" w:themeFill="background1" w:themeFillShade="D9"/>
          </w:tcPr>
          <w:p w14:paraId="7EFE2986" w14:textId="77777777" w:rsidR="00F55583" w:rsidRPr="00BA6C4A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778BFA8E" w14:textId="77777777" w:rsidR="00F55583" w:rsidRPr="007234DB" w:rsidRDefault="00F55583" w:rsidP="00F55583">
            <w:pPr>
              <w:pStyle w:val="berschrift2"/>
            </w:pPr>
          </w:p>
        </w:tc>
        <w:tc>
          <w:tcPr>
            <w:tcW w:w="8090" w:type="dxa"/>
            <w:gridSpan w:val="16"/>
          </w:tcPr>
          <w:p w14:paraId="5018039C" w14:textId="77777777" w:rsidR="00F55583" w:rsidRPr="00BA6C4A" w:rsidRDefault="00F55583" w:rsidP="00F55583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</w:p>
        </w:tc>
      </w:tr>
      <w:tr w:rsidR="00F55583" w14:paraId="584BA813" w14:textId="77777777" w:rsidTr="00F55583">
        <w:trPr>
          <w:trHeight w:val="319"/>
        </w:trPr>
        <w:tc>
          <w:tcPr>
            <w:tcW w:w="685" w:type="dxa"/>
            <w:shd w:val="clear" w:color="auto" w:fill="D9D9D9" w:themeFill="background1" w:themeFillShade="D9"/>
          </w:tcPr>
          <w:p w14:paraId="32195EB6" w14:textId="77777777" w:rsidR="00F55583" w:rsidRPr="00BA6C4A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12533A6C" w14:textId="77777777" w:rsidR="00F55583" w:rsidRPr="007234DB" w:rsidRDefault="00F55583" w:rsidP="00F55583">
            <w:pPr>
              <w:pStyle w:val="berschrift2"/>
              <w:rPr>
                <w:color w:val="0D0D0D" w:themeColor="text1" w:themeTint="F2"/>
              </w:rPr>
            </w:pPr>
            <w:r w:rsidRPr="007234DB">
              <w:t>a)</w:t>
            </w:r>
          </w:p>
        </w:tc>
        <w:tc>
          <w:tcPr>
            <w:tcW w:w="8090" w:type="dxa"/>
            <w:gridSpan w:val="16"/>
          </w:tcPr>
          <w:p w14:paraId="1DF4ED98" w14:textId="77777777" w:rsidR="00F55583" w:rsidRPr="00BA6C4A" w:rsidRDefault="00F55583" w:rsidP="00F55583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 w:rsidRPr="00BA6C4A">
              <w:rPr>
                <w:color w:val="0D0D0D" w:themeColor="text1" w:themeTint="F2"/>
              </w:rPr>
              <w:t>Berechne die Aufgaben mit den Dezimalzahlen.</w:t>
            </w:r>
          </w:p>
        </w:tc>
      </w:tr>
      <w:tr w:rsidR="00F55583" w14:paraId="046663E8" w14:textId="77777777" w:rsidTr="00F55583">
        <w:trPr>
          <w:trHeight w:val="428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697BC228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 w:val="restart"/>
          </w:tcPr>
          <w:p w14:paraId="4BD46FE4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</w:tcPr>
          <w:p w14:paraId="2FD5653B" w14:textId="77777777" w:rsidR="00F55583" w:rsidRDefault="00F55583" w:rsidP="00F55583">
            <w:pPr>
              <w:spacing w:before="40"/>
              <w:rPr>
                <w:b/>
              </w:rPr>
            </w:pPr>
            <w:r>
              <w:rPr>
                <w:color w:val="0D0D0D" w:themeColor="text1" w:themeTint="F2"/>
              </w:rPr>
              <w:t>b1)</w:t>
            </w:r>
          </w:p>
        </w:tc>
        <w:tc>
          <w:tcPr>
            <w:tcW w:w="3034" w:type="dxa"/>
            <w:gridSpan w:val="6"/>
          </w:tcPr>
          <w:p w14:paraId="28995563" w14:textId="77777777" w:rsidR="00F55583" w:rsidRDefault="00F55583" w:rsidP="00F55583">
            <w:pPr>
              <w:spacing w:before="40"/>
              <w:rPr>
                <w:b/>
              </w:rPr>
            </w:pPr>
            <w:r>
              <w:rPr>
                <w:color w:val="0D0D0D" w:themeColor="text1" w:themeTint="F2"/>
              </w:rPr>
              <w:t xml:space="preserve">256,64 – 132,31 </w:t>
            </w:r>
          </w:p>
        </w:tc>
        <w:tc>
          <w:tcPr>
            <w:tcW w:w="506" w:type="dxa"/>
            <w:tcBorders>
              <w:left w:val="nil"/>
            </w:tcBorders>
          </w:tcPr>
          <w:p w14:paraId="1D6D7F59" w14:textId="77777777" w:rsidR="00F55583" w:rsidRDefault="00F55583" w:rsidP="00F55583">
            <w:pPr>
              <w:spacing w:before="40"/>
              <w:rPr>
                <w:b/>
              </w:rPr>
            </w:pPr>
          </w:p>
        </w:tc>
        <w:tc>
          <w:tcPr>
            <w:tcW w:w="505" w:type="dxa"/>
          </w:tcPr>
          <w:p w14:paraId="0CBB3EA5" w14:textId="77777777" w:rsidR="00F55583" w:rsidRDefault="00F55583" w:rsidP="00F55583">
            <w:pPr>
              <w:spacing w:before="40"/>
              <w:rPr>
                <w:b/>
              </w:rPr>
            </w:pPr>
          </w:p>
        </w:tc>
        <w:tc>
          <w:tcPr>
            <w:tcW w:w="506" w:type="dxa"/>
          </w:tcPr>
          <w:p w14:paraId="065EF418" w14:textId="77777777" w:rsidR="00F55583" w:rsidRDefault="00F55583" w:rsidP="00F55583">
            <w:pPr>
              <w:spacing w:before="40"/>
              <w:rPr>
                <w:b/>
              </w:rPr>
            </w:pPr>
            <w:r>
              <w:rPr>
                <w:color w:val="0D0D0D" w:themeColor="text1" w:themeTint="F2"/>
              </w:rPr>
              <w:t>b2)</w:t>
            </w:r>
          </w:p>
        </w:tc>
        <w:tc>
          <w:tcPr>
            <w:tcW w:w="3034" w:type="dxa"/>
            <w:gridSpan w:val="6"/>
          </w:tcPr>
          <w:p w14:paraId="03C70062" w14:textId="77777777" w:rsidR="00F55583" w:rsidRDefault="00F55583" w:rsidP="00F55583">
            <w:pPr>
              <w:spacing w:before="40"/>
              <w:rPr>
                <w:b/>
              </w:rPr>
            </w:pPr>
            <w:r>
              <w:rPr>
                <w:color w:val="0D0D0D" w:themeColor="text1" w:themeTint="F2"/>
              </w:rPr>
              <w:t>395,25 – 27,98</w:t>
            </w:r>
          </w:p>
        </w:tc>
      </w:tr>
      <w:tr w:rsidR="00F55583" w14:paraId="67269C5F" w14:textId="77777777" w:rsidTr="00F55583">
        <w:trPr>
          <w:trHeight w:val="18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7136683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</w:tcPr>
          <w:p w14:paraId="6E50A85F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</w:tcPr>
          <w:p w14:paraId="27583D39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7F317F28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tcBorders>
              <w:bottom w:val="single" w:sz="6" w:space="0" w:color="BFBFBF"/>
            </w:tcBorders>
          </w:tcPr>
          <w:p w14:paraId="28E81E5D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6BE1A0F0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49E7F825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tcBorders>
              <w:bottom w:val="single" w:sz="6" w:space="0" w:color="BFBFBF"/>
            </w:tcBorders>
          </w:tcPr>
          <w:p w14:paraId="63277F14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7D4301B9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left w:val="nil"/>
            </w:tcBorders>
          </w:tcPr>
          <w:p w14:paraId="0EA5FFC9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</w:tcPr>
          <w:p w14:paraId="115272F3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</w:tcPr>
          <w:p w14:paraId="23109F35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tcBorders>
              <w:bottom w:val="single" w:sz="6" w:space="0" w:color="BFBFBF"/>
            </w:tcBorders>
          </w:tcPr>
          <w:p w14:paraId="4FB8804E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741F182F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67EFB9D5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tcBorders>
              <w:bottom w:val="single" w:sz="6" w:space="0" w:color="BFBFBF"/>
            </w:tcBorders>
          </w:tcPr>
          <w:p w14:paraId="72B91CD5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42940C44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6" w:space="0" w:color="BFBFBF"/>
            </w:tcBorders>
          </w:tcPr>
          <w:p w14:paraId="44A77454" w14:textId="77777777" w:rsidR="00F55583" w:rsidRPr="000C7A93" w:rsidRDefault="00F55583" w:rsidP="00F55583">
            <w:pPr>
              <w:spacing w:before="40"/>
              <w:rPr>
                <w:sz w:val="12"/>
              </w:rPr>
            </w:pPr>
          </w:p>
        </w:tc>
      </w:tr>
      <w:tr w:rsidR="00F55583" w14:paraId="3D4B7311" w14:textId="77777777" w:rsidTr="00F55583">
        <w:trPr>
          <w:trHeight w:val="4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F49CAE4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</w:tcPr>
          <w:p w14:paraId="5CF9799F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tcBorders>
              <w:right w:val="single" w:sz="6" w:space="0" w:color="BFBFBF"/>
            </w:tcBorders>
            <w:vAlign w:val="center"/>
          </w:tcPr>
          <w:p w14:paraId="69BBBF12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29E0E79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H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49E183D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Z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014C5A9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E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7EFB4A4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1F1E606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z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81243FA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h</w:t>
            </w:r>
          </w:p>
        </w:tc>
        <w:tc>
          <w:tcPr>
            <w:tcW w:w="506" w:type="dxa"/>
            <w:tcBorders>
              <w:left w:val="single" w:sz="6" w:space="0" w:color="BFBFBF"/>
            </w:tcBorders>
          </w:tcPr>
          <w:p w14:paraId="4FC6B8D1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</w:tcPr>
          <w:p w14:paraId="15AD1274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right w:val="single" w:sz="6" w:space="0" w:color="BFBFBF"/>
            </w:tcBorders>
            <w:vAlign w:val="center"/>
          </w:tcPr>
          <w:p w14:paraId="2BA9AE87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7994856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H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E78D62C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Z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CBD220A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E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ECF9B1F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D7EC4A9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z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34B5D6A" w14:textId="77777777" w:rsidR="00F55583" w:rsidRPr="000C7A93" w:rsidRDefault="00F55583" w:rsidP="00F55583">
            <w:pPr>
              <w:spacing w:before="40"/>
              <w:jc w:val="center"/>
              <w:rPr>
                <w:b/>
                <w:szCs w:val="21"/>
              </w:rPr>
            </w:pPr>
            <w:r w:rsidRPr="000C7A93">
              <w:rPr>
                <w:b/>
                <w:szCs w:val="21"/>
              </w:rPr>
              <w:t>h</w:t>
            </w:r>
          </w:p>
        </w:tc>
      </w:tr>
      <w:tr w:rsidR="00F55583" w14:paraId="66A49CC9" w14:textId="77777777" w:rsidTr="00F55583">
        <w:trPr>
          <w:trHeight w:val="4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28A1890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</w:tcPr>
          <w:p w14:paraId="56DD076E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tcBorders>
              <w:right w:val="single" w:sz="6" w:space="0" w:color="BFBFBF"/>
            </w:tcBorders>
            <w:vAlign w:val="center"/>
          </w:tcPr>
          <w:p w14:paraId="7872ECDC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BF5B552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2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C39FF4D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5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8041831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6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00210D3C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,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0F056CD3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6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E2C8CB4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4</w:t>
            </w:r>
          </w:p>
        </w:tc>
        <w:tc>
          <w:tcPr>
            <w:tcW w:w="506" w:type="dxa"/>
            <w:tcBorders>
              <w:left w:val="single" w:sz="6" w:space="0" w:color="BFBFBF"/>
            </w:tcBorders>
          </w:tcPr>
          <w:p w14:paraId="6E1ECA7B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</w:tcPr>
          <w:p w14:paraId="2E4AD515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right w:val="single" w:sz="6" w:space="0" w:color="BFBFBF"/>
            </w:tcBorders>
            <w:vAlign w:val="center"/>
          </w:tcPr>
          <w:p w14:paraId="07DD5EF9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2912FDA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3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6E59D48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9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1CF99E3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5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44F854A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,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19B929F9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2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F8BF0DF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  <w:vertAlign w:val="superscript"/>
              </w:rPr>
            </w:pPr>
            <w:r>
              <w:rPr>
                <w:szCs w:val="21"/>
              </w:rPr>
              <w:t xml:space="preserve">  </w:t>
            </w:r>
            <w:r w:rsidRPr="000C7A93">
              <w:rPr>
                <w:szCs w:val="21"/>
              </w:rPr>
              <w:t>5</w:t>
            </w:r>
            <w:r>
              <w:rPr>
                <w:szCs w:val="21"/>
              </w:rPr>
              <w:t xml:space="preserve"> </w:t>
            </w:r>
            <w:r w:rsidRPr="00655AF4">
              <w:rPr>
                <w:rFonts w:ascii="Comic Sans MS" w:hAnsi="Comic Sans MS"/>
                <w:color w:val="548DD4" w:themeColor="text2" w:themeTint="99"/>
                <w:sz w:val="20"/>
                <w:szCs w:val="20"/>
                <w:vertAlign w:val="superscript"/>
              </w:rPr>
              <w:t>10</w:t>
            </w:r>
          </w:p>
        </w:tc>
      </w:tr>
      <w:tr w:rsidR="00F55583" w14:paraId="142936C5" w14:textId="77777777" w:rsidTr="00F55583">
        <w:trPr>
          <w:trHeight w:val="4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41FBBF0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</w:tcPr>
          <w:p w14:paraId="6079B5C2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tcBorders>
              <w:right w:val="single" w:sz="6" w:space="0" w:color="BFBFBF"/>
            </w:tcBorders>
            <w:vAlign w:val="center"/>
          </w:tcPr>
          <w:p w14:paraId="383ECFEF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-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CBBD259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1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C8187F6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3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0049A3DD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2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420114E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,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7D44A3C4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3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D4B9AE7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1</w:t>
            </w:r>
          </w:p>
        </w:tc>
        <w:tc>
          <w:tcPr>
            <w:tcW w:w="506" w:type="dxa"/>
            <w:tcBorders>
              <w:left w:val="single" w:sz="6" w:space="0" w:color="BFBFBF"/>
            </w:tcBorders>
          </w:tcPr>
          <w:p w14:paraId="68825DC4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</w:tcPr>
          <w:p w14:paraId="6C541DD7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right w:val="single" w:sz="6" w:space="0" w:color="BFBFBF"/>
            </w:tcBorders>
            <w:vAlign w:val="center"/>
          </w:tcPr>
          <w:p w14:paraId="7209A1AF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-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768CBC05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1015F8FD" w14:textId="1D5EAD92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2</w:t>
            </w:r>
            <w:r w:rsidR="00655AF4">
              <w:rPr>
                <w:szCs w:val="21"/>
              </w:rPr>
              <w:t xml:space="preserve"> </w:t>
            </w:r>
            <w:r w:rsidRPr="00C5041F">
              <w:rPr>
                <w:rFonts w:ascii="Comic Sans MS" w:hAnsi="Comic Sans MS"/>
                <w:color w:val="365F91" w:themeColor="accent1" w:themeShade="BF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35FDCE6A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7</w:t>
            </w:r>
            <w:r>
              <w:rPr>
                <w:szCs w:val="21"/>
              </w:rPr>
              <w:t xml:space="preserve"> </w:t>
            </w:r>
            <w:r w:rsidRPr="00C5041F">
              <w:rPr>
                <w:rFonts w:ascii="Comic Sans MS" w:hAnsi="Comic Sans MS"/>
                <w:color w:val="365F91" w:themeColor="accent1" w:themeShade="BF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4E47D71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,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CAD3616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9</w:t>
            </w:r>
            <w:r w:rsidRPr="00655AF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55AF4">
              <w:rPr>
                <w:rFonts w:ascii="Comic Sans MS" w:hAnsi="Comic Sans MS"/>
                <w:color w:val="365F91" w:themeColor="accent1" w:themeShade="BF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0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0C00C243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  <w:r w:rsidRPr="000C7A93">
              <w:rPr>
                <w:szCs w:val="21"/>
              </w:rPr>
              <w:t>8</w:t>
            </w:r>
          </w:p>
        </w:tc>
      </w:tr>
      <w:tr w:rsidR="00F55583" w14:paraId="39A1FD62" w14:textId="77777777" w:rsidTr="00F55583">
        <w:trPr>
          <w:trHeight w:val="427"/>
        </w:trPr>
        <w:tc>
          <w:tcPr>
            <w:tcW w:w="685" w:type="dxa"/>
            <w:shd w:val="clear" w:color="auto" w:fill="D9D9D9" w:themeFill="background1" w:themeFillShade="D9"/>
          </w:tcPr>
          <w:p w14:paraId="0C26E069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4A7BE280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tcBorders>
              <w:right w:val="single" w:sz="6" w:space="0" w:color="BFBFBF"/>
            </w:tcBorders>
            <w:vAlign w:val="center"/>
          </w:tcPr>
          <w:p w14:paraId="0DAD37D9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9443029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1</w:t>
            </w:r>
          </w:p>
        </w:tc>
        <w:tc>
          <w:tcPr>
            <w:tcW w:w="505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7F874CD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2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71A5C97E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4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002FCBA2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,</w:t>
            </w:r>
          </w:p>
        </w:tc>
        <w:tc>
          <w:tcPr>
            <w:tcW w:w="505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4A3A5D9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3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51E3ED0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3</w:t>
            </w:r>
          </w:p>
        </w:tc>
        <w:tc>
          <w:tcPr>
            <w:tcW w:w="506" w:type="dxa"/>
            <w:tcBorders>
              <w:left w:val="single" w:sz="6" w:space="0" w:color="BFBFBF"/>
            </w:tcBorders>
          </w:tcPr>
          <w:p w14:paraId="045C96A5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</w:tcPr>
          <w:p w14:paraId="6F0BECB0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6" w:type="dxa"/>
            <w:tcBorders>
              <w:right w:val="single" w:sz="6" w:space="0" w:color="BFBFBF"/>
            </w:tcBorders>
            <w:vAlign w:val="center"/>
          </w:tcPr>
          <w:p w14:paraId="37841758" w14:textId="77777777" w:rsidR="00F55583" w:rsidRPr="000C7A93" w:rsidRDefault="00F55583" w:rsidP="00F55583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505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1806B1A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3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1699A003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6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1E9C4538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7</w:t>
            </w:r>
          </w:p>
        </w:tc>
        <w:tc>
          <w:tcPr>
            <w:tcW w:w="505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C183CAC" w14:textId="77777777" w:rsidR="00F55583" w:rsidRPr="00494B39" w:rsidRDefault="00F55583" w:rsidP="00C5041F">
            <w:pPr>
              <w:pStyle w:val="Handschrift"/>
              <w:jc w:val="center"/>
            </w:pP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78DC8FB0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2</w:t>
            </w:r>
          </w:p>
        </w:tc>
        <w:tc>
          <w:tcPr>
            <w:tcW w:w="506" w:type="dxa"/>
            <w:tcBorders>
              <w:top w:val="single" w:sz="8" w:space="0" w:color="595959" w:themeColor="text1" w:themeTint="A6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08140DC" w14:textId="77777777" w:rsidR="00F55583" w:rsidRPr="00494B39" w:rsidRDefault="00F55583" w:rsidP="00C5041F">
            <w:pPr>
              <w:pStyle w:val="Handschrift"/>
              <w:jc w:val="center"/>
            </w:pPr>
            <w:r w:rsidRPr="00494B39">
              <w:t>7</w:t>
            </w:r>
          </w:p>
        </w:tc>
      </w:tr>
      <w:tr w:rsidR="00F55583" w14:paraId="39C56F88" w14:textId="77777777" w:rsidTr="00F55583">
        <w:trPr>
          <w:trHeight w:val="47"/>
        </w:trPr>
        <w:tc>
          <w:tcPr>
            <w:tcW w:w="685" w:type="dxa"/>
            <w:shd w:val="clear" w:color="auto" w:fill="D9D9D9" w:themeFill="background1" w:themeFillShade="D9"/>
          </w:tcPr>
          <w:p w14:paraId="16825AB1" w14:textId="77777777" w:rsidR="00F55583" w:rsidRPr="00B37EED" w:rsidRDefault="00F55583" w:rsidP="00F55583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21DDF3B9" w14:textId="77777777" w:rsidR="00F55583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90" w:type="dxa"/>
            <w:gridSpan w:val="16"/>
          </w:tcPr>
          <w:p w14:paraId="5ADBB541" w14:textId="77777777" w:rsidR="00F55583" w:rsidRDefault="00F55583" w:rsidP="00F55583">
            <w:pPr>
              <w:spacing w:before="40"/>
              <w:rPr>
                <w:b/>
              </w:rPr>
            </w:pPr>
          </w:p>
        </w:tc>
      </w:tr>
      <w:tr w:rsidR="00F55583" w14:paraId="73E487A7" w14:textId="77777777" w:rsidTr="00F55583">
        <w:trPr>
          <w:trHeight w:val="716"/>
        </w:trPr>
        <w:tc>
          <w:tcPr>
            <w:tcW w:w="685" w:type="dxa"/>
            <w:shd w:val="clear" w:color="auto" w:fill="D9D9D9" w:themeFill="background1" w:themeFillShade="D9"/>
          </w:tcPr>
          <w:p w14:paraId="665483FA" w14:textId="77777777" w:rsidR="00F55583" w:rsidRDefault="00F55583" w:rsidP="00F55583"/>
        </w:tc>
        <w:tc>
          <w:tcPr>
            <w:tcW w:w="302" w:type="dxa"/>
          </w:tcPr>
          <w:p w14:paraId="53580A46" w14:textId="77777777" w:rsidR="00F55583" w:rsidRPr="00AB04C4" w:rsidRDefault="00F55583" w:rsidP="00F55583">
            <w:pPr>
              <w:pStyle w:val="berschrift2"/>
              <w:rPr>
                <w:color w:val="C00000"/>
              </w:rPr>
            </w:pPr>
          </w:p>
        </w:tc>
        <w:tc>
          <w:tcPr>
            <w:tcW w:w="8090" w:type="dxa"/>
            <w:gridSpan w:val="16"/>
          </w:tcPr>
          <w:p w14:paraId="738F1451" w14:textId="77777777" w:rsidR="00F55583" w:rsidRPr="00871969" w:rsidRDefault="00F55583" w:rsidP="00F55583">
            <w:pPr>
              <w:pStyle w:val="berschrift2"/>
              <w:rPr>
                <w:b w:val="0"/>
                <w:color w:val="000000" w:themeColor="text1"/>
              </w:rPr>
            </w:pPr>
            <w:r w:rsidRPr="00035697">
              <w:rPr>
                <w:b w:val="0"/>
                <w:color w:val="000000"/>
              </w:rPr>
              <w:t xml:space="preserve">Das Beispiel zu Aufgabe </w:t>
            </w:r>
            <w:r>
              <w:t>11</w:t>
            </w:r>
            <w:r w:rsidRPr="00035697">
              <w:t>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530B4F0D" w14:textId="77777777" w:rsidR="00F55583" w:rsidRPr="00325865" w:rsidRDefault="00F55583" w:rsidP="00F55583">
            <w:pPr>
              <w:rPr>
                <w:color w:val="C00000"/>
                <w:sz w:val="18"/>
                <w:szCs w:val="18"/>
              </w:rPr>
            </w:pPr>
          </w:p>
        </w:tc>
      </w:tr>
      <w:tr w:rsidR="00F55583" w14:paraId="0F9B12E5" w14:textId="77777777" w:rsidTr="00F55583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2134FB05" w14:textId="77777777" w:rsidR="00F55583" w:rsidRPr="00871969" w:rsidRDefault="00F55583" w:rsidP="00F55583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302" w:type="dxa"/>
          </w:tcPr>
          <w:p w14:paraId="088EB148" w14:textId="77777777" w:rsidR="00F55583" w:rsidRPr="00871969" w:rsidRDefault="00F55583" w:rsidP="00F55583">
            <w:pPr>
              <w:pStyle w:val="berschrift2"/>
            </w:pPr>
            <w:r w:rsidRPr="00871969">
              <w:t>b)</w:t>
            </w:r>
          </w:p>
        </w:tc>
        <w:tc>
          <w:tcPr>
            <w:tcW w:w="8090" w:type="dxa"/>
            <w:gridSpan w:val="16"/>
          </w:tcPr>
          <w:p w14:paraId="6533CF0D" w14:textId="77777777" w:rsidR="00F55583" w:rsidRPr="00E46C10" w:rsidRDefault="00F55583" w:rsidP="00F55583">
            <w:pPr>
              <w:spacing w:after="120"/>
              <w:rPr>
                <w:color w:val="0D0D0D" w:themeColor="text1" w:themeTint="F2"/>
                <w:sz w:val="8"/>
                <w:szCs w:val="6"/>
              </w:rPr>
            </w:pPr>
            <w:r>
              <w:rPr>
                <w:color w:val="0D0D0D" w:themeColor="text1" w:themeTint="F2"/>
              </w:rPr>
              <w:t>Wie subtrahierst du zwei Dezimalzahlen? Erkläre.</w:t>
            </w:r>
          </w:p>
        </w:tc>
      </w:tr>
      <w:tr w:rsidR="00F55583" w14:paraId="5AD23495" w14:textId="77777777" w:rsidTr="00F55583">
        <w:tc>
          <w:tcPr>
            <w:tcW w:w="685" w:type="dxa"/>
            <w:shd w:val="clear" w:color="auto" w:fill="D9D9D9" w:themeFill="background1" w:themeFillShade="D9"/>
          </w:tcPr>
          <w:p w14:paraId="4B30A79E" w14:textId="77777777" w:rsidR="00F55583" w:rsidRDefault="00F55583" w:rsidP="00F55583"/>
        </w:tc>
        <w:tc>
          <w:tcPr>
            <w:tcW w:w="302" w:type="dxa"/>
          </w:tcPr>
          <w:p w14:paraId="249B3CBB" w14:textId="77777777" w:rsidR="00F55583" w:rsidRPr="00E46C10" w:rsidRDefault="00F55583" w:rsidP="00F55583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90" w:type="dxa"/>
            <w:gridSpan w:val="16"/>
          </w:tcPr>
          <w:p w14:paraId="72758DB9" w14:textId="77777777" w:rsidR="00F55583" w:rsidRPr="00655AF4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den Minuenden und den Summanden stellenweise </w:t>
            </w:r>
            <w:r w:rsidRPr="00655AF4">
              <w:rPr>
                <w:rFonts w:ascii="Comic Sans MS" w:hAnsi="Comic Sans MS"/>
                <w:color w:val="0070C0"/>
                <w:sz w:val="20"/>
                <w:u w:val="single"/>
              </w:rPr>
              <w:t>untereinander</w:t>
            </w: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 (</w:t>
            </w:r>
            <w:r w:rsidRPr="00655AF4">
              <w:rPr>
                <w:rFonts w:ascii="Comic Sans MS" w:hAnsi="Comic Sans MS"/>
                <w:color w:val="0070C0"/>
                <w:sz w:val="20"/>
              </w:rPr>
              <w:sym w:font="Wingdings" w:char="F0F4"/>
            </w:r>
            <w:r w:rsidRPr="00655AF4">
              <w:rPr>
                <w:rFonts w:ascii="Comic Sans MS" w:hAnsi="Comic Sans MS"/>
                <w:color w:val="0070C0"/>
                <w:sz w:val="20"/>
              </w:rPr>
              <w:t>):</w:t>
            </w:r>
          </w:p>
          <w:p w14:paraId="22CAF077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>Ich schreibe die Zehntelstellen (z) untereinander.</w:t>
            </w:r>
          </w:p>
          <w:p w14:paraId="5E77BB41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die Hundertstellstellen (h) untereinander. </w:t>
            </w:r>
          </w:p>
          <w:p w14:paraId="32578508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die Kommas untereinander, </w:t>
            </w:r>
          </w:p>
          <w:p w14:paraId="62974445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die Einer (E) untereinander. </w:t>
            </w:r>
          </w:p>
          <w:p w14:paraId="6022E607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die Zehner (Z) untereinander. </w:t>
            </w:r>
          </w:p>
          <w:p w14:paraId="35DF8804" w14:textId="77777777" w:rsidR="00F55583" w:rsidRPr="00655AF4" w:rsidRDefault="00F55583" w:rsidP="001B7956">
            <w:pPr>
              <w:pStyle w:val="Listenabsatz"/>
              <w:numPr>
                <w:ilvl w:val="1"/>
                <w:numId w:val="27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schreibe die Hunderter (H) untereinander. </w:t>
            </w:r>
          </w:p>
          <w:p w14:paraId="5B71C364" w14:textId="77777777" w:rsidR="00F55583" w:rsidRPr="00655AF4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subtrahiere die einzelnen Stellen </w:t>
            </w:r>
            <w:r w:rsidRPr="00655AF4">
              <w:rPr>
                <w:rFonts w:ascii="Comic Sans MS" w:hAnsi="Comic Sans MS"/>
                <w:color w:val="0070C0"/>
                <w:sz w:val="20"/>
                <w:u w:val="single"/>
              </w:rPr>
              <w:t>von rechts nach links (</w:t>
            </w:r>
            <w:r w:rsidRPr="00655AF4">
              <w:rPr>
                <w:rFonts w:ascii="Comic Sans MS" w:hAnsi="Comic Sans MS"/>
                <w:color w:val="0070C0"/>
                <w:sz w:val="20"/>
              </w:rPr>
              <w:sym w:font="Symbol" w:char="F0AC"/>
            </w: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): </w:t>
            </w:r>
          </w:p>
          <w:p w14:paraId="3661A72C" w14:textId="77777777" w:rsidR="00F55583" w:rsidRPr="00655AF4" w:rsidRDefault="00F55583" w:rsidP="001B7956">
            <w:pPr>
              <w:pStyle w:val="Listenabsatz"/>
              <w:numPr>
                <w:ilvl w:val="1"/>
                <w:numId w:val="28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subtrahiere zuerst die Hundertstel (h). </w:t>
            </w:r>
          </w:p>
          <w:p w14:paraId="5B5726A3" w14:textId="77777777" w:rsidR="00F55583" w:rsidRPr="00655AF4" w:rsidRDefault="00F55583" w:rsidP="001B7956">
            <w:pPr>
              <w:pStyle w:val="Listenabsatz"/>
              <w:numPr>
                <w:ilvl w:val="1"/>
                <w:numId w:val="28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subtrahiere dann die Zehntel (z). </w:t>
            </w:r>
          </w:p>
          <w:p w14:paraId="39722B62" w14:textId="77777777" w:rsidR="00F55583" w:rsidRPr="00655AF4" w:rsidRDefault="00F55583" w:rsidP="001B7956">
            <w:pPr>
              <w:pStyle w:val="Listenabsatz"/>
              <w:numPr>
                <w:ilvl w:val="1"/>
                <w:numId w:val="28"/>
              </w:numPr>
              <w:overflowPunct/>
              <w:autoSpaceDE/>
              <w:autoSpaceDN/>
              <w:adjustRightInd/>
              <w:spacing w:before="120"/>
              <w:ind w:left="1001" w:hanging="284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>Ich rechne nach dem Komma weiter: Ich subtrahiere dann die Einer (E).  …</w:t>
            </w:r>
          </w:p>
          <w:p w14:paraId="6BF72537" w14:textId="77777777" w:rsidR="00F55583" w:rsidRPr="00655AF4" w:rsidRDefault="00F55583" w:rsidP="00F55583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weiß: Ich muss auf die Überträge achten: </w:t>
            </w:r>
          </w:p>
          <w:p w14:paraId="035BAE4A" w14:textId="77777777" w:rsidR="00F55583" w:rsidRPr="00655AF4" w:rsidRDefault="00F55583" w:rsidP="001B7956">
            <w:pPr>
              <w:pStyle w:val="Listenabsatz"/>
              <w:numPr>
                <w:ilvl w:val="1"/>
                <w:numId w:val="29"/>
              </w:numPr>
              <w:overflowPunct/>
              <w:autoSpaceDE/>
              <w:autoSpaceDN/>
              <w:adjustRightInd/>
              <w:spacing w:before="120"/>
              <w:ind w:left="1143" w:hanging="426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Es gibt keine Überträge in der Aufgabe b1). </w:t>
            </w:r>
          </w:p>
          <w:p w14:paraId="6F39F15F" w14:textId="77777777" w:rsidR="00F55583" w:rsidRPr="00655AF4" w:rsidRDefault="00F55583" w:rsidP="001B7956">
            <w:pPr>
              <w:pStyle w:val="Listenabsatz"/>
              <w:numPr>
                <w:ilvl w:val="1"/>
                <w:numId w:val="29"/>
              </w:numPr>
              <w:overflowPunct/>
              <w:autoSpaceDE/>
              <w:autoSpaceDN/>
              <w:adjustRightInd/>
              <w:spacing w:before="120"/>
              <w:ind w:left="1143" w:hanging="426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Es gibt Überträge in der Aufgabe b2). </w:t>
            </w:r>
          </w:p>
          <w:p w14:paraId="1CEDB4F6" w14:textId="77777777" w:rsidR="00F55583" w:rsidRPr="00655AF4" w:rsidRDefault="00F55583" w:rsidP="001B7956">
            <w:pPr>
              <w:pStyle w:val="Listenabsatz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0070C0"/>
                <w:sz w:val="20"/>
              </w:rPr>
            </w:pPr>
            <w:r w:rsidRPr="00655AF4">
              <w:rPr>
                <w:rFonts w:ascii="Comic Sans MS" w:hAnsi="Comic Sans MS"/>
                <w:color w:val="0070C0"/>
                <w:sz w:val="20"/>
              </w:rPr>
              <w:t xml:space="preserve">Ich weiß: Ich addiere Dezimalzahlen wie natürliche Zahlen. </w:t>
            </w:r>
            <w:r w:rsidRPr="00655AF4">
              <w:rPr>
                <w:rFonts w:ascii="Comic Sans MS" w:hAnsi="Comic Sans MS"/>
                <w:color w:val="0070C0"/>
                <w:sz w:val="20"/>
              </w:rPr>
              <w:br/>
              <w:t xml:space="preserve">Ich muss aber auf die Stellen achten. Ich muss auch auf das Komma achten. </w:t>
            </w:r>
          </w:p>
          <w:p w14:paraId="66440720" w14:textId="77777777" w:rsidR="00F55583" w:rsidRPr="006E6312" w:rsidRDefault="00F55583" w:rsidP="00950A4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 w:line="360" w:lineRule="auto"/>
              <w:ind w:left="357"/>
              <w:contextualSpacing/>
              <w:textAlignment w:val="auto"/>
              <w:rPr>
                <w:rFonts w:ascii="Komika Text" w:hAnsi="Komika Text"/>
                <w:color w:val="365F91" w:themeColor="accent1" w:themeShade="BF"/>
              </w:rPr>
            </w:pPr>
          </w:p>
        </w:tc>
      </w:tr>
    </w:tbl>
    <w:p w14:paraId="4D382FCA" w14:textId="77777777" w:rsidR="00F55583" w:rsidRDefault="00F55583" w:rsidP="00F55583"/>
    <w:p w14:paraId="7F8E354A" w14:textId="2A54C8A5" w:rsidR="00950A4D" w:rsidRDefault="00950A4D">
      <w:pPr>
        <w:overflowPunct/>
        <w:autoSpaceDE/>
        <w:autoSpaceDN/>
        <w:adjustRightInd/>
        <w:jc w:val="left"/>
        <w:textAlignment w:val="auto"/>
        <w:rPr>
          <w:sz w:val="8"/>
        </w:rPr>
      </w:pPr>
      <w:r>
        <w:rPr>
          <w:sz w:val="8"/>
        </w:rPr>
        <w:br w:type="page"/>
      </w:r>
    </w:p>
    <w:p w14:paraId="1D524529" w14:textId="77777777" w:rsidR="00950A4D" w:rsidRDefault="00950A4D" w:rsidP="00950A4D"/>
    <w:p w14:paraId="783409BC" w14:textId="77777777" w:rsidR="00950A4D" w:rsidRDefault="00950A4D" w:rsidP="00950A4D"/>
    <w:p w14:paraId="7F667B50" w14:textId="77777777" w:rsidR="00950A4D" w:rsidRDefault="00950A4D" w:rsidP="00950A4D"/>
    <w:p w14:paraId="19959C62" w14:textId="77777777" w:rsidR="00950A4D" w:rsidRDefault="00950A4D" w:rsidP="00950A4D"/>
    <w:p w14:paraId="1B9D19DF" w14:textId="77777777" w:rsidR="00950A4D" w:rsidRDefault="00950A4D" w:rsidP="00950A4D">
      <w:pPr>
        <w:pStyle w:val="Titel-Baustein"/>
      </w:pPr>
      <w:r>
        <w:t xml:space="preserve">Mathematik am Sprachanfang – </w:t>
      </w:r>
      <w:r>
        <w:br/>
        <w:t xml:space="preserve">Zahlen und Operationen </w:t>
      </w:r>
    </w:p>
    <w:p w14:paraId="74F63150" w14:textId="5ABCF72C" w:rsidR="00950A4D" w:rsidRDefault="00950A4D" w:rsidP="00950A4D"/>
    <w:p w14:paraId="1E632BB4" w14:textId="77777777" w:rsidR="00950A4D" w:rsidRDefault="00950A4D" w:rsidP="00950A4D"/>
    <w:p w14:paraId="23CEB7D6" w14:textId="77777777" w:rsidR="00950A4D" w:rsidRPr="005C231E" w:rsidRDefault="00950A4D" w:rsidP="00950A4D">
      <w:pPr>
        <w:pStyle w:val="berschrift1"/>
      </w:pPr>
      <w:bookmarkStart w:id="3" w:name="_Baustein_D:_Multiplikation"/>
      <w:bookmarkEnd w:id="3"/>
      <w:r w:rsidRPr="00F67684">
        <w:t xml:space="preserve">Baustein </w:t>
      </w:r>
      <w:r>
        <w:t>D</w:t>
      </w:r>
      <w:r w:rsidRPr="00F67684">
        <w:t xml:space="preserve">: </w:t>
      </w:r>
      <w:r>
        <w:t xml:space="preserve">Multiplikation und Division </w:t>
      </w:r>
      <w:r w:rsidRPr="005C231E">
        <w:t>verstehen</w:t>
      </w:r>
      <w:r>
        <w:br/>
      </w:r>
    </w:p>
    <w:p w14:paraId="4C6F4443" w14:textId="77777777" w:rsidR="00950A4D" w:rsidRDefault="00950A4D" w:rsidP="00950A4D"/>
    <w:p w14:paraId="4B769DBD" w14:textId="77777777" w:rsidR="00950A4D" w:rsidRDefault="00950A4D" w:rsidP="00950A4D"/>
    <w:p w14:paraId="208E3101" w14:textId="695E3056" w:rsidR="00950A4D" w:rsidRDefault="00BF6F9E" w:rsidP="00BF6F9E">
      <w:pPr>
        <w:jc w:val="center"/>
      </w:pPr>
      <w:r w:rsidRPr="00BF6F9E">
        <w:rPr>
          <w:noProof/>
        </w:rPr>
        <w:drawing>
          <wp:inline distT="0" distB="0" distL="0" distR="0" wp14:anchorId="5D7140DC" wp14:editId="220FDBB0">
            <wp:extent cx="2927964" cy="1172800"/>
            <wp:effectExtent l="101600" t="368300" r="107950" b="364490"/>
            <wp:docPr id="8293" name="Grafik 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2940021" cy="117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C8EF" w14:textId="77777777" w:rsidR="00950A4D" w:rsidRDefault="00950A4D" w:rsidP="00950A4D"/>
    <w:p w14:paraId="74FB3CEE" w14:textId="77777777" w:rsidR="00950A4D" w:rsidRDefault="00950A4D" w:rsidP="00950A4D"/>
    <w:p w14:paraId="469952D3" w14:textId="77777777" w:rsidR="003834EC" w:rsidRDefault="003834EC" w:rsidP="003834EC"/>
    <w:p w14:paraId="030B52E8" w14:textId="77777777" w:rsidR="003834EC" w:rsidRDefault="003834EC" w:rsidP="003834EC"/>
    <w:p w14:paraId="6478311F" w14:textId="77777777" w:rsidR="003834EC" w:rsidRDefault="003834EC" w:rsidP="003834EC"/>
    <w:p w14:paraId="72015DDC" w14:textId="77777777" w:rsidR="003834EC" w:rsidRDefault="003834EC" w:rsidP="003834EC"/>
    <w:p w14:paraId="7135F406" w14:textId="79563A31" w:rsidR="00BF6F9E" w:rsidRDefault="00BF6F9E" w:rsidP="00950A4D"/>
    <w:p w14:paraId="7C036534" w14:textId="294E8263" w:rsidR="00BF6F9E" w:rsidRDefault="00BF6F9E" w:rsidP="00950A4D"/>
    <w:p w14:paraId="43ECEB9A" w14:textId="77777777" w:rsidR="00BF6F9E" w:rsidRDefault="00BF6F9E" w:rsidP="00950A4D"/>
    <w:p w14:paraId="408DE8CC" w14:textId="77777777" w:rsidR="00BF6F9E" w:rsidRDefault="00BF6F9E" w:rsidP="00950A4D"/>
    <w:p w14:paraId="19F4BCC9" w14:textId="77777777" w:rsidR="00950A4D" w:rsidRDefault="00950A4D" w:rsidP="00950A4D"/>
    <w:p w14:paraId="5CFB25E9" w14:textId="77777777" w:rsidR="00950A4D" w:rsidRDefault="00950A4D" w:rsidP="00950A4D"/>
    <w:p w14:paraId="29EA5302" w14:textId="77777777" w:rsidR="00950A4D" w:rsidRDefault="00950A4D" w:rsidP="00950A4D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50A4D" w:rsidRPr="004F0161" w14:paraId="1A3096EA" w14:textId="77777777" w:rsidTr="00BF6F9E">
        <w:trPr>
          <w:trHeight w:val="622"/>
        </w:trPr>
        <w:tc>
          <w:tcPr>
            <w:tcW w:w="1961" w:type="dxa"/>
          </w:tcPr>
          <w:p w14:paraId="1D7F34C4" w14:textId="77777777" w:rsidR="00950A4D" w:rsidRPr="004F0161" w:rsidRDefault="00950A4D" w:rsidP="00BF6F9E">
            <w:pPr>
              <w:jc w:val="left"/>
              <w:rPr>
                <w:sz w:val="16"/>
              </w:rPr>
            </w:pPr>
            <w:r w:rsidRPr="004F0161">
              <w:rPr>
                <w:noProof/>
                <w:sz w:val="16"/>
              </w:rPr>
              <w:drawing>
                <wp:inline distT="0" distB="0" distL="0" distR="0" wp14:anchorId="11C5DDA4" wp14:editId="6ED48CC1">
                  <wp:extent cx="1040130" cy="365125"/>
                  <wp:effectExtent l="0" t="0" r="1270" b="3175"/>
                  <wp:docPr id="798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34181028" w14:textId="77777777" w:rsidR="00950A4D" w:rsidRPr="004F0161" w:rsidRDefault="00950A4D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950A4D" w:rsidRPr="004F0161" w14:paraId="1682BE37" w14:textId="77777777" w:rsidTr="00BF6F9E">
        <w:trPr>
          <w:trHeight w:val="336"/>
        </w:trPr>
        <w:tc>
          <w:tcPr>
            <w:tcW w:w="1961" w:type="dxa"/>
          </w:tcPr>
          <w:p w14:paraId="551A5451" w14:textId="77777777" w:rsidR="00950A4D" w:rsidRPr="004F0161" w:rsidRDefault="00950A4D" w:rsidP="00BF6F9E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Zitierbar als</w:t>
            </w:r>
          </w:p>
        </w:tc>
        <w:tc>
          <w:tcPr>
            <w:tcW w:w="7325" w:type="dxa"/>
          </w:tcPr>
          <w:p w14:paraId="6E2181F0" w14:textId="77777777" w:rsidR="00950A4D" w:rsidRPr="004F0161" w:rsidRDefault="00950A4D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Sprütten, Frank &amp; Prediger, Susanne (2020): Mathematik am Sprachanfang – Zahlen und Operationen. Baustein </w:t>
            </w:r>
            <w:r>
              <w:rPr>
                <w:sz w:val="16"/>
              </w:rPr>
              <w:t>D: Multiplikation und Division verstehen</w:t>
            </w:r>
            <w:r w:rsidRPr="004F0161">
              <w:rPr>
                <w:sz w:val="16"/>
              </w:rPr>
              <w:t>. Open Educational Resources, zugänglich unter sima.dzlm.de/um</w:t>
            </w:r>
          </w:p>
        </w:tc>
      </w:tr>
      <w:tr w:rsidR="00950A4D" w:rsidRPr="004F0161" w14:paraId="591F2F6D" w14:textId="77777777" w:rsidTr="00BF6F9E">
        <w:tc>
          <w:tcPr>
            <w:tcW w:w="1961" w:type="dxa"/>
          </w:tcPr>
          <w:p w14:paraId="30C7F85B" w14:textId="77777777" w:rsidR="00950A4D" w:rsidRPr="004F0161" w:rsidRDefault="00950A4D" w:rsidP="00BF6F9E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Zielgruppe </w:t>
            </w:r>
          </w:p>
        </w:tc>
        <w:tc>
          <w:tcPr>
            <w:tcW w:w="7325" w:type="dxa"/>
          </w:tcPr>
          <w:p w14:paraId="028F93A1" w14:textId="77777777" w:rsidR="00950A4D" w:rsidRPr="004F0161" w:rsidRDefault="00950A4D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950A4D" w:rsidRPr="004F0161" w14:paraId="2EF9937F" w14:textId="77777777" w:rsidTr="00BF6F9E">
        <w:tc>
          <w:tcPr>
            <w:tcW w:w="1961" w:type="dxa"/>
          </w:tcPr>
          <w:p w14:paraId="1C6B3B53" w14:textId="77777777" w:rsidR="00950A4D" w:rsidRPr="004F0161" w:rsidRDefault="00950A4D" w:rsidP="00BF6F9E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Projektherkunft </w:t>
            </w:r>
          </w:p>
        </w:tc>
        <w:tc>
          <w:tcPr>
            <w:tcW w:w="7325" w:type="dxa"/>
          </w:tcPr>
          <w:p w14:paraId="58CF97A6" w14:textId="77777777" w:rsidR="00950A4D" w:rsidRPr="004F0161" w:rsidRDefault="00950A4D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</w:t>
            </w:r>
            <w:r>
              <w:rPr>
                <w:sz w:val="16"/>
              </w:rPr>
              <w:t>ü</w:t>
            </w:r>
            <w:r w:rsidRPr="004F0161">
              <w:rPr>
                <w:sz w:val="16"/>
              </w:rPr>
              <w:t xml:space="preserve">tten und mit tatkräftiger Hilfe von Emma </w:t>
            </w:r>
            <w:proofErr w:type="spellStart"/>
            <w:r w:rsidRPr="004F0161">
              <w:rPr>
                <w:sz w:val="16"/>
              </w:rPr>
              <w:t>Beke</w:t>
            </w:r>
            <w:proofErr w:type="spellEnd"/>
            <w:r w:rsidRPr="004F0161">
              <w:rPr>
                <w:sz w:val="16"/>
              </w:rPr>
              <w:t xml:space="preserve"> </w:t>
            </w:r>
            <w:proofErr w:type="spellStart"/>
            <w:r w:rsidRPr="004F0161">
              <w:rPr>
                <w:sz w:val="16"/>
              </w:rPr>
              <w:t>Bandmann</w:t>
            </w:r>
            <w:proofErr w:type="spellEnd"/>
            <w:r w:rsidRPr="004F0161">
              <w:rPr>
                <w:sz w:val="16"/>
              </w:rPr>
              <w:t xml:space="preserve">. </w:t>
            </w:r>
          </w:p>
        </w:tc>
      </w:tr>
      <w:tr w:rsidR="00950A4D" w:rsidRPr="004F0161" w14:paraId="1E8228DD" w14:textId="77777777" w:rsidTr="00BF6F9E">
        <w:tc>
          <w:tcPr>
            <w:tcW w:w="1961" w:type="dxa"/>
          </w:tcPr>
          <w:p w14:paraId="379C40F6" w14:textId="77777777" w:rsidR="00950A4D" w:rsidRPr="004F0161" w:rsidRDefault="00950A4D" w:rsidP="00BF6F9E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Bildrechte</w:t>
            </w:r>
          </w:p>
        </w:tc>
        <w:tc>
          <w:tcPr>
            <w:tcW w:w="7325" w:type="dxa"/>
          </w:tcPr>
          <w:p w14:paraId="0074DE56" w14:textId="79B97D8B" w:rsidR="00950A4D" w:rsidRPr="004F0161" w:rsidRDefault="003834EC" w:rsidP="00BF6F9E">
            <w:pPr>
              <w:pStyle w:val="Tabelle"/>
              <w:jc w:val="left"/>
              <w:rPr>
                <w:sz w:val="16"/>
              </w:rPr>
            </w:pPr>
            <w:r w:rsidRPr="00DA26B0">
              <w:rPr>
                <w:color w:val="000000"/>
                <w:sz w:val="16"/>
              </w:rPr>
              <w:t xml:space="preserve">Die Rechte für alle Bilder liegen bei den </w:t>
            </w:r>
            <w:r w:rsidRPr="004F0161">
              <w:rPr>
                <w:sz w:val="16"/>
              </w:rPr>
              <w:t>Autorinnen und Autoren.</w:t>
            </w:r>
            <w:r>
              <w:rPr>
                <w:sz w:val="16"/>
              </w:rPr>
              <w:t xml:space="preserve"> Die Kinderköpfe wurden von Andrea </w:t>
            </w:r>
            <w:proofErr w:type="spellStart"/>
            <w:r>
              <w:rPr>
                <w:sz w:val="16"/>
              </w:rPr>
              <w:t>Schink</w:t>
            </w:r>
            <w:proofErr w:type="spellEnd"/>
            <w:r>
              <w:rPr>
                <w:sz w:val="16"/>
              </w:rPr>
              <w:t xml:space="preserve"> gezeichnet, sie dürfen nicht für andere Zwecke verwendet werden.</w:t>
            </w:r>
          </w:p>
        </w:tc>
      </w:tr>
    </w:tbl>
    <w:p w14:paraId="2F4E7FD2" w14:textId="77777777" w:rsidR="00950A4D" w:rsidRDefault="00950A4D" w:rsidP="00950A4D"/>
    <w:tbl>
      <w:tblPr>
        <w:tblStyle w:val="Tabellenraster"/>
        <w:tblW w:w="500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147"/>
        <w:gridCol w:w="706"/>
        <w:gridCol w:w="422"/>
        <w:gridCol w:w="429"/>
        <w:gridCol w:w="423"/>
        <w:gridCol w:w="430"/>
        <w:gridCol w:w="49"/>
        <w:gridCol w:w="145"/>
        <w:gridCol w:w="292"/>
        <w:gridCol w:w="51"/>
        <w:gridCol w:w="167"/>
        <w:gridCol w:w="146"/>
        <w:gridCol w:w="29"/>
        <w:gridCol w:w="45"/>
        <w:gridCol w:w="298"/>
        <w:gridCol w:w="140"/>
        <w:gridCol w:w="202"/>
        <w:gridCol w:w="137"/>
        <w:gridCol w:w="141"/>
        <w:gridCol w:w="65"/>
        <w:gridCol w:w="77"/>
        <w:gridCol w:w="266"/>
        <w:gridCol w:w="30"/>
        <w:gridCol w:w="312"/>
        <w:gridCol w:w="127"/>
        <w:gridCol w:w="116"/>
        <w:gridCol w:w="100"/>
        <w:gridCol w:w="223"/>
        <w:gridCol w:w="119"/>
        <w:gridCol w:w="320"/>
        <w:gridCol w:w="23"/>
        <w:gridCol w:w="65"/>
        <w:gridCol w:w="421"/>
        <w:gridCol w:w="430"/>
        <w:gridCol w:w="851"/>
        <w:gridCol w:w="845"/>
        <w:gridCol w:w="7"/>
        <w:gridCol w:w="148"/>
      </w:tblGrid>
      <w:tr w:rsidR="00950A4D" w:rsidRPr="0025797F" w14:paraId="64CF8D5A" w14:textId="77777777" w:rsidTr="00512EA8">
        <w:tc>
          <w:tcPr>
            <w:tcW w:w="9081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A619C" w14:textId="77777777" w:rsidR="00950A4D" w:rsidRPr="0025797F" w:rsidRDefault="00950A4D" w:rsidP="00512EA8">
            <w:pPr>
              <w:pStyle w:val="berschrift1"/>
            </w:pPr>
            <w:r>
              <w:lastRenderedPageBreak/>
              <w:t>D</w:t>
            </w:r>
            <w:r w:rsidRPr="0025797F">
              <w:t>1</w:t>
            </w:r>
            <w:r>
              <w:t xml:space="preserve">    </w:t>
            </w:r>
            <w:r w:rsidRPr="0025797F">
              <w:t>Multiplikation (·) und Division (:) verstehen: Erarbeiten</w:t>
            </w:r>
          </w:p>
        </w:tc>
      </w:tr>
      <w:tr w:rsidR="00950A4D" w:rsidRPr="0025797F" w14:paraId="2F60DB1A" w14:textId="77777777" w:rsidTr="00512EA8">
        <w:tc>
          <w:tcPr>
            <w:tcW w:w="3398" w:type="dxa"/>
            <w:gridSpan w:val="1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096E98AE" w14:textId="77777777" w:rsidR="00950A4D" w:rsidRPr="0025797F" w:rsidRDefault="00950A4D" w:rsidP="00512EA8">
            <w:pPr>
              <w:pStyle w:val="berschrift2"/>
            </w:pPr>
          </w:p>
        </w:tc>
        <w:tc>
          <w:tcPr>
            <w:tcW w:w="5683" w:type="dxa"/>
            <w:gridSpan w:val="27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72E3FCA9" w14:textId="77777777" w:rsidR="00950A4D" w:rsidRPr="0025797F" w:rsidRDefault="00950A4D" w:rsidP="00512EA8">
            <w:pPr>
              <w:pStyle w:val="berschrift2"/>
            </w:pPr>
          </w:p>
        </w:tc>
      </w:tr>
      <w:tr w:rsidR="00950A4D" w:rsidRPr="009216C2" w14:paraId="113FBF51" w14:textId="77777777" w:rsidTr="00512EA8">
        <w:trPr>
          <w:trHeight w:val="373"/>
        </w:trPr>
        <w:tc>
          <w:tcPr>
            <w:tcW w:w="9081" w:type="dxa"/>
            <w:gridSpan w:val="39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  <w:vAlign w:val="center"/>
          </w:tcPr>
          <w:p w14:paraId="31C24A17" w14:textId="77777777" w:rsidR="00950A4D" w:rsidRDefault="00950A4D" w:rsidP="00512EA8">
            <w:pPr>
              <w:pStyle w:val="berschrift2"/>
            </w:pPr>
            <w:r>
              <w:t xml:space="preserve"> 1         Was bedeutet Multiplizieren und Dividieren?</w:t>
            </w:r>
          </w:p>
          <w:p w14:paraId="05A11F70" w14:textId="77777777" w:rsidR="00950A4D" w:rsidRPr="004F45C4" w:rsidRDefault="00950A4D" w:rsidP="00512EA8">
            <w:pPr>
              <w:pStyle w:val="berschrift2"/>
              <w:jc w:val="right"/>
            </w:pP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6B28C072" wp14:editId="156BCAD4">
                  <wp:extent cx="156462" cy="144000"/>
                  <wp:effectExtent l="0" t="0" r="0" b="0"/>
                  <wp:docPr id="7984" name="Grafik 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</w:tc>
      </w:tr>
      <w:tr w:rsidR="00950A4D" w:rsidRPr="009216C2" w14:paraId="52CAF4B9" w14:textId="77777777" w:rsidTr="00512EA8">
        <w:trPr>
          <w:trHeight w:val="175"/>
        </w:trPr>
        <w:tc>
          <w:tcPr>
            <w:tcW w:w="3398" w:type="dxa"/>
            <w:gridSpan w:val="1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559B3FAC" w14:textId="77777777" w:rsidR="00950A4D" w:rsidRPr="00374A42" w:rsidRDefault="00950A4D" w:rsidP="00512EA8">
            <w:pPr>
              <w:pStyle w:val="berschrift3"/>
              <w:rPr>
                <w:sz w:val="12"/>
              </w:rPr>
            </w:pPr>
          </w:p>
        </w:tc>
        <w:tc>
          <w:tcPr>
            <w:tcW w:w="2131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7AA2" w14:textId="77777777" w:rsidR="00950A4D" w:rsidRPr="00374A42" w:rsidRDefault="00950A4D" w:rsidP="00512EA8">
            <w:pPr>
              <w:rPr>
                <w:sz w:val="12"/>
              </w:rPr>
            </w:pPr>
          </w:p>
        </w:tc>
        <w:tc>
          <w:tcPr>
            <w:tcW w:w="3552" w:type="dxa"/>
            <w:gridSpan w:val="12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07FB67D4" w14:textId="77777777" w:rsidR="00950A4D" w:rsidRPr="00374A42" w:rsidRDefault="00950A4D" w:rsidP="00512EA8">
            <w:pPr>
              <w:pStyle w:val="berschrift3"/>
              <w:ind w:hanging="425"/>
              <w:rPr>
                <w:sz w:val="12"/>
              </w:rPr>
            </w:pPr>
          </w:p>
        </w:tc>
      </w:tr>
      <w:tr w:rsidR="00950A4D" w:rsidRPr="009216C2" w14:paraId="55482BB2" w14:textId="77777777" w:rsidTr="00512EA8">
        <w:trPr>
          <w:trHeight w:val="422"/>
        </w:trPr>
        <w:tc>
          <w:tcPr>
            <w:tcW w:w="4536" w:type="dxa"/>
            <w:gridSpan w:val="20"/>
            <w:tcBorders>
              <w:top w:val="nil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  <w:vAlign w:val="center"/>
          </w:tcPr>
          <w:p w14:paraId="4F1B4CB3" w14:textId="77777777" w:rsidR="00950A4D" w:rsidRPr="006D1506" w:rsidRDefault="00950A4D" w:rsidP="00512EA8">
            <w:pPr>
              <w:pStyle w:val="berschrift2"/>
            </w:pPr>
            <w:r>
              <w:rPr>
                <w:color w:val="0D0D0D" w:themeColor="text1" w:themeTint="F2"/>
              </w:rPr>
              <w:t xml:space="preserve">  Wir rechnen eine Multiplikation ·</w:t>
            </w:r>
          </w:p>
        </w:tc>
        <w:tc>
          <w:tcPr>
            <w:tcW w:w="4545" w:type="dxa"/>
            <w:gridSpan w:val="19"/>
            <w:tcBorders>
              <w:top w:val="nil"/>
              <w:left w:val="single" w:sz="8" w:space="0" w:color="7F7F7F" w:themeColor="text1" w:themeTint="80"/>
              <w:bottom w:val="nil"/>
              <w:right w:val="single" w:sz="8" w:space="0" w:color="7F7F7F" w:themeColor="text1" w:themeTint="80"/>
            </w:tcBorders>
            <w:vAlign w:val="center"/>
          </w:tcPr>
          <w:p w14:paraId="655A53A7" w14:textId="77777777" w:rsidR="00950A4D" w:rsidRPr="006D1506" w:rsidRDefault="00950A4D" w:rsidP="00512EA8">
            <w:pPr>
              <w:jc w:val="left"/>
              <w:rPr>
                <w:b/>
              </w:rPr>
            </w:pPr>
            <w:r>
              <w:rPr>
                <w:b/>
              </w:rPr>
              <w:t xml:space="preserve">   Wir rechnen eine </w:t>
            </w:r>
            <w:proofErr w:type="gramStart"/>
            <w:r>
              <w:rPr>
                <w:b/>
              </w:rPr>
              <w:t>Division :</w:t>
            </w:r>
            <w:proofErr w:type="gramEnd"/>
          </w:p>
        </w:tc>
      </w:tr>
      <w:tr w:rsidR="00950A4D" w:rsidRPr="009216C2" w14:paraId="2B7C2CB9" w14:textId="77777777" w:rsidTr="00512EA8">
        <w:trPr>
          <w:trHeight w:val="454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4CC1396F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53523" w14:textId="77777777" w:rsidR="00950A4D" w:rsidRPr="00E74F3F" w:rsidRDefault="00950A4D" w:rsidP="00512EA8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4313" w14:textId="77777777" w:rsidR="00950A4D" w:rsidRPr="00E74F3F" w:rsidRDefault="00950A4D" w:rsidP="00512EA8">
            <w:pPr>
              <w:jc w:val="center"/>
            </w:pPr>
            <w:r>
              <w:t>·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150F" w14:textId="77777777" w:rsidR="00950A4D" w:rsidRPr="003529A0" w:rsidRDefault="00950A4D" w:rsidP="00512EA8">
            <w:pPr>
              <w:jc w:val="center"/>
            </w:pPr>
            <w:r>
              <w:t>3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A9C2A" w14:textId="77777777" w:rsidR="00950A4D" w:rsidRPr="00E74F3F" w:rsidRDefault="00950A4D" w:rsidP="00512EA8">
            <w:pPr>
              <w:jc w:val="center"/>
            </w:pPr>
            <w:r>
              <w:t>=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5EE8B" w14:textId="77777777" w:rsidR="00950A4D" w:rsidRPr="00E74F3F" w:rsidRDefault="00950A4D" w:rsidP="00512EA8">
            <w:pPr>
              <w:jc w:val="center"/>
            </w:pPr>
            <w:r>
              <w:t>12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44BD2AEE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2824BD89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7F8C7" w14:textId="77777777" w:rsidR="00950A4D" w:rsidRPr="00E74F3F" w:rsidRDefault="00950A4D" w:rsidP="00512EA8">
            <w:pPr>
              <w:jc w:val="center"/>
            </w:pPr>
            <w:r>
              <w:t>12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FB320" w14:textId="77777777" w:rsidR="00950A4D" w:rsidRPr="00E74F3F" w:rsidRDefault="00950A4D" w:rsidP="00512EA8">
            <w:pPr>
              <w:jc w:val="center"/>
            </w:pPr>
            <w:r>
              <w:t>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79B61" w14:textId="77777777" w:rsidR="00950A4D" w:rsidRPr="003529A0" w:rsidRDefault="00950A4D" w:rsidP="00512EA8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0C063" w14:textId="77777777" w:rsidR="00950A4D" w:rsidRPr="00E74F3F" w:rsidRDefault="00950A4D" w:rsidP="00512EA8">
            <w:pPr>
              <w:jc w:val="center"/>
            </w:pPr>
            <w:r>
              <w:t>=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1823C" w14:textId="77777777" w:rsidR="00950A4D" w:rsidRPr="00E74F3F" w:rsidRDefault="00950A4D" w:rsidP="00512EA8">
            <w:pPr>
              <w:jc w:val="center"/>
            </w:pPr>
            <w:r>
              <w:t>4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1A0E23B2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7BE4E651" w14:textId="77777777" w:rsidTr="00512EA8">
        <w:trPr>
          <w:trHeight w:val="454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55CC6C81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B6CA7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>
              <w:rPr>
                <w:sz w:val="18"/>
              </w:rPr>
              <w:t>vier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09B4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>
              <w:rPr>
                <w:sz w:val="18"/>
              </w:rPr>
              <w:t>mal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F95C" w14:textId="77777777" w:rsidR="00950A4D" w:rsidRPr="003529A0" w:rsidRDefault="00950A4D" w:rsidP="00512EA8">
            <w:pPr>
              <w:jc w:val="center"/>
            </w:pPr>
            <w:r>
              <w:t>drei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F1664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(ist) gleich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AB73E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>
              <w:rPr>
                <w:sz w:val="18"/>
              </w:rPr>
              <w:t>zwölf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7DE4B936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4AA237D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50A3F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zwölf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6F63F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>
              <w:rPr>
                <w:sz w:val="18"/>
              </w:rPr>
              <w:t>durch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17CD2" w14:textId="77777777" w:rsidR="00950A4D" w:rsidRPr="003529A0" w:rsidRDefault="00950A4D" w:rsidP="00512EA8">
            <w:pPr>
              <w:jc w:val="center"/>
            </w:pPr>
            <w:r>
              <w:t>drei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E4507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 w:rsidRPr="00A46D34">
              <w:rPr>
                <w:sz w:val="18"/>
              </w:rPr>
              <w:t>(ist) gleich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4FD" w14:textId="77777777" w:rsidR="00950A4D" w:rsidRPr="00A46D34" w:rsidRDefault="00950A4D" w:rsidP="00512EA8">
            <w:pPr>
              <w:jc w:val="center"/>
              <w:rPr>
                <w:sz w:val="18"/>
              </w:rPr>
            </w:pPr>
            <w:r>
              <w:rPr>
                <w:sz w:val="18"/>
              </w:rPr>
              <w:t>vier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3EE5406A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29B69991" w14:textId="77777777" w:rsidTr="00512EA8">
        <w:trPr>
          <w:trHeight w:val="327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17649A0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5C7E7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295BB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6CBDF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818E8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04F86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6717C050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1539A7FD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E501A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3E251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E1457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F426A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3E388" w14:textId="77777777" w:rsidR="00950A4D" w:rsidRDefault="00950A4D" w:rsidP="00512EA8">
            <w:pPr>
              <w:jc w:val="center"/>
            </w:pPr>
            <w:r>
              <w:sym w:font="Symbol" w:char="F0DD"/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218C982C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62EA8F69" w14:textId="77777777" w:rsidTr="00512EA8">
        <w:trPr>
          <w:trHeight w:val="433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5D2E1CE3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7246A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erste </w:t>
            </w:r>
          </w:p>
          <w:p w14:paraId="0BDCE6E7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>
              <w:rPr>
                <w:sz w:val="16"/>
              </w:rPr>
              <w:t>Faktor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114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das </w:t>
            </w:r>
            <w:r>
              <w:rPr>
                <w:sz w:val="16"/>
              </w:rPr>
              <w:t>Mal</w:t>
            </w:r>
            <w:r w:rsidRPr="00612C15">
              <w:rPr>
                <w:sz w:val="16"/>
              </w:rPr>
              <w:t>-</w:t>
            </w:r>
          </w:p>
          <w:p w14:paraId="043758D9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proofErr w:type="spellStart"/>
            <w:r w:rsidRPr="00612C15">
              <w:rPr>
                <w:sz w:val="16"/>
              </w:rPr>
              <w:t>zeichen</w:t>
            </w:r>
            <w:proofErr w:type="spellEnd"/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8225F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zweite </w:t>
            </w:r>
          </w:p>
          <w:p w14:paraId="022B706E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>
              <w:rPr>
                <w:sz w:val="16"/>
              </w:rPr>
              <w:t>Faktor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4DE3D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>das Gleichheitszeichen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9F6F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das </w:t>
            </w:r>
            <w:r>
              <w:rPr>
                <w:sz w:val="16"/>
              </w:rPr>
              <w:br/>
              <w:t>Produkt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26472491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12528DD8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84FAB" w14:textId="77777777" w:rsidR="00950A4D" w:rsidRPr="00612C15" w:rsidRDefault="00950A4D" w:rsidP="00512EA8">
            <w:pPr>
              <w:jc w:val="center"/>
              <w:rPr>
                <w:sz w:val="16"/>
              </w:rPr>
            </w:pPr>
            <w:r w:rsidRPr="00612C15">
              <w:rPr>
                <w:sz w:val="16"/>
              </w:rPr>
              <w:t xml:space="preserve">der </w:t>
            </w:r>
          </w:p>
          <w:p w14:paraId="33B50F70" w14:textId="77777777" w:rsidR="00950A4D" w:rsidRPr="00612C15" w:rsidRDefault="00950A4D" w:rsidP="00512EA8">
            <w:pPr>
              <w:jc w:val="center"/>
            </w:pPr>
            <w:r>
              <w:rPr>
                <w:sz w:val="16"/>
              </w:rPr>
              <w:t>Dividend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1DFE" w14:textId="77777777" w:rsidR="00950A4D" w:rsidRPr="00612C15" w:rsidRDefault="00950A4D" w:rsidP="00512EA8">
            <w:pPr>
              <w:jc w:val="center"/>
            </w:pPr>
            <w:r>
              <w:rPr>
                <w:sz w:val="16"/>
              </w:rPr>
              <w:t>das Geteilt-Zeichen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17F1A" w14:textId="77777777" w:rsidR="00950A4D" w:rsidRPr="00612C15" w:rsidRDefault="00950A4D" w:rsidP="00512EA8">
            <w:pPr>
              <w:jc w:val="center"/>
            </w:pPr>
            <w:r>
              <w:rPr>
                <w:sz w:val="16"/>
              </w:rPr>
              <w:t xml:space="preserve">der </w:t>
            </w:r>
            <w:r>
              <w:rPr>
                <w:sz w:val="16"/>
              </w:rPr>
              <w:br/>
            </w:r>
            <w:proofErr w:type="spellStart"/>
            <w:r>
              <w:rPr>
                <w:sz w:val="16"/>
              </w:rPr>
              <w:t>Divisior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5DC83" w14:textId="77777777" w:rsidR="00950A4D" w:rsidRPr="00612C15" w:rsidRDefault="00950A4D" w:rsidP="00512EA8">
            <w:pPr>
              <w:jc w:val="center"/>
            </w:pPr>
            <w:r w:rsidRPr="00612C15">
              <w:rPr>
                <w:sz w:val="16"/>
              </w:rPr>
              <w:t>das Gleichheitszeichen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98627" w14:textId="77777777" w:rsidR="00950A4D" w:rsidRPr="00612C15" w:rsidRDefault="00950A4D" w:rsidP="00512EA8">
            <w:pPr>
              <w:jc w:val="center"/>
            </w:pPr>
            <w:r>
              <w:rPr>
                <w:sz w:val="16"/>
              </w:rPr>
              <w:t xml:space="preserve">der </w:t>
            </w:r>
            <w:r>
              <w:rPr>
                <w:sz w:val="16"/>
              </w:rPr>
              <w:br/>
              <w:t>Quotient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60EC439C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1E385183" w14:textId="77777777" w:rsidTr="00512EA8">
        <w:trPr>
          <w:trHeight w:val="581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5B8CA3E2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7EECB" w14:textId="77777777" w:rsidR="00950A4D" w:rsidRPr="006D1506" w:rsidRDefault="00950A4D" w:rsidP="00512EA8">
            <w:pPr>
              <w:jc w:val="left"/>
              <w:rPr>
                <w:sz w:val="16"/>
              </w:rPr>
            </w:pPr>
            <w:r w:rsidRPr="00751DD7">
              <w:rPr>
                <w:noProof/>
              </w:rPr>
              <w:drawing>
                <wp:inline distT="0" distB="0" distL="0" distR="0" wp14:anchorId="6350F2C4" wp14:editId="337E3B8B">
                  <wp:extent cx="156462" cy="144000"/>
                  <wp:effectExtent l="0" t="0" r="0" b="0"/>
                  <wp:docPr id="7985" name="Grafik 7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0A57B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94151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B8DE6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FA9B6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60DEA061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57BB8D6B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1617" w14:textId="77777777" w:rsidR="00950A4D" w:rsidRPr="006D1506" w:rsidRDefault="00950A4D" w:rsidP="00512EA8">
            <w:pPr>
              <w:jc w:val="left"/>
              <w:rPr>
                <w:sz w:val="16"/>
              </w:rPr>
            </w:pPr>
            <w:r w:rsidRPr="00751DD7">
              <w:rPr>
                <w:noProof/>
              </w:rPr>
              <w:drawing>
                <wp:inline distT="0" distB="0" distL="0" distR="0" wp14:anchorId="0CBF2462" wp14:editId="1BE371C3">
                  <wp:extent cx="156462" cy="144000"/>
                  <wp:effectExtent l="0" t="0" r="0" b="0"/>
                  <wp:docPr id="7986" name="Grafik 7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5507D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DA6F9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B76F3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F0F9B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7A36AA83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5DA8FAF" w14:textId="77777777" w:rsidTr="00512EA8">
        <w:trPr>
          <w:trHeight w:val="716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719BD40C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2B8D0" w14:textId="77777777" w:rsidR="00950A4D" w:rsidRPr="00751DD7" w:rsidRDefault="00950A4D" w:rsidP="00512EA8">
            <w:pPr>
              <w:jc w:val="left"/>
              <w:rPr>
                <w:noProof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8BF22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93E58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968EA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A9105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51EA2AE5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1F7C781F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90A71" w14:textId="77777777" w:rsidR="00950A4D" w:rsidRPr="00751DD7" w:rsidRDefault="00950A4D" w:rsidP="00512EA8">
            <w:pPr>
              <w:jc w:val="left"/>
              <w:rPr>
                <w:noProof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247FA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FFAC4" w14:textId="77777777" w:rsidR="00950A4D" w:rsidRPr="006D1506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40CD8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D7390" w14:textId="77777777" w:rsidR="00950A4D" w:rsidRDefault="00950A4D" w:rsidP="00512EA8">
            <w:pPr>
              <w:jc w:val="center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04B744E4" w14:textId="77777777" w:rsidR="00950A4D" w:rsidRPr="00E74F3F" w:rsidRDefault="00950A4D" w:rsidP="00512EA8">
            <w:pPr>
              <w:jc w:val="center"/>
            </w:pPr>
          </w:p>
        </w:tc>
      </w:tr>
      <w:tr w:rsidR="00950A4D" w:rsidRPr="00C10596" w14:paraId="7B997A9E" w14:textId="77777777" w:rsidTr="00512EA8">
        <w:trPr>
          <w:trHeight w:val="75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single" w:sz="8" w:space="0" w:color="7F7F7F" w:themeColor="text1" w:themeTint="80"/>
              <w:right w:val="nil"/>
            </w:tcBorders>
            <w:vAlign w:val="center"/>
          </w:tcPr>
          <w:p w14:paraId="2CC6F089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670687F1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009A1008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3165B077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252F897E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2BBA77F6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  <w:vAlign w:val="center"/>
          </w:tcPr>
          <w:p w14:paraId="2B98D7A5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single" w:sz="8" w:space="0" w:color="7F7F7F" w:themeColor="text1" w:themeTint="80"/>
              <w:right w:val="nil"/>
            </w:tcBorders>
            <w:vAlign w:val="center"/>
          </w:tcPr>
          <w:p w14:paraId="2195AAC6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5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05C53740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79E54EC0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6D0B22A8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5F3D75D9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  <w:vAlign w:val="center"/>
          </w:tcPr>
          <w:p w14:paraId="53DEF88C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  <w:vAlign w:val="center"/>
          </w:tcPr>
          <w:p w14:paraId="2BF1F039" w14:textId="77777777" w:rsidR="00950A4D" w:rsidRPr="00C10596" w:rsidRDefault="00950A4D" w:rsidP="00512EA8">
            <w:pPr>
              <w:jc w:val="center"/>
              <w:rPr>
                <w:sz w:val="4"/>
              </w:rPr>
            </w:pPr>
          </w:p>
        </w:tc>
      </w:tr>
      <w:tr w:rsidR="00950A4D" w:rsidRPr="00E74F3F" w14:paraId="75EB6860" w14:textId="77777777" w:rsidTr="00512EA8">
        <w:trPr>
          <w:trHeight w:val="41"/>
        </w:trPr>
        <w:tc>
          <w:tcPr>
            <w:tcW w:w="1412" w:type="dxa"/>
            <w:gridSpan w:val="4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4A01FD47" w14:textId="77777777" w:rsidR="00950A4D" w:rsidRPr="00612C15" w:rsidRDefault="00950A4D" w:rsidP="00512EA8">
            <w:pPr>
              <w:pStyle w:val="berschrift2"/>
              <w:ind w:hanging="283"/>
              <w:rPr>
                <w:color w:val="000000"/>
                <w:sz w:val="4"/>
                <w:szCs w:val="4"/>
              </w:rPr>
            </w:pPr>
          </w:p>
        </w:tc>
        <w:tc>
          <w:tcPr>
            <w:tcW w:w="1476" w:type="dxa"/>
            <w:gridSpan w:val="5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95E6CA0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467A1C2D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5597D352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C92DCFC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9349479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130D980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8FF51E" wp14:editId="50BB7157">
                      <wp:simplePos x="0" y="0"/>
                      <wp:positionH relativeFrom="column">
                        <wp:posOffset>29210</wp:posOffset>
                      </wp:positionH>
                      <wp:positionV relativeFrom="page">
                        <wp:posOffset>31115</wp:posOffset>
                      </wp:positionV>
                      <wp:extent cx="147955" cy="463550"/>
                      <wp:effectExtent l="19050" t="19050" r="23495" b="12700"/>
                      <wp:wrapNone/>
                      <wp:docPr id="613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463550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4C4522" id="Abgerundetes Rechteck 23" o:spid="_x0000_s1026" style="position:absolute;margin-left:2.3pt;margin-top:2.45pt;width:11.65pt;height:36.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89054;24660,0;123295,0;147955,76175;147955,438890;123295,463550;24660,463550;0,406693;0,89054" o:connectangles="0,0,0,0,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A14BA6C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1F7F0BF" wp14:editId="5FDB9691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31750</wp:posOffset>
                      </wp:positionV>
                      <wp:extent cx="147955" cy="463550"/>
                      <wp:effectExtent l="19050" t="19050" r="23495" b="12700"/>
                      <wp:wrapNone/>
                      <wp:docPr id="6134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7955" cy="463550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737549" id="Abgerundetes Rechteck 23" o:spid="_x0000_s1026" style="position:absolute;margin-left:2.55pt;margin-top:2.5pt;width:11.65pt;height:36.5pt;rotation:180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89054;24660,0;123295,0;147955,76175;147955,438890;123295,463550;24660,463550;0,406693;0,89054" o:connectangles="0,0,0,0,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840A08B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3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25BD023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74C87D0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343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0E02F9C7" w14:textId="77777777" w:rsidR="00950A4D" w:rsidRPr="00612C15" w:rsidRDefault="00950A4D" w:rsidP="00512EA8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486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334F826" w14:textId="77777777" w:rsidR="00950A4D" w:rsidRPr="00612C15" w:rsidRDefault="00950A4D" w:rsidP="00512EA8">
            <w:pPr>
              <w:rPr>
                <w:sz w:val="4"/>
                <w:szCs w:val="4"/>
              </w:rPr>
            </w:pPr>
          </w:p>
        </w:tc>
        <w:tc>
          <w:tcPr>
            <w:tcW w:w="2281" w:type="dxa"/>
            <w:gridSpan w:val="5"/>
            <w:tcBorders>
              <w:top w:val="single" w:sz="8" w:space="0" w:color="7F7F7F" w:themeColor="text1" w:themeTint="80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42208DC4" w14:textId="77777777" w:rsidR="00950A4D" w:rsidRPr="00612C15" w:rsidRDefault="00950A4D" w:rsidP="00512EA8">
            <w:pPr>
              <w:rPr>
                <w:sz w:val="4"/>
                <w:szCs w:val="4"/>
              </w:rPr>
            </w:pPr>
          </w:p>
        </w:tc>
      </w:tr>
      <w:tr w:rsidR="00950A4D" w:rsidRPr="00E74F3F" w14:paraId="227BEBA6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63101259" w14:textId="77777777" w:rsidR="00950A4D" w:rsidRPr="00D673B8" w:rsidRDefault="00950A4D" w:rsidP="00512EA8">
            <w:pPr>
              <w:jc w:val="left"/>
              <w:rPr>
                <w:b/>
                <w:sz w:val="20"/>
              </w:rPr>
            </w:pPr>
            <w:r>
              <w:rPr>
                <w:b/>
                <w:color w:val="000000"/>
              </w:rPr>
              <w:t xml:space="preserve">  </w:t>
            </w:r>
            <w:r w:rsidRPr="00D673B8">
              <w:rPr>
                <w:b/>
                <w:color w:val="000000"/>
              </w:rPr>
              <w:t xml:space="preserve">Die </w:t>
            </w:r>
            <w:r>
              <w:rPr>
                <w:b/>
                <w:color w:val="000000"/>
              </w:rPr>
              <w:t xml:space="preserve">Multiplikation </w:t>
            </w:r>
            <w:r w:rsidRPr="00D673B8">
              <w:rPr>
                <w:b/>
                <w:color w:val="000000"/>
              </w:rPr>
              <w:t>bedeutet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CDAB0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E8387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8B9F9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33689" w14:textId="77777777" w:rsidR="00950A4D" w:rsidRDefault="00950A4D" w:rsidP="00512EA8">
            <w:pPr>
              <w:jc w:val="center"/>
              <w:rPr>
                <w:sz w:val="20"/>
              </w:rPr>
            </w:pP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062C27F3" wp14:editId="67053EA3">
                      <wp:simplePos x="0" y="0"/>
                      <wp:positionH relativeFrom="column">
                        <wp:posOffset>34290</wp:posOffset>
                      </wp:positionH>
                      <wp:positionV relativeFrom="page">
                        <wp:posOffset>2540</wp:posOffset>
                      </wp:positionV>
                      <wp:extent cx="147955" cy="463550"/>
                      <wp:effectExtent l="19050" t="19050" r="23495" b="12700"/>
                      <wp:wrapNone/>
                      <wp:docPr id="6135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55" cy="463550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73E983" id="Abgerundetes Rechteck 23" o:spid="_x0000_s1026" style="position:absolute;margin-left:2.7pt;margin-top:.2pt;width:11.65pt;height:36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89054;24660,0;123295,0;147955,76175;147955,438890;123295,463550;24660,463550;0,406693;0,89054" o:connectangles="0,0,0,0,0,0,0,0,0"/>
                      <w10:wrap anchory="page"/>
                    </v:shape>
                  </w:pict>
                </mc:Fallback>
              </mc:AlternateContent>
            </w:r>
            <w:r w:rsidRPr="008C39FD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5FFEA3" w14:textId="77777777" w:rsidR="00950A4D" w:rsidRDefault="00950A4D" w:rsidP="00512EA8">
            <w:pPr>
              <w:jc w:val="center"/>
              <w:rPr>
                <w:sz w:val="20"/>
              </w:rPr>
            </w:pPr>
            <w:r w:rsidRPr="0062672A">
              <w:sym w:font="Wingdings" w:char="F06C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87706" w14:textId="77777777" w:rsidR="00950A4D" w:rsidRDefault="00950A4D" w:rsidP="00512EA8">
            <w:pPr>
              <w:jc w:val="center"/>
              <w:rPr>
                <w:sz w:val="20"/>
              </w:rPr>
            </w:pPr>
            <w:r w:rsidRPr="0062672A">
              <w:sym w:font="Wingdings" w:char="F06C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BB09C7" w14:textId="77777777" w:rsidR="00950A4D" w:rsidRDefault="00950A4D" w:rsidP="00512EA8">
            <w:pPr>
              <w:jc w:val="center"/>
              <w:rPr>
                <w:sz w:val="20"/>
              </w:rPr>
            </w:pP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4F40D73E" wp14:editId="058E522C">
                      <wp:simplePos x="0" y="0"/>
                      <wp:positionH relativeFrom="column">
                        <wp:posOffset>33655</wp:posOffset>
                      </wp:positionH>
                      <wp:positionV relativeFrom="page">
                        <wp:posOffset>2117</wp:posOffset>
                      </wp:positionV>
                      <wp:extent cx="141605" cy="463550"/>
                      <wp:effectExtent l="19050" t="19050" r="10795" b="12700"/>
                      <wp:wrapNone/>
                      <wp:docPr id="6136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1605" cy="463550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E748F7" id="Abgerundetes Rechteck 23" o:spid="_x0000_s1026" style="position:absolute;margin-left:2.65pt;margin-top:.15pt;width:11.15pt;height:36.5pt;flip:x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89054;23602,0;118003,0;141605,76175;141605,438890;118003,463550;23602,463550;0,406693;0,89054" o:connectangles="0,0,0,0,0,0,0,0,0"/>
                      <w10:wrap anchory="page"/>
                    </v:shape>
                  </w:pict>
                </mc:Fallback>
              </mc:AlternateContent>
            </w:r>
            <w:r w:rsidRPr="0062672A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3127A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89D79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35DE0BEA" w14:textId="77777777" w:rsidR="00950A4D" w:rsidRPr="00612C15" w:rsidRDefault="00950A4D" w:rsidP="00512EA8">
            <w:pPr>
              <w:jc w:val="left"/>
              <w:rPr>
                <w:b/>
              </w:rPr>
            </w:pPr>
            <w:r w:rsidRPr="00612C15">
              <w:rPr>
                <w:b/>
                <w:sz w:val="20"/>
              </w:rPr>
              <w:t>D</w:t>
            </w:r>
            <w:r>
              <w:rPr>
                <w:b/>
                <w:sz w:val="20"/>
              </w:rPr>
              <w:t xml:space="preserve">ie Division </w:t>
            </w:r>
            <w:r w:rsidRPr="00612C15">
              <w:rPr>
                <w:b/>
              </w:rPr>
              <w:t>bedeutet</w:t>
            </w:r>
          </w:p>
        </w:tc>
      </w:tr>
      <w:tr w:rsidR="00950A4D" w:rsidRPr="00E74F3F" w14:paraId="5B48C963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070BF867" w14:textId="77777777" w:rsidR="00950A4D" w:rsidRDefault="00950A4D" w:rsidP="00512EA8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                  </w:t>
            </w:r>
            <w:r w:rsidRPr="006D1506">
              <w:rPr>
                <w:b/>
                <w:color w:val="0D0D0D" w:themeColor="text1" w:themeTint="F2"/>
              </w:rPr>
              <w:sym w:font="Wingdings" w:char="F0E5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54AA0" w14:textId="77777777" w:rsidR="00950A4D" w:rsidRPr="00E237CE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CD9B5" w14:textId="77777777" w:rsidR="00950A4D" w:rsidRPr="00E237CE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8B8B7" w14:textId="77777777" w:rsidR="00950A4D" w:rsidRPr="00E237CE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314A8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9C3225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C895D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6E790C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6870B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787FD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8CA54" w14:textId="77777777" w:rsidR="00950A4D" w:rsidRDefault="00950A4D" w:rsidP="00512EA8">
            <w:pPr>
              <w:jc w:val="center"/>
            </w:pPr>
            <w:r>
              <w:sym w:font="Wingdings" w:char="F0E6"/>
            </w: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6D50D" w14:textId="77777777" w:rsidR="00950A4D" w:rsidRPr="00E74F3F" w:rsidRDefault="00950A4D" w:rsidP="00512EA8"/>
        </w:tc>
        <w:tc>
          <w:tcPr>
            <w:tcW w:w="2281" w:type="dxa"/>
            <w:gridSpan w:val="5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0D283A14" w14:textId="77777777" w:rsidR="00950A4D" w:rsidRPr="00E74F3F" w:rsidRDefault="00950A4D" w:rsidP="00512EA8"/>
        </w:tc>
      </w:tr>
      <w:tr w:rsidR="00950A4D" w:rsidRPr="00E74F3F" w14:paraId="133AB345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1262B6AE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</w:t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6F146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2EFE2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988D8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394D8" w14:textId="77777777" w:rsidR="00950A4D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11FC2A" w14:textId="77777777" w:rsidR="00950A4D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374A1" w14:textId="77777777" w:rsidR="00950A4D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E2620" w14:textId="77777777" w:rsidR="00950A4D" w:rsidRDefault="00950A4D" w:rsidP="00512EA8">
            <w:pPr>
              <w:jc w:val="center"/>
              <w:rPr>
                <w:sz w:val="20"/>
              </w:rPr>
            </w:pPr>
            <w:r w:rsidRPr="00C90874">
              <w:sym w:font="Wingdings" w:char="F06C"/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94E61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08DEA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1506F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760B5" w14:textId="77777777" w:rsidR="00950A4D" w:rsidRPr="00E74F3F" w:rsidRDefault="00950A4D" w:rsidP="00512EA8"/>
        </w:tc>
        <w:tc>
          <w:tcPr>
            <w:tcW w:w="2281" w:type="dxa"/>
            <w:gridSpan w:val="5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  <w:vAlign w:val="center"/>
          </w:tcPr>
          <w:p w14:paraId="5705C3F0" w14:textId="77777777" w:rsidR="00950A4D" w:rsidRPr="00E74F3F" w:rsidRDefault="00950A4D" w:rsidP="00512EA8"/>
        </w:tc>
      </w:tr>
      <w:tr w:rsidR="00950A4D" w:rsidRPr="009216C2" w14:paraId="25497173" w14:textId="77777777" w:rsidTr="00512EA8">
        <w:trPr>
          <w:trHeight w:val="67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4DFC12D1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  <w:tc>
          <w:tcPr>
            <w:tcW w:w="425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A6AB0F8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A13FA27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B707EC2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5BBDB74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32DEB819" w14:textId="77777777" w:rsidR="00950A4D" w:rsidRPr="00DC0589" w:rsidRDefault="00950A4D" w:rsidP="00512EA8">
            <w:pPr>
              <w:pStyle w:val="berschrift2"/>
              <w:rPr>
                <w:sz w:val="4"/>
                <w:szCs w:val="4"/>
              </w:rPr>
            </w:pPr>
          </w:p>
        </w:tc>
      </w:tr>
      <w:tr w:rsidR="00950A4D" w:rsidRPr="009216C2" w14:paraId="01BFE956" w14:textId="77777777" w:rsidTr="00512EA8"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  <w:vAlign w:val="center"/>
          </w:tcPr>
          <w:p w14:paraId="0D91FE81" w14:textId="77777777" w:rsidR="00950A4D" w:rsidRPr="00E74F3F" w:rsidRDefault="00950A4D" w:rsidP="00512EA8">
            <w:pPr>
              <w:pStyle w:val="berschrift2"/>
            </w:pPr>
          </w:p>
        </w:tc>
        <w:tc>
          <w:tcPr>
            <w:tcW w:w="425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34DD5768" w14:textId="77777777" w:rsidR="00950A4D" w:rsidRDefault="00950A4D" w:rsidP="00512EA8">
            <w:pPr>
              <w:jc w:val="left"/>
            </w:pPr>
            <w:r w:rsidRPr="008C39FD">
              <w:t xml:space="preserve">Ich habe </w:t>
            </w:r>
            <w:r>
              <w:t xml:space="preserve">vier 3er Gruppen. </w:t>
            </w:r>
            <w:r w:rsidRPr="00751DD7">
              <w:rPr>
                <w:noProof/>
              </w:rPr>
              <w:drawing>
                <wp:inline distT="0" distB="0" distL="0" distR="0" wp14:anchorId="3FF323FF" wp14:editId="6DB8C873">
                  <wp:extent cx="156462" cy="144000"/>
                  <wp:effectExtent l="0" t="0" r="0" b="0"/>
                  <wp:docPr id="7987" name="Grafik 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F01A1" w14:textId="77777777" w:rsidR="00950A4D" w:rsidRPr="007E79D2" w:rsidRDefault="00950A4D" w:rsidP="00512EA8">
            <w:pPr>
              <w:jc w:val="left"/>
            </w:pPr>
            <w:r>
              <w:br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F9E56F3" w14:textId="77777777" w:rsidR="00950A4D" w:rsidRPr="008C39FD" w:rsidRDefault="00950A4D" w:rsidP="00512EA8"/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787AA3D5" w14:textId="77777777" w:rsidR="00950A4D" w:rsidRPr="008C39FD" w:rsidRDefault="00950A4D" w:rsidP="00512EA8"/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13EC1074" w14:textId="77777777" w:rsidR="00950A4D" w:rsidRDefault="00950A4D" w:rsidP="00512EA8">
            <w:r w:rsidRPr="008C39FD">
              <w:t xml:space="preserve">Ich habe </w:t>
            </w:r>
            <w:r>
              <w:t xml:space="preserve">12 Punkte. </w:t>
            </w:r>
          </w:p>
          <w:p w14:paraId="623FDF2C" w14:textId="77777777" w:rsidR="00950A4D" w:rsidRPr="007E79D2" w:rsidRDefault="00950A4D" w:rsidP="00512EA8">
            <w:r>
              <w:t xml:space="preserve">Wie viele 3er Gruppen passen in die 12? </w:t>
            </w:r>
            <w:r w:rsidRPr="00751DD7">
              <w:rPr>
                <w:noProof/>
              </w:rPr>
              <w:drawing>
                <wp:inline distT="0" distB="0" distL="0" distR="0" wp14:anchorId="64EEC34F" wp14:editId="36C79E51">
                  <wp:extent cx="156462" cy="144000"/>
                  <wp:effectExtent l="0" t="0" r="0" b="0"/>
                  <wp:docPr id="7988" name="Grafik 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47617B31" w14:textId="77777777" w:rsidR="00950A4D" w:rsidRPr="00E74F3F" w:rsidRDefault="00950A4D" w:rsidP="00512EA8">
            <w:pPr>
              <w:pStyle w:val="berschrift2"/>
            </w:pPr>
          </w:p>
        </w:tc>
      </w:tr>
      <w:tr w:rsidR="00950A4D" w:rsidRPr="009216C2" w14:paraId="4C83D01D" w14:textId="77777777" w:rsidTr="00512EA8">
        <w:trPr>
          <w:trHeight w:val="2260"/>
        </w:trPr>
        <w:tc>
          <w:tcPr>
            <w:tcW w:w="137" w:type="dxa"/>
            <w:tcBorders>
              <w:top w:val="nil"/>
              <w:left w:val="single" w:sz="8" w:space="0" w:color="7F7F7F" w:themeColor="text1" w:themeTint="80"/>
              <w:bottom w:val="single" w:sz="8" w:space="0" w:color="7F7F7F" w:themeColor="text1" w:themeTint="80"/>
              <w:right w:val="nil"/>
            </w:tcBorders>
            <w:vAlign w:val="center"/>
          </w:tcPr>
          <w:p w14:paraId="3A673640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58" w:type="dxa"/>
            <w:gridSpan w:val="18"/>
            <w:tcBorders>
              <w:top w:val="nil"/>
              <w:left w:val="nil"/>
              <w:bottom w:val="single" w:sz="8" w:space="0" w:color="7F7F7F" w:themeColor="text1" w:themeTint="80"/>
              <w:right w:val="nil"/>
            </w:tcBorders>
          </w:tcPr>
          <w:p w14:paraId="2498FCF6" w14:textId="77777777" w:rsidR="00950A4D" w:rsidRDefault="00950A4D" w:rsidP="00512EA8">
            <w:pPr>
              <w:jc w:val="left"/>
            </w:pPr>
            <w:r>
              <w:t xml:space="preserve">Wie viel sind es zusammen? </w:t>
            </w:r>
            <w:r w:rsidRPr="00751DD7">
              <w:rPr>
                <w:noProof/>
              </w:rPr>
              <w:drawing>
                <wp:inline distT="0" distB="0" distL="0" distR="0" wp14:anchorId="2311637E" wp14:editId="6D2298FC">
                  <wp:extent cx="156462" cy="144000"/>
                  <wp:effectExtent l="0" t="0" r="0" b="0"/>
                  <wp:docPr id="7989" name="Grafik 7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D2D54" w14:textId="77777777" w:rsidR="00950A4D" w:rsidRDefault="00950A4D" w:rsidP="00512EA8">
            <w:pPr>
              <w:jc w:val="left"/>
            </w:pPr>
          </w:p>
          <w:p w14:paraId="0C30BFB1" w14:textId="77777777" w:rsidR="00950A4D" w:rsidRPr="007E79D2" w:rsidRDefault="00950A4D" w:rsidP="00512EA8">
            <w:pPr>
              <w:jc w:val="left"/>
            </w:pPr>
            <w:r>
              <w:t xml:space="preserve">Vier 3er Gruppen sind 4 mal 3. 4 mal 3 ergibt 12. </w:t>
            </w:r>
            <w:r>
              <w:br/>
            </w:r>
            <w:r w:rsidRPr="00751DD7">
              <w:rPr>
                <w:noProof/>
              </w:rPr>
              <w:drawing>
                <wp:inline distT="0" distB="0" distL="0" distR="0" wp14:anchorId="6353EEEF" wp14:editId="26023C8A">
                  <wp:extent cx="156462" cy="144000"/>
                  <wp:effectExtent l="0" t="0" r="0" b="0"/>
                  <wp:docPr id="7990" name="Grafik 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tcBorders>
              <w:top w:val="nil"/>
              <w:left w:val="nil"/>
              <w:bottom w:val="single" w:sz="8" w:space="0" w:color="7F7F7F" w:themeColor="text1" w:themeTint="80"/>
              <w:right w:val="single" w:sz="8" w:space="0" w:color="7F7F7F" w:themeColor="text1" w:themeTint="80"/>
            </w:tcBorders>
          </w:tcPr>
          <w:p w14:paraId="4536AA6A" w14:textId="77777777" w:rsidR="00950A4D" w:rsidRPr="008C39FD" w:rsidRDefault="00950A4D" w:rsidP="00512EA8"/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5D34786D" w14:textId="77777777" w:rsidR="00950A4D" w:rsidRPr="008C39FD" w:rsidRDefault="00950A4D" w:rsidP="00512EA8"/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40FCD839" w14:textId="77777777" w:rsidR="00950A4D" w:rsidRDefault="00950A4D" w:rsidP="00512EA8">
            <w:r>
              <w:t xml:space="preserve">Vier 3er Gruppen passen in die 12, denn </w:t>
            </w:r>
            <w:proofErr w:type="gramStart"/>
            <w:r>
              <w:t>12 :</w:t>
            </w:r>
            <w:proofErr w:type="gramEnd"/>
            <w:r>
              <w:t xml:space="preserve"> 3 = 4</w:t>
            </w:r>
          </w:p>
          <w:p w14:paraId="3EFFC864" w14:textId="77777777" w:rsidR="00950A4D" w:rsidRDefault="00950A4D" w:rsidP="00512EA8">
            <w:r w:rsidRPr="00751DD7">
              <w:rPr>
                <w:noProof/>
              </w:rPr>
              <w:drawing>
                <wp:inline distT="0" distB="0" distL="0" distR="0" wp14:anchorId="3ED93B52" wp14:editId="2EC593AE">
                  <wp:extent cx="156462" cy="144000"/>
                  <wp:effectExtent l="0" t="0" r="0" b="0"/>
                  <wp:docPr id="7991" name="Grafik 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77B51" w14:textId="77777777" w:rsidR="00950A4D" w:rsidRDefault="00950A4D" w:rsidP="00512EA8"/>
          <w:p w14:paraId="1B02CE36" w14:textId="77777777" w:rsidR="00950A4D" w:rsidRDefault="00950A4D" w:rsidP="00512EA8">
            <w:pPr>
              <w:jc w:val="left"/>
            </w:pPr>
            <w:r w:rsidRPr="00CC49AD">
              <w:rPr>
                <w:b/>
              </w:rPr>
              <w:t>ODER</w:t>
            </w:r>
            <w:r>
              <w:rPr>
                <w:b/>
              </w:rPr>
              <w:t xml:space="preserve"> diese Aufgabe</w:t>
            </w:r>
            <w:r>
              <w:t xml:space="preserve">: </w:t>
            </w:r>
            <w:r>
              <w:br/>
            </w:r>
            <w:r w:rsidRPr="008C39FD">
              <w:t xml:space="preserve">Ich habe </w:t>
            </w:r>
            <w:r>
              <w:t xml:space="preserve">12 Punkte. Ich verteile die Punkte auf 4 Gruppen. Wie viel Punkte sind in jeder Gruppe? </w:t>
            </w:r>
            <w:r>
              <w:br/>
            </w:r>
            <w:r w:rsidRPr="00751DD7">
              <w:rPr>
                <w:noProof/>
              </w:rPr>
              <w:drawing>
                <wp:inline distT="0" distB="0" distL="0" distR="0" wp14:anchorId="6CBF3A59" wp14:editId="7F2E54C0">
                  <wp:extent cx="156462" cy="144000"/>
                  <wp:effectExtent l="0" t="0" r="0" b="0"/>
                  <wp:docPr id="7992" name="Grafik 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DA3CA" w14:textId="77777777" w:rsidR="00950A4D" w:rsidRDefault="00950A4D" w:rsidP="00512EA8">
            <w:pPr>
              <w:jc w:val="left"/>
            </w:pPr>
          </w:p>
          <w:p w14:paraId="017162BD" w14:textId="77777777" w:rsidR="00950A4D" w:rsidRDefault="00950A4D" w:rsidP="00512EA8">
            <w:pPr>
              <w:jc w:val="left"/>
            </w:pPr>
            <w:r>
              <w:t xml:space="preserve">Die 12 besteht aus vier 3er Gruppen, </w:t>
            </w:r>
          </w:p>
          <w:p w14:paraId="75E5A4C7" w14:textId="77777777" w:rsidR="00950A4D" w:rsidRPr="007E79D2" w:rsidRDefault="00950A4D" w:rsidP="00512EA8">
            <w:pPr>
              <w:jc w:val="left"/>
            </w:pPr>
            <w:proofErr w:type="gramStart"/>
            <w:r>
              <w:t>denn  12</w:t>
            </w:r>
            <w:proofErr w:type="gramEnd"/>
            <w:r>
              <w:t xml:space="preserve"> : 4 = 3.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05EF6860" w14:textId="77777777" w:rsidR="00950A4D" w:rsidRPr="00E74F3F" w:rsidRDefault="00950A4D" w:rsidP="00512EA8">
            <w:pPr>
              <w:jc w:val="center"/>
            </w:pPr>
          </w:p>
        </w:tc>
      </w:tr>
      <w:tr w:rsidR="00950A4D" w:rsidRPr="00C10596" w14:paraId="3A5DB0C5" w14:textId="77777777" w:rsidTr="00512EA8">
        <w:trPr>
          <w:trHeight w:val="80"/>
        </w:trPr>
        <w:tc>
          <w:tcPr>
            <w:tcW w:w="137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77D3CCF0" w14:textId="77777777" w:rsidR="00950A4D" w:rsidRPr="00C10596" w:rsidRDefault="00950A4D" w:rsidP="00512EA8">
            <w:pPr>
              <w:jc w:val="center"/>
              <w:rPr>
                <w:sz w:val="14"/>
              </w:rPr>
            </w:pPr>
          </w:p>
        </w:tc>
        <w:tc>
          <w:tcPr>
            <w:tcW w:w="4258" w:type="dxa"/>
            <w:gridSpan w:val="18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1369FC51" w14:textId="77777777" w:rsidR="00950A4D" w:rsidRPr="00C10596" w:rsidRDefault="00950A4D" w:rsidP="00512EA8">
            <w:pPr>
              <w:rPr>
                <w:sz w:val="14"/>
                <w:szCs w:val="21"/>
              </w:rPr>
            </w:pPr>
          </w:p>
        </w:tc>
        <w:tc>
          <w:tcPr>
            <w:tcW w:w="141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64015CE8" w14:textId="77777777" w:rsidR="00950A4D" w:rsidRPr="00C10596" w:rsidRDefault="00950A4D" w:rsidP="00512EA8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235613F0" w14:textId="77777777" w:rsidR="00950A4D" w:rsidRPr="00C10596" w:rsidRDefault="00950A4D" w:rsidP="00512EA8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4255" w:type="dxa"/>
            <w:gridSpan w:val="16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847A7FE" w14:textId="77777777" w:rsidR="00950A4D" w:rsidRPr="00C10596" w:rsidRDefault="00950A4D" w:rsidP="00512EA8">
            <w:pPr>
              <w:jc w:val="center"/>
              <w:rPr>
                <w:sz w:val="14"/>
                <w:szCs w:val="21"/>
              </w:rPr>
            </w:pPr>
          </w:p>
        </w:tc>
        <w:tc>
          <w:tcPr>
            <w:tcW w:w="148" w:type="dxa"/>
            <w:tcBorders>
              <w:top w:val="single" w:sz="8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14:paraId="300491E4" w14:textId="77777777" w:rsidR="00950A4D" w:rsidRPr="00C10596" w:rsidRDefault="00950A4D" w:rsidP="00512EA8">
            <w:pPr>
              <w:jc w:val="center"/>
              <w:rPr>
                <w:sz w:val="14"/>
              </w:rPr>
            </w:pPr>
          </w:p>
        </w:tc>
      </w:tr>
      <w:tr w:rsidR="00950A4D" w:rsidRPr="009216C2" w14:paraId="2F7DD466" w14:textId="77777777" w:rsidTr="00512EA8">
        <w:trPr>
          <w:trHeight w:val="311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34058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5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FD85473" w14:textId="77777777" w:rsidR="00950A4D" w:rsidRPr="00C10596" w:rsidRDefault="00950A4D" w:rsidP="00512EA8">
            <w:pPr>
              <w:ind w:left="7"/>
              <w:jc w:val="left"/>
              <w:rPr>
                <w:b/>
                <w:szCs w:val="21"/>
              </w:rPr>
            </w:pPr>
            <w:r w:rsidRPr="00C10596">
              <w:rPr>
                <w:b/>
                <w:szCs w:val="21"/>
              </w:rPr>
              <w:t>Beispielaufgabe: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92C8981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3CA40FE0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D01E182" w14:textId="77777777" w:rsidR="00950A4D" w:rsidRPr="006B108A" w:rsidRDefault="00950A4D" w:rsidP="00512EA8">
            <w:pPr>
              <w:pStyle w:val="berschrift3"/>
            </w:pPr>
            <w:r w:rsidRPr="00C10596">
              <w:t>Beispielaufgabe</w:t>
            </w:r>
            <w:r>
              <w:t>n</w:t>
            </w:r>
            <w:r w:rsidRPr="00C10596">
              <w:t>: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52FF6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1AD70C77" w14:textId="77777777" w:rsidTr="00512EA8">
        <w:trPr>
          <w:trHeight w:val="844"/>
        </w:trPr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A135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399" w:type="dxa"/>
            <w:gridSpan w:val="19"/>
            <w:tcBorders>
              <w:top w:val="nil"/>
              <w:left w:val="nil"/>
              <w:bottom w:val="nil"/>
              <w:right w:val="single" w:sz="8" w:space="0" w:color="7F7F7F" w:themeColor="text1" w:themeTint="80"/>
            </w:tcBorders>
          </w:tcPr>
          <w:p w14:paraId="79D4B29D" w14:textId="77777777" w:rsidR="00950A4D" w:rsidRPr="006B108A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Lisa hat 3 Tüten mit je 5 Stiften. </w:t>
            </w:r>
            <w:r>
              <w:rPr>
                <w:szCs w:val="21"/>
              </w:rPr>
              <w:br/>
              <w:t>Wie viele Stifte hat sie?</w:t>
            </w:r>
          </w:p>
        </w:tc>
        <w:tc>
          <w:tcPr>
            <w:tcW w:w="142" w:type="dxa"/>
            <w:gridSpan w:val="2"/>
            <w:tcBorders>
              <w:top w:val="nil"/>
              <w:left w:val="single" w:sz="8" w:space="0" w:color="7F7F7F" w:themeColor="text1" w:themeTint="80"/>
              <w:bottom w:val="nil"/>
              <w:right w:val="nil"/>
            </w:tcBorders>
          </w:tcPr>
          <w:p w14:paraId="6FD53235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60F42126" w14:textId="77777777" w:rsidR="00950A4D" w:rsidRDefault="00950A4D" w:rsidP="00512EA8">
            <w:pPr>
              <w:jc w:val="left"/>
            </w:pPr>
            <w:r>
              <w:t xml:space="preserve">Lisa verteilt 15 Stifte an 5 Personen. </w:t>
            </w:r>
            <w:r>
              <w:br/>
              <w:t>Wie viele Stifte bekommt jeder?</w:t>
            </w:r>
          </w:p>
          <w:p w14:paraId="10A89F6D" w14:textId="77777777" w:rsidR="00950A4D" w:rsidRDefault="00950A4D" w:rsidP="00512EA8">
            <w:pPr>
              <w:spacing w:before="120"/>
              <w:jc w:val="left"/>
            </w:pPr>
            <w:r>
              <w:t xml:space="preserve">ODER: Lisa steckt 15 Stifte in 5er Tüten. </w:t>
            </w:r>
          </w:p>
          <w:p w14:paraId="2FF8CC4D" w14:textId="77777777" w:rsidR="00950A4D" w:rsidRPr="006B108A" w:rsidRDefault="00950A4D" w:rsidP="00512EA8">
            <w:pPr>
              <w:jc w:val="left"/>
            </w:pPr>
            <w:r>
              <w:t xml:space="preserve">Wie viele 5er Tüten bekommt sie? 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2662F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694712A5" w14:textId="77777777" w:rsidTr="00512EA8"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60094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58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11551" w14:textId="77777777" w:rsidR="00950A4D" w:rsidRDefault="00950A4D" w:rsidP="00512EA8">
            <w:r>
              <w:t>Zeichne ein Bild, das für alle drei Aufgaben passt:</w:t>
            </w:r>
          </w:p>
          <w:p w14:paraId="5DAB9F50" w14:textId="77777777" w:rsidR="00950A4D" w:rsidRPr="005766EA" w:rsidRDefault="00950A4D" w:rsidP="00512EA8"/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BA691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CEBD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4D5C5" w14:textId="77777777" w:rsidR="00950A4D" w:rsidRPr="005766EA" w:rsidRDefault="00950A4D" w:rsidP="00512EA8">
            <w:pPr>
              <w:ind w:left="140"/>
              <w:jc w:val="left"/>
              <w:rPr>
                <w:b/>
                <w:szCs w:val="21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A761" w14:textId="77777777" w:rsidR="00950A4D" w:rsidRPr="00E74F3F" w:rsidRDefault="00950A4D" w:rsidP="00512EA8">
            <w:pPr>
              <w:jc w:val="center"/>
            </w:pPr>
          </w:p>
        </w:tc>
      </w:tr>
      <w:tr w:rsidR="00950A4D" w:rsidRPr="00612C15" w14:paraId="0E46044B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66A33F0C" w14:textId="77777777" w:rsidR="00950A4D" w:rsidRPr="00D673B8" w:rsidRDefault="00950A4D" w:rsidP="00512EA8">
            <w:pPr>
              <w:jc w:val="left"/>
              <w:rPr>
                <w:b/>
                <w:sz w:val="20"/>
              </w:rPr>
            </w:pPr>
            <w:r>
              <w:rPr>
                <w:b/>
                <w:color w:val="000000"/>
              </w:rPr>
              <w:t xml:space="preserve">                                3 · 5 = 15  </w:t>
            </w:r>
            <w:r w:rsidRPr="006D1506">
              <w:rPr>
                <w:b/>
                <w:color w:val="0D0D0D" w:themeColor="text1" w:themeTint="F2"/>
              </w:rPr>
              <w:sym w:font="Wingdings" w:char="F0E5"/>
            </w:r>
          </w:p>
        </w:tc>
        <w:tc>
          <w:tcPr>
            <w:tcW w:w="3083" w:type="dxa"/>
            <w:gridSpan w:val="21"/>
            <w:vMerge w:val="restart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FB699E9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3B3B3E5C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6AD42A88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68709ED0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438971B2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0ADB953B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24F8AA90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72B41DA4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02E219CA" w14:textId="77777777" w:rsidR="00950A4D" w:rsidRDefault="00950A4D" w:rsidP="00512EA8">
            <w:pPr>
              <w:jc w:val="center"/>
              <w:rPr>
                <w:sz w:val="20"/>
              </w:rPr>
            </w:pPr>
          </w:p>
          <w:p w14:paraId="3703FB94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2ED72227" w14:textId="77777777" w:rsidR="00950A4D" w:rsidRPr="0025797F" w:rsidRDefault="00950A4D" w:rsidP="00512EA8">
            <w:pPr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</w:t>
            </w:r>
            <w:r>
              <w:sym w:font="Wingdings" w:char="F0E6"/>
            </w:r>
            <w:r>
              <w:t xml:space="preserve">     </w:t>
            </w:r>
            <w:proofErr w:type="gramStart"/>
            <w:r>
              <w:rPr>
                <w:b/>
                <w:sz w:val="20"/>
              </w:rPr>
              <w:t>15 :</w:t>
            </w:r>
            <w:proofErr w:type="gramEnd"/>
            <w:r>
              <w:rPr>
                <w:b/>
                <w:sz w:val="20"/>
              </w:rPr>
              <w:t xml:space="preserve"> 5 = 3</w:t>
            </w:r>
          </w:p>
        </w:tc>
      </w:tr>
      <w:tr w:rsidR="00950A4D" w:rsidRPr="00E74F3F" w14:paraId="7CE24352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2F1F67B8" w14:textId="77777777" w:rsidR="00950A4D" w:rsidRDefault="00950A4D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3083" w:type="dxa"/>
            <w:gridSpan w:val="21"/>
            <w:vMerge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2DAD9B4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00DEC2C2" w14:textId="77777777" w:rsidR="00950A4D" w:rsidRPr="00E74F3F" w:rsidRDefault="00950A4D" w:rsidP="00512EA8">
            <w:r>
              <w:rPr>
                <w:b/>
              </w:rPr>
              <w:t xml:space="preserve">            </w:t>
            </w:r>
            <w:proofErr w:type="gramStart"/>
            <w:r>
              <w:rPr>
                <w:b/>
              </w:rPr>
              <w:t>15 :</w:t>
            </w:r>
            <w:proofErr w:type="gramEnd"/>
            <w:r>
              <w:rPr>
                <w:b/>
              </w:rPr>
              <w:t xml:space="preserve"> 3 = 5</w:t>
            </w:r>
          </w:p>
        </w:tc>
      </w:tr>
      <w:tr w:rsidR="00950A4D" w:rsidRPr="00E74F3F" w14:paraId="01ADB439" w14:textId="77777777" w:rsidTr="00512EA8">
        <w:trPr>
          <w:trHeight w:val="181"/>
        </w:trPr>
        <w:tc>
          <w:tcPr>
            <w:tcW w:w="2888" w:type="dxa"/>
            <w:gridSpan w:val="9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0F3D9F7F" w14:textId="77777777" w:rsidR="00950A4D" w:rsidRPr="00E237CE" w:rsidRDefault="00950A4D" w:rsidP="00512EA8">
            <w:pPr>
              <w:jc w:val="center"/>
              <w:rPr>
                <w:sz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</w:t>
            </w:r>
          </w:p>
        </w:tc>
        <w:tc>
          <w:tcPr>
            <w:tcW w:w="3083" w:type="dxa"/>
            <w:gridSpan w:val="21"/>
            <w:vMerge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1C9025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343" w:type="dxa"/>
            <w:gridSpan w:val="2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44D2C072" w14:textId="77777777" w:rsidR="00950A4D" w:rsidRDefault="00950A4D" w:rsidP="00512EA8">
            <w:pPr>
              <w:jc w:val="center"/>
              <w:rPr>
                <w:sz w:val="20"/>
              </w:rPr>
            </w:pPr>
          </w:p>
        </w:tc>
        <w:tc>
          <w:tcPr>
            <w:tcW w:w="4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A98F" w14:textId="77777777" w:rsidR="00950A4D" w:rsidRPr="00E74F3F" w:rsidRDefault="00950A4D" w:rsidP="00512EA8"/>
        </w:tc>
        <w:tc>
          <w:tcPr>
            <w:tcW w:w="22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EAC1D" w14:textId="77777777" w:rsidR="00950A4D" w:rsidRPr="00E74F3F" w:rsidRDefault="00950A4D" w:rsidP="00512EA8"/>
        </w:tc>
      </w:tr>
      <w:tr w:rsidR="00950A4D" w:rsidRPr="009216C2" w14:paraId="64BC6239" w14:textId="77777777" w:rsidTr="00512EA8">
        <w:trPr>
          <w:trHeight w:val="406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7A075" w14:textId="77777777" w:rsidR="00950A4D" w:rsidRPr="00E74F3F" w:rsidRDefault="00950A4D" w:rsidP="00512EA8">
            <w:pPr>
              <w:pStyle w:val="berschrift2"/>
            </w:pPr>
            <w:r>
              <w:rPr>
                <w:rFonts w:eastAsiaTheme="minorEastAsia" w:cs="Times New Roman"/>
                <w:b w:val="0"/>
                <w:bCs w:val="0"/>
                <w:iCs w:val="0"/>
                <w:color w:val="auto"/>
                <w:szCs w:val="22"/>
              </w:rPr>
              <w:lastRenderedPageBreak/>
              <w:br w:type="page"/>
            </w:r>
            <w:r>
              <w:t xml:space="preserve">2 </w:t>
            </w:r>
            <w:r>
              <w:br/>
            </w:r>
          </w:p>
        </w:tc>
        <w:tc>
          <w:tcPr>
            <w:tcW w:w="8642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399B8" w14:textId="77777777" w:rsidR="00950A4D" w:rsidRPr="007D5CB7" w:rsidRDefault="00950A4D" w:rsidP="00512EA8">
            <w:pPr>
              <w:pStyle w:val="berschrift2"/>
              <w:ind w:left="0" w:firstLine="0"/>
            </w:pPr>
            <w:r>
              <w:t xml:space="preserve">Sprechen und Schreiben zum Multiplizieren und Dividieren </w:t>
            </w:r>
            <w:r>
              <w:br/>
            </w: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D2A4B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C5786D4" w14:textId="77777777" w:rsidTr="00512EA8">
        <w:trPr>
          <w:trHeight w:val="398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122E3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642" w:type="dxa"/>
            <w:gridSpan w:val="3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433CE" w14:textId="77777777" w:rsidR="00950A4D" w:rsidRPr="00AF6628" w:rsidRDefault="00950A4D" w:rsidP="00512EA8">
            <w:pPr>
              <w:ind w:left="272" w:hanging="272"/>
              <w:jc w:val="left"/>
              <w:rPr>
                <w:szCs w:val="21"/>
              </w:rPr>
            </w:pP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2F7643A9" wp14:editId="670E7240">
                      <wp:simplePos x="0" y="0"/>
                      <wp:positionH relativeFrom="column">
                        <wp:posOffset>1621155</wp:posOffset>
                      </wp:positionH>
                      <wp:positionV relativeFrom="page">
                        <wp:posOffset>329565</wp:posOffset>
                      </wp:positionV>
                      <wp:extent cx="141605" cy="727075"/>
                      <wp:effectExtent l="19050" t="19050" r="10795" b="15875"/>
                      <wp:wrapNone/>
                      <wp:docPr id="6137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8F67E3" id="Abgerundetes Rechteck 23" o:spid="_x0000_s1026" style="position:absolute;margin-left:127.65pt;margin-top:25.95pt;width:11.15pt;height:57.25pt;flip:x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041E282" wp14:editId="6A9B6639">
                      <wp:simplePos x="0" y="0"/>
                      <wp:positionH relativeFrom="column">
                        <wp:posOffset>1906270</wp:posOffset>
                      </wp:positionH>
                      <wp:positionV relativeFrom="page">
                        <wp:posOffset>328295</wp:posOffset>
                      </wp:positionV>
                      <wp:extent cx="141605" cy="727075"/>
                      <wp:effectExtent l="19050" t="19050" r="10795" b="15875"/>
                      <wp:wrapNone/>
                      <wp:docPr id="6138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E251DC3" id="Abgerundetes Rechteck 23" o:spid="_x0000_s1026" style="position:absolute;margin-left:150.1pt;margin-top:25.85pt;width:11.15pt;height:57.25pt;flip:x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6AD801B" wp14:editId="29187F20">
                      <wp:simplePos x="0" y="0"/>
                      <wp:positionH relativeFrom="column">
                        <wp:posOffset>2192655</wp:posOffset>
                      </wp:positionH>
                      <wp:positionV relativeFrom="page">
                        <wp:posOffset>332740</wp:posOffset>
                      </wp:positionV>
                      <wp:extent cx="128270" cy="727075"/>
                      <wp:effectExtent l="19050" t="19050" r="24130" b="15875"/>
                      <wp:wrapNone/>
                      <wp:docPr id="6139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A66174" id="Abgerundetes Rechteck 23" o:spid="_x0000_s1026" style="position:absolute;margin-left:172.65pt;margin-top:26.2pt;width:10.1pt;height:57.2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1379,0;106891,0;128270,119480;128270,688396;106891,727075;21379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2BD1B702" wp14:editId="27668D09">
                      <wp:simplePos x="0" y="0"/>
                      <wp:positionH relativeFrom="column">
                        <wp:posOffset>2473325</wp:posOffset>
                      </wp:positionH>
                      <wp:positionV relativeFrom="page">
                        <wp:posOffset>334010</wp:posOffset>
                      </wp:positionV>
                      <wp:extent cx="141605" cy="727075"/>
                      <wp:effectExtent l="19050" t="19050" r="10795" b="15875"/>
                      <wp:wrapNone/>
                      <wp:docPr id="6140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996DA" w14:textId="77777777" w:rsidR="003D30FA" w:rsidRDefault="003D30FA" w:rsidP="00950A4D"/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D1B702" id="Abgerundetes Rechteck 23" o:spid="_x0000_s1042" style="position:absolute;left:0;text-align:left;margin-left:194.75pt;margin-top:26.3pt;width:11.15pt;height:57.25pt;rotation:180;flip:x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" adj="-11796480,,5400" path="m,89054c,75435,11041,,24660,r98635,c136914,,147955,62556,147955,76175r,362715c147955,452509,136914,463550,123295,463550r-98635,c11041,463550,,420312,,406693l,89054xe" filled="f" strokecolor="#bfbfbf [2412]" strokeweight="2.25pt">
                      <v:stroke joinstyle="miter"/>
                      <v:formulas/>
                      <v:path arrowok="t" o:connecttype="custom" o:connectlocs="0,139681;23602,0;118003,0;141605,119480;141605,688396;118003,727075;23602,727075;0,637895;0,139681" o:connectangles="0,0,0,0,0,0,0,0,0" textboxrect="0,0,147955,463550"/>
                      <v:textbox inset="1mm,0,1mm,0">
                        <w:txbxContent>
                          <w:p w14:paraId="2BF996DA" w14:textId="77777777" w:rsidR="003D30FA" w:rsidRDefault="003D30FA" w:rsidP="00950A4D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243D6CC9" wp14:editId="63831EAE">
                      <wp:simplePos x="0" y="0"/>
                      <wp:positionH relativeFrom="column">
                        <wp:posOffset>2757805</wp:posOffset>
                      </wp:positionH>
                      <wp:positionV relativeFrom="page">
                        <wp:posOffset>335280</wp:posOffset>
                      </wp:positionV>
                      <wp:extent cx="141605" cy="727075"/>
                      <wp:effectExtent l="19050" t="19050" r="10795" b="15875"/>
                      <wp:wrapNone/>
                      <wp:docPr id="6141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A869FD" id="Abgerundetes Rechteck 23" o:spid="_x0000_s1026" style="position:absolute;margin-left:217.15pt;margin-top:26.4pt;width:11.15pt;height:57.2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83CD3E0" wp14:editId="109909FA">
                      <wp:simplePos x="0" y="0"/>
                      <wp:positionH relativeFrom="column">
                        <wp:posOffset>3040380</wp:posOffset>
                      </wp:positionH>
                      <wp:positionV relativeFrom="page">
                        <wp:posOffset>331470</wp:posOffset>
                      </wp:positionV>
                      <wp:extent cx="141605" cy="727075"/>
                      <wp:effectExtent l="19050" t="19050" r="10795" b="15875"/>
                      <wp:wrapNone/>
                      <wp:docPr id="6142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793AB1" id="Abgerundetes Rechteck 23" o:spid="_x0000_s1026" style="position:absolute;margin-left:239.4pt;margin-top:26.1pt;width:11.15pt;height:57.25pt;rotation:180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5A2067E0" wp14:editId="283DF516">
                      <wp:simplePos x="0" y="0"/>
                      <wp:positionH relativeFrom="column">
                        <wp:posOffset>3317875</wp:posOffset>
                      </wp:positionH>
                      <wp:positionV relativeFrom="page">
                        <wp:posOffset>329565</wp:posOffset>
                      </wp:positionV>
                      <wp:extent cx="141605" cy="727075"/>
                      <wp:effectExtent l="19050" t="19050" r="10795" b="15875"/>
                      <wp:wrapNone/>
                      <wp:docPr id="6143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CEE4D2" id="Abgerundetes Rechteck 23" o:spid="_x0000_s1026" style="position:absolute;margin-left:261.25pt;margin-top:25.95pt;width:11.15pt;height:57.2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sz w:val="4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6BF0185E" wp14:editId="74E3C402">
                      <wp:simplePos x="0" y="0"/>
                      <wp:positionH relativeFrom="column">
                        <wp:posOffset>3597275</wp:posOffset>
                      </wp:positionH>
                      <wp:positionV relativeFrom="page">
                        <wp:posOffset>321945</wp:posOffset>
                      </wp:positionV>
                      <wp:extent cx="141605" cy="727075"/>
                      <wp:effectExtent l="19050" t="19050" r="10795" b="15875"/>
                      <wp:wrapNone/>
                      <wp:docPr id="7936" name="Abgerundetes 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727075"/>
                              </a:xfrm>
                              <a:custGeom>
                                <a:avLst/>
                                <a:gdLst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38890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24660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24660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24660 h 463550"/>
                                  <a:gd name="connsiteX0" fmla="*/ 0 w 147955"/>
                                  <a:gd name="connsiteY0" fmla="*/ 89054 h 463550"/>
                                  <a:gd name="connsiteX1" fmla="*/ 24660 w 147955"/>
                                  <a:gd name="connsiteY1" fmla="*/ 0 h 463550"/>
                                  <a:gd name="connsiteX2" fmla="*/ 123295 w 147955"/>
                                  <a:gd name="connsiteY2" fmla="*/ 0 h 463550"/>
                                  <a:gd name="connsiteX3" fmla="*/ 147955 w 147955"/>
                                  <a:gd name="connsiteY3" fmla="*/ 76175 h 463550"/>
                                  <a:gd name="connsiteX4" fmla="*/ 147955 w 147955"/>
                                  <a:gd name="connsiteY4" fmla="*/ 438890 h 463550"/>
                                  <a:gd name="connsiteX5" fmla="*/ 123295 w 147955"/>
                                  <a:gd name="connsiteY5" fmla="*/ 463550 h 463550"/>
                                  <a:gd name="connsiteX6" fmla="*/ 24660 w 147955"/>
                                  <a:gd name="connsiteY6" fmla="*/ 463550 h 463550"/>
                                  <a:gd name="connsiteX7" fmla="*/ 0 w 147955"/>
                                  <a:gd name="connsiteY7" fmla="*/ 406693 h 463550"/>
                                  <a:gd name="connsiteX8" fmla="*/ 0 w 147955"/>
                                  <a:gd name="connsiteY8" fmla="*/ 89054 h 463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7955" h="463550">
                                    <a:moveTo>
                                      <a:pt x="0" y="89054"/>
                                    </a:moveTo>
                                    <a:cubicBezTo>
                                      <a:pt x="0" y="75435"/>
                                      <a:pt x="11041" y="0"/>
                                      <a:pt x="24660" y="0"/>
                                    </a:cubicBezTo>
                                    <a:lnTo>
                                      <a:pt x="123295" y="0"/>
                                    </a:lnTo>
                                    <a:cubicBezTo>
                                      <a:pt x="136914" y="0"/>
                                      <a:pt x="147955" y="62556"/>
                                      <a:pt x="147955" y="76175"/>
                                    </a:cubicBezTo>
                                    <a:lnTo>
                                      <a:pt x="147955" y="438890"/>
                                    </a:lnTo>
                                    <a:cubicBezTo>
                                      <a:pt x="147955" y="452509"/>
                                      <a:pt x="136914" y="463550"/>
                                      <a:pt x="123295" y="463550"/>
                                    </a:cubicBezTo>
                                    <a:lnTo>
                                      <a:pt x="24660" y="463550"/>
                                    </a:lnTo>
                                    <a:cubicBezTo>
                                      <a:pt x="11041" y="463550"/>
                                      <a:pt x="0" y="420312"/>
                                      <a:pt x="0" y="406693"/>
                                    </a:cubicBezTo>
                                    <a:lnTo>
                                      <a:pt x="0" y="890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C0C3A6" id="Abgerundetes Rechteck 23" o:spid="_x0000_s1026" style="position:absolute;margin-left:283.25pt;margin-top:25.35pt;width:11.15pt;height:57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795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" path="m,89054c,75435,11041,,24660,r98635,c136914,,147955,62556,147955,76175r,362715c147955,452509,136914,463550,123295,463550r-98635,c11041,463550,,420312,,406693l,89054xe" filled="f" strokecolor="#bfbfbf [2412]" strokeweight="2.25pt">
                      <v:path arrowok="t" o:connecttype="custom" o:connectlocs="0,139681;23602,0;118003,0;141605,119480;141605,688396;118003,727075;23602,727075;0,637895;0,139681" o:connectangles="0,0,0,0,0,0,0,0,0"/>
                      <w10:wrap anchory="page"/>
                    </v:shape>
                  </w:pict>
                </mc:Fallback>
              </mc:AlternateContent>
            </w: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</w:t>
            </w:r>
            <w:r>
              <w:br/>
            </w: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461C4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6C18099" w14:textId="77777777" w:rsidTr="00512EA8">
        <w:trPr>
          <w:trHeight w:val="284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C38C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AE1E3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So multipliziere ich: 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8B92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2DD8A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9B399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BE4D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6675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6612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9CDAA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3CB19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35DD7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3E030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C7E88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So dividiere ich:</w:t>
            </w: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133A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623C2C1" w14:textId="77777777" w:rsidTr="00512EA8">
        <w:trPr>
          <w:trHeight w:val="284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F300B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2F441" w14:textId="77777777" w:rsidR="00950A4D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14EC8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84186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6769D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14312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6E1CE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174A1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40154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3E03D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E4D24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234C5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F4979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293FA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1402CD8" w14:textId="77777777" w:rsidTr="00512EA8">
        <w:trPr>
          <w:trHeight w:val="284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30CEE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3BD63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537EA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EC147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9C69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55EC3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11DA2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A8B92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930F6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82DC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1E28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CDCD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1F97A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CAC71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361AEF45" w14:textId="77777777" w:rsidTr="00512EA8">
        <w:trPr>
          <w:trHeight w:val="284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4FA05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83EA4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_____ </w:t>
            </w:r>
            <w:r>
              <w:rPr>
                <w:i/>
                <w:szCs w:val="21"/>
              </w:rPr>
              <w:t>·</w:t>
            </w:r>
            <w:r>
              <w:rPr>
                <w:szCs w:val="21"/>
              </w:rPr>
              <w:t xml:space="preserve"> _____ = _____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7F7E4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DE1D6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99D3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2E748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F6E68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B4210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24CC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8FC69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81AD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 w:rsidRPr="00E237CE">
              <w:rPr>
                <w:sz w:val="20"/>
              </w:rPr>
              <w:sym w:font="Wingdings" w:char="F06C"/>
            </w: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B7E81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0FC32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>_____ : _____ = _____</w:t>
            </w: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7E222" w14:textId="77777777" w:rsidR="00950A4D" w:rsidRPr="00E74F3F" w:rsidRDefault="00950A4D" w:rsidP="00512EA8">
            <w:pPr>
              <w:jc w:val="center"/>
            </w:pPr>
          </w:p>
        </w:tc>
      </w:tr>
      <w:tr w:rsidR="00950A4D" w:rsidRPr="00697438" w14:paraId="71DEC7F3" w14:textId="77777777" w:rsidTr="00512EA8">
        <w:trPr>
          <w:trHeight w:val="284"/>
        </w:trPr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F765" w14:textId="77777777" w:rsidR="00950A4D" w:rsidRPr="00697438" w:rsidRDefault="00950A4D" w:rsidP="00512EA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4A28E" w14:textId="77777777" w:rsidR="00950A4D" w:rsidRPr="00697438" w:rsidRDefault="00950A4D" w:rsidP="00512EA8">
            <w:pPr>
              <w:ind w:left="272" w:hanging="272"/>
              <w:rPr>
                <w:sz w:val="10"/>
                <w:szCs w:val="1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CD24A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C3D44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7587B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A4D69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8901B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D4948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11118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99990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50CF8" w14:textId="77777777" w:rsidR="00950A4D" w:rsidRPr="00697438" w:rsidRDefault="00950A4D" w:rsidP="00512EA8">
            <w:pPr>
              <w:ind w:left="272" w:hanging="272"/>
              <w:jc w:val="center"/>
              <w:rPr>
                <w:sz w:val="10"/>
                <w:szCs w:val="10"/>
              </w:rPr>
            </w:pP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F4FE6" w14:textId="77777777" w:rsidR="00950A4D" w:rsidRPr="00697438" w:rsidRDefault="00950A4D" w:rsidP="00512EA8">
            <w:pPr>
              <w:ind w:left="272" w:hanging="272"/>
              <w:rPr>
                <w:sz w:val="10"/>
                <w:szCs w:val="10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012B" w14:textId="77777777" w:rsidR="00950A4D" w:rsidRPr="00697438" w:rsidRDefault="00950A4D" w:rsidP="00512EA8">
            <w:pPr>
              <w:ind w:left="272" w:hanging="272"/>
              <w:rPr>
                <w:sz w:val="10"/>
                <w:szCs w:val="10"/>
              </w:rPr>
            </w:pPr>
          </w:p>
        </w:tc>
        <w:tc>
          <w:tcPr>
            <w:tcW w:w="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ECDEC" w14:textId="77777777" w:rsidR="00950A4D" w:rsidRPr="00697438" w:rsidRDefault="00950A4D" w:rsidP="00512EA8">
            <w:pPr>
              <w:jc w:val="center"/>
              <w:rPr>
                <w:sz w:val="10"/>
                <w:szCs w:val="10"/>
              </w:rPr>
            </w:pPr>
          </w:p>
        </w:tc>
      </w:tr>
    </w:tbl>
    <w:p w14:paraId="0AA9A0CE" w14:textId="77777777" w:rsidR="00950A4D" w:rsidRDefault="00950A4D" w:rsidP="00950A4D">
      <w:pPr>
        <w:rPr>
          <w:sz w:val="2"/>
        </w:rPr>
      </w:pPr>
    </w:p>
    <w:tbl>
      <w:tblPr>
        <w:tblStyle w:val="Tabellenraster"/>
        <w:tblW w:w="500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4262"/>
        <w:gridCol w:w="141"/>
        <w:gridCol w:w="142"/>
        <w:gridCol w:w="4255"/>
        <w:gridCol w:w="147"/>
      </w:tblGrid>
      <w:tr w:rsidR="00950A4D" w:rsidRPr="009216C2" w14:paraId="178E36BF" w14:textId="77777777" w:rsidTr="00512EA8">
        <w:trPr>
          <w:trHeight w:val="340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AA520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D8F7E" w14:textId="77777777" w:rsidR="00950A4D" w:rsidRPr="005766EA" w:rsidRDefault="00950A4D" w:rsidP="00512EA8">
            <w:pPr>
              <w:jc w:val="left"/>
              <w:rPr>
                <w:b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59A6D0EE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6FAA1379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A0111" w14:textId="77777777" w:rsidR="00950A4D" w:rsidRPr="005766EA" w:rsidRDefault="00950A4D" w:rsidP="00512EA8">
            <w:pPr>
              <w:jc w:val="left"/>
              <w:rPr>
                <w:b/>
                <w:szCs w:val="21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7C99B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12B44876" w14:textId="77777777" w:rsidTr="00512EA8">
        <w:trPr>
          <w:trHeight w:val="340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7058B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C7C43" w14:textId="77777777" w:rsidR="00950A4D" w:rsidRDefault="00950A4D" w:rsidP="00512EA8">
            <w:pPr>
              <w:jc w:val="left"/>
              <w:rPr>
                <w:noProof/>
              </w:rPr>
            </w:pPr>
            <w:r w:rsidRPr="005766EA">
              <w:rPr>
                <w:b/>
                <w:szCs w:val="21"/>
              </w:rPr>
              <w:t xml:space="preserve">Ich </w:t>
            </w:r>
            <w:r>
              <w:rPr>
                <w:b/>
                <w:szCs w:val="21"/>
              </w:rPr>
              <w:t>kann so sprechen und schreiben:</w:t>
            </w:r>
            <w:r w:rsidRPr="005766EA">
              <w:rPr>
                <w:b/>
                <w:szCs w:val="21"/>
              </w:rPr>
              <w:t xml:space="preserve"> 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4537FD37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0FFA0FE2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00FF8" w14:textId="77777777" w:rsidR="00950A4D" w:rsidRDefault="00950A4D" w:rsidP="00512EA8">
            <w:pPr>
              <w:jc w:val="left"/>
              <w:rPr>
                <w:noProof/>
              </w:rPr>
            </w:pPr>
            <w:r w:rsidRPr="005766EA">
              <w:rPr>
                <w:b/>
                <w:szCs w:val="21"/>
              </w:rPr>
              <w:t xml:space="preserve">Ich </w:t>
            </w:r>
            <w:r>
              <w:rPr>
                <w:b/>
                <w:szCs w:val="21"/>
              </w:rPr>
              <w:t>kann so sprechen und schreiben: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5FC8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218E799D" w14:textId="77777777" w:rsidTr="00512EA8">
        <w:trPr>
          <w:trHeight w:val="397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C9150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F779C" w14:textId="77777777" w:rsidR="00950A4D" w:rsidRPr="00697438" w:rsidRDefault="00950A4D" w:rsidP="001B7956">
            <w:pPr>
              <w:pStyle w:val="Listenabsatz"/>
              <w:numPr>
                <w:ilvl w:val="0"/>
                <w:numId w:val="10"/>
              </w:numPr>
              <w:ind w:left="291" w:hanging="284"/>
              <w:rPr>
                <w:rFonts w:ascii="Comic Sans MS" w:hAnsi="Comic Sans MS"/>
                <w:noProof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Cs w:val="21"/>
              </w:rPr>
              <w:t xml:space="preserve">Acht 4er Gruppen sind 32. 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444C9BCD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4A01D253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EA59A" w14:textId="77777777" w:rsidR="00950A4D" w:rsidRDefault="00950A4D" w:rsidP="001B7956">
            <w:pPr>
              <w:pStyle w:val="Listenabsatz"/>
              <w:numPr>
                <w:ilvl w:val="0"/>
                <w:numId w:val="11"/>
              </w:numPr>
              <w:ind w:left="282" w:right="-139" w:hanging="284"/>
              <w:rPr>
                <w:noProof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Cs w:val="21"/>
              </w:rPr>
              <w:t>32 verteilt auf 4er Gruppen sind acht Gruppe</w:t>
            </w:r>
            <w:r w:rsidRPr="00F620FE">
              <w:rPr>
                <w:rFonts w:ascii="Comic Sans MS" w:hAnsi="Comic Sans MS"/>
                <w:color w:val="548DD4" w:themeColor="text2" w:themeTint="99"/>
                <w:szCs w:val="21"/>
              </w:rPr>
              <w:t>n.</w:t>
            </w:r>
            <w:r w:rsidRPr="00F620FE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3CA8D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64EBCA28" w14:textId="77777777" w:rsidTr="00512EA8">
        <w:trPr>
          <w:trHeight w:val="397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C2F35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C06C8" w14:textId="77777777" w:rsidR="00950A4D" w:rsidRPr="00697438" w:rsidRDefault="00950A4D" w:rsidP="001B7956">
            <w:pPr>
              <w:pStyle w:val="Listenabsatz"/>
              <w:numPr>
                <w:ilvl w:val="0"/>
                <w:numId w:val="10"/>
              </w:numPr>
              <w:ind w:left="291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>Ich rechne 8 mal 4. Das Ergebnis ist 32.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136CEA52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54660017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E43F3" w14:textId="77777777" w:rsidR="00950A4D" w:rsidRPr="00697438" w:rsidRDefault="00950A4D" w:rsidP="001B7956">
            <w:pPr>
              <w:pStyle w:val="Listenabsatz"/>
              <w:numPr>
                <w:ilvl w:val="0"/>
                <w:numId w:val="11"/>
              </w:numPr>
              <w:ind w:left="282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Acht 4er passen in die 32 hinein.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1BA0F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227033F4" w14:textId="77777777" w:rsidTr="00512EA8">
        <w:trPr>
          <w:trHeight w:val="397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75259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EF6CD" w14:textId="3ACF660B" w:rsidR="00950A4D" w:rsidRPr="00697438" w:rsidRDefault="00950A4D" w:rsidP="001B7956">
            <w:pPr>
              <w:pStyle w:val="Listenabsatz"/>
              <w:numPr>
                <w:ilvl w:val="0"/>
                <w:numId w:val="10"/>
              </w:numPr>
              <w:ind w:left="291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multipliziere 8 mit 4. </w:t>
            </w:r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 </w:t>
            </w: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>Das Produkt ist 32.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4FAEE17A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030CD858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6556" w14:textId="490BF614" w:rsidR="00950A4D" w:rsidRPr="00697438" w:rsidRDefault="00950A4D" w:rsidP="001B7956">
            <w:pPr>
              <w:pStyle w:val="Listenabsatz"/>
              <w:numPr>
                <w:ilvl w:val="0"/>
                <w:numId w:val="11"/>
              </w:numPr>
              <w:ind w:left="282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dividiere 32 durch 4. </w:t>
            </w:r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        </w:t>
            </w: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Ergebnis ist 8.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06504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38A5596F" w14:textId="77777777" w:rsidTr="00512EA8">
        <w:trPr>
          <w:trHeight w:val="397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5E7E4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DDDE9" w14:textId="77777777" w:rsidR="00950A4D" w:rsidRPr="00697438" w:rsidRDefault="00950A4D" w:rsidP="001B7956">
            <w:pPr>
              <w:pStyle w:val="Listenabsatz"/>
              <w:numPr>
                <w:ilvl w:val="0"/>
                <w:numId w:val="10"/>
              </w:numPr>
              <w:ind w:left="291" w:hanging="284"/>
              <w:rPr>
                <w:rFonts w:ascii="Comic Sans MS" w:hAnsi="Comic Sans MS"/>
                <w:noProof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Cs w:val="21"/>
              </w:rPr>
              <w:t xml:space="preserve">Das Produkt von 8 und 4 ist 32. 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3DD70372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7CABF10C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B41E2" w14:textId="77777777" w:rsidR="00950A4D" w:rsidRPr="00697438" w:rsidRDefault="00950A4D" w:rsidP="001B7956">
            <w:pPr>
              <w:pStyle w:val="Listenabsatz"/>
              <w:numPr>
                <w:ilvl w:val="0"/>
                <w:numId w:val="11"/>
              </w:numPr>
              <w:ind w:left="282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Der Quotient von 32 und 4 ist 8.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B63ED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462BC7C" w14:textId="77777777" w:rsidTr="00512EA8">
        <w:trPr>
          <w:trHeight w:val="397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4C51A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A3EC0" w14:textId="3304A49F" w:rsidR="00950A4D" w:rsidRPr="00697438" w:rsidRDefault="00950A4D" w:rsidP="001B7956">
            <w:pPr>
              <w:pStyle w:val="Listenabsatz"/>
              <w:numPr>
                <w:ilvl w:val="0"/>
                <w:numId w:val="10"/>
              </w:numPr>
              <w:ind w:left="291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Wenn ich 8 mit 4 </w:t>
            </w:r>
            <w:proofErr w:type="gramStart"/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multipliziere, </w:t>
            </w:r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</w:t>
            </w:r>
            <w:proofErr w:type="gramEnd"/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</w:t>
            </w: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>erhalte ich 32.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23763075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082DB0C7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38594" w14:textId="6A9E6A82" w:rsidR="00950A4D" w:rsidRPr="00697438" w:rsidRDefault="00950A4D" w:rsidP="001B7956">
            <w:pPr>
              <w:pStyle w:val="Listenabsatz"/>
              <w:numPr>
                <w:ilvl w:val="0"/>
                <w:numId w:val="11"/>
              </w:numPr>
              <w:ind w:left="282" w:hanging="284"/>
              <w:rPr>
                <w:rFonts w:ascii="Comic Sans MS" w:hAnsi="Comic Sans MS"/>
                <w:noProof/>
                <w:sz w:val="20"/>
              </w:rPr>
            </w:pP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Wenn ich 32 durch 4 </w:t>
            </w:r>
            <w:proofErr w:type="gramStart"/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dividiere, </w:t>
            </w:r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</w:t>
            </w:r>
            <w:proofErr w:type="gramEnd"/>
            <w:r w:rsidR="00C9350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</w:t>
            </w:r>
            <w:r w:rsidRPr="0069743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erhalte ich 8. 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5CF3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122CF914" w14:textId="77777777" w:rsidTr="00512EA8">
        <w:trPr>
          <w:trHeight w:val="50"/>
        </w:trPr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58B3B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B3A64" w14:textId="77777777" w:rsidR="00950A4D" w:rsidRPr="007D5CB7" w:rsidRDefault="00950A4D" w:rsidP="00512EA8">
            <w:pPr>
              <w:pStyle w:val="berschrift2"/>
              <w:ind w:left="0" w:firstLine="0"/>
              <w:rPr>
                <w:sz w:val="10"/>
                <w:szCs w:val="21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BCDA5" w14:textId="77777777" w:rsidR="00950A4D" w:rsidRPr="007D5CB7" w:rsidRDefault="00950A4D" w:rsidP="00512EA8">
            <w:pPr>
              <w:jc w:val="center"/>
              <w:rPr>
                <w:sz w:val="10"/>
              </w:rPr>
            </w:pPr>
          </w:p>
        </w:tc>
      </w:tr>
    </w:tbl>
    <w:p w14:paraId="625C2857" w14:textId="77777777" w:rsidR="00950A4D" w:rsidRDefault="00950A4D" w:rsidP="00950A4D">
      <w:pPr>
        <w:rPr>
          <w:sz w:val="4"/>
        </w:rPr>
      </w:pPr>
    </w:p>
    <w:p w14:paraId="048474AA" w14:textId="77777777" w:rsidR="00950A4D" w:rsidRDefault="00950A4D" w:rsidP="00950A4D">
      <w:pPr>
        <w:rPr>
          <w:sz w:val="4"/>
        </w:rPr>
      </w:pPr>
    </w:p>
    <w:p w14:paraId="687C562D" w14:textId="77777777" w:rsidR="00950A4D" w:rsidRDefault="00950A4D" w:rsidP="00950A4D">
      <w:pPr>
        <w:rPr>
          <w:sz w:val="4"/>
        </w:rPr>
      </w:pPr>
    </w:p>
    <w:tbl>
      <w:tblPr>
        <w:tblStyle w:val="Tabellenraster"/>
        <w:tblW w:w="500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980"/>
        <w:gridCol w:w="479"/>
        <w:gridCol w:w="437"/>
        <w:gridCol w:w="438"/>
        <w:gridCol w:w="438"/>
        <w:gridCol w:w="339"/>
        <w:gridCol w:w="141"/>
        <w:gridCol w:w="142"/>
        <w:gridCol w:w="296"/>
        <w:gridCol w:w="439"/>
        <w:gridCol w:w="439"/>
        <w:gridCol w:w="439"/>
        <w:gridCol w:w="509"/>
        <w:gridCol w:w="2126"/>
        <w:gridCol w:w="155"/>
      </w:tblGrid>
      <w:tr w:rsidR="00950A4D" w:rsidRPr="009216C2" w14:paraId="0D794B0A" w14:textId="77777777" w:rsidTr="00512EA8">
        <w:trPr>
          <w:trHeight w:val="40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2F3F0" w14:textId="77777777" w:rsidR="00950A4D" w:rsidRPr="00EA143D" w:rsidRDefault="00950A4D" w:rsidP="00512EA8">
            <w:pPr>
              <w:pStyle w:val="berschrift2"/>
            </w:pPr>
            <w:r w:rsidRPr="00EA143D">
              <w:rPr>
                <w:rFonts w:eastAsiaTheme="minorEastAsia"/>
              </w:rPr>
              <w:br w:type="page"/>
              <w:t>3</w:t>
            </w:r>
            <w:r w:rsidRPr="00EA143D">
              <w:t xml:space="preserve"> </w:t>
            </w:r>
            <w:r w:rsidRPr="00EA143D">
              <w:br/>
            </w:r>
          </w:p>
        </w:tc>
        <w:tc>
          <w:tcPr>
            <w:tcW w:w="86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4EDC4" w14:textId="77777777" w:rsidR="00950A4D" w:rsidRPr="007D5CB7" w:rsidRDefault="00950A4D" w:rsidP="00512EA8">
            <w:pPr>
              <w:pStyle w:val="berschrift2"/>
              <w:ind w:left="0" w:firstLine="0"/>
            </w:pPr>
            <w:r>
              <w:t xml:space="preserve">Sprechen und Schreiben zum Multiplizieren und Dividieren </w:t>
            </w:r>
            <w:r>
              <w:br/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25F28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5293C551" w14:textId="77777777" w:rsidTr="00512EA8">
        <w:trPr>
          <w:trHeight w:val="3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07961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642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D414D" w14:textId="77777777" w:rsidR="00950A4D" w:rsidRPr="00AF6628" w:rsidRDefault="00950A4D" w:rsidP="00512EA8">
            <w:pPr>
              <w:ind w:left="272" w:hanging="272"/>
              <w:jc w:val="left"/>
              <w:rPr>
                <w:szCs w:val="21"/>
              </w:rPr>
            </w:pP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</w:t>
            </w:r>
            <w:r>
              <w:br/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EF041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49013B33" w14:textId="77777777" w:rsidTr="00512EA8">
        <w:trPr>
          <w:trHeight w:val="2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928A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7102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  <w:r>
              <w:rPr>
                <w:szCs w:val="21"/>
              </w:rPr>
              <w:t xml:space="preserve"> So multipliziere ich: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54A30808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0D77FE7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>
              <w:rPr>
                <w:szCs w:val="21"/>
              </w:rPr>
              <w:t>Bild:</w:t>
            </w:r>
          </w:p>
        </w:tc>
        <w:tc>
          <w:tcPr>
            <w:tcW w:w="438" w:type="dxa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4F6AC43F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4DF77FA0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80" w:type="dxa"/>
            <w:gridSpan w:val="2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2AE7F5B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gridSpan w:val="2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1FC9559A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09E5C7AB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single" w:sz="8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4F29B2FA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single" w:sz="8" w:space="0" w:color="808080" w:themeColor="background1" w:themeShade="80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0DC4021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9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33908A44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513BE" w14:textId="77777777" w:rsidR="00950A4D" w:rsidRPr="00AF6628" w:rsidRDefault="00950A4D" w:rsidP="00512EA8">
            <w:pPr>
              <w:rPr>
                <w:szCs w:val="21"/>
              </w:rPr>
            </w:pPr>
            <w:r>
              <w:rPr>
                <w:szCs w:val="21"/>
              </w:rPr>
              <w:t>So dividiere ich: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32CFB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640258CF" w14:textId="77777777" w:rsidTr="00512EA8">
        <w:trPr>
          <w:trHeight w:val="2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8FF33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3390B" w14:textId="77777777" w:rsidR="00950A4D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65603BF4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7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37E8DB21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B5282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9370B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1778A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3BB1A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DC9B5" w14:textId="77777777" w:rsidR="00950A4D" w:rsidRPr="007F4D3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008EE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35A38D0B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5E66BF21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F308D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69B7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72491AF1" w14:textId="77777777" w:rsidTr="00512EA8">
        <w:trPr>
          <w:trHeight w:val="2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5FA6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42F43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4C06021E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1D8C1E94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DD9E7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D26FF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DC154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E924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F653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A051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7762C3D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9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22FFB938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1501E" w14:textId="77777777" w:rsidR="00950A4D" w:rsidRPr="00AF6628" w:rsidRDefault="00950A4D" w:rsidP="00697438">
            <w:pPr>
              <w:pStyle w:val="Handschrift"/>
            </w:pPr>
            <w:proofErr w:type="gramStart"/>
            <w:r>
              <w:t>30 :</w:t>
            </w:r>
            <w:proofErr w:type="gramEnd"/>
            <w:r>
              <w:t xml:space="preserve"> 6 = 5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B6045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431DE726" w14:textId="77777777" w:rsidTr="00512EA8">
        <w:trPr>
          <w:trHeight w:val="2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B949F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18861" w14:textId="77777777" w:rsidR="00950A4D" w:rsidRPr="00AF6628" w:rsidRDefault="00950A4D" w:rsidP="00697438">
            <w:pPr>
              <w:pStyle w:val="Handschrift"/>
            </w:pPr>
            <w:r>
              <w:t xml:space="preserve"> 5 · 6 = 30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2FF9CB6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7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1CFC0F6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86B2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313CD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B838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0B225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F1DD1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7B5D0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44E6D310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9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663BF93B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54645" w14:textId="77777777" w:rsidR="00950A4D" w:rsidRPr="00AF6628" w:rsidRDefault="00950A4D" w:rsidP="00697438">
            <w:pPr>
              <w:pStyle w:val="Handschrift"/>
            </w:pPr>
            <w:proofErr w:type="gramStart"/>
            <w:r>
              <w:t>30 :</w:t>
            </w:r>
            <w:proofErr w:type="gramEnd"/>
            <w:r>
              <w:t xml:space="preserve"> 5 = 6</w:t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585E2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04152DC9" w14:textId="77777777" w:rsidTr="00512EA8">
        <w:trPr>
          <w:trHeight w:val="2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9718C" w14:textId="77777777" w:rsidR="00950A4D" w:rsidRPr="00E74F3F" w:rsidRDefault="00950A4D" w:rsidP="00512EA8">
            <w:pPr>
              <w:jc w:val="center"/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60969" w14:textId="77777777" w:rsidR="00950A4D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7B63DD3A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7" w:type="dxa"/>
            <w:tcBorders>
              <w:top w:val="nil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14:paraId="412B0357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2A2BF174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72DAC89A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4E4EB780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3CE29792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BDD8F5C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808080" w:themeColor="background1" w:themeShade="80"/>
              <w:right w:val="nil"/>
            </w:tcBorders>
            <w:vAlign w:val="center"/>
          </w:tcPr>
          <w:p w14:paraId="5DD195A9" w14:textId="77777777" w:rsidR="00950A4D" w:rsidRPr="00E237CE" w:rsidRDefault="00950A4D" w:rsidP="00512EA8">
            <w:pPr>
              <w:ind w:left="272" w:hanging="272"/>
              <w:jc w:val="center"/>
              <w:rPr>
                <w:sz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C675B0C" w14:textId="77777777" w:rsidR="00950A4D" w:rsidRPr="00AF6628" w:rsidRDefault="00950A4D" w:rsidP="00512EA8">
            <w:pPr>
              <w:ind w:left="272" w:hanging="272"/>
              <w:jc w:val="center"/>
              <w:rPr>
                <w:szCs w:val="21"/>
              </w:rPr>
            </w:pPr>
          </w:p>
        </w:tc>
        <w:tc>
          <w:tcPr>
            <w:tcW w:w="509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341CAF5B" w14:textId="77777777" w:rsidR="00950A4D" w:rsidRPr="00AF6628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00149" w14:textId="77777777" w:rsidR="00950A4D" w:rsidRDefault="00950A4D" w:rsidP="00512EA8">
            <w:pPr>
              <w:ind w:left="272" w:hanging="272"/>
              <w:rPr>
                <w:szCs w:val="21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E3573" w14:textId="77777777" w:rsidR="00950A4D" w:rsidRPr="00E74F3F" w:rsidRDefault="00950A4D" w:rsidP="00512EA8">
            <w:pPr>
              <w:jc w:val="center"/>
            </w:pPr>
          </w:p>
        </w:tc>
      </w:tr>
      <w:tr w:rsidR="00950A4D" w:rsidRPr="00DD3B27" w14:paraId="160BE747" w14:textId="77777777" w:rsidTr="00512EA8">
        <w:trPr>
          <w:trHeight w:val="24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A238E" w14:textId="77777777" w:rsidR="00950A4D" w:rsidRPr="00DD3B27" w:rsidRDefault="00950A4D" w:rsidP="00512EA8">
            <w:pPr>
              <w:jc w:val="center"/>
              <w:rPr>
                <w:sz w:val="6"/>
              </w:rPr>
            </w:pPr>
          </w:p>
        </w:tc>
        <w:tc>
          <w:tcPr>
            <w:tcW w:w="41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2C684" w14:textId="77777777" w:rsidR="00950A4D" w:rsidRPr="00DD3B27" w:rsidRDefault="00950A4D" w:rsidP="00512EA8">
            <w:pPr>
              <w:rPr>
                <w:sz w:val="6"/>
                <w:szCs w:val="21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69E2D" w14:textId="77777777" w:rsidR="00950A4D" w:rsidRPr="00DD3B27" w:rsidRDefault="00950A4D" w:rsidP="00512EA8">
            <w:pPr>
              <w:jc w:val="center"/>
              <w:rPr>
                <w:sz w:val="6"/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F1796" w14:textId="77777777" w:rsidR="00950A4D" w:rsidRPr="00DD3B27" w:rsidRDefault="00950A4D" w:rsidP="00512EA8">
            <w:pPr>
              <w:jc w:val="center"/>
              <w:rPr>
                <w:sz w:val="6"/>
                <w:szCs w:val="21"/>
              </w:rPr>
            </w:pPr>
          </w:p>
        </w:tc>
        <w:tc>
          <w:tcPr>
            <w:tcW w:w="42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BD45" w14:textId="77777777" w:rsidR="00950A4D" w:rsidRPr="00DD3B27" w:rsidRDefault="00950A4D" w:rsidP="00512EA8">
            <w:pPr>
              <w:ind w:left="272" w:hanging="272"/>
              <w:rPr>
                <w:sz w:val="8"/>
                <w:szCs w:val="21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1C97F" w14:textId="77777777" w:rsidR="00950A4D" w:rsidRPr="00DD3B27" w:rsidRDefault="00950A4D" w:rsidP="00512EA8">
            <w:pPr>
              <w:jc w:val="center"/>
              <w:rPr>
                <w:sz w:val="8"/>
              </w:rPr>
            </w:pPr>
          </w:p>
        </w:tc>
      </w:tr>
    </w:tbl>
    <w:p w14:paraId="61B455F9" w14:textId="77777777" w:rsidR="00950A4D" w:rsidRDefault="00950A4D" w:rsidP="00950A4D">
      <w:pPr>
        <w:rPr>
          <w:sz w:val="2"/>
        </w:rPr>
      </w:pPr>
    </w:p>
    <w:tbl>
      <w:tblPr>
        <w:tblStyle w:val="Tabellenraster"/>
        <w:tblW w:w="500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114"/>
        <w:gridCol w:w="141"/>
        <w:gridCol w:w="142"/>
        <w:gridCol w:w="4255"/>
        <w:gridCol w:w="147"/>
      </w:tblGrid>
      <w:tr w:rsidR="00950A4D" w:rsidRPr="009216C2" w14:paraId="4AC78ED8" w14:textId="77777777" w:rsidTr="00512EA8">
        <w:trPr>
          <w:trHeight w:val="3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320B9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B4F4C" w14:textId="77777777" w:rsidR="00950A4D" w:rsidRPr="00DB1383" w:rsidRDefault="00950A4D" w:rsidP="00512EA8">
            <w:pPr>
              <w:jc w:val="left"/>
              <w:rPr>
                <w:noProof/>
              </w:rPr>
            </w:pPr>
            <w:r w:rsidRPr="00DB1383">
              <w:rPr>
                <w:b/>
                <w:szCs w:val="21"/>
              </w:rPr>
              <w:t xml:space="preserve">Ich kann so sprechen und schreiben </w:t>
            </w:r>
            <w:r w:rsidRPr="00DB1383">
              <w:t xml:space="preserve">(wie in </w:t>
            </w:r>
            <w:r w:rsidRPr="00DB1383">
              <w:rPr>
                <w:b/>
                <w:color w:val="808080"/>
                <w:szCs w:val="21"/>
              </w:rPr>
              <w:t>2</w:t>
            </w:r>
            <w:r w:rsidRPr="00DB1383">
              <w:t>):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50BDD446" w14:textId="77777777" w:rsidR="00950A4D" w:rsidRPr="00DB1383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1D856E14" w14:textId="77777777" w:rsidR="00950A4D" w:rsidRPr="00DB1383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CB748" w14:textId="77777777" w:rsidR="00950A4D" w:rsidRPr="00DB1383" w:rsidRDefault="00950A4D" w:rsidP="00512EA8">
            <w:pPr>
              <w:jc w:val="left"/>
              <w:rPr>
                <w:noProof/>
              </w:rPr>
            </w:pPr>
            <w:r w:rsidRPr="00DB1383">
              <w:rPr>
                <w:b/>
                <w:szCs w:val="21"/>
              </w:rPr>
              <w:t xml:space="preserve">Ich kann so sprechen und schreiben </w:t>
            </w:r>
            <w:r w:rsidRPr="00DB1383">
              <w:t xml:space="preserve">(wie in </w:t>
            </w:r>
            <w:r w:rsidRPr="00DB1383">
              <w:rPr>
                <w:b/>
                <w:color w:val="808080"/>
                <w:szCs w:val="21"/>
              </w:rPr>
              <w:t>2</w:t>
            </w:r>
            <w:r w:rsidRPr="00DB1383">
              <w:t>):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FF99C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6F8EE7B8" w14:textId="77777777" w:rsidTr="00512EA8">
        <w:trPr>
          <w:trHeight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FBEA5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1B967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7C3268C0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34E980C4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DB225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83891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3CCE04DC" w14:textId="77777777" w:rsidTr="00512EA8">
        <w:trPr>
          <w:trHeight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C5DE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B3BA9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7A7CACF0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1C037EA2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DC1AD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BE5DD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3BE77E40" w14:textId="77777777" w:rsidTr="00512EA8">
        <w:trPr>
          <w:trHeight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D40E4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F43EC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3F6D6716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6318933A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508EA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3C19D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7B16E144" w14:textId="77777777" w:rsidTr="00512EA8">
        <w:trPr>
          <w:trHeight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32B67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4D334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2C2741FE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791B676A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B4BEA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C13F7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395153D7" w14:textId="77777777" w:rsidTr="00512EA8">
        <w:trPr>
          <w:trHeight w:val="3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CD52E" w14:textId="77777777" w:rsidR="00950A4D" w:rsidRPr="00E74F3F" w:rsidRDefault="00950A4D" w:rsidP="00512EA8">
            <w:pPr>
              <w:jc w:val="center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B19B5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single" w:sz="8" w:space="0" w:color="808080" w:themeColor="background1" w:themeShade="80"/>
            </w:tcBorders>
            <w:vAlign w:val="center"/>
          </w:tcPr>
          <w:p w14:paraId="52B5FFFB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142" w:type="dxa"/>
            <w:tcBorders>
              <w:top w:val="nil"/>
              <w:left w:val="single" w:sz="8" w:space="0" w:color="808080" w:themeColor="background1" w:themeShade="80"/>
              <w:bottom w:val="nil"/>
              <w:right w:val="nil"/>
            </w:tcBorders>
            <w:vAlign w:val="center"/>
          </w:tcPr>
          <w:p w14:paraId="2B2A281C" w14:textId="77777777" w:rsidR="00950A4D" w:rsidRPr="006B108A" w:rsidRDefault="00950A4D" w:rsidP="00512EA8">
            <w:pPr>
              <w:rPr>
                <w:szCs w:val="21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1918B" w14:textId="77777777" w:rsidR="00950A4D" w:rsidRDefault="00950A4D" w:rsidP="00512EA8">
            <w:pPr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92D07" w14:textId="77777777" w:rsidR="00950A4D" w:rsidRPr="00E74F3F" w:rsidRDefault="00950A4D" w:rsidP="00512EA8">
            <w:pPr>
              <w:jc w:val="center"/>
            </w:pPr>
          </w:p>
        </w:tc>
      </w:tr>
      <w:tr w:rsidR="00950A4D" w:rsidRPr="009216C2" w14:paraId="7AEF3513" w14:textId="77777777" w:rsidTr="00512EA8">
        <w:trPr>
          <w:trHeight w:val="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A20F9" w14:textId="77777777" w:rsidR="00950A4D" w:rsidRPr="00E74F3F" w:rsidRDefault="00950A4D" w:rsidP="00512EA8">
            <w:pPr>
              <w:jc w:val="center"/>
            </w:pPr>
          </w:p>
        </w:tc>
        <w:tc>
          <w:tcPr>
            <w:tcW w:w="865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F96F9" w14:textId="77777777" w:rsidR="00950A4D" w:rsidRPr="007D5CB7" w:rsidRDefault="00950A4D" w:rsidP="00512EA8">
            <w:pPr>
              <w:pStyle w:val="berschrift2"/>
              <w:ind w:left="0" w:firstLine="0"/>
              <w:rPr>
                <w:sz w:val="10"/>
                <w:szCs w:val="21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F8FDF" w14:textId="77777777" w:rsidR="00950A4D" w:rsidRPr="007D5CB7" w:rsidRDefault="00950A4D" w:rsidP="00512EA8">
            <w:pPr>
              <w:jc w:val="center"/>
              <w:rPr>
                <w:sz w:val="10"/>
              </w:rPr>
            </w:pPr>
          </w:p>
        </w:tc>
      </w:tr>
    </w:tbl>
    <w:p w14:paraId="45D41CA7" w14:textId="77777777" w:rsidR="00950A4D" w:rsidRDefault="00950A4D" w:rsidP="00950A4D">
      <w:pPr>
        <w:rPr>
          <w:sz w:val="4"/>
        </w:rPr>
      </w:pPr>
    </w:p>
    <w:p w14:paraId="755C0B28" w14:textId="77777777" w:rsidR="00950A4D" w:rsidRDefault="00950A4D" w:rsidP="00950A4D">
      <w:pPr>
        <w:rPr>
          <w:sz w:val="4"/>
        </w:rPr>
      </w:pPr>
    </w:p>
    <w:p w14:paraId="6724EB39" w14:textId="77777777" w:rsidR="00950A4D" w:rsidRDefault="00950A4D" w:rsidP="00950A4D">
      <w:pPr>
        <w:rPr>
          <w:sz w:val="4"/>
        </w:rPr>
      </w:pPr>
    </w:p>
    <w:p w14:paraId="0E60E6EA" w14:textId="77777777" w:rsidR="00950A4D" w:rsidRDefault="00950A4D" w:rsidP="00950A4D"/>
    <w:tbl>
      <w:tblPr>
        <w:tblStyle w:val="Tabellenraster"/>
        <w:tblW w:w="491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8463"/>
        <w:gridCol w:w="165"/>
      </w:tblGrid>
      <w:tr w:rsidR="00950A4D" w:rsidRPr="00E74F3F" w14:paraId="2E3F2975" w14:textId="77777777" w:rsidTr="00512EA8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87667E" w14:textId="77777777" w:rsidR="00950A4D" w:rsidRPr="00E74F3F" w:rsidRDefault="00950A4D" w:rsidP="00512EA8">
            <w:pPr>
              <w:pStyle w:val="berschrift2"/>
            </w:pPr>
            <w:r>
              <w:t xml:space="preserve">4 </w:t>
            </w:r>
          </w:p>
        </w:tc>
        <w:tc>
          <w:tcPr>
            <w:tcW w:w="8463" w:type="dxa"/>
            <w:tcBorders>
              <w:top w:val="nil"/>
              <w:left w:val="nil"/>
              <w:bottom w:val="nil"/>
              <w:right w:val="nil"/>
            </w:tcBorders>
          </w:tcPr>
          <w:p w14:paraId="0373AE31" w14:textId="77777777" w:rsidR="00950A4D" w:rsidRDefault="00950A4D" w:rsidP="00512EA8">
            <w:pPr>
              <w:pStyle w:val="berschrift2"/>
            </w:pPr>
            <w:r>
              <w:t>Sprechen und Schreiben zum Multiplizieren und Dividieren – eigene Aufgaben</w:t>
            </w:r>
          </w:p>
          <w:p w14:paraId="07EE4D0B" w14:textId="77777777" w:rsidR="00950A4D" w:rsidRPr="00291F04" w:rsidRDefault="00950A4D" w:rsidP="00512EA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60E3764A" wp14:editId="113DCE93">
                      <wp:simplePos x="0" y="0"/>
                      <wp:positionH relativeFrom="column">
                        <wp:posOffset>3817888</wp:posOffset>
                      </wp:positionH>
                      <wp:positionV relativeFrom="paragraph">
                        <wp:posOffset>134620</wp:posOffset>
                      </wp:positionV>
                      <wp:extent cx="572770" cy="263525"/>
                      <wp:effectExtent l="101600" t="0" r="11430" b="130175"/>
                      <wp:wrapNone/>
                      <wp:docPr id="7937" name="Abgerundete rechteckige Legende 7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263525"/>
                              </a:xfrm>
                              <a:prstGeom prst="wedgeRoundRectCallout">
                                <a:avLst>
                                  <a:gd name="adj1" fmla="val -65639"/>
                                  <a:gd name="adj2" fmla="val 902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7EF00" w14:textId="77777777" w:rsidR="003D30FA" w:rsidRPr="00697438" w:rsidRDefault="003D30FA" w:rsidP="00697438">
                                  <w:pPr>
                                    <w:pStyle w:val="Handschri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697438">
                                    <w:rPr>
                                      <w:sz w:val="16"/>
                                      <w:szCs w:val="16"/>
                                    </w:rPr>
                                    <w:t>30 :</w:t>
                                  </w:r>
                                  <w:proofErr w:type="gramEnd"/>
                                  <w:r w:rsidRPr="00697438">
                                    <w:rPr>
                                      <w:sz w:val="16"/>
                                      <w:szCs w:val="16"/>
                                    </w:rPr>
                                    <w:t xml:space="preserve"> 3?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0E3764A" id="Abgerundete rechteckige Legende 7937" o:spid="_x0000_s1043" type="#_x0000_t62" style="position:absolute;left:0;text-align:left;margin-left:300.6pt;margin-top:10.6pt;width:45.1pt;height:20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" adj="-3378,30301" filled="f" strokecolor="#a5a5a5 [2092]">
                      <v:textbox>
                        <w:txbxContent>
                          <w:p w14:paraId="6FE7EF00" w14:textId="77777777" w:rsidR="003D30FA" w:rsidRPr="00697438" w:rsidRDefault="003D30FA" w:rsidP="00697438">
                            <w:pPr>
                              <w:pStyle w:val="Handschrift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97438">
                              <w:rPr>
                                <w:sz w:val="16"/>
                                <w:szCs w:val="16"/>
                              </w:rPr>
                              <w:t>30 :</w:t>
                            </w:r>
                            <w:proofErr w:type="gramEnd"/>
                            <w:r w:rsidRPr="00697438">
                              <w:rPr>
                                <w:sz w:val="16"/>
                                <w:szCs w:val="16"/>
                              </w:rPr>
                              <w:t xml:space="preserve"> 3?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5C0E5E29" w14:textId="77777777" w:rsidR="00950A4D" w:rsidRPr="00E74F3F" w:rsidRDefault="00950A4D" w:rsidP="00512EA8">
            <w:pPr>
              <w:jc w:val="left"/>
            </w:pPr>
          </w:p>
        </w:tc>
      </w:tr>
      <w:tr w:rsidR="00950A4D" w:rsidRPr="00E74F3F" w14:paraId="00BDF082" w14:textId="77777777" w:rsidTr="00512EA8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2629D2" w14:textId="77777777" w:rsidR="00950A4D" w:rsidRPr="00E74F3F" w:rsidRDefault="00950A4D" w:rsidP="00512EA8">
            <w:pPr>
              <w:jc w:val="left"/>
            </w:pPr>
          </w:p>
        </w:tc>
        <w:tc>
          <w:tcPr>
            <w:tcW w:w="8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F3F97" w14:textId="77777777" w:rsidR="00950A4D" w:rsidRDefault="00950A4D" w:rsidP="00512EA8">
            <w:pPr>
              <w:ind w:left="272" w:hanging="272"/>
              <w:jc w:val="left"/>
            </w:pPr>
            <w:r>
              <w:t xml:space="preserve">Stellt euch gegenseitig Aufgaben zum Multiplizieren und Dividieren. </w:t>
            </w:r>
          </w:p>
          <w:p w14:paraId="78D7900B" w14:textId="77777777" w:rsidR="00950A4D" w:rsidRPr="00E74F3F" w:rsidRDefault="00950A4D" w:rsidP="00512EA8">
            <w:pPr>
              <w:ind w:left="272" w:hanging="272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B2AA124" wp14:editId="7D749D58">
                      <wp:simplePos x="0" y="0"/>
                      <wp:positionH relativeFrom="column">
                        <wp:posOffset>4244644</wp:posOffset>
                      </wp:positionH>
                      <wp:positionV relativeFrom="paragraph">
                        <wp:posOffset>16984</wp:posOffset>
                      </wp:positionV>
                      <wp:extent cx="1248768" cy="328295"/>
                      <wp:effectExtent l="0" t="88900" r="8890" b="14605"/>
                      <wp:wrapNone/>
                      <wp:docPr id="7938" name="Abgerundete rechteckige Legende 7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768" cy="328295"/>
                              </a:xfrm>
                              <a:prstGeom prst="wedgeRoundRectCallout">
                                <a:avLst>
                                  <a:gd name="adj1" fmla="val 46451"/>
                                  <a:gd name="adj2" fmla="val -7644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CAE4C" w14:textId="77777777" w:rsidR="003D30FA" w:rsidRPr="00697438" w:rsidRDefault="003D30FA" w:rsidP="00697438">
                                  <w:pPr>
                                    <w:pStyle w:val="Handschri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97438">
                                    <w:rPr>
                                      <w:sz w:val="16"/>
                                      <w:szCs w:val="16"/>
                                    </w:rPr>
                                    <w:t>Wie viele 3er passen in die 30? Das sind 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B2AA124" id="Abgerundete rechteckige Legende 7938" o:spid="_x0000_s1044" type="#_x0000_t62" style="position:absolute;left:0;text-align:left;margin-left:334.2pt;margin-top:1.35pt;width:98.35pt;height:25.8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" adj="20833,-5712" fillcolor="white [3212]" strokecolor="#a5a5a5 [2092]">
                      <v:textbox inset="1mm,0,0,0">
                        <w:txbxContent>
                          <w:p w14:paraId="456CAE4C" w14:textId="77777777" w:rsidR="003D30FA" w:rsidRPr="00697438" w:rsidRDefault="003D30FA" w:rsidP="00697438">
                            <w:pPr>
                              <w:pStyle w:val="Handschrift"/>
                              <w:rPr>
                                <w:sz w:val="16"/>
                                <w:szCs w:val="16"/>
                              </w:rPr>
                            </w:pPr>
                            <w:r w:rsidRPr="00697438">
                              <w:rPr>
                                <w:sz w:val="16"/>
                                <w:szCs w:val="16"/>
                              </w:rPr>
                              <w:t>Wie viele 3er passen in die 30? Das sind 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Zeichnet auch ein Bild zur Aufgabe.</w:t>
            </w:r>
          </w:p>
        </w:tc>
      </w:tr>
    </w:tbl>
    <w:p w14:paraId="11C05E1B" w14:textId="77777777" w:rsidR="00950A4D" w:rsidRDefault="00950A4D" w:rsidP="00950A4D"/>
    <w:p w14:paraId="1BE6F21A" w14:textId="77777777" w:rsidR="00950A4D" w:rsidRDefault="00950A4D" w:rsidP="00950A4D"/>
    <w:p w14:paraId="05E28895" w14:textId="77777777" w:rsidR="00950A4D" w:rsidRDefault="00950A4D" w:rsidP="00950A4D">
      <w:pPr>
        <w:overflowPunct/>
        <w:autoSpaceDE/>
        <w:autoSpaceDN/>
        <w:adjustRightInd/>
        <w:jc w:val="left"/>
        <w:textAlignment w:val="auto"/>
      </w:pPr>
      <w:r>
        <w:br w:type="page"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43"/>
        <w:gridCol w:w="4151"/>
        <w:gridCol w:w="142"/>
        <w:gridCol w:w="1558"/>
        <w:gridCol w:w="143"/>
        <w:gridCol w:w="24"/>
        <w:gridCol w:w="1726"/>
        <w:gridCol w:w="374"/>
      </w:tblGrid>
      <w:tr w:rsidR="00950A4D" w14:paraId="78DF19D0" w14:textId="77777777" w:rsidTr="00512EA8">
        <w:trPr>
          <w:trHeight w:val="434"/>
        </w:trPr>
        <w:tc>
          <w:tcPr>
            <w:tcW w:w="709" w:type="dxa"/>
          </w:tcPr>
          <w:p w14:paraId="5E9E6FA4" w14:textId="77777777" w:rsidR="00950A4D" w:rsidRDefault="00950A4D" w:rsidP="00512EA8">
            <w:pPr>
              <w:pStyle w:val="berschrift1"/>
            </w:pPr>
            <w:r>
              <w:lastRenderedPageBreak/>
              <w:t>D2</w:t>
            </w:r>
            <w:r w:rsidRPr="00724F87">
              <w:t xml:space="preserve"> </w:t>
            </w:r>
          </w:p>
          <w:p w14:paraId="7F2DCEEA" w14:textId="77777777" w:rsidR="00950A4D" w:rsidRDefault="00950A4D" w:rsidP="00512EA8">
            <w:pPr>
              <w:pStyle w:val="berschrift2"/>
            </w:pPr>
          </w:p>
        </w:tc>
        <w:tc>
          <w:tcPr>
            <w:tcW w:w="8361" w:type="dxa"/>
            <w:gridSpan w:val="8"/>
          </w:tcPr>
          <w:p w14:paraId="1B67D18F" w14:textId="77777777" w:rsidR="00950A4D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t>Multiplikation (·) und Division (:) verstehen: Üben</w:t>
            </w:r>
          </w:p>
        </w:tc>
      </w:tr>
      <w:tr w:rsidR="00950A4D" w14:paraId="10DAB62D" w14:textId="77777777" w:rsidTr="00512EA8">
        <w:trPr>
          <w:gridAfter w:val="1"/>
          <w:wAfter w:w="374" w:type="dxa"/>
          <w:trHeight w:val="434"/>
        </w:trPr>
        <w:tc>
          <w:tcPr>
            <w:tcW w:w="709" w:type="dxa"/>
            <w:hideMark/>
          </w:tcPr>
          <w:p w14:paraId="21EE299D" w14:textId="77777777" w:rsidR="00950A4D" w:rsidRPr="00995ADA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5</w:t>
            </w:r>
          </w:p>
          <w:p w14:paraId="48BF38FC" w14:textId="77777777" w:rsidR="00950A4D" w:rsidRPr="00995ADA" w:rsidRDefault="00950A4D" w:rsidP="00512EA8">
            <w:pPr>
              <w:rPr>
                <w:color w:val="7F7F7F" w:themeColor="text1" w:themeTint="80"/>
                <w:szCs w:val="21"/>
              </w:rPr>
            </w:pPr>
          </w:p>
        </w:tc>
        <w:tc>
          <w:tcPr>
            <w:tcW w:w="7987" w:type="dxa"/>
            <w:gridSpan w:val="7"/>
          </w:tcPr>
          <w:p w14:paraId="6AFA0A4A" w14:textId="77777777" w:rsidR="00950A4D" w:rsidRPr="00995ADA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>Textaufgaben zum Multiplizieren</w:t>
            </w:r>
            <w:r w:rsidRPr="00995ADA">
              <w:rPr>
                <w:color w:val="7F7F7F" w:themeColor="text1" w:themeTint="80"/>
                <w:sz w:val="21"/>
                <w:szCs w:val="21"/>
              </w:rPr>
              <w:t xml:space="preserve"> und </w:t>
            </w:r>
            <w:r>
              <w:rPr>
                <w:color w:val="7F7F7F" w:themeColor="text1" w:themeTint="80"/>
                <w:sz w:val="21"/>
                <w:szCs w:val="21"/>
              </w:rPr>
              <w:t>Dividieren</w:t>
            </w:r>
          </w:p>
          <w:p w14:paraId="1569A48F" w14:textId="77777777" w:rsidR="00950A4D" w:rsidRPr="00995ADA" w:rsidRDefault="00950A4D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950A4D" w14:paraId="662693FA" w14:textId="77777777" w:rsidTr="00512EA8">
        <w:trPr>
          <w:gridAfter w:val="1"/>
          <w:wAfter w:w="374" w:type="dxa"/>
          <w:trHeight w:val="397"/>
        </w:trPr>
        <w:tc>
          <w:tcPr>
            <w:tcW w:w="709" w:type="dxa"/>
          </w:tcPr>
          <w:p w14:paraId="318BA6FA" w14:textId="77777777" w:rsidR="00950A4D" w:rsidRPr="00A37004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43" w:type="dxa"/>
          </w:tcPr>
          <w:p w14:paraId="55919B5D" w14:textId="77777777" w:rsidR="00950A4D" w:rsidRPr="00DB63AA" w:rsidRDefault="00950A4D" w:rsidP="00512EA8">
            <w:pPr>
              <w:pStyle w:val="berschrift2"/>
              <w:rPr>
                <w:color w:val="808080"/>
              </w:rPr>
            </w:pPr>
          </w:p>
        </w:tc>
        <w:tc>
          <w:tcPr>
            <w:tcW w:w="7744" w:type="dxa"/>
            <w:gridSpan w:val="6"/>
          </w:tcPr>
          <w:p w14:paraId="4E0210C2" w14:textId="77777777" w:rsidR="00950A4D" w:rsidRDefault="00950A4D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Musst du multiplizieren (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) oder dividieren (:)? </w:t>
            </w:r>
          </w:p>
          <w:p w14:paraId="4049B160" w14:textId="77777777" w:rsidR="00950A4D" w:rsidRPr="00A37004" w:rsidRDefault="00950A4D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Kreuze an. Löse die Aufgaben. Vervollständige den Antwortsatz.</w:t>
            </w:r>
          </w:p>
        </w:tc>
      </w:tr>
      <w:tr w:rsidR="00950A4D" w14:paraId="4DAC5F65" w14:textId="77777777" w:rsidTr="00512EA8">
        <w:trPr>
          <w:gridAfter w:val="1"/>
          <w:wAfter w:w="374" w:type="dxa"/>
          <w:trHeight w:val="147"/>
        </w:trPr>
        <w:tc>
          <w:tcPr>
            <w:tcW w:w="709" w:type="dxa"/>
            <w:vAlign w:val="center"/>
          </w:tcPr>
          <w:p w14:paraId="7107D16F" w14:textId="77777777" w:rsidR="00950A4D" w:rsidRPr="00F958F6" w:rsidRDefault="00950A4D" w:rsidP="00512EA8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43" w:type="dxa"/>
            <w:vAlign w:val="center"/>
          </w:tcPr>
          <w:p w14:paraId="53FA7394" w14:textId="77777777" w:rsidR="00950A4D" w:rsidRPr="00F958F6" w:rsidRDefault="00950A4D" w:rsidP="00512EA8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7744" w:type="dxa"/>
            <w:gridSpan w:val="6"/>
            <w:vAlign w:val="center"/>
          </w:tcPr>
          <w:p w14:paraId="4A30D01A" w14:textId="77777777" w:rsidR="00950A4D" w:rsidRPr="00F958F6" w:rsidRDefault="00950A4D" w:rsidP="00512EA8">
            <w:pPr>
              <w:rPr>
                <w:color w:val="0D0D0D" w:themeColor="text1" w:themeTint="F2"/>
                <w:sz w:val="10"/>
              </w:rPr>
            </w:pPr>
          </w:p>
        </w:tc>
      </w:tr>
      <w:tr w:rsidR="00950A4D" w14:paraId="4578F529" w14:textId="77777777" w:rsidTr="00512EA8">
        <w:trPr>
          <w:trHeight w:val="510"/>
        </w:trPr>
        <w:tc>
          <w:tcPr>
            <w:tcW w:w="709" w:type="dxa"/>
            <w:vMerge w:val="restart"/>
            <w:vAlign w:val="center"/>
          </w:tcPr>
          <w:p w14:paraId="68D47962" w14:textId="77777777" w:rsidR="00950A4D" w:rsidRDefault="00950A4D" w:rsidP="00512EA8"/>
        </w:tc>
        <w:tc>
          <w:tcPr>
            <w:tcW w:w="243" w:type="dxa"/>
            <w:vMerge w:val="restart"/>
            <w:tcBorders>
              <w:right w:val="single" w:sz="2" w:space="0" w:color="808080" w:themeColor="background1" w:themeShade="80"/>
            </w:tcBorders>
            <w:vAlign w:val="center"/>
          </w:tcPr>
          <w:p w14:paraId="3A41A0AF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2BE2BA0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Lara bekommt jeden Monat 4 Euro </w:t>
            </w:r>
          </w:p>
          <w:p w14:paraId="549C48A1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Taschengeld.   </w:t>
            </w:r>
          </w:p>
          <w:p w14:paraId="0A9B287A" w14:textId="77777777" w:rsidR="00950A4D" w:rsidRPr="00A37004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 Euro hat Lara nach 6 Monaten?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7D6C8E95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48A6E828" w14:textId="77777777" w:rsidR="00950A4D" w:rsidRPr="00CB0317" w:rsidRDefault="00950A4D" w:rsidP="00512EA8">
            <w:pPr>
              <w:ind w:left="141"/>
              <w:jc w:val="left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multiplizieren</w:t>
            </w:r>
          </w:p>
        </w:tc>
        <w:tc>
          <w:tcPr>
            <w:tcW w:w="1750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6253473" w14:textId="77777777" w:rsidR="00950A4D" w:rsidRPr="00CB0317" w:rsidRDefault="00950A4D" w:rsidP="00512EA8">
            <w:pPr>
              <w:jc w:val="left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dividieren</w:t>
            </w:r>
          </w:p>
        </w:tc>
        <w:tc>
          <w:tcPr>
            <w:tcW w:w="374" w:type="dxa"/>
            <w:tcBorders>
              <w:left w:val="single" w:sz="4" w:space="0" w:color="7F7F7F" w:themeColor="text1" w:themeTint="80"/>
            </w:tcBorders>
            <w:vAlign w:val="center"/>
          </w:tcPr>
          <w:p w14:paraId="1C5A0B87" w14:textId="77777777" w:rsidR="00950A4D" w:rsidRDefault="00950A4D" w:rsidP="00512EA8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rPr>
                <w:color w:val="0D0D0D" w:themeColor="text1" w:themeTint="F2"/>
              </w:rPr>
              <w:t xml:space="preserve">      </w:t>
            </w:r>
          </w:p>
        </w:tc>
      </w:tr>
      <w:tr w:rsidR="00950A4D" w14:paraId="0E0D3CA7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Merge/>
            <w:vAlign w:val="center"/>
          </w:tcPr>
          <w:p w14:paraId="4C620BCC" w14:textId="77777777" w:rsidR="00950A4D" w:rsidRDefault="00950A4D" w:rsidP="00512EA8"/>
        </w:tc>
        <w:tc>
          <w:tcPr>
            <w:tcW w:w="243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686B6C2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C20BBE0" w14:textId="77777777" w:rsidR="00950A4D" w:rsidRPr="00A37004" w:rsidRDefault="00950A4D" w:rsidP="00512EA8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0ED48AEC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AE22DAB" w14:textId="77777777" w:rsidR="00950A4D" w:rsidRPr="00A76284" w:rsidRDefault="00950A4D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Rechnung:      4                    = </w:t>
            </w:r>
          </w:p>
          <w:p w14:paraId="21FEB9DC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42D045D" w14:textId="77777777" w:rsidR="00950A4D" w:rsidRPr="00A37004" w:rsidRDefault="00950A4D" w:rsidP="00512EA8">
            <w:pPr>
              <w:ind w:left="138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sz w:val="16"/>
              </w:rPr>
              <w:t>Lara hat nach 6 Monaten</w:t>
            </w:r>
            <w:r w:rsidRPr="00CB0317">
              <w:rPr>
                <w:color w:val="0D0D0D" w:themeColor="text1" w:themeTint="F2"/>
                <w:sz w:val="16"/>
              </w:rPr>
              <w:t xml:space="preserve">      </w:t>
            </w:r>
            <w:r>
              <w:rPr>
                <w:color w:val="0D0D0D" w:themeColor="text1" w:themeTint="F2"/>
                <w:sz w:val="16"/>
              </w:rPr>
              <w:t xml:space="preserve">       </w:t>
            </w:r>
            <w:r w:rsidRPr="00CB0317">
              <w:rPr>
                <w:color w:val="0D0D0D" w:themeColor="text1" w:themeTint="F2"/>
                <w:sz w:val="16"/>
              </w:rPr>
              <w:t xml:space="preserve"> Euro.</w:t>
            </w:r>
          </w:p>
        </w:tc>
      </w:tr>
      <w:tr w:rsidR="00950A4D" w14:paraId="11424ADE" w14:textId="77777777" w:rsidTr="00512EA8">
        <w:trPr>
          <w:gridAfter w:val="1"/>
          <w:wAfter w:w="374" w:type="dxa"/>
          <w:trHeight w:val="304"/>
        </w:trPr>
        <w:tc>
          <w:tcPr>
            <w:tcW w:w="709" w:type="dxa"/>
            <w:vMerge/>
            <w:vAlign w:val="center"/>
          </w:tcPr>
          <w:p w14:paraId="2CDC967B" w14:textId="77777777" w:rsidR="00950A4D" w:rsidRDefault="00950A4D" w:rsidP="00512EA8"/>
        </w:tc>
        <w:tc>
          <w:tcPr>
            <w:tcW w:w="243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2585AEE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4945D18" w14:textId="77777777" w:rsidR="00950A4D" w:rsidRPr="00A37004" w:rsidRDefault="00950A4D" w:rsidP="00512EA8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1AC40E87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E6E1C58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950A4D" w14:paraId="2B7B9416" w14:textId="77777777" w:rsidTr="00512EA8">
        <w:trPr>
          <w:gridAfter w:val="1"/>
          <w:wAfter w:w="374" w:type="dxa"/>
          <w:trHeight w:val="73"/>
        </w:trPr>
        <w:tc>
          <w:tcPr>
            <w:tcW w:w="709" w:type="dxa"/>
            <w:vAlign w:val="center"/>
          </w:tcPr>
          <w:p w14:paraId="373ED388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0045DAAF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2" w:space="0" w:color="7F7F7F" w:themeColor="text1" w:themeTint="80"/>
            </w:tcBorders>
            <w:vAlign w:val="center"/>
          </w:tcPr>
          <w:p w14:paraId="12E309A0" w14:textId="77777777" w:rsidR="00950A4D" w:rsidRPr="00144641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AF4EC63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111D48B9" w14:textId="77777777" w:rsidR="00950A4D" w:rsidRPr="00144641" w:rsidRDefault="00950A4D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07B393E3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3EECD048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DFF2E2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19A5965" w14:textId="77777777" w:rsidR="00950A4D" w:rsidRPr="00CF08AC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rStyle w:val="Hervorhebung"/>
                <w:i w:val="0"/>
              </w:rPr>
            </w:pPr>
            <w:r w:rsidRPr="00CF08AC">
              <w:rPr>
                <w:rStyle w:val="Hervorhebung"/>
                <w:i w:val="0"/>
              </w:rPr>
              <w:t xml:space="preserve">Der Lehrer teilt 60 Kinder in 4er-Gruppen auf. </w:t>
            </w:r>
          </w:p>
          <w:p w14:paraId="79645F9D" w14:textId="77777777" w:rsidR="00950A4D" w:rsidRPr="00CF08AC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i/>
                <w:iCs/>
              </w:rPr>
            </w:pPr>
            <w:r w:rsidRPr="00CF08AC">
              <w:rPr>
                <w:rStyle w:val="Hervorhebung"/>
                <w:i w:val="0"/>
              </w:rPr>
              <w:t>Wie viele Gruppen gibt es?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AB507C4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DF7BC40" w14:textId="77777777" w:rsidR="00950A4D" w:rsidRPr="0006295E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750" w:type="dxa"/>
            <w:gridSpan w:val="2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3FDB91F" w14:textId="77777777" w:rsidR="00950A4D" w:rsidRPr="0006295E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5C3EEA03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0F3D12BB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5044A4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0A358EC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5970D42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EE4674E" w14:textId="77777777" w:rsidR="00950A4D" w:rsidRDefault="00950A4D" w:rsidP="00512EA8">
            <w:pPr>
              <w:ind w:left="141"/>
              <w:jc w:val="left"/>
              <w:rPr>
                <w:color w:val="0D0D0D" w:themeColor="text1" w:themeTint="F2"/>
                <w:u w:val="single"/>
              </w:rPr>
            </w:pPr>
            <w:r>
              <w:rPr>
                <w:color w:val="0D0D0D" w:themeColor="text1" w:themeTint="F2"/>
              </w:rPr>
              <w:t>Rechnung:</w:t>
            </w:r>
          </w:p>
          <w:p w14:paraId="7B5C07DE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14A6C0CB" w14:textId="77777777" w:rsidR="00950A4D" w:rsidRPr="00CB0317" w:rsidRDefault="00950A4D" w:rsidP="00512EA8">
            <w:pPr>
              <w:pStyle w:val="berschrift2"/>
              <w:ind w:left="137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Es gibt                    Gruppen</w:t>
            </w:r>
            <w:r w:rsidRPr="00CB0317">
              <w:rPr>
                <w:b w:val="0"/>
                <w:color w:val="0D0D0D" w:themeColor="text1" w:themeTint="F2"/>
                <w:sz w:val="16"/>
              </w:rPr>
              <w:t>.</w:t>
            </w:r>
          </w:p>
        </w:tc>
      </w:tr>
      <w:tr w:rsidR="00950A4D" w14:paraId="66EA8B41" w14:textId="77777777" w:rsidTr="00512EA8">
        <w:trPr>
          <w:gridAfter w:val="1"/>
          <w:wAfter w:w="374" w:type="dxa"/>
          <w:trHeight w:val="299"/>
        </w:trPr>
        <w:tc>
          <w:tcPr>
            <w:tcW w:w="709" w:type="dxa"/>
            <w:vAlign w:val="center"/>
          </w:tcPr>
          <w:p w14:paraId="74A44CC1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E2175E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44B43CFD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194803D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9088531" w14:textId="77777777" w:rsidR="00950A4D" w:rsidRPr="00B40945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0AABC5EB" w14:textId="77777777" w:rsidTr="00512EA8">
        <w:trPr>
          <w:gridAfter w:val="1"/>
          <w:wAfter w:w="374" w:type="dxa"/>
          <w:trHeight w:val="182"/>
        </w:trPr>
        <w:tc>
          <w:tcPr>
            <w:tcW w:w="709" w:type="dxa"/>
            <w:vAlign w:val="center"/>
          </w:tcPr>
          <w:p w14:paraId="4EED3060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7C65C510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6745F01F" w14:textId="77777777" w:rsidR="00950A4D" w:rsidRPr="00144641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0119B21A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51D244F1" w14:textId="77777777" w:rsidR="00950A4D" w:rsidRPr="00144641" w:rsidRDefault="00950A4D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3B360BFB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7AD48AAE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6D92BE6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475E59B" w14:textId="77777777" w:rsidR="00950A4D" w:rsidRPr="002042CF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rStyle w:val="Hervorhebung"/>
                <w:i w:val="0"/>
              </w:rPr>
            </w:pPr>
            <w:r w:rsidRPr="002042CF">
              <w:rPr>
                <w:rStyle w:val="Hervorhebung"/>
                <w:i w:val="0"/>
              </w:rPr>
              <w:t xml:space="preserve">48 Karten sollen bei einem Spiel an </w:t>
            </w:r>
            <w:r>
              <w:rPr>
                <w:rStyle w:val="Hervorhebung"/>
                <w:i w:val="0"/>
              </w:rPr>
              <w:t>6</w:t>
            </w:r>
            <w:r w:rsidRPr="002042CF">
              <w:rPr>
                <w:rStyle w:val="Hervorhebung"/>
                <w:i w:val="0"/>
              </w:rPr>
              <w:t xml:space="preserve"> Kinder gleichmäßig verteilt werden. </w:t>
            </w:r>
          </w:p>
          <w:p w14:paraId="09F636FD" w14:textId="77777777" w:rsidR="00950A4D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2042CF">
              <w:rPr>
                <w:rStyle w:val="Hervorhebung"/>
                <w:i w:val="0"/>
              </w:rPr>
              <w:t>Wie viele Karten bekommt jedes Kind?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5A84CE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49BB85F" w14:textId="77777777" w:rsidR="00950A4D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750" w:type="dxa"/>
            <w:gridSpan w:val="2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4FD0F05" w14:textId="77777777" w:rsidR="00950A4D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28DA65FA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23767BDE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37ACBC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8E7E90E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3E4A989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648B261" w14:textId="77777777" w:rsidR="00950A4D" w:rsidRDefault="00950A4D" w:rsidP="00512EA8">
            <w:pPr>
              <w:ind w:left="141"/>
              <w:jc w:val="left"/>
              <w:rPr>
                <w:color w:val="0D0D0D" w:themeColor="text1" w:themeTint="F2"/>
                <w:u w:val="single"/>
              </w:rPr>
            </w:pPr>
            <w:r>
              <w:rPr>
                <w:color w:val="0D0D0D" w:themeColor="text1" w:themeTint="F2"/>
              </w:rPr>
              <w:t>Rechnung:</w:t>
            </w:r>
          </w:p>
          <w:p w14:paraId="7DF00342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7BB9FAE0" w14:textId="77777777" w:rsidR="00950A4D" w:rsidRDefault="00950A4D" w:rsidP="00512EA8">
            <w:pPr>
              <w:pStyle w:val="berschrift2"/>
              <w:ind w:left="137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Jedes Kind bekommt              Karten. </w:t>
            </w:r>
          </w:p>
        </w:tc>
      </w:tr>
      <w:tr w:rsidR="00950A4D" w14:paraId="70F1498C" w14:textId="77777777" w:rsidTr="00512EA8">
        <w:trPr>
          <w:gridAfter w:val="1"/>
          <w:wAfter w:w="374" w:type="dxa"/>
          <w:trHeight w:val="279"/>
        </w:trPr>
        <w:tc>
          <w:tcPr>
            <w:tcW w:w="709" w:type="dxa"/>
            <w:vAlign w:val="center"/>
          </w:tcPr>
          <w:p w14:paraId="5D86F25F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D0D1C7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B093DDF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C976289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6AC0965" w14:textId="77777777" w:rsidR="00950A4D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1FE266A1" w14:textId="77777777" w:rsidTr="00512EA8">
        <w:trPr>
          <w:gridAfter w:val="1"/>
          <w:wAfter w:w="374" w:type="dxa"/>
          <w:trHeight w:val="73"/>
        </w:trPr>
        <w:tc>
          <w:tcPr>
            <w:tcW w:w="709" w:type="dxa"/>
            <w:vAlign w:val="center"/>
          </w:tcPr>
          <w:p w14:paraId="739F623D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4488AB08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A1628E6" w14:textId="77777777" w:rsidR="00950A4D" w:rsidRPr="00144641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4F2BD4F9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5F9630FE" w14:textId="77777777" w:rsidR="00950A4D" w:rsidRPr="00144641" w:rsidRDefault="00950A4D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7386F060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4B87E69C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7A6CA63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4AEF808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Ein Regal hat 6 Bretter. </w:t>
            </w:r>
          </w:p>
          <w:p w14:paraId="176E0A00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12 Bücher stehen auf jedem Brett.  </w:t>
            </w:r>
          </w:p>
          <w:p w14:paraId="7382533A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Bücher sind es insgesamt?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9BFBEDF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C0A52F1" w14:textId="77777777" w:rsidR="00950A4D" w:rsidRPr="00095781" w:rsidRDefault="00950A4D" w:rsidP="00512EA8">
            <w:pPr>
              <w:pStyle w:val="berschrift2"/>
              <w:ind w:hanging="284"/>
              <w:jc w:val="center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893" w:type="dxa"/>
            <w:gridSpan w:val="3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31CD0E7" w14:textId="77777777" w:rsidR="00950A4D" w:rsidRPr="00095781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79E5C4D1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1AC09780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980D07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DC9F2DF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7770ABD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CE3B134" w14:textId="77777777" w:rsidR="00950A4D" w:rsidRPr="00DA10E0" w:rsidRDefault="00950A4D" w:rsidP="00512EA8">
            <w:pPr>
              <w:pStyle w:val="berschrift2"/>
              <w:ind w:left="141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Rechnung</w:t>
            </w:r>
            <w:r w:rsidRPr="00DA10E0">
              <w:rPr>
                <w:b w:val="0"/>
                <w:color w:val="0D0D0D" w:themeColor="text1" w:themeTint="F2"/>
              </w:rPr>
              <w:t>:</w:t>
            </w:r>
          </w:p>
          <w:p w14:paraId="5611E8BD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081A7421" w14:textId="77777777" w:rsidR="00950A4D" w:rsidRPr="00E64562" w:rsidRDefault="00950A4D" w:rsidP="00512EA8">
            <w:pPr>
              <w:pStyle w:val="berschrift2"/>
              <w:ind w:left="137" w:hanging="1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Es sind insgesamt             Bücher. </w:t>
            </w:r>
          </w:p>
        </w:tc>
      </w:tr>
      <w:tr w:rsidR="00950A4D" w14:paraId="7A0D2B7D" w14:textId="77777777" w:rsidTr="00512EA8">
        <w:trPr>
          <w:gridAfter w:val="1"/>
          <w:wAfter w:w="374" w:type="dxa"/>
          <w:trHeight w:val="287"/>
        </w:trPr>
        <w:tc>
          <w:tcPr>
            <w:tcW w:w="709" w:type="dxa"/>
            <w:vAlign w:val="center"/>
          </w:tcPr>
          <w:p w14:paraId="7EBC73EB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EB7F11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1A8B66E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06B60D9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26F11DE" w14:textId="77777777" w:rsidR="00950A4D" w:rsidRPr="00095781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5FABBBC8" w14:textId="77777777" w:rsidTr="00512EA8">
        <w:trPr>
          <w:gridAfter w:val="1"/>
          <w:wAfter w:w="374" w:type="dxa"/>
          <w:trHeight w:val="133"/>
        </w:trPr>
        <w:tc>
          <w:tcPr>
            <w:tcW w:w="709" w:type="dxa"/>
            <w:vAlign w:val="center"/>
          </w:tcPr>
          <w:p w14:paraId="664A634E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4ED092B5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2990EC2" w14:textId="77777777" w:rsidR="00950A4D" w:rsidRPr="00144641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34D7FC9F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D0338ED" w14:textId="77777777" w:rsidR="00950A4D" w:rsidRPr="0014464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7B44F804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5A4FBFC5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07CD9C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10BBB91B" w14:textId="77777777" w:rsidR="00950A4D" w:rsidRPr="00EC47B9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EC47B9">
              <w:rPr>
                <w:color w:val="0D0D0D" w:themeColor="text1" w:themeTint="F2"/>
              </w:rPr>
              <w:t xml:space="preserve">Ein Buch kostet 4 Euro. </w:t>
            </w:r>
          </w:p>
          <w:p w14:paraId="0CB9066C" w14:textId="77777777" w:rsidR="00950A4D" w:rsidRPr="00EC47B9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 w:rsidRPr="00EC47B9">
              <w:rPr>
                <w:color w:val="0D0D0D" w:themeColor="text1" w:themeTint="F2"/>
              </w:rPr>
              <w:t>Mehmet kauf</w:t>
            </w:r>
            <w:r>
              <w:rPr>
                <w:color w:val="0D0D0D" w:themeColor="text1" w:themeTint="F2"/>
              </w:rPr>
              <w:t>t</w:t>
            </w:r>
            <w:r w:rsidRPr="00EC47B9">
              <w:rPr>
                <w:color w:val="0D0D0D" w:themeColor="text1" w:themeTint="F2"/>
              </w:rPr>
              <w:t xml:space="preserve"> 13 Bücher. </w:t>
            </w:r>
          </w:p>
          <w:p w14:paraId="313806E5" w14:textId="77777777" w:rsidR="00950A4D" w:rsidRPr="00EC47B9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FF0000"/>
              </w:rPr>
            </w:pPr>
            <w:r w:rsidRPr="00EC47B9">
              <w:rPr>
                <w:color w:val="0D0D0D" w:themeColor="text1" w:themeTint="F2"/>
              </w:rPr>
              <w:t>Wie viel</w:t>
            </w:r>
            <w:r>
              <w:rPr>
                <w:color w:val="0D0D0D" w:themeColor="text1" w:themeTint="F2"/>
              </w:rPr>
              <w:t xml:space="preserve"> Euro</w:t>
            </w:r>
            <w:r w:rsidRPr="00EC47B9">
              <w:rPr>
                <w:color w:val="0D0D0D" w:themeColor="text1" w:themeTint="F2"/>
              </w:rPr>
              <w:t xml:space="preserve"> muss Mehmet bezahlen?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D6D58B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76F1DA18" w14:textId="77777777" w:rsidR="00950A4D" w:rsidRPr="00DA470A" w:rsidRDefault="00950A4D" w:rsidP="00512EA8">
            <w:pPr>
              <w:pStyle w:val="berschrift2"/>
              <w:ind w:left="141" w:firstLine="0"/>
              <w:jc w:val="center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893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748B498" w14:textId="77777777" w:rsidR="00950A4D" w:rsidRPr="00DA470A" w:rsidRDefault="00950A4D" w:rsidP="00512EA8">
            <w:pPr>
              <w:pStyle w:val="berschrift2"/>
              <w:ind w:left="141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34CA6A09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1FEBB8A0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1169FA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4BF8899D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8C416BE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5A92E2C" w14:textId="77777777" w:rsidR="00950A4D" w:rsidRDefault="00950A4D" w:rsidP="00512EA8">
            <w:pPr>
              <w:pStyle w:val="berschrift2"/>
              <w:ind w:left="138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Rechnung:</w:t>
            </w:r>
          </w:p>
          <w:p w14:paraId="365D1BD6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2D01B005" w14:textId="77777777" w:rsidR="00950A4D" w:rsidRPr="00CB0317" w:rsidRDefault="00950A4D" w:rsidP="00512EA8">
            <w:pPr>
              <w:ind w:left="138"/>
            </w:pPr>
            <w:r>
              <w:rPr>
                <w:sz w:val="16"/>
              </w:rPr>
              <w:t>Mehmet muss            Euro</w:t>
            </w:r>
            <w:r w:rsidRPr="00500B4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bezahlen. </w:t>
            </w:r>
          </w:p>
        </w:tc>
      </w:tr>
      <w:tr w:rsidR="00950A4D" w14:paraId="63891857" w14:textId="77777777" w:rsidTr="00512EA8">
        <w:trPr>
          <w:gridAfter w:val="1"/>
          <w:wAfter w:w="374" w:type="dxa"/>
          <w:trHeight w:val="281"/>
        </w:trPr>
        <w:tc>
          <w:tcPr>
            <w:tcW w:w="709" w:type="dxa"/>
            <w:vAlign w:val="center"/>
          </w:tcPr>
          <w:p w14:paraId="5452BA47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4C11BE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F58F64F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2EE4324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9927B17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950A4D" w14:paraId="0FCE2C37" w14:textId="77777777" w:rsidTr="00512EA8">
        <w:trPr>
          <w:gridAfter w:val="1"/>
          <w:wAfter w:w="374" w:type="dxa"/>
          <w:trHeight w:val="224"/>
        </w:trPr>
        <w:tc>
          <w:tcPr>
            <w:tcW w:w="709" w:type="dxa"/>
            <w:vAlign w:val="center"/>
          </w:tcPr>
          <w:p w14:paraId="1D77AC88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1322989A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1451274" w14:textId="77777777" w:rsidR="00950A4D" w:rsidRPr="00144641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41E1C30F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D04E4E7" w14:textId="77777777" w:rsidR="00950A4D" w:rsidRPr="0014464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28B65C0F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7382F997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2AE1E3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CCA6106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Eine Schokolade hat 24 Stücke. </w:t>
            </w:r>
          </w:p>
          <w:p w14:paraId="2AF907BD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8 Kinder teilen die Stücke gleichmäßig auf. </w:t>
            </w:r>
          </w:p>
          <w:p w14:paraId="2EAA9F13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viele Stücke bekommt jedes Kind?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2A56555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55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7E2D4804" w14:textId="77777777" w:rsidR="00950A4D" w:rsidRPr="00095781" w:rsidRDefault="00950A4D" w:rsidP="00512EA8">
            <w:pPr>
              <w:pStyle w:val="berschrift2"/>
              <w:ind w:left="141" w:firstLine="0"/>
              <w:jc w:val="center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893" w:type="dxa"/>
            <w:gridSpan w:val="3"/>
            <w:tcBorders>
              <w:top w:val="single" w:sz="4" w:space="0" w:color="7F7F7F" w:themeColor="text1" w:themeTint="80"/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A30AF00" w14:textId="77777777" w:rsidR="00950A4D" w:rsidRPr="00095781" w:rsidRDefault="00950A4D" w:rsidP="00512EA8">
            <w:pPr>
              <w:pStyle w:val="berschrift2"/>
              <w:ind w:left="146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4B76CFD5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76F662BE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537152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D342675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4B41871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C1A7AE6" w14:textId="77777777" w:rsidR="00950A4D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Rechnung: </w:t>
            </w:r>
          </w:p>
          <w:p w14:paraId="0EE986D9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2FE6FCA3" w14:textId="77777777" w:rsidR="00950A4D" w:rsidRPr="00CB0317" w:rsidRDefault="00950A4D" w:rsidP="00512EA8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Jedes Kind bekommt             Stücke. </w:t>
            </w:r>
          </w:p>
        </w:tc>
      </w:tr>
      <w:tr w:rsidR="00950A4D" w14:paraId="37B2BDF9" w14:textId="77777777" w:rsidTr="00512EA8">
        <w:trPr>
          <w:gridAfter w:val="1"/>
          <w:wAfter w:w="374" w:type="dxa"/>
          <w:trHeight w:val="227"/>
        </w:trPr>
        <w:tc>
          <w:tcPr>
            <w:tcW w:w="709" w:type="dxa"/>
            <w:vAlign w:val="center"/>
          </w:tcPr>
          <w:p w14:paraId="280FF752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78FCF9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31AD228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6FD1243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5B263FD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950A4D" w14:paraId="063F8BA4" w14:textId="77777777" w:rsidTr="00512EA8">
        <w:trPr>
          <w:gridAfter w:val="1"/>
          <w:wAfter w:w="374" w:type="dxa"/>
          <w:trHeight w:val="107"/>
        </w:trPr>
        <w:tc>
          <w:tcPr>
            <w:tcW w:w="709" w:type="dxa"/>
            <w:vAlign w:val="center"/>
          </w:tcPr>
          <w:p w14:paraId="5F2EC3DC" w14:textId="77777777" w:rsidR="00950A4D" w:rsidRPr="00144641" w:rsidRDefault="00950A4D" w:rsidP="00512EA8">
            <w:pPr>
              <w:rPr>
                <w:sz w:val="18"/>
              </w:rPr>
            </w:pPr>
          </w:p>
        </w:tc>
        <w:tc>
          <w:tcPr>
            <w:tcW w:w="243" w:type="dxa"/>
            <w:vAlign w:val="center"/>
          </w:tcPr>
          <w:p w14:paraId="201CB6ED" w14:textId="77777777" w:rsidR="00950A4D" w:rsidRPr="00144641" w:rsidRDefault="00950A4D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8A25A13" w14:textId="77777777" w:rsidR="00950A4D" w:rsidRPr="00144641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57663250" w14:textId="77777777" w:rsidR="00950A4D" w:rsidRPr="00144641" w:rsidRDefault="00950A4D" w:rsidP="00512EA8">
            <w:pPr>
              <w:pStyle w:val="berschrift2"/>
              <w:rPr>
                <w:color w:val="0D0D0D" w:themeColor="text1" w:themeTint="F2"/>
                <w:sz w:val="18"/>
              </w:rPr>
            </w:pPr>
          </w:p>
        </w:tc>
        <w:tc>
          <w:tcPr>
            <w:tcW w:w="3451" w:type="dxa"/>
            <w:gridSpan w:val="4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6A515BC" w14:textId="77777777" w:rsidR="00950A4D" w:rsidRPr="0014464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8"/>
              </w:rPr>
            </w:pPr>
          </w:p>
        </w:tc>
      </w:tr>
      <w:tr w:rsidR="00950A4D" w14:paraId="7216964A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4EDCCAD9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75ED07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B70DCDE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 Liter sind in einer Flasche. </w:t>
            </w:r>
          </w:p>
          <w:p w14:paraId="13D616DB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 Flaschen sind in einer Kiste.</w:t>
            </w:r>
          </w:p>
          <w:p w14:paraId="173779BF" w14:textId="77777777" w:rsidR="00950A4D" w:rsidRPr="00500B4E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Liter sind es insgesamt?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64651FA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72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12C3C980" w14:textId="77777777" w:rsidR="00950A4D" w:rsidRPr="00095781" w:rsidRDefault="00950A4D" w:rsidP="00512EA8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726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C15F9A1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426D2C67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67907803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C58F0E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B1F3B70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8383040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E9FC4C5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Rechnung:                          </w:t>
            </w:r>
          </w:p>
          <w:p w14:paraId="224C71EA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69BAE842" w14:textId="77777777" w:rsidR="00950A4D" w:rsidRPr="00CB0317" w:rsidRDefault="00950A4D" w:rsidP="00512EA8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Es sind insgesamt           Liter. </w:t>
            </w:r>
          </w:p>
        </w:tc>
      </w:tr>
      <w:tr w:rsidR="00950A4D" w14:paraId="6985F933" w14:textId="77777777" w:rsidTr="00512EA8">
        <w:trPr>
          <w:gridAfter w:val="1"/>
          <w:wAfter w:w="374" w:type="dxa"/>
          <w:trHeight w:val="510"/>
        </w:trPr>
        <w:tc>
          <w:tcPr>
            <w:tcW w:w="709" w:type="dxa"/>
            <w:vAlign w:val="center"/>
          </w:tcPr>
          <w:p w14:paraId="714D51FE" w14:textId="77777777" w:rsidR="00950A4D" w:rsidRDefault="00950A4D" w:rsidP="00512EA8"/>
        </w:tc>
        <w:tc>
          <w:tcPr>
            <w:tcW w:w="243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E4F70AA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8A1F91C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8DE685C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1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7566C50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</w:tbl>
    <w:p w14:paraId="53B605F3" w14:textId="77777777" w:rsidR="00950A4D" w:rsidRDefault="00950A4D" w:rsidP="00950A4D"/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74"/>
        <w:gridCol w:w="4151"/>
        <w:gridCol w:w="142"/>
        <w:gridCol w:w="1844"/>
        <w:gridCol w:w="1608"/>
        <w:gridCol w:w="374"/>
      </w:tblGrid>
      <w:tr w:rsidR="00950A4D" w14:paraId="035B73F4" w14:textId="77777777" w:rsidTr="00512EA8">
        <w:trPr>
          <w:gridAfter w:val="1"/>
          <w:wAfter w:w="374" w:type="dxa"/>
          <w:trHeight w:val="256"/>
        </w:trPr>
        <w:tc>
          <w:tcPr>
            <w:tcW w:w="677" w:type="dxa"/>
            <w:shd w:val="clear" w:color="auto" w:fill="D9D9D9" w:themeFill="background1" w:themeFillShade="D9"/>
            <w:hideMark/>
          </w:tcPr>
          <w:p w14:paraId="090F0EC0" w14:textId="77777777" w:rsidR="00950A4D" w:rsidRPr="00995ADA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 xml:space="preserve"> 5</w:t>
            </w:r>
          </w:p>
        </w:tc>
        <w:tc>
          <w:tcPr>
            <w:tcW w:w="8019" w:type="dxa"/>
            <w:gridSpan w:val="5"/>
            <w:shd w:val="clear" w:color="auto" w:fill="D9D9D9" w:themeFill="background1" w:themeFillShade="D9"/>
          </w:tcPr>
          <w:p w14:paraId="21B59C91" w14:textId="77777777" w:rsidR="00950A4D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>Lösungsbeispiel zu Aufgabe 5</w:t>
            </w:r>
          </w:p>
          <w:p w14:paraId="4F441EB9" w14:textId="77777777" w:rsidR="00950A4D" w:rsidRPr="00A76284" w:rsidRDefault="00950A4D" w:rsidP="00512EA8"/>
        </w:tc>
      </w:tr>
      <w:tr w:rsidR="00950A4D" w14:paraId="3CEE0F7A" w14:textId="77777777" w:rsidTr="00512EA8">
        <w:trPr>
          <w:gridAfter w:val="1"/>
          <w:wAfter w:w="374" w:type="dxa"/>
          <w:trHeight w:val="397"/>
        </w:trPr>
        <w:tc>
          <w:tcPr>
            <w:tcW w:w="677" w:type="dxa"/>
            <w:vMerge w:val="restart"/>
            <w:shd w:val="clear" w:color="auto" w:fill="D9D9D9" w:themeFill="background1" w:themeFillShade="D9"/>
          </w:tcPr>
          <w:p w14:paraId="667C1BD3" w14:textId="77777777" w:rsidR="00950A4D" w:rsidRPr="00A37004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4" w:type="dxa"/>
          </w:tcPr>
          <w:p w14:paraId="424452B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745" w:type="dxa"/>
            <w:gridSpan w:val="4"/>
          </w:tcPr>
          <w:p w14:paraId="5226AB0C" w14:textId="77777777" w:rsidR="00950A4D" w:rsidRDefault="00950A4D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Musst du multiplizieren oder dividieren? </w:t>
            </w:r>
          </w:p>
          <w:p w14:paraId="307CC067" w14:textId="77777777" w:rsidR="00950A4D" w:rsidRPr="00A37004" w:rsidRDefault="00950A4D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Kreuze an. Löse die Aufgaben. Vervollständige den Antwortsatz.</w:t>
            </w:r>
          </w:p>
        </w:tc>
      </w:tr>
      <w:tr w:rsidR="00950A4D" w14:paraId="43C93F35" w14:textId="77777777" w:rsidTr="00512EA8">
        <w:trPr>
          <w:gridAfter w:val="1"/>
          <w:wAfter w:w="374" w:type="dxa"/>
          <w:trHeight w:val="147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13D48FEB" w14:textId="77777777" w:rsidR="00950A4D" w:rsidRPr="00F958F6" w:rsidRDefault="00950A4D" w:rsidP="00512EA8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74" w:type="dxa"/>
            <w:vAlign w:val="center"/>
          </w:tcPr>
          <w:p w14:paraId="5CA1E09E" w14:textId="77777777" w:rsidR="00950A4D" w:rsidRPr="00F958F6" w:rsidRDefault="00950A4D" w:rsidP="00512EA8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7745" w:type="dxa"/>
            <w:gridSpan w:val="4"/>
            <w:vAlign w:val="center"/>
          </w:tcPr>
          <w:p w14:paraId="4932FAB8" w14:textId="77777777" w:rsidR="00950A4D" w:rsidRPr="00F958F6" w:rsidRDefault="00950A4D" w:rsidP="00512EA8">
            <w:pPr>
              <w:rPr>
                <w:color w:val="0D0D0D" w:themeColor="text1" w:themeTint="F2"/>
                <w:sz w:val="10"/>
              </w:rPr>
            </w:pPr>
          </w:p>
        </w:tc>
      </w:tr>
      <w:tr w:rsidR="00950A4D" w14:paraId="14034C67" w14:textId="77777777" w:rsidTr="00512EA8">
        <w:trPr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1A8AB058" w14:textId="77777777" w:rsidR="00950A4D" w:rsidRDefault="00950A4D" w:rsidP="00512EA8"/>
        </w:tc>
        <w:tc>
          <w:tcPr>
            <w:tcW w:w="274" w:type="dxa"/>
            <w:vMerge w:val="restart"/>
            <w:tcBorders>
              <w:right w:val="single" w:sz="2" w:space="0" w:color="808080" w:themeColor="background1" w:themeShade="80"/>
            </w:tcBorders>
            <w:vAlign w:val="center"/>
          </w:tcPr>
          <w:p w14:paraId="559BDC83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7675E70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Lara bekommt jeden Monat 4 Euro </w:t>
            </w:r>
          </w:p>
          <w:p w14:paraId="339EC827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Taschengeld.   </w:t>
            </w:r>
          </w:p>
          <w:p w14:paraId="6D71555C" w14:textId="77777777" w:rsidR="00950A4D" w:rsidRPr="00A37004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 Euro hat Lara nach 6 Monaten?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2FE4986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vAlign w:val="center"/>
          </w:tcPr>
          <w:p w14:paraId="6FB80D38" w14:textId="77777777" w:rsidR="00950A4D" w:rsidRPr="00CB0317" w:rsidRDefault="00950A4D" w:rsidP="00512EA8">
            <w:pPr>
              <w:ind w:left="141"/>
              <w:jc w:val="left"/>
              <w:rPr>
                <w:color w:val="0D0D0D" w:themeColor="text1" w:themeTint="F2"/>
              </w:rPr>
            </w:pPr>
            <w:r w:rsidRPr="004B4C6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X</w:t>
            </w:r>
            <w:r w:rsidRPr="00CB0317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multiplizieren</w:t>
            </w:r>
          </w:p>
        </w:tc>
        <w:tc>
          <w:tcPr>
            <w:tcW w:w="1608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2E02112" w14:textId="77777777" w:rsidR="00950A4D" w:rsidRPr="00CB0317" w:rsidRDefault="00950A4D" w:rsidP="00512EA8">
            <w:pPr>
              <w:jc w:val="left"/>
              <w:rPr>
                <w:color w:val="0D0D0D" w:themeColor="text1" w:themeTint="F2"/>
              </w:rPr>
            </w:pPr>
            <w:r w:rsidRPr="00CB0317">
              <w:rPr>
                <w:color w:val="0D0D0D" w:themeColor="text1" w:themeTint="F2"/>
              </w:rPr>
              <w:sym w:font="Wingdings" w:char="F06F"/>
            </w:r>
            <w:r w:rsidRPr="00CB0317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dividieren</w:t>
            </w:r>
          </w:p>
        </w:tc>
        <w:tc>
          <w:tcPr>
            <w:tcW w:w="374" w:type="dxa"/>
            <w:tcBorders>
              <w:left w:val="single" w:sz="4" w:space="0" w:color="7F7F7F" w:themeColor="text1" w:themeTint="80"/>
            </w:tcBorders>
            <w:vAlign w:val="center"/>
          </w:tcPr>
          <w:p w14:paraId="6B616F9A" w14:textId="77777777" w:rsidR="00950A4D" w:rsidRDefault="00950A4D" w:rsidP="00512EA8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rPr>
                <w:color w:val="0D0D0D" w:themeColor="text1" w:themeTint="F2"/>
              </w:rPr>
              <w:t xml:space="preserve">      </w:t>
            </w:r>
          </w:p>
        </w:tc>
      </w:tr>
      <w:tr w:rsidR="00950A4D" w14:paraId="50CED925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5D96D3B9" w14:textId="77777777" w:rsidR="00950A4D" w:rsidRDefault="00950A4D" w:rsidP="00512EA8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7E4544E8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2717D47" w14:textId="77777777" w:rsidR="00950A4D" w:rsidRPr="00A37004" w:rsidRDefault="00950A4D" w:rsidP="00512EA8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16DFF685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9010B1C" w14:textId="390D50B6" w:rsidR="00950A4D" w:rsidRPr="008A34DD" w:rsidRDefault="00950A4D" w:rsidP="00697438">
            <w:pPr>
              <w:pStyle w:val="Handschrift"/>
              <w:rPr>
                <w:b/>
              </w:rPr>
            </w:pPr>
            <w:r>
              <w:rPr>
                <w:color w:val="0D0D0D" w:themeColor="text1" w:themeTint="F2"/>
              </w:rPr>
              <w:t xml:space="preserve">          4  </w:t>
            </w:r>
            <w:r w:rsidRPr="008A34DD">
              <w:rPr>
                <w:b/>
              </w:rPr>
              <w:sym w:font="Symbol" w:char="F0D7"/>
            </w:r>
            <w:r w:rsidRPr="008A34DD">
              <w:rPr>
                <w:b/>
              </w:rPr>
              <w:t xml:space="preserve">  </w:t>
            </w:r>
            <w:proofErr w:type="gramStart"/>
            <w:r w:rsidRPr="008A34DD">
              <w:rPr>
                <w:b/>
              </w:rPr>
              <w:t>6  =</w:t>
            </w:r>
            <w:proofErr w:type="gramEnd"/>
            <w:r w:rsidR="008A34DD">
              <w:rPr>
                <w:b/>
              </w:rPr>
              <w:t xml:space="preserve"> </w:t>
            </w:r>
            <w:r w:rsidRPr="008A34DD">
              <w:rPr>
                <w:b/>
              </w:rPr>
              <w:t xml:space="preserve"> 24</w:t>
            </w:r>
          </w:p>
          <w:p w14:paraId="2813ECE4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1F73B7C1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355D212F" w14:textId="77777777" w:rsidR="00950A4D" w:rsidRPr="00A37004" w:rsidRDefault="00950A4D" w:rsidP="00512EA8">
            <w:pPr>
              <w:ind w:left="138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  <w:sz w:val="16"/>
              </w:rPr>
              <w:t xml:space="preserve">Lara hat nach 6 Monaten   </w:t>
            </w:r>
            <w:r w:rsidRPr="008A34DD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24</w:t>
            </w:r>
            <w:r>
              <w:rPr>
                <w:color w:val="0D0D0D" w:themeColor="text1" w:themeTint="F2"/>
                <w:sz w:val="16"/>
              </w:rPr>
              <w:t xml:space="preserve">    </w:t>
            </w:r>
            <w:r w:rsidRPr="00CB0317">
              <w:rPr>
                <w:color w:val="0D0D0D" w:themeColor="text1" w:themeTint="F2"/>
                <w:sz w:val="16"/>
              </w:rPr>
              <w:t xml:space="preserve"> Euro.</w:t>
            </w:r>
          </w:p>
        </w:tc>
      </w:tr>
      <w:tr w:rsidR="00950A4D" w14:paraId="3DAB661A" w14:textId="77777777" w:rsidTr="00512EA8">
        <w:trPr>
          <w:gridAfter w:val="1"/>
          <w:wAfter w:w="374" w:type="dxa"/>
          <w:trHeight w:val="429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A6D4ED0" w14:textId="77777777" w:rsidR="00950A4D" w:rsidRDefault="00950A4D" w:rsidP="00512EA8"/>
        </w:tc>
        <w:tc>
          <w:tcPr>
            <w:tcW w:w="274" w:type="dxa"/>
            <w:vMerge/>
            <w:tcBorders>
              <w:right w:val="single" w:sz="2" w:space="0" w:color="808080" w:themeColor="background1" w:themeShade="80"/>
            </w:tcBorders>
            <w:vAlign w:val="center"/>
          </w:tcPr>
          <w:p w14:paraId="3E754A6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4B3CD73" w14:textId="77777777" w:rsidR="00950A4D" w:rsidRPr="00A37004" w:rsidRDefault="00950A4D" w:rsidP="00512EA8">
            <w:pPr>
              <w:tabs>
                <w:tab w:val="left" w:pos="1236"/>
              </w:tabs>
              <w:ind w:left="48" w:right="92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vAlign w:val="center"/>
          </w:tcPr>
          <w:p w14:paraId="70DD7690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B1A5E95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950A4D" w14:paraId="35EA0DA4" w14:textId="77777777" w:rsidTr="00512EA8">
        <w:trPr>
          <w:gridAfter w:val="1"/>
          <w:wAfter w:w="374" w:type="dxa"/>
          <w:trHeight w:val="7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7378C38A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7AF28C00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2" w:space="0" w:color="7F7F7F" w:themeColor="text1" w:themeTint="80"/>
            </w:tcBorders>
            <w:vAlign w:val="center"/>
          </w:tcPr>
          <w:p w14:paraId="45F1DA67" w14:textId="77777777" w:rsidR="00950A4D" w:rsidRPr="006E00CF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6A548BBD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4881C832" w14:textId="77777777" w:rsidR="00950A4D" w:rsidRPr="006E00C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00003F2B" w14:textId="77777777" w:rsidTr="00512EA8">
        <w:trPr>
          <w:gridAfter w:val="1"/>
          <w:wAfter w:w="374" w:type="dxa"/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6F1A207F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85D92C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8D4089A" w14:textId="77777777" w:rsidR="00950A4D" w:rsidRPr="00CF08AC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rStyle w:val="Hervorhebung"/>
                <w:i w:val="0"/>
              </w:rPr>
            </w:pPr>
            <w:r w:rsidRPr="00CF08AC">
              <w:rPr>
                <w:rStyle w:val="Hervorhebung"/>
                <w:i w:val="0"/>
              </w:rPr>
              <w:t xml:space="preserve">Der Lehrer teilt 60 Kinder in 4er-Gruppen auf. </w:t>
            </w:r>
          </w:p>
          <w:p w14:paraId="195AB38B" w14:textId="77777777" w:rsidR="00950A4D" w:rsidRPr="005B07AA" w:rsidRDefault="00950A4D" w:rsidP="00512EA8">
            <w:pPr>
              <w:tabs>
                <w:tab w:val="left" w:pos="1236"/>
              </w:tabs>
              <w:spacing w:before="120"/>
              <w:ind w:left="48" w:right="91"/>
              <w:rPr>
                <w:color w:val="0D0D0D" w:themeColor="text1" w:themeTint="F2"/>
              </w:rPr>
            </w:pPr>
            <w:r w:rsidRPr="00CF08AC">
              <w:rPr>
                <w:rStyle w:val="Hervorhebung"/>
                <w:i w:val="0"/>
              </w:rPr>
              <w:t>Wie viele Gruppen gibt es?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7A6ACC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03FC4A8" w14:textId="77777777" w:rsidR="00950A4D" w:rsidRPr="0022709D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608" w:type="dxa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96843DE" w14:textId="77777777" w:rsidR="00950A4D" w:rsidRPr="000B09AC" w:rsidRDefault="00950A4D" w:rsidP="00512EA8">
            <w:pPr>
              <w:pStyle w:val="berschrift2"/>
              <w:rPr>
                <w:color w:val="0D0D0D" w:themeColor="text1" w:themeTint="F2"/>
              </w:rPr>
            </w:pPr>
            <w:r w:rsidRPr="004B4C6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X</w:t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250F3571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4840BD8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8C7324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CE119D3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32A87E82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50A0650" w14:textId="25561718" w:rsidR="00950A4D" w:rsidRPr="008A34DD" w:rsidRDefault="00950A4D" w:rsidP="00697438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proofErr w:type="gramStart"/>
            <w:r w:rsidRPr="008A34DD">
              <w:rPr>
                <w:b/>
                <w:bCs/>
              </w:rPr>
              <w:t>60  :</w:t>
            </w:r>
            <w:proofErr w:type="gramEnd"/>
            <w:r w:rsidRPr="008A34DD">
              <w:rPr>
                <w:b/>
                <w:bCs/>
              </w:rPr>
              <w:t xml:space="preserve">  4  =  15</w:t>
            </w:r>
          </w:p>
          <w:p w14:paraId="6CA0F0AB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753DC681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5DF542C4" w14:textId="77777777" w:rsidR="00950A4D" w:rsidRPr="00CB0317" w:rsidRDefault="00950A4D" w:rsidP="00512EA8">
            <w:pPr>
              <w:pStyle w:val="berschrift2"/>
              <w:ind w:hanging="28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Es gibt  </w:t>
            </w:r>
            <w:r w:rsidRPr="00075834">
              <w:rPr>
                <w:sz w:val="16"/>
              </w:rPr>
              <w:t xml:space="preserve">  </w:t>
            </w:r>
            <w:r w:rsidRPr="008A34DD">
              <w:rPr>
                <w:rFonts w:ascii="Comic Sans MS" w:hAnsi="Comic Sans MS"/>
                <w:color w:val="548DD4" w:themeColor="text2" w:themeTint="99"/>
                <w:sz w:val="16"/>
              </w:rPr>
              <w:t>15</w:t>
            </w:r>
            <w:r w:rsidRPr="00075834">
              <w:rPr>
                <w:sz w:val="16"/>
              </w:rPr>
              <w:t xml:space="preserve"> </w:t>
            </w:r>
            <w:r>
              <w:rPr>
                <w:b w:val="0"/>
                <w:color w:val="0D0D0D" w:themeColor="text1" w:themeTint="F2"/>
                <w:sz w:val="16"/>
              </w:rPr>
              <w:t xml:space="preserve">   Gruppen</w:t>
            </w:r>
            <w:r w:rsidRPr="00CB0317">
              <w:rPr>
                <w:b w:val="0"/>
                <w:color w:val="0D0D0D" w:themeColor="text1" w:themeTint="F2"/>
                <w:sz w:val="16"/>
              </w:rPr>
              <w:t>.</w:t>
            </w:r>
          </w:p>
        </w:tc>
      </w:tr>
      <w:tr w:rsidR="00950A4D" w14:paraId="4F19D922" w14:textId="77777777" w:rsidTr="00512EA8">
        <w:trPr>
          <w:gridAfter w:val="1"/>
          <w:wAfter w:w="374" w:type="dxa"/>
          <w:trHeight w:val="397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5381FA87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3C74FC03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6EF4D94D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241537D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F2CA745" w14:textId="77777777" w:rsidR="00950A4D" w:rsidRPr="00B40945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3D8E3C30" w14:textId="77777777" w:rsidTr="00512EA8">
        <w:trPr>
          <w:gridAfter w:val="1"/>
          <w:wAfter w:w="374" w:type="dxa"/>
          <w:trHeight w:val="7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DABC9BD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32673014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BAC2FA1" w14:textId="77777777" w:rsidR="00950A4D" w:rsidRPr="006E00CF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57AC0E73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7EB33F3E" w14:textId="77777777" w:rsidR="00950A4D" w:rsidRPr="006E00C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232EB1D1" w14:textId="77777777" w:rsidTr="00512EA8">
        <w:trPr>
          <w:gridAfter w:val="1"/>
          <w:wAfter w:w="374" w:type="dxa"/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14A7D149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5149AD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283E75F" w14:textId="77777777" w:rsidR="00950A4D" w:rsidRPr="002042CF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rStyle w:val="Hervorhebung"/>
                <w:i w:val="0"/>
              </w:rPr>
            </w:pPr>
            <w:r w:rsidRPr="002042CF">
              <w:rPr>
                <w:rStyle w:val="Hervorhebung"/>
                <w:i w:val="0"/>
              </w:rPr>
              <w:t xml:space="preserve">48 Karten sollen bei einem Spiel an </w:t>
            </w:r>
            <w:r>
              <w:rPr>
                <w:rStyle w:val="Hervorhebung"/>
                <w:i w:val="0"/>
              </w:rPr>
              <w:t>6</w:t>
            </w:r>
            <w:r w:rsidRPr="002042CF">
              <w:rPr>
                <w:rStyle w:val="Hervorhebung"/>
                <w:i w:val="0"/>
              </w:rPr>
              <w:t xml:space="preserve"> Kinder gleichmäßig verteilt werden. </w:t>
            </w:r>
          </w:p>
          <w:p w14:paraId="194FD7C5" w14:textId="77777777" w:rsidR="00950A4D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2042CF">
              <w:rPr>
                <w:rStyle w:val="Hervorhebung"/>
                <w:i w:val="0"/>
              </w:rPr>
              <w:t>Wie viele Karten bekommt jedes Kind?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2715532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8239438" w14:textId="77777777" w:rsidR="00950A4D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608" w:type="dxa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7FA2A20" w14:textId="77777777" w:rsidR="00950A4D" w:rsidRPr="0040667F" w:rsidRDefault="00950A4D" w:rsidP="00512EA8">
            <w:pPr>
              <w:jc w:val="left"/>
            </w:pPr>
            <w:r w:rsidRPr="004B4C6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X</w:t>
            </w:r>
            <w:r w:rsidRPr="0040667F">
              <w:rPr>
                <w:color w:val="0D0D0D" w:themeColor="text1" w:themeTint="F2"/>
              </w:rPr>
              <w:t xml:space="preserve"> dividieren</w:t>
            </w:r>
          </w:p>
        </w:tc>
      </w:tr>
      <w:tr w:rsidR="00950A4D" w14:paraId="39B33A71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51686E80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E63FA98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4C9167BE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145CBA7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DA28129" w14:textId="7C8C87C4" w:rsidR="00950A4D" w:rsidRPr="008A34DD" w:rsidRDefault="00950A4D" w:rsidP="00697438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proofErr w:type="gramStart"/>
            <w:r w:rsidRPr="008A34DD">
              <w:rPr>
                <w:b/>
                <w:bCs/>
              </w:rPr>
              <w:t>48  :</w:t>
            </w:r>
            <w:proofErr w:type="gramEnd"/>
            <w:r w:rsidRPr="008A34DD">
              <w:rPr>
                <w:b/>
                <w:bCs/>
              </w:rPr>
              <w:t xml:space="preserve">  </w:t>
            </w:r>
            <w:r w:rsidR="008A34DD" w:rsidRPr="008A34DD">
              <w:rPr>
                <w:b/>
                <w:bCs/>
              </w:rPr>
              <w:t>6</w:t>
            </w:r>
            <w:r w:rsidRPr="008A34DD">
              <w:rPr>
                <w:b/>
                <w:bCs/>
              </w:rPr>
              <w:t xml:space="preserve">  =  8</w:t>
            </w:r>
          </w:p>
          <w:p w14:paraId="0E41E448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10DF49D8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612092F9" w14:textId="77777777" w:rsidR="00950A4D" w:rsidRDefault="00950A4D" w:rsidP="00512EA8">
            <w:pPr>
              <w:pStyle w:val="berschrift2"/>
              <w:ind w:hanging="28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Jedes Kind bekommt   </w:t>
            </w:r>
            <w:r w:rsidRPr="008A34DD">
              <w:rPr>
                <w:rFonts w:ascii="Comic Sans MS" w:hAnsi="Comic Sans MS"/>
                <w:color w:val="548DD4" w:themeColor="text2" w:themeTint="99"/>
                <w:sz w:val="16"/>
              </w:rPr>
              <w:t>8</w:t>
            </w:r>
            <w:r>
              <w:rPr>
                <w:b w:val="0"/>
                <w:color w:val="0D0D0D" w:themeColor="text1" w:themeTint="F2"/>
                <w:sz w:val="16"/>
              </w:rPr>
              <w:t xml:space="preserve">   Karten. </w:t>
            </w:r>
          </w:p>
        </w:tc>
      </w:tr>
      <w:tr w:rsidR="00950A4D" w14:paraId="10F27056" w14:textId="77777777" w:rsidTr="00512EA8">
        <w:trPr>
          <w:gridAfter w:val="1"/>
          <w:wAfter w:w="374" w:type="dxa"/>
          <w:trHeight w:val="351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BD5CEAE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466A39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09E51B6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4B19101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B149DB1" w14:textId="77777777" w:rsidR="00950A4D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08CEDE80" w14:textId="77777777" w:rsidTr="00512EA8">
        <w:trPr>
          <w:gridAfter w:val="1"/>
          <w:wAfter w:w="374" w:type="dxa"/>
          <w:trHeight w:val="73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3FCC4F69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1C0F4384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109DE6AA" w14:textId="77777777" w:rsidR="00950A4D" w:rsidRPr="006E00CF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14A6B4B8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5A6FA9B8" w14:textId="77777777" w:rsidR="00950A4D" w:rsidRPr="006E00C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4AD93070" w14:textId="77777777" w:rsidTr="00512EA8">
        <w:trPr>
          <w:gridAfter w:val="1"/>
          <w:wAfter w:w="374" w:type="dxa"/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033A8223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69F1D9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13E9EB1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Ein Regal hat 6 Bretter. </w:t>
            </w:r>
          </w:p>
          <w:p w14:paraId="6A5ADAAB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12 Bücher stehen auf jedem Brett.  </w:t>
            </w:r>
          </w:p>
          <w:p w14:paraId="3A83C151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Bücher sind es insgesamt?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B9C092E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2" w:space="0" w:color="7F7F7F" w:themeColor="text1" w:themeTint="80"/>
              <w:lef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C1911DC" w14:textId="77777777" w:rsidR="00950A4D" w:rsidRPr="00095781" w:rsidRDefault="00950A4D" w:rsidP="00512EA8">
            <w:pPr>
              <w:pStyle w:val="berschrift2"/>
              <w:ind w:hanging="284"/>
              <w:rPr>
                <w:b w:val="0"/>
                <w:color w:val="0D0D0D" w:themeColor="text1" w:themeTint="F2"/>
              </w:rPr>
            </w:pPr>
            <w:r w:rsidRPr="004B4C6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X </w:t>
            </w:r>
            <w:r w:rsidRPr="0006295E">
              <w:rPr>
                <w:b w:val="0"/>
                <w:color w:val="0D0D0D" w:themeColor="text1" w:themeTint="F2"/>
              </w:rPr>
              <w:t>multiplizieren</w:t>
            </w:r>
          </w:p>
        </w:tc>
        <w:tc>
          <w:tcPr>
            <w:tcW w:w="1608" w:type="dxa"/>
            <w:tcBorders>
              <w:top w:val="single" w:sz="2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8CF1158" w14:textId="77777777" w:rsidR="00950A4D" w:rsidRPr="000B09AC" w:rsidRDefault="00950A4D" w:rsidP="00512EA8">
            <w:pPr>
              <w:pStyle w:val="berschrift2"/>
              <w:rPr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57E31B57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09241FDE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9E73FB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47836468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6AFD455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2717F97" w14:textId="22581EA1" w:rsidR="00950A4D" w:rsidRPr="008A34DD" w:rsidRDefault="00950A4D" w:rsidP="00697438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8A34DD">
              <w:rPr>
                <w:b/>
                <w:bCs/>
              </w:rPr>
              <w:t xml:space="preserve">6  </w:t>
            </w:r>
            <w:r w:rsidRPr="008A34DD">
              <w:rPr>
                <w:b/>
                <w:bCs/>
              </w:rPr>
              <w:sym w:font="Symbol" w:char="F0D7"/>
            </w:r>
            <w:r w:rsidRPr="008A34DD">
              <w:rPr>
                <w:b/>
                <w:bCs/>
              </w:rPr>
              <w:t xml:space="preserve">  </w:t>
            </w:r>
            <w:proofErr w:type="gramStart"/>
            <w:r w:rsidRPr="008A34DD">
              <w:rPr>
                <w:b/>
                <w:bCs/>
              </w:rPr>
              <w:t>12  =</w:t>
            </w:r>
            <w:proofErr w:type="gramEnd"/>
            <w:r w:rsidRPr="008A34DD">
              <w:rPr>
                <w:b/>
                <w:bCs/>
              </w:rPr>
              <w:t xml:space="preserve">  72</w:t>
            </w:r>
          </w:p>
          <w:p w14:paraId="0738C556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27F722ED" w14:textId="77777777" w:rsidR="00950A4D" w:rsidRPr="00CB0317" w:rsidRDefault="00950A4D" w:rsidP="00512EA8">
            <w:pPr>
              <w:ind w:left="137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F0397CB" w14:textId="77777777" w:rsidR="00950A4D" w:rsidRPr="00095781" w:rsidRDefault="00950A4D" w:rsidP="00512EA8">
            <w:pPr>
              <w:pStyle w:val="berschrift2"/>
              <w:ind w:left="138" w:hanging="1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Es sind insgesamt   </w:t>
            </w:r>
            <w:r w:rsidRPr="00075834">
              <w:rPr>
                <w:sz w:val="16"/>
              </w:rPr>
              <w:t xml:space="preserve"> </w:t>
            </w:r>
            <w:r w:rsidRPr="008A34DD">
              <w:rPr>
                <w:rFonts w:ascii="Comic Sans MS" w:hAnsi="Comic Sans MS"/>
                <w:color w:val="548DD4" w:themeColor="text2" w:themeTint="99"/>
                <w:sz w:val="16"/>
              </w:rPr>
              <w:t>72</w:t>
            </w:r>
            <w:r w:rsidRPr="00075834">
              <w:rPr>
                <w:sz w:val="16"/>
              </w:rPr>
              <w:t xml:space="preserve"> </w:t>
            </w:r>
            <w:r>
              <w:rPr>
                <w:b w:val="0"/>
                <w:color w:val="0D0D0D" w:themeColor="text1" w:themeTint="F2"/>
                <w:sz w:val="16"/>
              </w:rPr>
              <w:t xml:space="preserve">   Bücher. </w:t>
            </w:r>
          </w:p>
        </w:tc>
      </w:tr>
      <w:tr w:rsidR="00950A4D" w14:paraId="19BF6BF5" w14:textId="77777777" w:rsidTr="00512EA8">
        <w:trPr>
          <w:gridAfter w:val="1"/>
          <w:wAfter w:w="374" w:type="dxa"/>
          <w:trHeight w:val="389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3E9CB538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CE0EC4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7BD62055" w14:textId="77777777" w:rsidR="00950A4D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0A35F54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768CFC7E" w14:textId="77777777" w:rsidR="00950A4D" w:rsidRPr="00095781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1891A17E" w14:textId="77777777" w:rsidTr="00512EA8">
        <w:trPr>
          <w:gridAfter w:val="1"/>
          <w:wAfter w:w="374" w:type="dxa"/>
          <w:trHeight w:val="7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5F9D44FB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2F6C4D1E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8D73C02" w14:textId="77777777" w:rsidR="00950A4D" w:rsidRPr="006E00CF" w:rsidRDefault="00950A4D" w:rsidP="00512EA8">
            <w:pPr>
              <w:tabs>
                <w:tab w:val="left" w:pos="1236"/>
              </w:tabs>
              <w:ind w:left="48"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425F6D7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F7B4EF9" w14:textId="77777777" w:rsidR="00950A4D" w:rsidRPr="006E00CF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79EA401A" w14:textId="77777777" w:rsidTr="00512EA8">
        <w:trPr>
          <w:gridAfter w:val="1"/>
          <w:wAfter w:w="374" w:type="dxa"/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5ED1BFE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1457A21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0F2E6EA" w14:textId="77777777" w:rsidR="00950A4D" w:rsidRPr="00EC47B9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EC47B9">
              <w:rPr>
                <w:color w:val="0D0D0D" w:themeColor="text1" w:themeTint="F2"/>
              </w:rPr>
              <w:t xml:space="preserve">Ein Buch kostet 4 Euro. </w:t>
            </w:r>
          </w:p>
          <w:p w14:paraId="01915137" w14:textId="77777777" w:rsidR="00950A4D" w:rsidRPr="00EC47B9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 w:rsidRPr="00EC47B9">
              <w:rPr>
                <w:color w:val="0D0D0D" w:themeColor="text1" w:themeTint="F2"/>
              </w:rPr>
              <w:t>Mehmet kauf</w:t>
            </w:r>
            <w:r>
              <w:rPr>
                <w:color w:val="0D0D0D" w:themeColor="text1" w:themeTint="F2"/>
              </w:rPr>
              <w:t>t</w:t>
            </w:r>
            <w:r w:rsidRPr="00EC47B9">
              <w:rPr>
                <w:color w:val="0D0D0D" w:themeColor="text1" w:themeTint="F2"/>
              </w:rPr>
              <w:t xml:space="preserve"> 13 Bücher. </w:t>
            </w:r>
          </w:p>
          <w:p w14:paraId="3EE552EB" w14:textId="77777777" w:rsidR="00950A4D" w:rsidRDefault="00950A4D" w:rsidP="00512EA8">
            <w:pPr>
              <w:tabs>
                <w:tab w:val="left" w:pos="1236"/>
              </w:tabs>
              <w:spacing w:before="120"/>
              <w:ind w:left="48" w:right="91"/>
              <w:jc w:val="left"/>
              <w:rPr>
                <w:color w:val="0D0D0D" w:themeColor="text1" w:themeTint="F2"/>
              </w:rPr>
            </w:pPr>
            <w:r w:rsidRPr="00EC47B9">
              <w:rPr>
                <w:color w:val="0D0D0D" w:themeColor="text1" w:themeTint="F2"/>
              </w:rPr>
              <w:t>Wie viel</w:t>
            </w:r>
            <w:r>
              <w:rPr>
                <w:color w:val="0D0D0D" w:themeColor="text1" w:themeTint="F2"/>
              </w:rPr>
              <w:t xml:space="preserve"> Euro</w:t>
            </w:r>
            <w:r w:rsidRPr="00EC47B9">
              <w:rPr>
                <w:color w:val="0D0D0D" w:themeColor="text1" w:themeTint="F2"/>
              </w:rPr>
              <w:t xml:space="preserve"> muss Mehmet bezahlen?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EAADF9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7C5089C1" w14:textId="77777777" w:rsidR="00950A4D" w:rsidRPr="000B09AC" w:rsidRDefault="00950A4D" w:rsidP="00512EA8">
            <w:pPr>
              <w:ind w:left="141"/>
            </w:pPr>
            <w:r w:rsidRPr="004B4C6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X</w:t>
            </w:r>
            <w:r w:rsidRPr="00934EAF">
              <w:rPr>
                <w:color w:val="0D0D0D" w:themeColor="text1" w:themeTint="F2"/>
              </w:rPr>
              <w:t xml:space="preserve"> multiplizieren</w:t>
            </w:r>
          </w:p>
        </w:tc>
        <w:tc>
          <w:tcPr>
            <w:tcW w:w="1608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8C1B284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5BAD9E7A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AAA1098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594B677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3CCD2EAD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68472A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22F0EF0" w14:textId="7A64875C" w:rsidR="00950A4D" w:rsidRPr="008A34DD" w:rsidRDefault="00950A4D" w:rsidP="00697438">
            <w:pPr>
              <w:pStyle w:val="Handschrift"/>
              <w:jc w:val="center"/>
              <w:rPr>
                <w:b/>
                <w:bCs/>
              </w:rPr>
            </w:pPr>
            <w:r w:rsidRPr="008A34DD">
              <w:rPr>
                <w:b/>
                <w:bCs/>
              </w:rPr>
              <w:t xml:space="preserve">4  </w:t>
            </w:r>
            <w:r w:rsidRPr="008A34DD">
              <w:rPr>
                <w:b/>
                <w:bCs/>
              </w:rPr>
              <w:sym w:font="Symbol" w:char="F0D7"/>
            </w:r>
            <w:r w:rsidRPr="008A34DD">
              <w:rPr>
                <w:b/>
                <w:bCs/>
              </w:rPr>
              <w:t xml:space="preserve">  </w:t>
            </w:r>
            <w:proofErr w:type="gramStart"/>
            <w:r w:rsidRPr="008A34DD">
              <w:rPr>
                <w:b/>
                <w:bCs/>
              </w:rPr>
              <w:t>13  =</w:t>
            </w:r>
            <w:proofErr w:type="gramEnd"/>
            <w:r w:rsidRPr="008A34DD">
              <w:rPr>
                <w:b/>
                <w:bCs/>
              </w:rPr>
              <w:t xml:space="preserve">  52</w:t>
            </w:r>
          </w:p>
          <w:p w14:paraId="225CF5B7" w14:textId="77777777" w:rsidR="00950A4D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634B2FDD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56782EF0" w14:textId="77777777" w:rsidR="00950A4D" w:rsidRPr="00CB0317" w:rsidRDefault="00950A4D" w:rsidP="00512EA8">
            <w:pPr>
              <w:ind w:left="138"/>
            </w:pPr>
            <w:r>
              <w:rPr>
                <w:sz w:val="16"/>
              </w:rPr>
              <w:t xml:space="preserve">Mehmet </w:t>
            </w:r>
            <w:proofErr w:type="gramStart"/>
            <w:r>
              <w:rPr>
                <w:sz w:val="16"/>
              </w:rPr>
              <w:t xml:space="preserve">muss  </w:t>
            </w:r>
            <w:r w:rsidRPr="008A34DD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52</w:t>
            </w:r>
            <w:proofErr w:type="gramEnd"/>
            <w:r>
              <w:rPr>
                <w:sz w:val="16"/>
              </w:rPr>
              <w:t xml:space="preserve">  Euro bezahlen.             </w:t>
            </w:r>
            <w:r w:rsidRPr="00500B4E">
              <w:rPr>
                <w:sz w:val="16"/>
              </w:rPr>
              <w:t xml:space="preserve"> </w:t>
            </w:r>
          </w:p>
        </w:tc>
      </w:tr>
      <w:tr w:rsidR="00950A4D" w14:paraId="547CD859" w14:textId="77777777" w:rsidTr="00512EA8">
        <w:trPr>
          <w:gridAfter w:val="1"/>
          <w:wAfter w:w="374" w:type="dxa"/>
          <w:trHeight w:val="385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EA5A0BD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23143426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9216634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15AAEE8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EF4E834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950A4D" w14:paraId="2AEB64CB" w14:textId="77777777" w:rsidTr="00512EA8">
        <w:trPr>
          <w:gridAfter w:val="1"/>
          <w:wAfter w:w="374" w:type="dxa"/>
          <w:trHeight w:val="121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5484B6C8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0264F871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69BBC19" w14:textId="77777777" w:rsidR="00950A4D" w:rsidRPr="006E00CF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4F8BFC00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484F7294" w14:textId="77777777" w:rsidR="00950A4D" w:rsidRPr="006E00CF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441BCC3E" w14:textId="77777777" w:rsidTr="00512EA8">
        <w:trPr>
          <w:gridAfter w:val="1"/>
          <w:wAfter w:w="374" w:type="dxa"/>
          <w:trHeight w:val="624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3868F19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C2C734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04EF8F4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Eine Schokolade hat 24 Stücke. </w:t>
            </w:r>
          </w:p>
          <w:p w14:paraId="00B18F39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8 Kinder teilen die Stücke gleichmäßig auf. </w:t>
            </w:r>
          </w:p>
          <w:p w14:paraId="36D0245F" w14:textId="77777777" w:rsidR="00950A4D" w:rsidRDefault="00950A4D" w:rsidP="00512EA8">
            <w:pPr>
              <w:tabs>
                <w:tab w:val="left" w:pos="1236"/>
              </w:tabs>
              <w:spacing w:before="120"/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viele Stücke bekommt jedes Kind?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A101FDC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07A32DF1" w14:textId="77777777" w:rsidR="00950A4D" w:rsidRPr="00095781" w:rsidRDefault="00950A4D" w:rsidP="00512EA8">
            <w:pPr>
              <w:pStyle w:val="berschrift2"/>
              <w:ind w:left="141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multiplizieren</w:t>
            </w:r>
          </w:p>
        </w:tc>
        <w:tc>
          <w:tcPr>
            <w:tcW w:w="1608" w:type="dxa"/>
            <w:tcBorders>
              <w:top w:val="single" w:sz="4" w:space="0" w:color="7F7F7F" w:themeColor="text1" w:themeTint="80"/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A262310" w14:textId="77777777" w:rsidR="00950A4D" w:rsidRPr="00934EAF" w:rsidRDefault="00950A4D" w:rsidP="00512EA8">
            <w:pPr>
              <w:jc w:val="left"/>
            </w:pPr>
            <w:r w:rsidRPr="004B4C64">
              <w:rPr>
                <w:rFonts w:ascii="Comic Sans MS" w:hAnsi="Comic Sans MS"/>
                <w:color w:val="548DD4" w:themeColor="text2" w:themeTint="99"/>
              </w:rPr>
              <w:t>X</w:t>
            </w:r>
            <w:r w:rsidRPr="00934EAF">
              <w:rPr>
                <w:color w:val="0D0D0D" w:themeColor="text1" w:themeTint="F2"/>
              </w:rPr>
              <w:t xml:space="preserve"> dividieren</w:t>
            </w:r>
          </w:p>
        </w:tc>
      </w:tr>
      <w:tr w:rsidR="00950A4D" w14:paraId="4B2ADA32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79773F89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ECD62E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5857322B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42C9322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D154E53" w14:textId="3EB69333" w:rsidR="00950A4D" w:rsidRPr="004B4C64" w:rsidRDefault="00950A4D" w:rsidP="00697438">
            <w:pPr>
              <w:pStyle w:val="Handschrift"/>
              <w:jc w:val="center"/>
              <w:rPr>
                <w:b/>
                <w:bCs/>
              </w:rPr>
            </w:pPr>
            <w:proofErr w:type="gramStart"/>
            <w:r w:rsidRPr="004B4C64">
              <w:rPr>
                <w:b/>
                <w:bCs/>
              </w:rPr>
              <w:t>24  :</w:t>
            </w:r>
            <w:proofErr w:type="gramEnd"/>
            <w:r w:rsidRPr="004B4C64">
              <w:rPr>
                <w:b/>
                <w:bCs/>
              </w:rPr>
              <w:t xml:space="preserve">  8  =  3</w:t>
            </w:r>
          </w:p>
          <w:p w14:paraId="156AB13A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391DC733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466FD428" w14:textId="77777777" w:rsidR="00950A4D" w:rsidRPr="00CB0317" w:rsidRDefault="00950A4D" w:rsidP="00512EA8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Jedes Kind bekommt   </w:t>
            </w:r>
            <w:r w:rsidRPr="004B4C64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3</w:t>
            </w:r>
            <w:r w:rsidRPr="004B4C64">
              <w:rPr>
                <w:rFonts w:ascii="Comic Sans MS" w:hAnsi="Comic Sans MS"/>
                <w:color w:val="548DD4" w:themeColor="text2" w:themeTint="99"/>
                <w:sz w:val="16"/>
              </w:rPr>
              <w:t xml:space="preserve"> </w:t>
            </w:r>
            <w:r>
              <w:rPr>
                <w:color w:val="0D0D0D" w:themeColor="text1" w:themeTint="F2"/>
                <w:sz w:val="16"/>
              </w:rPr>
              <w:t xml:space="preserve">  Stücke. </w:t>
            </w:r>
          </w:p>
        </w:tc>
      </w:tr>
      <w:tr w:rsidR="00950A4D" w14:paraId="1611048C" w14:textId="77777777" w:rsidTr="00512EA8">
        <w:trPr>
          <w:gridAfter w:val="1"/>
          <w:wAfter w:w="374" w:type="dxa"/>
          <w:trHeight w:val="389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46019DEF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4714B7A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top w:val="single" w:sz="12" w:space="0" w:color="7F7F7F" w:themeColor="text1" w:themeTint="80"/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00D5AB94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0240B8F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1DC28AC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  <w:tr w:rsidR="00950A4D" w14:paraId="7F51338A" w14:textId="77777777" w:rsidTr="00512EA8">
        <w:trPr>
          <w:gridAfter w:val="1"/>
          <w:wAfter w:w="374" w:type="dxa"/>
          <w:trHeight w:val="7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25E83794" w14:textId="77777777" w:rsidR="00950A4D" w:rsidRPr="006E00CF" w:rsidRDefault="00950A4D" w:rsidP="00512EA8">
            <w:pPr>
              <w:rPr>
                <w:sz w:val="12"/>
              </w:rPr>
            </w:pPr>
          </w:p>
        </w:tc>
        <w:tc>
          <w:tcPr>
            <w:tcW w:w="274" w:type="dxa"/>
            <w:vAlign w:val="center"/>
          </w:tcPr>
          <w:p w14:paraId="58A8FA40" w14:textId="77777777" w:rsidR="00950A4D" w:rsidRPr="006E00C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15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5954466" w14:textId="77777777" w:rsidR="00950A4D" w:rsidRPr="006E00CF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  <w:vAlign w:val="center"/>
          </w:tcPr>
          <w:p w14:paraId="2A6DE8CE" w14:textId="77777777" w:rsidR="00950A4D" w:rsidRPr="006E00C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5588E1F4" w14:textId="77777777" w:rsidR="00950A4D" w:rsidRPr="006E00CF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1116D8E8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vMerge/>
            <w:shd w:val="clear" w:color="auto" w:fill="D9D9D9" w:themeFill="background1" w:themeFillShade="D9"/>
            <w:vAlign w:val="center"/>
          </w:tcPr>
          <w:p w14:paraId="69333688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6CBFF3E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 w:val="restart"/>
            <w:tcBorders>
              <w:top w:val="single" w:sz="4" w:space="0" w:color="7F7F7F" w:themeColor="text1" w:themeTint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AFD6985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 Liter sind in einer Flasche. </w:t>
            </w:r>
          </w:p>
          <w:p w14:paraId="06C5E392" w14:textId="77777777" w:rsidR="00950A4D" w:rsidRDefault="00950A4D" w:rsidP="00512EA8">
            <w:pPr>
              <w:tabs>
                <w:tab w:val="left" w:pos="1236"/>
              </w:tabs>
              <w:ind w:left="45" w:right="91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 Flaschen sind in einer Kiste.</w:t>
            </w:r>
          </w:p>
          <w:p w14:paraId="70B7F9C1" w14:textId="77777777" w:rsidR="00950A4D" w:rsidRPr="00A10851" w:rsidRDefault="00950A4D" w:rsidP="00512EA8">
            <w:pPr>
              <w:tabs>
                <w:tab w:val="left" w:pos="1236"/>
              </w:tabs>
              <w:spacing w:before="120"/>
              <w:ind w:left="189" w:right="91" w:hanging="141"/>
              <w:jc w:val="left"/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viele Liter sind es insgesamt? </w:t>
            </w: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CF5574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84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  <w:vAlign w:val="center"/>
          </w:tcPr>
          <w:p w14:paraId="4B220380" w14:textId="77777777" w:rsidR="00950A4D" w:rsidRPr="00934EAF" w:rsidRDefault="00950A4D" w:rsidP="00512EA8">
            <w:pPr>
              <w:ind w:left="141"/>
              <w:jc w:val="left"/>
            </w:pPr>
            <w:r w:rsidRPr="004B4C64">
              <w:rPr>
                <w:rFonts w:ascii="Comic Sans MS" w:hAnsi="Comic Sans MS"/>
                <w:color w:val="548DD4" w:themeColor="text2" w:themeTint="99"/>
              </w:rPr>
              <w:t>X</w:t>
            </w:r>
            <w:r w:rsidRPr="00934EAF">
              <w:rPr>
                <w:color w:val="0D0D0D" w:themeColor="text1" w:themeTint="F2"/>
              </w:rPr>
              <w:t xml:space="preserve"> multiplizieren</w:t>
            </w:r>
          </w:p>
        </w:tc>
        <w:tc>
          <w:tcPr>
            <w:tcW w:w="1608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ED34FE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06295E">
              <w:rPr>
                <w:b w:val="0"/>
                <w:color w:val="0D0D0D" w:themeColor="text1" w:themeTint="F2"/>
              </w:rPr>
              <w:sym w:font="Wingdings" w:char="F06F"/>
            </w:r>
            <w:r w:rsidRPr="0006295E">
              <w:rPr>
                <w:b w:val="0"/>
                <w:color w:val="0D0D0D" w:themeColor="text1" w:themeTint="F2"/>
              </w:rPr>
              <w:t xml:space="preserve"> dividieren</w:t>
            </w:r>
          </w:p>
        </w:tc>
      </w:tr>
      <w:tr w:rsidR="00950A4D" w14:paraId="03077502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348BEDA9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77293AC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3C07142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8C5B4CA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 w:val="restar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3B56B9F" w14:textId="57469560" w:rsidR="00950A4D" w:rsidRPr="004B4C64" w:rsidRDefault="00950A4D" w:rsidP="00697438">
            <w:pPr>
              <w:pStyle w:val="Handschrift"/>
              <w:jc w:val="center"/>
              <w:rPr>
                <w:b/>
                <w:bCs/>
              </w:rPr>
            </w:pPr>
            <w:r w:rsidRPr="004B4C64">
              <w:rPr>
                <w:b/>
                <w:bCs/>
              </w:rPr>
              <w:t xml:space="preserve">2  </w:t>
            </w:r>
            <w:r w:rsidRPr="004B4C64">
              <w:rPr>
                <w:b/>
                <w:bCs/>
              </w:rPr>
              <w:sym w:font="Symbol" w:char="F0D7"/>
            </w:r>
            <w:r w:rsidRPr="004B4C64">
              <w:rPr>
                <w:b/>
                <w:bCs/>
              </w:rPr>
              <w:t xml:space="preserve">  </w:t>
            </w:r>
            <w:proofErr w:type="gramStart"/>
            <w:r w:rsidRPr="004B4C64">
              <w:rPr>
                <w:b/>
                <w:bCs/>
              </w:rPr>
              <w:t>12  =</w:t>
            </w:r>
            <w:proofErr w:type="gramEnd"/>
            <w:r w:rsidRPr="004B4C64">
              <w:rPr>
                <w:b/>
                <w:bCs/>
              </w:rPr>
              <w:t xml:space="preserve">  24</w:t>
            </w:r>
          </w:p>
          <w:p w14:paraId="01EE7C1F" w14:textId="77777777" w:rsidR="00950A4D" w:rsidRDefault="00950A4D" w:rsidP="00512EA8">
            <w:pPr>
              <w:jc w:val="left"/>
              <w:rPr>
                <w:color w:val="0D0D0D" w:themeColor="text1" w:themeTint="F2"/>
                <w:sz w:val="16"/>
                <w:u w:val="single"/>
              </w:rPr>
            </w:pPr>
          </w:p>
          <w:p w14:paraId="351C5E12" w14:textId="77777777" w:rsidR="00950A4D" w:rsidRPr="00CB0317" w:rsidRDefault="00950A4D" w:rsidP="00512EA8">
            <w:pPr>
              <w:ind w:left="138"/>
              <w:jc w:val="left"/>
              <w:rPr>
                <w:color w:val="0D0D0D" w:themeColor="text1" w:themeTint="F2"/>
                <w:sz w:val="16"/>
                <w:u w:val="single"/>
              </w:rPr>
            </w:pPr>
            <w:r w:rsidRPr="00CB0317">
              <w:rPr>
                <w:color w:val="0D0D0D" w:themeColor="text1" w:themeTint="F2"/>
                <w:sz w:val="16"/>
                <w:u w:val="single"/>
              </w:rPr>
              <w:t xml:space="preserve">Antwort: </w:t>
            </w:r>
          </w:p>
          <w:p w14:paraId="1C51A3D9" w14:textId="77777777" w:rsidR="00950A4D" w:rsidRPr="00CB0317" w:rsidRDefault="00950A4D" w:rsidP="00512EA8">
            <w:pPr>
              <w:ind w:left="138"/>
            </w:pPr>
            <w:r>
              <w:rPr>
                <w:color w:val="0D0D0D" w:themeColor="text1" w:themeTint="F2"/>
                <w:sz w:val="16"/>
              </w:rPr>
              <w:t xml:space="preserve">Es sind insgesamt     </w:t>
            </w:r>
            <w:r w:rsidRPr="004B4C64">
              <w:rPr>
                <w:rFonts w:ascii="Comic Sans MS" w:hAnsi="Comic Sans MS"/>
                <w:b/>
                <w:color w:val="548DD4" w:themeColor="text2" w:themeTint="99"/>
                <w:sz w:val="16"/>
              </w:rPr>
              <w:t>24</w:t>
            </w:r>
            <w:r w:rsidRPr="00075834">
              <w:rPr>
                <w:b/>
                <w:color w:val="7F7F7F" w:themeColor="text1" w:themeTint="80"/>
                <w:sz w:val="16"/>
              </w:rPr>
              <w:t xml:space="preserve"> </w:t>
            </w:r>
            <w:r>
              <w:rPr>
                <w:color w:val="0D0D0D" w:themeColor="text1" w:themeTint="F2"/>
                <w:sz w:val="16"/>
              </w:rPr>
              <w:t xml:space="preserve">     Liter. </w:t>
            </w:r>
          </w:p>
        </w:tc>
      </w:tr>
      <w:tr w:rsidR="00950A4D" w14:paraId="48B550F3" w14:textId="77777777" w:rsidTr="00512EA8">
        <w:trPr>
          <w:gridAfter w:val="1"/>
          <w:wAfter w:w="374" w:type="dxa"/>
          <w:trHeight w:val="510"/>
        </w:trPr>
        <w:tc>
          <w:tcPr>
            <w:tcW w:w="677" w:type="dxa"/>
            <w:shd w:val="clear" w:color="auto" w:fill="D9D9D9" w:themeFill="background1" w:themeFillShade="D9"/>
            <w:vAlign w:val="center"/>
          </w:tcPr>
          <w:p w14:paraId="5020718B" w14:textId="77777777" w:rsidR="00950A4D" w:rsidRDefault="00950A4D" w:rsidP="00512EA8"/>
        </w:tc>
        <w:tc>
          <w:tcPr>
            <w:tcW w:w="274" w:type="dxa"/>
            <w:tcBorders>
              <w:right w:val="single" w:sz="2" w:space="0" w:color="808080" w:themeColor="background1" w:themeShade="80"/>
            </w:tcBorders>
            <w:vAlign w:val="center"/>
          </w:tcPr>
          <w:p w14:paraId="07B0B49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51" w:type="dxa"/>
            <w:vMerge/>
            <w:tcBorders>
              <w:left w:val="single" w:sz="2" w:space="0" w:color="808080" w:themeColor="background1" w:themeShade="80"/>
              <w:bottom w:val="single" w:sz="4" w:space="0" w:color="7F7F7F" w:themeColor="text1" w:themeTint="80"/>
              <w:right w:val="single" w:sz="2" w:space="0" w:color="808080" w:themeColor="background1" w:themeShade="80"/>
            </w:tcBorders>
            <w:vAlign w:val="center"/>
          </w:tcPr>
          <w:p w14:paraId="210D068F" w14:textId="77777777" w:rsidR="00950A4D" w:rsidRDefault="00950A4D" w:rsidP="00512EA8">
            <w:pPr>
              <w:tabs>
                <w:tab w:val="left" w:pos="1236"/>
              </w:tabs>
              <w:ind w:right="92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808080" w:themeColor="background1" w:themeShade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BC15F8A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452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47ADE78" w14:textId="77777777" w:rsidR="00950A4D" w:rsidRPr="00095781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</w:p>
        </w:tc>
      </w:tr>
    </w:tbl>
    <w:tbl>
      <w:tblPr>
        <w:tblStyle w:val="Tabellenraster"/>
        <w:tblW w:w="5009" w:type="pct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791"/>
        <w:gridCol w:w="597"/>
        <w:gridCol w:w="192"/>
        <w:gridCol w:w="336"/>
        <w:gridCol w:w="216"/>
        <w:gridCol w:w="102"/>
        <w:gridCol w:w="14"/>
        <w:gridCol w:w="124"/>
        <w:gridCol w:w="411"/>
        <w:gridCol w:w="40"/>
        <w:gridCol w:w="343"/>
        <w:gridCol w:w="49"/>
        <w:gridCol w:w="750"/>
        <w:gridCol w:w="151"/>
        <w:gridCol w:w="132"/>
        <w:gridCol w:w="719"/>
        <w:gridCol w:w="162"/>
        <w:gridCol w:w="270"/>
        <w:gridCol w:w="411"/>
        <w:gridCol w:w="22"/>
        <w:gridCol w:w="178"/>
        <w:gridCol w:w="226"/>
        <w:gridCol w:w="28"/>
        <w:gridCol w:w="224"/>
        <w:gridCol w:w="317"/>
        <w:gridCol w:w="88"/>
        <w:gridCol w:w="882"/>
        <w:gridCol w:w="22"/>
        <w:gridCol w:w="866"/>
      </w:tblGrid>
      <w:tr w:rsidR="00950A4D" w:rsidRPr="009216C2" w14:paraId="60507AEA" w14:textId="77777777" w:rsidTr="00512EA8">
        <w:trPr>
          <w:trHeight w:val="318"/>
        </w:trPr>
        <w:tc>
          <w:tcPr>
            <w:tcW w:w="423" w:type="dxa"/>
          </w:tcPr>
          <w:p w14:paraId="6EEF4C52" w14:textId="77777777" w:rsidR="00950A4D" w:rsidRPr="0003716D" w:rsidRDefault="00950A4D" w:rsidP="00512EA8">
            <w:pPr>
              <w:pStyle w:val="berschrift2"/>
              <w:ind w:right="195" w:hanging="283"/>
            </w:pPr>
            <w:r>
              <w:lastRenderedPageBreak/>
              <w:t>6</w:t>
            </w:r>
          </w:p>
        </w:tc>
        <w:tc>
          <w:tcPr>
            <w:tcW w:w="8663" w:type="dxa"/>
            <w:gridSpan w:val="29"/>
          </w:tcPr>
          <w:p w14:paraId="6D4FE205" w14:textId="77777777" w:rsidR="00950A4D" w:rsidRDefault="00950A4D" w:rsidP="00512EA8">
            <w:pPr>
              <w:pStyle w:val="berschrift2"/>
              <w:ind w:right="195"/>
            </w:pPr>
            <w:r w:rsidRPr="0003716D">
              <w:t>Multiplizieren (</w:t>
            </w:r>
            <w:r w:rsidRPr="0003716D">
              <w:sym w:font="Symbol" w:char="F0D7"/>
            </w:r>
            <w:r w:rsidRPr="0003716D">
              <w:t>) und Dividieren</w:t>
            </w:r>
            <w:r>
              <w:t xml:space="preserve"> (:)</w:t>
            </w:r>
            <w:r w:rsidRPr="0003716D">
              <w:t xml:space="preserve"> im Alltag</w:t>
            </w:r>
          </w:p>
          <w:p w14:paraId="2C9EB9F3" w14:textId="77777777" w:rsidR="00950A4D" w:rsidRPr="00A76284" w:rsidRDefault="00950A4D" w:rsidP="00512EA8"/>
        </w:tc>
      </w:tr>
      <w:tr w:rsidR="00950A4D" w:rsidRPr="009216C2" w14:paraId="21408E0E" w14:textId="77777777" w:rsidTr="00512EA8">
        <w:trPr>
          <w:trHeight w:val="422"/>
        </w:trPr>
        <w:tc>
          <w:tcPr>
            <w:tcW w:w="423" w:type="dxa"/>
            <w:vAlign w:val="center"/>
          </w:tcPr>
          <w:p w14:paraId="0A884278" w14:textId="77777777" w:rsidR="00950A4D" w:rsidRDefault="00950A4D" w:rsidP="00512EA8">
            <w:pPr>
              <w:pStyle w:val="berschrift2"/>
              <w:ind w:right="195" w:hanging="283"/>
            </w:pPr>
          </w:p>
        </w:tc>
        <w:tc>
          <w:tcPr>
            <w:tcW w:w="8663" w:type="dxa"/>
            <w:gridSpan w:val="29"/>
            <w:vAlign w:val="center"/>
          </w:tcPr>
          <w:p w14:paraId="286AB8CE" w14:textId="77777777" w:rsidR="00950A4D" w:rsidRPr="000F7391" w:rsidRDefault="00950A4D" w:rsidP="00512EA8">
            <w:pPr>
              <w:pStyle w:val="berschrift2"/>
              <w:ind w:right="195"/>
            </w:pPr>
            <w:r>
              <w:rPr>
                <w:b w:val="0"/>
                <w:color w:val="0D0D0D" w:themeColor="text1" w:themeTint="F2"/>
              </w:rPr>
              <w:t xml:space="preserve">Finde zu jedem Bild immer zwei Multiplikationen und Divisionen. </w:t>
            </w:r>
            <w:r w:rsidRPr="00851BFD">
              <w:rPr>
                <w:b w:val="0"/>
                <w:color w:val="0D0D0D" w:themeColor="text1" w:themeTint="F2"/>
              </w:rPr>
              <w:t xml:space="preserve">Beschreibe, was du siehst. </w:t>
            </w:r>
          </w:p>
        </w:tc>
      </w:tr>
      <w:tr w:rsidR="00950A4D" w:rsidRPr="009216C2" w14:paraId="549F3FE2" w14:textId="77777777" w:rsidTr="00512EA8">
        <w:trPr>
          <w:trHeight w:val="441"/>
        </w:trPr>
        <w:tc>
          <w:tcPr>
            <w:tcW w:w="4539" w:type="dxa"/>
            <w:gridSpan w:val="15"/>
            <w:tcBorders>
              <w:right w:val="single" w:sz="2" w:space="0" w:color="BFBFBF" w:themeColor="background1" w:themeShade="BF"/>
            </w:tcBorders>
            <w:vAlign w:val="center"/>
          </w:tcPr>
          <w:p w14:paraId="4496730C" w14:textId="77777777" w:rsidR="00950A4D" w:rsidRPr="00FF28CB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FF28CB">
              <w:rPr>
                <w:color w:val="0D0D0D" w:themeColor="text1" w:themeTint="F2"/>
              </w:rPr>
              <w:t xml:space="preserve">die </w:t>
            </w:r>
            <w:r>
              <w:rPr>
                <w:color w:val="0D0D0D" w:themeColor="text1" w:themeTint="F2"/>
              </w:rPr>
              <w:t xml:space="preserve">Multiplikation </w:t>
            </w: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4547" w:type="dxa"/>
            <w:gridSpan w:val="15"/>
            <w:tcBorders>
              <w:left w:val="single" w:sz="2" w:space="0" w:color="BFBFBF" w:themeColor="background1" w:themeShade="BF"/>
            </w:tcBorders>
            <w:vAlign w:val="center"/>
          </w:tcPr>
          <w:p w14:paraId="5AC86388" w14:textId="77777777" w:rsidR="00950A4D" w:rsidRPr="00FF28CB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FF28CB">
              <w:rPr>
                <w:color w:val="0D0D0D" w:themeColor="text1" w:themeTint="F2"/>
              </w:rPr>
              <w:t xml:space="preserve">die </w:t>
            </w:r>
            <w:proofErr w:type="gramStart"/>
            <w:r>
              <w:rPr>
                <w:color w:val="0D0D0D" w:themeColor="text1" w:themeTint="F2"/>
              </w:rPr>
              <w:t>Division :</w:t>
            </w:r>
            <w:proofErr w:type="gramEnd"/>
          </w:p>
        </w:tc>
      </w:tr>
      <w:tr w:rsidR="00950A4D" w:rsidRPr="009216C2" w14:paraId="14117A62" w14:textId="77777777" w:rsidTr="00512EA8">
        <w:trPr>
          <w:trHeight w:val="80"/>
        </w:trPr>
        <w:tc>
          <w:tcPr>
            <w:tcW w:w="423" w:type="dxa"/>
            <w:vAlign w:val="center"/>
          </w:tcPr>
          <w:p w14:paraId="7C629505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1916" w:type="dxa"/>
            <w:gridSpan w:val="4"/>
            <w:tcBorders>
              <w:top w:val="single" w:sz="2" w:space="0" w:color="BFBFBF" w:themeColor="background1" w:themeShade="BF"/>
              <w:left w:val="nil"/>
            </w:tcBorders>
            <w:vAlign w:val="center"/>
          </w:tcPr>
          <w:p w14:paraId="6CFBCB70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3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12B873D0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493FAA3C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2A729810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750" w:type="dxa"/>
            <w:tcBorders>
              <w:top w:val="single" w:sz="2" w:space="0" w:color="BFBFBF" w:themeColor="background1" w:themeShade="BF"/>
            </w:tcBorders>
            <w:vAlign w:val="center"/>
          </w:tcPr>
          <w:p w14:paraId="0940769B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  <w:left w:val="nil"/>
            </w:tcBorders>
            <w:vAlign w:val="center"/>
          </w:tcPr>
          <w:p w14:paraId="0912D527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3287FF87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719" w:type="dxa"/>
            <w:tcBorders>
              <w:top w:val="single" w:sz="2" w:space="0" w:color="BFBFBF" w:themeColor="background1" w:themeShade="BF"/>
            </w:tcBorders>
            <w:vAlign w:val="center"/>
          </w:tcPr>
          <w:p w14:paraId="2662A706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31AE67DF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3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0AD3B5EC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6F6E56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4" w:type="dxa"/>
            <w:tcBorders>
              <w:top w:val="single" w:sz="2" w:space="0" w:color="BFBFBF" w:themeColor="background1" w:themeShade="BF"/>
            </w:tcBorders>
            <w:vAlign w:val="center"/>
          </w:tcPr>
          <w:p w14:paraId="78CB122E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2175" w:type="dxa"/>
            <w:gridSpan w:val="5"/>
            <w:tcBorders>
              <w:top w:val="single" w:sz="2" w:space="0" w:color="BFBFBF" w:themeColor="background1" w:themeShade="BF"/>
            </w:tcBorders>
            <w:vAlign w:val="center"/>
          </w:tcPr>
          <w:p w14:paraId="21855B6F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</w:tr>
      <w:tr w:rsidR="00950A4D" w:rsidRPr="009216C2" w14:paraId="73A37D5A" w14:textId="77777777" w:rsidTr="00512EA8">
        <w:trPr>
          <w:trHeight w:val="80"/>
        </w:trPr>
        <w:tc>
          <w:tcPr>
            <w:tcW w:w="423" w:type="dxa"/>
            <w:vAlign w:val="center"/>
          </w:tcPr>
          <w:p w14:paraId="7D90B8E5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2248" w:type="dxa"/>
            <w:gridSpan w:val="7"/>
            <w:vAlign w:val="center"/>
          </w:tcPr>
          <w:p w14:paraId="34122B58" w14:textId="77777777" w:rsidR="00950A4D" w:rsidRDefault="00950A4D" w:rsidP="00512EA8">
            <w:pPr>
              <w:pStyle w:val="berschrift2"/>
              <w:ind w:right="195"/>
              <w:rPr>
                <w:b w:val="0"/>
                <w:i/>
                <w:color w:val="0D0D0D" w:themeColor="text1" w:themeTint="F2"/>
                <w:sz w:val="14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   </w:t>
            </w:r>
            <w:r w:rsidRPr="00BD78C5">
              <w:rPr>
                <w:b w:val="0"/>
                <w:color w:val="0D0D0D" w:themeColor="text1" w:themeTint="F2"/>
                <w:sz w:val="16"/>
              </w:rPr>
              <w:t xml:space="preserve">die Reihe </w:t>
            </w: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Reihen)</w:t>
            </w:r>
          </w:p>
          <w:p w14:paraId="38159614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</w:p>
          <w:p w14:paraId="2F2B3F34" w14:textId="77777777" w:rsidR="00950A4D" w:rsidRDefault="00950A4D" w:rsidP="00512EA8">
            <w:pPr>
              <w:spacing w:before="12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noProof/>
                <w:color w:val="000000" w:themeColor="text1"/>
                <w:sz w:val="1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DC52CCE" wp14:editId="1054D426">
                      <wp:simplePos x="0" y="0"/>
                      <wp:positionH relativeFrom="column">
                        <wp:posOffset>1139652</wp:posOffset>
                      </wp:positionH>
                      <wp:positionV relativeFrom="paragraph">
                        <wp:posOffset>171681</wp:posOffset>
                      </wp:positionV>
                      <wp:extent cx="1241771" cy="61768"/>
                      <wp:effectExtent l="0" t="0" r="15875" b="33655"/>
                      <wp:wrapNone/>
                      <wp:docPr id="5508" name="Gerader Verbinder 5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41771" cy="617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164D043D" id="Gerader Verbinder 5508" o:spid="_x0000_s1026" style="position:absolute;flip:x y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5pt,13.5pt" to="187.5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" strokecolor="black [3040]"/>
                  </w:pict>
                </mc:Fallback>
              </mc:AlternateConten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die Spalte</w:t>
            </w:r>
            <w:r w:rsidRPr="00E869E6"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(die Spalten)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</w:p>
          <w:p w14:paraId="292481BD" w14:textId="77777777" w:rsidR="00950A4D" w:rsidRPr="00BD78C5" w:rsidRDefault="00950A4D" w:rsidP="00512EA8"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                    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</w:t>
            </w:r>
          </w:p>
        </w:tc>
        <w:tc>
          <w:tcPr>
            <w:tcW w:w="535" w:type="dxa"/>
            <w:gridSpan w:val="2"/>
          </w:tcPr>
          <w:p w14:paraId="7891ECF3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  <w:r>
              <w:t>a)</w:t>
            </w:r>
          </w:p>
        </w:tc>
        <w:tc>
          <w:tcPr>
            <w:tcW w:w="3049" w:type="dxa"/>
            <w:gridSpan w:val="11"/>
          </w:tcPr>
          <w:p w14:paraId="113C1673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12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15B6C48" wp14:editId="4B55BBA8">
                      <wp:simplePos x="0" y="0"/>
                      <wp:positionH relativeFrom="column">
                        <wp:posOffset>614218</wp:posOffset>
                      </wp:positionH>
                      <wp:positionV relativeFrom="paragraph">
                        <wp:posOffset>356639</wp:posOffset>
                      </wp:positionV>
                      <wp:extent cx="74411" cy="159327"/>
                      <wp:effectExtent l="0" t="38100" r="59055" b="31750"/>
                      <wp:wrapNone/>
                      <wp:docPr id="5507" name="Gerade Verbindung mit Pfeil 5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411" cy="1593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77FCB8" id="Gerade Verbindung mit Pfeil 5507" o:spid="_x0000_s1026" type="#_x0000_t32" style="position:absolute;margin-left:48.35pt;margin-top:28.1pt;width:5.85pt;height:12.55pt;flip:y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330CEA08" wp14:editId="117B121F">
                      <wp:simplePos x="0" y="0"/>
                      <wp:positionH relativeFrom="column">
                        <wp:posOffset>-748958</wp:posOffset>
                      </wp:positionH>
                      <wp:positionV relativeFrom="paragraph">
                        <wp:posOffset>267726</wp:posOffset>
                      </wp:positionV>
                      <wp:extent cx="1359877" cy="45719"/>
                      <wp:effectExtent l="0" t="38100" r="31115" b="88265"/>
                      <wp:wrapNone/>
                      <wp:docPr id="7939" name="Gerade Verbindung mit Pfeil 7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9877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D73F43C" id="Gerade Verbindung mit Pfeil 7939" o:spid="_x0000_s1026" type="#_x0000_t32" style="position:absolute;margin-left:-58.95pt;margin-top:21.1pt;width:107.1pt;height:3.6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972E13D" wp14:editId="0737C0EC">
                      <wp:simplePos x="0" y="0"/>
                      <wp:positionH relativeFrom="column">
                        <wp:posOffset>1150180</wp:posOffset>
                      </wp:positionH>
                      <wp:positionV relativeFrom="paragraph">
                        <wp:posOffset>332202</wp:posOffset>
                      </wp:positionV>
                      <wp:extent cx="744416" cy="45719"/>
                      <wp:effectExtent l="0" t="57150" r="17780" b="50165"/>
                      <wp:wrapNone/>
                      <wp:docPr id="7940" name="Gerade Verbindung mit Pfeil 7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4441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F712D8" id="Gerade Verbindung mit Pfeil 7940" o:spid="_x0000_s1026" type="#_x0000_t32" style="position:absolute;margin-left:90.55pt;margin-top:26.15pt;width:58.6pt;height:3.6pt;flip:x y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00F0D676" wp14:editId="32600D3D">
                      <wp:simplePos x="0" y="0"/>
                      <wp:positionH relativeFrom="column">
                        <wp:posOffset>1290857</wp:posOffset>
                      </wp:positionH>
                      <wp:positionV relativeFrom="paragraph">
                        <wp:posOffset>86017</wp:posOffset>
                      </wp:positionV>
                      <wp:extent cx="633046" cy="45719"/>
                      <wp:effectExtent l="0" t="57150" r="15240" b="50165"/>
                      <wp:wrapNone/>
                      <wp:docPr id="7941" name="Gerade Verbindung mit Pfeil 7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304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920220" id="Gerade Verbindung mit Pfeil 7941" o:spid="_x0000_s1026" type="#_x0000_t32" style="position:absolute;margin-left:101.65pt;margin-top:6.75pt;width:49.85pt;height:3.6pt;flip:x 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" strokecolor="black [3040]">
                      <v:stroke endarrow="block"/>
                    </v:shape>
                  </w:pict>
                </mc:Fallback>
              </mc:AlternateContent>
            </w:r>
            <w:r w:rsidRPr="00D1708C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29E8A29F" wp14:editId="5CB37B59">
                  <wp:extent cx="679939" cy="479209"/>
                  <wp:effectExtent l="0" t="0" r="6350" b="0"/>
                  <wp:docPr id="7993" name="Grafik 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9"/>
                          <a:stretch/>
                        </pic:blipFill>
                        <pic:spPr bwMode="auto">
                          <a:xfrm>
                            <a:off x="0" y="0"/>
                            <a:ext cx="679939" cy="4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gridSpan w:val="9"/>
            <w:vAlign w:val="center"/>
          </w:tcPr>
          <w:p w14:paraId="4935EA1B" w14:textId="77777777" w:rsidR="00950A4D" w:rsidRPr="00BD78C5" w:rsidRDefault="00950A4D" w:rsidP="00512EA8">
            <w:pPr>
              <w:pStyle w:val="berschrift2"/>
              <w:ind w:left="0" w:right="195" w:firstLine="0"/>
              <w:rPr>
                <w:b w:val="0"/>
                <w:i/>
                <w:color w:val="0D0D0D" w:themeColor="text1" w:themeTint="F2"/>
                <w:sz w:val="14"/>
                <w:szCs w:val="21"/>
              </w:rPr>
            </w:pPr>
            <w:r w:rsidRPr="00BD78C5">
              <w:rPr>
                <w:b w:val="0"/>
                <w:color w:val="0D0D0D" w:themeColor="text1" w:themeTint="F2"/>
                <w:sz w:val="16"/>
                <w:szCs w:val="21"/>
              </w:rPr>
              <w:t>der Karton</w:t>
            </w:r>
            <w:r w:rsidRPr="00BD78C5">
              <w:rPr>
                <w:b w:val="0"/>
                <w:color w:val="0D0D0D" w:themeColor="text1" w:themeTint="F2"/>
                <w:sz w:val="18"/>
                <w:szCs w:val="21"/>
              </w:rPr>
              <w:t xml:space="preserve"> </w:t>
            </w:r>
            <w:r w:rsidRPr="00BD78C5">
              <w:rPr>
                <w:b w:val="0"/>
                <w:i/>
                <w:color w:val="0D0D0D" w:themeColor="text1" w:themeTint="F2"/>
                <w:sz w:val="14"/>
                <w:szCs w:val="21"/>
              </w:rPr>
              <w:t>(die Kartons)</w:t>
            </w:r>
          </w:p>
          <w:p w14:paraId="3462EDB8" w14:textId="77777777" w:rsidR="00950A4D" w:rsidRPr="00BD78C5" w:rsidRDefault="00950A4D" w:rsidP="00512EA8">
            <w:pPr>
              <w:rPr>
                <w:i/>
                <w:color w:val="0D0D0D" w:themeColor="text1" w:themeTint="F2"/>
                <w:sz w:val="14"/>
                <w:szCs w:val="21"/>
              </w:rPr>
            </w:pPr>
          </w:p>
          <w:p w14:paraId="52467280" w14:textId="77777777" w:rsidR="00950A4D" w:rsidRPr="00BD78C5" w:rsidRDefault="00950A4D" w:rsidP="00512EA8">
            <w:pPr>
              <w:rPr>
                <w:i/>
              </w:rPr>
            </w:pPr>
            <w:r w:rsidRPr="00BD78C5">
              <w:rPr>
                <w:color w:val="0D0D0D" w:themeColor="text1" w:themeTint="F2"/>
                <w:sz w:val="16"/>
                <w:szCs w:val="21"/>
              </w:rPr>
              <w:t>das Ei</w:t>
            </w:r>
            <w:r w:rsidRPr="00BD78C5">
              <w:rPr>
                <w:i/>
                <w:color w:val="0D0D0D" w:themeColor="text1" w:themeTint="F2"/>
                <w:sz w:val="18"/>
                <w:szCs w:val="21"/>
              </w:rPr>
              <w:t xml:space="preserve"> </w:t>
            </w:r>
            <w:r w:rsidRPr="00BD78C5">
              <w:rPr>
                <w:i/>
                <w:color w:val="0D0D0D" w:themeColor="text1" w:themeTint="F2"/>
                <w:sz w:val="14"/>
                <w:szCs w:val="21"/>
              </w:rPr>
              <w:t>(d</w:t>
            </w:r>
            <w:r>
              <w:rPr>
                <w:i/>
                <w:color w:val="0D0D0D" w:themeColor="text1" w:themeTint="F2"/>
                <w:sz w:val="14"/>
                <w:szCs w:val="21"/>
              </w:rPr>
              <w:t xml:space="preserve">ie </w:t>
            </w:r>
            <w:r w:rsidRPr="00BD78C5">
              <w:rPr>
                <w:i/>
                <w:color w:val="0D0D0D" w:themeColor="text1" w:themeTint="F2"/>
                <w:sz w:val="14"/>
                <w:szCs w:val="21"/>
              </w:rPr>
              <w:t>Eier)</w:t>
            </w:r>
            <w:r>
              <w:rPr>
                <w:b/>
                <w:noProof/>
                <w:color w:val="0D0D0D" w:themeColor="text1" w:themeTint="F2"/>
              </w:rPr>
              <w:t xml:space="preserve"> </w:t>
            </w:r>
          </w:p>
        </w:tc>
      </w:tr>
      <w:tr w:rsidR="00950A4D" w:rsidRPr="009216C2" w14:paraId="16500EE6" w14:textId="77777777" w:rsidTr="00512EA8">
        <w:trPr>
          <w:trHeight w:val="80"/>
        </w:trPr>
        <w:tc>
          <w:tcPr>
            <w:tcW w:w="423" w:type="dxa"/>
            <w:vAlign w:val="center"/>
          </w:tcPr>
          <w:p w14:paraId="620CD24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1916" w:type="dxa"/>
            <w:gridSpan w:val="4"/>
            <w:vAlign w:val="center"/>
          </w:tcPr>
          <w:p w14:paraId="20EB5C30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332" w:type="dxa"/>
            <w:gridSpan w:val="3"/>
            <w:vAlign w:val="center"/>
          </w:tcPr>
          <w:p w14:paraId="003C5CFB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35" w:type="dxa"/>
            <w:gridSpan w:val="2"/>
          </w:tcPr>
          <w:p w14:paraId="26C7BDDC" w14:textId="77777777" w:rsidR="00950A4D" w:rsidRPr="00261EFE" w:rsidRDefault="00950A4D" w:rsidP="00512EA8">
            <w:pPr>
              <w:pStyle w:val="berschrift2"/>
              <w:ind w:right="195" w:hanging="283"/>
              <w:rPr>
                <w:sz w:val="8"/>
              </w:rPr>
            </w:pPr>
          </w:p>
        </w:tc>
        <w:tc>
          <w:tcPr>
            <w:tcW w:w="3049" w:type="dxa"/>
            <w:gridSpan w:val="11"/>
          </w:tcPr>
          <w:p w14:paraId="57CB6EF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vAlign w:val="center"/>
          </w:tcPr>
          <w:p w14:paraId="326E1F3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4" w:type="dxa"/>
            <w:vAlign w:val="center"/>
          </w:tcPr>
          <w:p w14:paraId="45AFDD51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06CA3496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</w:tr>
      <w:tr w:rsidR="00950A4D" w:rsidRPr="009216C2" w14:paraId="5AA2EB7B" w14:textId="77777777" w:rsidTr="00512EA8">
        <w:trPr>
          <w:trHeight w:val="80"/>
        </w:trPr>
        <w:tc>
          <w:tcPr>
            <w:tcW w:w="423" w:type="dxa"/>
            <w:vAlign w:val="center"/>
          </w:tcPr>
          <w:p w14:paraId="18584E1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2132" w:type="dxa"/>
            <w:gridSpan w:val="5"/>
            <w:vAlign w:val="center"/>
          </w:tcPr>
          <w:p w14:paraId="0EB7CB14" w14:textId="77777777" w:rsidR="00950A4D" w:rsidRPr="00EE7912" w:rsidRDefault="00950A4D" w:rsidP="00512EA8">
            <w:pPr>
              <w:pStyle w:val="berschrift2"/>
              <w:ind w:left="284" w:right="195" w:hanging="283"/>
              <w:rPr>
                <w:b w:val="0"/>
                <w:sz w:val="12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16" w:type="dxa"/>
            <w:gridSpan w:val="2"/>
            <w:vAlign w:val="center"/>
          </w:tcPr>
          <w:p w14:paraId="3BF67D2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535" w:type="dxa"/>
            <w:gridSpan w:val="2"/>
          </w:tcPr>
          <w:p w14:paraId="7A2B4409" w14:textId="77777777" w:rsidR="00950A4D" w:rsidRDefault="00950A4D" w:rsidP="00512EA8">
            <w:pPr>
              <w:pStyle w:val="berschrift2"/>
              <w:ind w:right="195" w:hanging="283"/>
            </w:pPr>
          </w:p>
        </w:tc>
        <w:tc>
          <w:tcPr>
            <w:tcW w:w="1333" w:type="dxa"/>
            <w:gridSpan w:val="5"/>
            <w:tcBorders>
              <w:right w:val="single" w:sz="2" w:space="0" w:color="BFBFBF" w:themeColor="background1" w:themeShade="BF"/>
            </w:tcBorders>
          </w:tcPr>
          <w:p w14:paraId="68DE006F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27C38335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2240" w:type="dxa"/>
            <w:gridSpan w:val="9"/>
            <w:vAlign w:val="center"/>
          </w:tcPr>
          <w:p w14:paraId="128D5CC7" w14:textId="77777777" w:rsidR="00950A4D" w:rsidRPr="00EE7912" w:rsidRDefault="00950A4D" w:rsidP="00512EA8">
            <w:pPr>
              <w:pStyle w:val="berschrift2"/>
              <w:ind w:left="9" w:right="195" w:hanging="2"/>
              <w:rPr>
                <w:b w:val="0"/>
                <w:sz w:val="12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2175" w:type="dxa"/>
            <w:gridSpan w:val="5"/>
            <w:vAlign w:val="center"/>
          </w:tcPr>
          <w:p w14:paraId="542CED9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</w:tr>
      <w:tr w:rsidR="00950A4D" w:rsidRPr="009216C2" w14:paraId="0A34611C" w14:textId="77777777" w:rsidTr="00512EA8">
        <w:trPr>
          <w:trHeight w:val="80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3730A7AC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9D5117" w14:textId="77777777" w:rsidR="00950A4D" w:rsidRDefault="00950A4D" w:rsidP="00512EA8">
            <w:pPr>
              <w:pStyle w:val="berschrift2"/>
              <w:ind w:right="195" w:hanging="283"/>
              <w:jc w:val="center"/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E3CD6DF" w14:textId="77777777" w:rsidR="00950A4D" w:rsidRDefault="00950A4D" w:rsidP="00512EA8">
            <w:pPr>
              <w:pStyle w:val="berschrift2"/>
              <w:ind w:right="195" w:hanging="283"/>
              <w:jc w:val="center"/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F0BD19F" w14:textId="77777777" w:rsidR="00950A4D" w:rsidRDefault="00950A4D" w:rsidP="00512EA8">
            <w:pPr>
              <w:pStyle w:val="berschrift2"/>
              <w:ind w:right="195" w:hanging="283"/>
              <w:jc w:val="center"/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375ABD6" w14:textId="77777777" w:rsidR="00950A4D" w:rsidRDefault="00950A4D" w:rsidP="00512EA8">
            <w:pPr>
              <w:pStyle w:val="berschrift2"/>
              <w:ind w:right="195" w:hanging="283"/>
              <w:jc w:val="center"/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44DF9E0" w14:textId="77777777" w:rsidR="00950A4D" w:rsidRPr="00C86756" w:rsidRDefault="00950A4D" w:rsidP="00512EA8">
            <w:pPr>
              <w:pStyle w:val="berschrift2"/>
              <w:ind w:right="195" w:hanging="283"/>
              <w:jc w:val="center"/>
              <w:rPr>
                <w:b w:val="0"/>
              </w:rPr>
            </w:pPr>
            <w:r w:rsidRPr="00C86756">
              <w:rPr>
                <w:b w:val="0"/>
                <w:color w:val="0D0D0D" w:themeColor="text1" w:themeTint="F2"/>
              </w:rPr>
              <w:t>10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77C4A4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3BF9F3F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94CFB4B" w14:textId="77777777" w:rsidR="00950A4D" w:rsidRPr="00C86756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Cs w:val="21"/>
              </w:rPr>
            </w:pPr>
            <w:r w:rsidRPr="00C86756">
              <w:rPr>
                <w:b w:val="0"/>
                <w:color w:val="0D0D0D" w:themeColor="text1" w:themeTint="F2"/>
                <w:szCs w:val="21"/>
              </w:rPr>
              <w:t>10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9514A0E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E92E4CF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460BE6E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E7644A6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</w:tr>
      <w:tr w:rsidR="00950A4D" w:rsidRPr="009216C2" w14:paraId="49E114A1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167E299E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010F5FF4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 xml:space="preserve">Ein Karton hat 2 Reihen. </w:t>
            </w:r>
          </w:p>
          <w:p w14:paraId="45E0C70B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 xml:space="preserve">5 Eier sind in jeder Reihe. </w:t>
            </w:r>
          </w:p>
          <w:p w14:paraId="5B40BBB3" w14:textId="77777777" w:rsidR="00950A4D" w:rsidRPr="00C86756" w:rsidRDefault="00950A4D" w:rsidP="00512EA8">
            <w:pPr>
              <w:pStyle w:val="berschrift2"/>
              <w:ind w:left="1" w:right="195" w:firstLine="0"/>
              <w:rPr>
                <w:b w:val="0"/>
                <w:color w:val="0D0D0D" w:themeColor="text1" w:themeTint="F2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 xml:space="preserve">5 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 xml:space="preserve"> 2 = 10 Eier sind in dem Karton.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5D6DAB00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3460B3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41286218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>10 Eier sind in einem Karton.</w:t>
            </w:r>
          </w:p>
          <w:p w14:paraId="4547FFE5" w14:textId="77777777" w:rsidR="00950A4D" w:rsidRPr="004B4C64" w:rsidRDefault="00950A4D" w:rsidP="00512EA8">
            <w:pPr>
              <w:pStyle w:val="berschrift2"/>
              <w:ind w:left="142" w:right="195" w:firstLine="9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>5 Eier sind in jeder Reihe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.  </w:t>
            </w:r>
          </w:p>
          <w:p w14:paraId="7630D179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</w:tr>
      <w:tr w:rsidR="00950A4D" w:rsidRPr="009216C2" w14:paraId="4E4DEEB0" w14:textId="77777777" w:rsidTr="00512EA8">
        <w:trPr>
          <w:trHeight w:val="80"/>
        </w:trPr>
        <w:tc>
          <w:tcPr>
            <w:tcW w:w="423" w:type="dxa"/>
            <w:vAlign w:val="center"/>
          </w:tcPr>
          <w:p w14:paraId="5AE14020" w14:textId="77777777" w:rsidR="00950A4D" w:rsidRPr="00E869E6" w:rsidRDefault="00950A4D" w:rsidP="00512EA8">
            <w:pPr>
              <w:pStyle w:val="berschrift2"/>
              <w:ind w:right="195" w:hanging="283"/>
              <w:rPr>
                <w:b w:val="0"/>
                <w:sz w:val="8"/>
                <w:szCs w:val="8"/>
              </w:rPr>
            </w:pPr>
          </w:p>
        </w:tc>
        <w:tc>
          <w:tcPr>
            <w:tcW w:w="791" w:type="dxa"/>
            <w:vAlign w:val="center"/>
          </w:tcPr>
          <w:p w14:paraId="0E65EB16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89" w:type="dxa"/>
            <w:gridSpan w:val="2"/>
            <w:vAlign w:val="center"/>
          </w:tcPr>
          <w:p w14:paraId="76F86E33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2" w:type="dxa"/>
            <w:gridSpan w:val="5"/>
            <w:vAlign w:val="center"/>
          </w:tcPr>
          <w:p w14:paraId="33A8981C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94" w:type="dxa"/>
            <w:gridSpan w:val="3"/>
            <w:vAlign w:val="center"/>
          </w:tcPr>
          <w:p w14:paraId="65E02E21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9" w:type="dxa"/>
            <w:gridSpan w:val="2"/>
            <w:vAlign w:val="center"/>
          </w:tcPr>
          <w:p w14:paraId="64569E86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6A0C6227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781E6C73" w14:textId="77777777" w:rsidR="00950A4D" w:rsidRPr="00E869E6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2"/>
            <w:vAlign w:val="center"/>
          </w:tcPr>
          <w:p w14:paraId="42336267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4"/>
            <w:vAlign w:val="center"/>
          </w:tcPr>
          <w:p w14:paraId="4852CF2D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3" w:type="dxa"/>
            <w:gridSpan w:val="5"/>
            <w:vAlign w:val="center"/>
          </w:tcPr>
          <w:p w14:paraId="2BE2CF4F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  <w:tc>
          <w:tcPr>
            <w:tcW w:w="882" w:type="dxa"/>
            <w:vAlign w:val="center"/>
          </w:tcPr>
          <w:p w14:paraId="3737DAFF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8" w:type="dxa"/>
            <w:gridSpan w:val="2"/>
            <w:vAlign w:val="center"/>
          </w:tcPr>
          <w:p w14:paraId="74D9458B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</w:tr>
      <w:tr w:rsidR="00950A4D" w:rsidRPr="009216C2" w14:paraId="102F3C2C" w14:textId="77777777" w:rsidTr="00512EA8">
        <w:trPr>
          <w:trHeight w:val="80"/>
        </w:trPr>
        <w:tc>
          <w:tcPr>
            <w:tcW w:w="423" w:type="dxa"/>
            <w:vAlign w:val="center"/>
          </w:tcPr>
          <w:p w14:paraId="1ECAC64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6424902A" w14:textId="77777777" w:rsidR="00950A4D" w:rsidRPr="00C86756" w:rsidRDefault="00950A4D" w:rsidP="00512EA8">
            <w:pPr>
              <w:pStyle w:val="berschrift2"/>
              <w:ind w:left="1" w:right="195" w:firstLine="0"/>
              <w:rPr>
                <w:b w:val="0"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69BB9251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BE91F51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196343DD" w14:textId="77777777" w:rsidR="00950A4D" w:rsidRPr="000F7391" w:rsidRDefault="00950A4D" w:rsidP="00512EA8">
            <w:pPr>
              <w:pStyle w:val="berschrift2"/>
              <w:ind w:left="9" w:right="195" w:hanging="9"/>
              <w:rPr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die </w:t>
            </w:r>
            <w:r w:rsidRPr="000F7391">
              <w:rPr>
                <w:color w:val="0D0D0D" w:themeColor="text1" w:themeTint="F2"/>
                <w:szCs w:val="21"/>
              </w:rPr>
              <w:t>Division 2</w:t>
            </w:r>
            <w:r>
              <w:rPr>
                <w:color w:val="0D0D0D" w:themeColor="text1" w:themeTint="F2"/>
                <w:szCs w:val="21"/>
              </w:rPr>
              <w:t>:</w:t>
            </w:r>
          </w:p>
        </w:tc>
      </w:tr>
      <w:tr w:rsidR="00950A4D" w:rsidRPr="009216C2" w14:paraId="5F572FE6" w14:textId="77777777" w:rsidTr="00512EA8">
        <w:trPr>
          <w:trHeight w:val="80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7F241103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5ADA6AA" w14:textId="77777777" w:rsidR="00950A4D" w:rsidRDefault="00950A4D" w:rsidP="00512EA8">
            <w:pPr>
              <w:pStyle w:val="berschrift2"/>
              <w:ind w:right="195" w:hanging="283"/>
              <w:jc w:val="center"/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1DF83EE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6D4EF78" w14:textId="77777777" w:rsidR="00950A4D" w:rsidRDefault="00950A4D" w:rsidP="00512EA8">
            <w:pPr>
              <w:pStyle w:val="berschrift2"/>
              <w:ind w:right="195" w:hanging="283"/>
              <w:jc w:val="center"/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1F3964C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8D9DB4B" w14:textId="77777777" w:rsidR="00950A4D" w:rsidRPr="00C8675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</w:rPr>
            </w:pPr>
            <w:r w:rsidRPr="00C86756">
              <w:rPr>
                <w:b w:val="0"/>
                <w:color w:val="0D0D0D" w:themeColor="text1" w:themeTint="F2"/>
              </w:rPr>
              <w:t>10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8BEA57C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4DF6CB3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A59E306" w14:textId="77777777" w:rsidR="00950A4D" w:rsidRPr="00C8675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Cs w:val="21"/>
              </w:rPr>
            </w:pPr>
            <w:r w:rsidRPr="00C86756">
              <w:rPr>
                <w:b w:val="0"/>
                <w:color w:val="0D0D0D" w:themeColor="text1" w:themeTint="F2"/>
                <w:szCs w:val="21"/>
              </w:rPr>
              <w:t>10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672869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18605B4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D95C81E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62B1F29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</w:tr>
      <w:tr w:rsidR="00950A4D" w:rsidRPr="009216C2" w14:paraId="44B5F57C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2ED579C0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4EAC8381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 xml:space="preserve">Ein Karton hat 5 Spalten. </w:t>
            </w:r>
          </w:p>
          <w:p w14:paraId="4B3DD403" w14:textId="77777777" w:rsidR="00950A4D" w:rsidRDefault="00950A4D" w:rsidP="00512EA8">
            <w:pPr>
              <w:pStyle w:val="berschrift2"/>
              <w:ind w:right="195"/>
              <w:rPr>
                <w:rFonts w:ascii="Comic Sans MS" w:hAnsi="Comic Sans MS"/>
                <w:b w:val="0"/>
                <w:i/>
                <w:color w:val="0D0D0D" w:themeColor="text1" w:themeTint="F2"/>
                <w:sz w:val="18"/>
                <w:szCs w:val="21"/>
              </w:rPr>
            </w:pPr>
          </w:p>
          <w:p w14:paraId="1DFB635D" w14:textId="77777777" w:rsidR="00950A4D" w:rsidRPr="000F7391" w:rsidRDefault="00950A4D" w:rsidP="00512EA8"/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501FAC51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6A228ED8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4ACED221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20"/>
                <w:szCs w:val="20"/>
              </w:rPr>
              <w:t>10 Eier sind in einem Karton.</w:t>
            </w:r>
          </w:p>
          <w:p w14:paraId="7B6017C6" w14:textId="77777777" w:rsidR="00950A4D" w:rsidRPr="004B4C64" w:rsidRDefault="00950A4D" w:rsidP="00512EA8">
            <w:pPr>
              <w:ind w:left="15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20"/>
                <w:szCs w:val="20"/>
              </w:rPr>
              <w:t>2 Eier</w:t>
            </w:r>
          </w:p>
          <w:p w14:paraId="307CF454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12"/>
              </w:rPr>
            </w:pPr>
          </w:p>
        </w:tc>
      </w:tr>
      <w:tr w:rsidR="00950A4D" w:rsidRPr="009216C2" w14:paraId="4D0FDC60" w14:textId="77777777" w:rsidTr="00512EA8">
        <w:trPr>
          <w:trHeight w:val="80"/>
        </w:trPr>
        <w:tc>
          <w:tcPr>
            <w:tcW w:w="423" w:type="dxa"/>
            <w:vAlign w:val="center"/>
          </w:tcPr>
          <w:p w14:paraId="13976E04" w14:textId="77777777" w:rsidR="00950A4D" w:rsidRPr="000F7391" w:rsidRDefault="00950A4D" w:rsidP="00512EA8">
            <w:pPr>
              <w:pStyle w:val="berschrift2"/>
              <w:ind w:right="195" w:hanging="283"/>
              <w:rPr>
                <w:b w:val="0"/>
                <w:sz w:val="8"/>
                <w:szCs w:val="8"/>
              </w:rPr>
            </w:pPr>
          </w:p>
        </w:tc>
        <w:tc>
          <w:tcPr>
            <w:tcW w:w="791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33644C5F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89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29D2A5D7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2" w:type="dxa"/>
            <w:gridSpan w:val="5"/>
            <w:tcBorders>
              <w:bottom w:val="single" w:sz="2" w:space="0" w:color="BFBFBF" w:themeColor="background1" w:themeShade="BF"/>
            </w:tcBorders>
            <w:vAlign w:val="center"/>
          </w:tcPr>
          <w:p w14:paraId="1130EDF8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94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1D25F3CD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9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5406B57F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51" w:type="dxa"/>
            <w:tcBorders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6DA18E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14:paraId="28DB84F3" w14:textId="77777777" w:rsidR="00950A4D" w:rsidRPr="000F7391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0888393E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4"/>
            <w:tcBorders>
              <w:bottom w:val="single" w:sz="2" w:space="0" w:color="BFBFBF" w:themeColor="background1" w:themeShade="BF"/>
            </w:tcBorders>
            <w:vAlign w:val="center"/>
          </w:tcPr>
          <w:p w14:paraId="6D08C6A1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3" w:type="dxa"/>
            <w:gridSpan w:val="5"/>
            <w:tcBorders>
              <w:bottom w:val="single" w:sz="2" w:space="0" w:color="BFBFBF" w:themeColor="background1" w:themeShade="BF"/>
            </w:tcBorders>
            <w:vAlign w:val="center"/>
          </w:tcPr>
          <w:p w14:paraId="04B8F6CB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  <w:tc>
          <w:tcPr>
            <w:tcW w:w="882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6E0773A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8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2C4ACFBA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</w:tr>
      <w:tr w:rsidR="00950A4D" w:rsidRPr="009216C2" w14:paraId="4605DF46" w14:textId="77777777" w:rsidTr="00512EA8">
        <w:trPr>
          <w:trHeight w:val="52"/>
        </w:trPr>
        <w:tc>
          <w:tcPr>
            <w:tcW w:w="423" w:type="dxa"/>
            <w:vAlign w:val="center"/>
          </w:tcPr>
          <w:p w14:paraId="7486257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88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59592BB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46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4CEED65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89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01A1665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14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27DF6A2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</w:tcBorders>
            <w:vAlign w:val="center"/>
          </w:tcPr>
          <w:p w14:paraId="40F71DA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63394E5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62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287F70D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426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C17DC8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69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A737E9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BCBF0AC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66" w:type="dxa"/>
            <w:tcBorders>
              <w:top w:val="single" w:sz="2" w:space="0" w:color="BFBFBF" w:themeColor="background1" w:themeShade="BF"/>
            </w:tcBorders>
            <w:vAlign w:val="center"/>
          </w:tcPr>
          <w:p w14:paraId="19DCC889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950A4D" w:rsidRPr="001D435C" w14:paraId="58883A57" w14:textId="77777777" w:rsidTr="00512EA8">
        <w:trPr>
          <w:trHeight w:val="805"/>
        </w:trPr>
        <w:tc>
          <w:tcPr>
            <w:tcW w:w="423" w:type="dxa"/>
            <w:vAlign w:val="center"/>
          </w:tcPr>
          <w:p w14:paraId="6A536069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1BA69023" w14:textId="77777777" w:rsidR="00950A4D" w:rsidRDefault="00950A4D" w:rsidP="00512EA8">
            <w:pPr>
              <w:pStyle w:val="berschrift2"/>
              <w:ind w:right="195" w:hanging="283"/>
              <w:rPr>
                <w:b w:val="0"/>
                <w:i/>
                <w:color w:val="0D0D0D" w:themeColor="text1" w:themeTint="F2"/>
                <w:sz w:val="14"/>
              </w:rPr>
            </w:pPr>
            <w:r w:rsidRPr="00BD78C5">
              <w:rPr>
                <w:b w:val="0"/>
                <w:color w:val="0D0D0D" w:themeColor="text1" w:themeTint="F2"/>
                <w:sz w:val="16"/>
              </w:rPr>
              <w:t xml:space="preserve">die Reihe </w:t>
            </w: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Reihen)</w:t>
            </w:r>
          </w:p>
          <w:p w14:paraId="5FF44915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  <w:p w14:paraId="39A49793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noProof/>
                <w:color w:val="000000" w:themeColor="text1"/>
                <w:sz w:val="1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C8FF5C2" wp14:editId="69D415B3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125095</wp:posOffset>
                      </wp:positionV>
                      <wp:extent cx="976630" cy="276860"/>
                      <wp:effectExtent l="0" t="0" r="13970" b="27940"/>
                      <wp:wrapNone/>
                      <wp:docPr id="5510" name="Gerader Verbinder 5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6630" cy="276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EDD0CB0" id="Gerader Verbinder 5510" o:spid="_x0000_s1026" style="position:absolute;flip:x y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5pt,9.85pt" to="168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" strokecolor="black [3040]"/>
                  </w:pict>
                </mc:Fallback>
              </mc:AlternateConten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die Spalte</w:t>
            </w:r>
            <w:r w:rsidRPr="00E869E6"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(die Spalten)</w:t>
            </w:r>
            <w:r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  <w:p w14:paraId="7A57C049" w14:textId="77777777" w:rsidR="00950A4D" w:rsidRPr="00BD78C5" w:rsidRDefault="00950A4D" w:rsidP="00512EA8"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                    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</w:tc>
        <w:tc>
          <w:tcPr>
            <w:tcW w:w="589" w:type="dxa"/>
            <w:gridSpan w:val="4"/>
          </w:tcPr>
          <w:p w14:paraId="1378A137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0851688B" wp14:editId="36246148">
                      <wp:simplePos x="0" y="0"/>
                      <wp:positionH relativeFrom="column">
                        <wp:posOffset>-465975</wp:posOffset>
                      </wp:positionH>
                      <wp:positionV relativeFrom="paragraph">
                        <wp:posOffset>101485</wp:posOffset>
                      </wp:positionV>
                      <wp:extent cx="1122161" cy="100503"/>
                      <wp:effectExtent l="0" t="0" r="78105" b="90170"/>
                      <wp:wrapNone/>
                      <wp:docPr id="7942" name="Gerade Verbindung mit Pfeil 7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2161" cy="1005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A31C866" id="Gerade Verbindung mit Pfeil 7942" o:spid="_x0000_s1026" type="#_x0000_t32" style="position:absolute;margin-left:-36.7pt;margin-top:8pt;width:88.35pt;height:7.9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t>b)</w:t>
            </w:r>
            <w:r>
              <w:rPr>
                <w:b w:val="0"/>
                <w:noProof/>
                <w:color w:val="0D0D0D" w:themeColor="text1" w:themeTint="F2"/>
              </w:rPr>
              <w:t xml:space="preserve"> </w:t>
            </w:r>
          </w:p>
        </w:tc>
        <w:tc>
          <w:tcPr>
            <w:tcW w:w="2987" w:type="dxa"/>
            <w:gridSpan w:val="9"/>
            <w:vAlign w:val="center"/>
          </w:tcPr>
          <w:p w14:paraId="15CD75A7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CB4D742" wp14:editId="30B2B91F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1905</wp:posOffset>
                      </wp:positionV>
                      <wp:extent cx="234315" cy="495935"/>
                      <wp:effectExtent l="0" t="0" r="13335" b="18415"/>
                      <wp:wrapNone/>
                      <wp:docPr id="7943" name="Geschweifte Klammer rechts 7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" cy="49593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26331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1C8A6B" id="Geschweifte Klammer rechts 7943" o:spid="_x0000_s1026" type="#_x0000_t88" style="position:absolute;margin-left:127.6pt;margin-top:.15pt;width:18.45pt;height:39.0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" adj="850,5687" strokecolor="black [3040]"/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5374B24D" wp14:editId="3EE91E39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401320</wp:posOffset>
                      </wp:positionV>
                      <wp:extent cx="441960" cy="45085"/>
                      <wp:effectExtent l="38100" t="38100" r="15240" b="88265"/>
                      <wp:wrapNone/>
                      <wp:docPr id="7944" name="Gerade Verbindung mit Pfeil 7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196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9EF1D14" id="Gerade Verbindung mit Pfeil 7944" o:spid="_x0000_s1026" type="#_x0000_t32" style="position:absolute;margin-left:111.25pt;margin-top:31.6pt;width:34.8pt;height:3.55pt;flip:x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" strokecolor="black [3040]">
                      <v:stroke endarrow="block"/>
                    </v:shape>
                  </w:pict>
                </mc:Fallback>
              </mc:AlternateContent>
            </w:r>
            <w:r w:rsidRPr="00C419BB">
              <w:rPr>
                <w:noProof/>
              </w:rPr>
              <w:drawing>
                <wp:inline distT="0" distB="0" distL="0" distR="0" wp14:anchorId="103939EA" wp14:editId="7E6F8B3D">
                  <wp:extent cx="591268" cy="478838"/>
                  <wp:effectExtent l="0" t="0" r="0" b="0"/>
                  <wp:docPr id="7994" name="Grafik 7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6" r="13522" b="22748"/>
                          <a:stretch/>
                        </pic:blipFill>
                        <pic:spPr bwMode="auto">
                          <a:xfrm>
                            <a:off x="0" y="0"/>
                            <a:ext cx="593789" cy="4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19BB">
              <w:rPr>
                <w:noProof/>
              </w:rPr>
              <w:drawing>
                <wp:inline distT="0" distB="0" distL="0" distR="0" wp14:anchorId="183D9D12" wp14:editId="0EBF8366">
                  <wp:extent cx="656148" cy="503555"/>
                  <wp:effectExtent l="0" t="0" r="0" b="7620"/>
                  <wp:docPr id="7995" name="Grafik 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6" b="22748"/>
                          <a:stretch/>
                        </pic:blipFill>
                        <pic:spPr bwMode="auto">
                          <a:xfrm>
                            <a:off x="0" y="0"/>
                            <a:ext cx="656148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gridSpan w:val="10"/>
            <w:vAlign w:val="center"/>
          </w:tcPr>
          <w:p w14:paraId="062743C4" w14:textId="77777777" w:rsidR="00950A4D" w:rsidRDefault="00950A4D" w:rsidP="00512EA8">
            <w:pPr>
              <w:pStyle w:val="berschrift2"/>
              <w:ind w:left="0" w:right="193" w:firstLine="0"/>
              <w:rPr>
                <w:color w:val="0D0D0D" w:themeColor="text1" w:themeTint="F2"/>
                <w:sz w:val="14"/>
              </w:rPr>
            </w:pPr>
            <w:r w:rsidRPr="00BD78C5">
              <w:rPr>
                <w:b w:val="0"/>
                <w:color w:val="0D0D0D" w:themeColor="text1" w:themeTint="F2"/>
                <w:sz w:val="16"/>
              </w:rPr>
              <w:t>die Schokolade</w:t>
            </w:r>
            <w:r>
              <w:rPr>
                <w:color w:val="0D0D0D" w:themeColor="text1" w:themeTint="F2"/>
                <w:sz w:val="14"/>
              </w:rPr>
              <w:t xml:space="preserve"> </w:t>
            </w:r>
          </w:p>
          <w:p w14:paraId="2B5F5D3E" w14:textId="77777777" w:rsidR="00950A4D" w:rsidRDefault="00950A4D" w:rsidP="00512EA8">
            <w:pPr>
              <w:pStyle w:val="berschrift2"/>
              <w:ind w:left="0" w:right="193" w:firstLine="0"/>
              <w:rPr>
                <w:color w:val="0D0D0D" w:themeColor="text1" w:themeTint="F2"/>
                <w:sz w:val="14"/>
              </w:rPr>
            </w:pP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Schokoladen)</w:t>
            </w:r>
          </w:p>
          <w:p w14:paraId="0488DF5B" w14:textId="77777777" w:rsidR="00950A4D" w:rsidRDefault="00950A4D" w:rsidP="00512EA8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BD78C5">
              <w:rPr>
                <w:sz w:val="16"/>
                <w:szCs w:val="16"/>
              </w:rPr>
              <w:t xml:space="preserve">as Stück </w:t>
            </w:r>
          </w:p>
          <w:p w14:paraId="11ED52A5" w14:textId="77777777" w:rsidR="00950A4D" w:rsidRPr="00BD78C5" w:rsidRDefault="00950A4D" w:rsidP="00512EA8">
            <w:pPr>
              <w:rPr>
                <w:sz w:val="16"/>
                <w:szCs w:val="16"/>
              </w:rPr>
            </w:pPr>
            <w:r w:rsidRPr="00BD78C5">
              <w:rPr>
                <w:i/>
                <w:sz w:val="14"/>
                <w:szCs w:val="16"/>
              </w:rPr>
              <w:t xml:space="preserve">(die Stücke) </w:t>
            </w:r>
          </w:p>
        </w:tc>
      </w:tr>
      <w:tr w:rsidR="00950A4D" w:rsidRPr="001D435C" w14:paraId="54778430" w14:textId="77777777" w:rsidTr="00512EA8">
        <w:trPr>
          <w:trHeight w:val="82"/>
        </w:trPr>
        <w:tc>
          <w:tcPr>
            <w:tcW w:w="423" w:type="dxa"/>
            <w:vAlign w:val="center"/>
          </w:tcPr>
          <w:p w14:paraId="7D32F07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264130A0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46" w:type="dxa"/>
            <w:gridSpan w:val="4"/>
            <w:vAlign w:val="center"/>
          </w:tcPr>
          <w:p w14:paraId="2DF3209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</w:tcPr>
          <w:p w14:paraId="6336697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3978086A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64209AF2" wp14:editId="51E52D46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-19050</wp:posOffset>
                      </wp:positionV>
                      <wp:extent cx="45085" cy="145415"/>
                      <wp:effectExtent l="38100" t="38100" r="50165" b="26035"/>
                      <wp:wrapNone/>
                      <wp:docPr id="5509" name="Gerade Verbindung mit Pfeil 5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59CB1F" id="Gerade Verbindung mit Pfeil 5509" o:spid="_x0000_s1026" type="#_x0000_t32" style="position:absolute;margin-left:27.2pt;margin-top:-1.5pt;width:3.55pt;height:11.45pt;flip:y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" w:type="dxa"/>
            <w:vAlign w:val="center"/>
          </w:tcPr>
          <w:p w14:paraId="4CE7A7B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vAlign w:val="center"/>
          </w:tcPr>
          <w:p w14:paraId="6E1A162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62" w:type="dxa"/>
            <w:gridSpan w:val="4"/>
            <w:vAlign w:val="center"/>
          </w:tcPr>
          <w:p w14:paraId="79D1E8D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426" w:type="dxa"/>
            <w:gridSpan w:val="3"/>
            <w:vAlign w:val="center"/>
          </w:tcPr>
          <w:p w14:paraId="04DE129E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567CE5C7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1087EDD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49BC362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</w:tr>
      <w:tr w:rsidR="00950A4D" w:rsidRPr="001D435C" w14:paraId="51C006FA" w14:textId="77777777" w:rsidTr="00512EA8">
        <w:trPr>
          <w:trHeight w:val="82"/>
        </w:trPr>
        <w:tc>
          <w:tcPr>
            <w:tcW w:w="423" w:type="dxa"/>
            <w:vAlign w:val="center"/>
          </w:tcPr>
          <w:p w14:paraId="0816FA7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tcBorders>
              <w:bottom w:val="single" w:sz="2" w:space="0" w:color="BFBFBF" w:themeColor="background1" w:themeShade="BF"/>
            </w:tcBorders>
            <w:vAlign w:val="center"/>
          </w:tcPr>
          <w:p w14:paraId="749420BD" w14:textId="77777777" w:rsidR="00950A4D" w:rsidRPr="001D435C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589" w:type="dxa"/>
            <w:gridSpan w:val="4"/>
            <w:tcBorders>
              <w:bottom w:val="single" w:sz="2" w:space="0" w:color="BFBFBF" w:themeColor="background1" w:themeShade="BF"/>
            </w:tcBorders>
            <w:vAlign w:val="center"/>
          </w:tcPr>
          <w:p w14:paraId="71B8ED9D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14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5E80A315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07FD50FF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1C18FD7D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557" w:type="dxa"/>
            <w:gridSpan w:val="10"/>
            <w:tcBorders>
              <w:bottom w:val="single" w:sz="2" w:space="0" w:color="BFBFBF" w:themeColor="background1" w:themeShade="BF"/>
            </w:tcBorders>
            <w:vAlign w:val="center"/>
          </w:tcPr>
          <w:p w14:paraId="05C15664" w14:textId="77777777" w:rsidR="00950A4D" w:rsidRPr="001D435C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99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651BF3B9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866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7C61DF4A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</w:tr>
      <w:tr w:rsidR="00950A4D" w:rsidRPr="001D435C" w14:paraId="7D0F36B9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4ED890A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531CC07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26D0A53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C31ED90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2739E3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88A0D15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324BBB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3413FB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935C465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EBC0EA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F8B5D8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90193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324925A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1A4E2F8C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4BB3419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36E8AE73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17795523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24C3CDA6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06B51A0C" w14:textId="77777777" w:rsidR="00950A4D" w:rsidRPr="004B4C64" w:rsidRDefault="00950A4D" w:rsidP="00512EA8">
            <w:pPr>
              <w:pStyle w:val="berschrift2"/>
              <w:ind w:right="195" w:hanging="283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4B4C6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Eine Schokolade hat      Stücke. </w:t>
            </w:r>
          </w:p>
          <w:p w14:paraId="6CB4EF6F" w14:textId="77777777" w:rsidR="00950A4D" w:rsidRDefault="00950A4D" w:rsidP="00512EA8"/>
          <w:p w14:paraId="7452748D" w14:textId="77777777" w:rsidR="00950A4D" w:rsidRPr="008C00B3" w:rsidRDefault="00950A4D" w:rsidP="00512EA8"/>
        </w:tc>
      </w:tr>
      <w:tr w:rsidR="00950A4D" w:rsidRPr="001D435C" w14:paraId="1682ED6A" w14:textId="77777777" w:rsidTr="00512EA8">
        <w:trPr>
          <w:trHeight w:val="82"/>
        </w:trPr>
        <w:tc>
          <w:tcPr>
            <w:tcW w:w="423" w:type="dxa"/>
            <w:vAlign w:val="center"/>
          </w:tcPr>
          <w:p w14:paraId="4482DE1C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6B8FA040" w14:textId="77777777" w:rsidR="00950A4D" w:rsidRPr="00261EFE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0003AD6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2820803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01E3AD7B" w14:textId="77777777" w:rsidR="00950A4D" w:rsidRPr="00261EFE" w:rsidRDefault="00950A4D" w:rsidP="00512EA8">
            <w:pPr>
              <w:pStyle w:val="berschrift2"/>
              <w:ind w:left="9" w:right="195" w:hanging="9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Division 2:</w:t>
            </w:r>
          </w:p>
        </w:tc>
      </w:tr>
      <w:tr w:rsidR="00950A4D" w:rsidRPr="001D435C" w14:paraId="60F5AD6D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37DAAD4D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B37352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FFE2686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418E655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A4903E6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E27712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2D0D3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D617A75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FA3B53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66CE417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A7714A7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56043C0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9140AF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77E87C07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4C0B0690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5E07A597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6668858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2D810B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460639E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24DE37A8" w14:textId="77777777" w:rsidTr="00512EA8">
        <w:trPr>
          <w:trHeight w:val="82"/>
        </w:trPr>
        <w:tc>
          <w:tcPr>
            <w:tcW w:w="423" w:type="dxa"/>
            <w:vAlign w:val="center"/>
          </w:tcPr>
          <w:p w14:paraId="2CEB175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88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51EA8B8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46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2DF721E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89" w:type="dxa"/>
            <w:gridSpan w:val="4"/>
            <w:tcBorders>
              <w:top w:val="single" w:sz="2" w:space="0" w:color="BFBFBF" w:themeColor="background1" w:themeShade="BF"/>
            </w:tcBorders>
          </w:tcPr>
          <w:p w14:paraId="7CDCFB7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14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44A85F9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</w:tcBorders>
            <w:vAlign w:val="center"/>
          </w:tcPr>
          <w:p w14:paraId="0A692A9C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7F945FF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62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7A32508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426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7486E7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69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0C284D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16F6CE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66" w:type="dxa"/>
            <w:tcBorders>
              <w:top w:val="single" w:sz="2" w:space="0" w:color="BFBFBF" w:themeColor="background1" w:themeShade="BF"/>
            </w:tcBorders>
            <w:vAlign w:val="center"/>
          </w:tcPr>
          <w:p w14:paraId="1AB174E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950A4D" w:rsidRPr="001D435C" w14:paraId="397F6A71" w14:textId="77777777" w:rsidTr="00512EA8">
        <w:trPr>
          <w:trHeight w:val="948"/>
        </w:trPr>
        <w:tc>
          <w:tcPr>
            <w:tcW w:w="423" w:type="dxa"/>
            <w:vAlign w:val="center"/>
          </w:tcPr>
          <w:p w14:paraId="7C09DFED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21E07445" w14:textId="77777777" w:rsidR="00950A4D" w:rsidRPr="00A935B4" w:rsidRDefault="00950A4D" w:rsidP="00512EA8">
            <w:pPr>
              <w:pStyle w:val="berschrift2"/>
              <w:ind w:left="142" w:right="195" w:firstLine="1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6006BDD4" wp14:editId="7DAD615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51435</wp:posOffset>
                      </wp:positionV>
                      <wp:extent cx="1544320" cy="45085"/>
                      <wp:effectExtent l="0" t="38100" r="36830" b="88265"/>
                      <wp:wrapNone/>
                      <wp:docPr id="7945" name="Gerade Verbindung mit Pfeil 7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432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FB1089" id="Gerade Verbindung mit Pfeil 7945" o:spid="_x0000_s1026" type="#_x0000_t32" style="position:absolute;margin-left:45.85pt;margin-top:4.05pt;width:121.6pt;height:3.5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" strokecolor="black [3040]">
                      <v:stroke endarrow="block"/>
                    </v:shape>
                  </w:pict>
                </mc:Fallback>
              </mc:AlternateContent>
            </w:r>
            <w:r w:rsidRPr="00A935B4">
              <w:rPr>
                <w:b w:val="0"/>
                <w:color w:val="0D0D0D" w:themeColor="text1" w:themeTint="F2"/>
                <w:sz w:val="16"/>
              </w:rPr>
              <w:t>die Gruppe</w:t>
            </w:r>
          </w:p>
          <w:p w14:paraId="3AD94792" w14:textId="77777777" w:rsidR="00950A4D" w:rsidRPr="00A935B4" w:rsidRDefault="00950A4D" w:rsidP="00512EA8">
            <w:pPr>
              <w:ind w:left="142"/>
              <w:rPr>
                <w:i/>
                <w:sz w:val="16"/>
                <w:szCs w:val="16"/>
              </w:rPr>
            </w:pPr>
            <w:r w:rsidRPr="00A935B4">
              <w:rPr>
                <w:i/>
                <w:sz w:val="14"/>
                <w:szCs w:val="16"/>
              </w:rPr>
              <w:t>(die Gruppen)</w:t>
            </w:r>
          </w:p>
        </w:tc>
        <w:tc>
          <w:tcPr>
            <w:tcW w:w="589" w:type="dxa"/>
            <w:gridSpan w:val="4"/>
          </w:tcPr>
          <w:p w14:paraId="3C9B70F9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t>c)</w:t>
            </w:r>
            <w:r>
              <w:rPr>
                <w:b w:val="0"/>
                <w:noProof/>
                <w:color w:val="0D0D0D" w:themeColor="text1" w:themeTint="F2"/>
              </w:rPr>
              <w:t xml:space="preserve"> </w:t>
            </w:r>
          </w:p>
        </w:tc>
        <w:tc>
          <w:tcPr>
            <w:tcW w:w="2987" w:type="dxa"/>
            <w:gridSpan w:val="9"/>
            <w:vAlign w:val="center"/>
          </w:tcPr>
          <w:p w14:paraId="3249DE7E" w14:textId="77777777" w:rsidR="00950A4D" w:rsidRPr="006340B5" w:rsidRDefault="00950A4D" w:rsidP="00512EA8">
            <w:pPr>
              <w:pStyle w:val="berschrift2"/>
              <w:ind w:left="149" w:right="195" w:firstLine="0"/>
              <w:jc w:val="center"/>
              <w:rPr>
                <w:color w:val="0D0D0D" w:themeColor="text1" w:themeTint="F2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7F7BC242" wp14:editId="49D849CC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85725</wp:posOffset>
                      </wp:positionV>
                      <wp:extent cx="367030" cy="562610"/>
                      <wp:effectExtent l="19050" t="19050" r="13970" b="27940"/>
                      <wp:wrapNone/>
                      <wp:docPr id="7946" name="Abgerundetes Rechteck 7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0" cy="5626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27FB210F" id="Abgerundetes Rechteck 7946" o:spid="_x0000_s1026" style="position:absolute;margin-left:29.4pt;margin-top:6.75pt;width:28.9pt;height:44.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" filled="f" strokecolor="#a5a5a5 [2092]" strokeweight="2.25pt">
                      <v:textbox inset="1mm,0,1mm,0"/>
                    </v:roundrect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993FFA3" wp14:editId="0DC2D29B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220345</wp:posOffset>
                      </wp:positionV>
                      <wp:extent cx="448310" cy="45085"/>
                      <wp:effectExtent l="0" t="57150" r="27940" b="50165"/>
                      <wp:wrapNone/>
                      <wp:docPr id="7947" name="Gerade Verbindung mit Pfeil 7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831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07386C" id="Gerade Verbindung mit Pfeil 7947" o:spid="_x0000_s1026" type="#_x0000_t32" style="position:absolute;margin-left:111.9pt;margin-top:17.35pt;width:35.3pt;height:3.55pt;flip:x y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" strokecolor="black [3040]">
                      <v:stroke endarrow="block"/>
                    </v:shape>
                  </w:pict>
                </mc:Fallback>
              </mc:AlternateContent>
            </w:r>
            <w:r w:rsidRPr="00A935B4">
              <w:rPr>
                <w:noProof/>
                <w:color w:val="0D0D0D" w:themeColor="text1" w:themeTint="F2"/>
              </w:rPr>
              <w:drawing>
                <wp:inline distT="0" distB="0" distL="0" distR="0" wp14:anchorId="0616353E" wp14:editId="1D053017">
                  <wp:extent cx="1073605" cy="633046"/>
                  <wp:effectExtent l="0" t="0" r="0" b="0"/>
                  <wp:docPr id="7996" name="Grafik 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86" cy="6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gridSpan w:val="10"/>
            <w:vAlign w:val="center"/>
          </w:tcPr>
          <w:p w14:paraId="56E9600A" w14:textId="77777777" w:rsidR="00950A4D" w:rsidRPr="00A935B4" w:rsidRDefault="00950A4D" w:rsidP="00512EA8">
            <w:pPr>
              <w:pStyle w:val="berschrift2"/>
              <w:ind w:left="-2" w:right="195" w:firstLine="2"/>
              <w:rPr>
                <w:b w:val="0"/>
                <w:color w:val="0D0D0D" w:themeColor="text1" w:themeTint="F2"/>
                <w:sz w:val="16"/>
              </w:rPr>
            </w:pPr>
            <w:r w:rsidRPr="00A935B4">
              <w:rPr>
                <w:b w:val="0"/>
                <w:color w:val="0D0D0D" w:themeColor="text1" w:themeTint="F2"/>
                <w:sz w:val="16"/>
              </w:rPr>
              <w:t xml:space="preserve">das Gummibärchen </w:t>
            </w:r>
          </w:p>
          <w:p w14:paraId="5216386C" w14:textId="77777777" w:rsidR="00950A4D" w:rsidRPr="00A935B4" w:rsidRDefault="00950A4D" w:rsidP="00512EA8">
            <w:pPr>
              <w:pStyle w:val="berschrift2"/>
              <w:ind w:left="-2" w:right="195" w:firstLine="2"/>
              <w:rPr>
                <w:i/>
                <w:color w:val="0D0D0D" w:themeColor="text1" w:themeTint="F2"/>
                <w:sz w:val="16"/>
              </w:rPr>
            </w:pPr>
            <w:r w:rsidRPr="00A935B4">
              <w:rPr>
                <w:b w:val="0"/>
                <w:i/>
                <w:color w:val="0D0D0D" w:themeColor="text1" w:themeTint="F2"/>
                <w:sz w:val="14"/>
              </w:rPr>
              <w:t>(die Gummibärchen)</w:t>
            </w:r>
          </w:p>
        </w:tc>
      </w:tr>
      <w:tr w:rsidR="00950A4D" w:rsidRPr="001D435C" w14:paraId="2BE5C8A6" w14:textId="77777777" w:rsidTr="00512EA8">
        <w:trPr>
          <w:trHeight w:val="82"/>
        </w:trPr>
        <w:tc>
          <w:tcPr>
            <w:tcW w:w="423" w:type="dxa"/>
            <w:vAlign w:val="center"/>
          </w:tcPr>
          <w:p w14:paraId="68233768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2A118020" w14:textId="77777777" w:rsidR="00950A4D" w:rsidRPr="00A935B4" w:rsidRDefault="00950A4D" w:rsidP="00512EA8">
            <w:pPr>
              <w:pStyle w:val="berschrift2"/>
              <w:ind w:left="0" w:right="195" w:firstLine="1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  <w:vAlign w:val="center"/>
          </w:tcPr>
          <w:p w14:paraId="7C6D2250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01CA5D57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vAlign w:val="center"/>
          </w:tcPr>
          <w:p w14:paraId="4B6B72E6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vAlign w:val="center"/>
          </w:tcPr>
          <w:p w14:paraId="7423C668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557" w:type="dxa"/>
            <w:gridSpan w:val="10"/>
            <w:vAlign w:val="center"/>
          </w:tcPr>
          <w:p w14:paraId="1B7F875C" w14:textId="77777777" w:rsidR="00950A4D" w:rsidRPr="00A935B4" w:rsidRDefault="00950A4D" w:rsidP="00512EA8">
            <w:pPr>
              <w:pStyle w:val="berschrift2"/>
              <w:ind w:left="149" w:right="195" w:firstLine="0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06788667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58C8D6D0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</w:tr>
      <w:tr w:rsidR="00950A4D" w:rsidRPr="001D435C" w14:paraId="18DC24A7" w14:textId="77777777" w:rsidTr="00512EA8">
        <w:trPr>
          <w:trHeight w:val="82"/>
        </w:trPr>
        <w:tc>
          <w:tcPr>
            <w:tcW w:w="423" w:type="dxa"/>
            <w:vAlign w:val="center"/>
          </w:tcPr>
          <w:p w14:paraId="294F4F0A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6297F817" w14:textId="77777777" w:rsidR="00950A4D" w:rsidRPr="001D435C" w:rsidRDefault="00950A4D" w:rsidP="00512EA8">
            <w:pPr>
              <w:pStyle w:val="berschrift2"/>
              <w:ind w:left="0" w:right="195" w:firstLine="1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589" w:type="dxa"/>
            <w:gridSpan w:val="4"/>
            <w:vAlign w:val="center"/>
          </w:tcPr>
          <w:p w14:paraId="7B1572CD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00E22A9F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7F89CAE2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643937F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557" w:type="dxa"/>
            <w:gridSpan w:val="10"/>
            <w:vAlign w:val="center"/>
          </w:tcPr>
          <w:p w14:paraId="0225BBE8" w14:textId="77777777" w:rsidR="00950A4D" w:rsidRPr="001D435C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992" w:type="dxa"/>
            <w:gridSpan w:val="3"/>
            <w:vAlign w:val="center"/>
          </w:tcPr>
          <w:p w14:paraId="7CA66255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866" w:type="dxa"/>
            <w:vAlign w:val="center"/>
          </w:tcPr>
          <w:p w14:paraId="161759C9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</w:tr>
      <w:tr w:rsidR="00950A4D" w:rsidRPr="001D435C" w14:paraId="3F13DC4A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5076C9B9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8259ABE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5AE516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B74AE8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6579AE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9DD618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CF4912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D7155B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F2316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95F550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94CCD8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2745B9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4E9F97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6D28F454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77F6D41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5333E5C0" w14:textId="77777777" w:rsidR="00950A4D" w:rsidRPr="004B4C64" w:rsidRDefault="00950A4D" w:rsidP="00512EA8">
            <w:pPr>
              <w:pStyle w:val="berschrift2"/>
              <w:ind w:right="195" w:hanging="283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>
              <w:rPr>
                <w:color w:val="0D0D0D" w:themeColor="text1" w:themeTint="F2"/>
                <w:szCs w:val="21"/>
              </w:rPr>
              <w:t xml:space="preserve">   </w:t>
            </w:r>
            <w:r w:rsidRPr="004B4C6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Gruppen von Gummibärchen gibt es. </w:t>
            </w:r>
          </w:p>
          <w:p w14:paraId="0901DDC8" w14:textId="77777777" w:rsidR="00950A4D" w:rsidRDefault="00950A4D" w:rsidP="00512EA8"/>
          <w:p w14:paraId="27A5EBC5" w14:textId="77777777" w:rsidR="00950A4D" w:rsidRPr="008C00B3" w:rsidRDefault="00950A4D" w:rsidP="00512EA8"/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23529B3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33186A3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4AB06BE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64227D62" w14:textId="77777777" w:rsidTr="00512EA8">
        <w:trPr>
          <w:trHeight w:val="82"/>
        </w:trPr>
        <w:tc>
          <w:tcPr>
            <w:tcW w:w="423" w:type="dxa"/>
            <w:vAlign w:val="center"/>
          </w:tcPr>
          <w:p w14:paraId="5732322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3BBBC556" w14:textId="77777777" w:rsidR="00950A4D" w:rsidRPr="00AA2606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2D8E37AE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43FAD3F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08A2AF0F" w14:textId="77777777" w:rsidR="00950A4D" w:rsidRPr="00AA2606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</w:tr>
      <w:tr w:rsidR="00950A4D" w:rsidRPr="001D435C" w14:paraId="1D602885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vAlign w:val="center"/>
          </w:tcPr>
          <w:p w14:paraId="1A30F58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347856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9D64A1D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CE6181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2383214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0E61AC9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69E4B9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1C7A18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8C633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EC68D58" w14:textId="77777777" w:rsidR="00950A4D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293F7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37376B1" w14:textId="77777777" w:rsidR="00950A4D" w:rsidRPr="003719CA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3719CA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F9D375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4F73CA4D" w14:textId="77777777" w:rsidTr="00512EA8">
        <w:trPr>
          <w:trHeight w:val="907"/>
        </w:trPr>
        <w:tc>
          <w:tcPr>
            <w:tcW w:w="423" w:type="dxa"/>
            <w:vAlign w:val="center"/>
          </w:tcPr>
          <w:p w14:paraId="0CFF471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38570FD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7F07F782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6FAF23D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2CFF0BC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950A4D" w:rsidRPr="001D435C" w14:paraId="1DC2EA5B" w14:textId="77777777" w:rsidTr="00512EA8">
        <w:trPr>
          <w:trHeight w:val="82"/>
        </w:trPr>
        <w:tc>
          <w:tcPr>
            <w:tcW w:w="423" w:type="dxa"/>
            <w:vAlign w:val="center"/>
          </w:tcPr>
          <w:p w14:paraId="2824D33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27C8171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46" w:type="dxa"/>
            <w:gridSpan w:val="4"/>
            <w:vAlign w:val="center"/>
          </w:tcPr>
          <w:p w14:paraId="422A779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  <w:vAlign w:val="center"/>
          </w:tcPr>
          <w:p w14:paraId="723BACF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7667148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6B8C9EF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0CBB750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62" w:type="dxa"/>
            <w:gridSpan w:val="4"/>
            <w:vAlign w:val="center"/>
          </w:tcPr>
          <w:p w14:paraId="0E85346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426" w:type="dxa"/>
            <w:gridSpan w:val="3"/>
            <w:vAlign w:val="center"/>
          </w:tcPr>
          <w:p w14:paraId="2739443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5AFACD2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29DC6A2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59DA10C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</w:tr>
      <w:tr w:rsidR="00950A4D" w:rsidRPr="009216C2" w14:paraId="0782DC41" w14:textId="77777777" w:rsidTr="00512EA8">
        <w:trPr>
          <w:trHeight w:val="318"/>
        </w:trPr>
        <w:tc>
          <w:tcPr>
            <w:tcW w:w="423" w:type="dxa"/>
            <w:shd w:val="clear" w:color="auto" w:fill="D9D9D9" w:themeFill="background1" w:themeFillShade="D9"/>
          </w:tcPr>
          <w:p w14:paraId="372592BC" w14:textId="77777777" w:rsidR="00950A4D" w:rsidRPr="0003716D" w:rsidRDefault="00950A4D" w:rsidP="00512EA8">
            <w:pPr>
              <w:pStyle w:val="berschrift2"/>
              <w:ind w:right="195" w:hanging="283"/>
            </w:pPr>
            <w:r w:rsidRPr="00DD1B0F">
              <w:rPr>
                <w:color w:val="0D0D0D" w:themeColor="text1" w:themeTint="F2"/>
              </w:rPr>
              <w:lastRenderedPageBreak/>
              <w:t>6</w:t>
            </w:r>
          </w:p>
        </w:tc>
        <w:tc>
          <w:tcPr>
            <w:tcW w:w="8663" w:type="dxa"/>
            <w:gridSpan w:val="29"/>
            <w:shd w:val="clear" w:color="auto" w:fill="D9D9D9" w:themeFill="background1" w:themeFillShade="D9"/>
          </w:tcPr>
          <w:p w14:paraId="377B1289" w14:textId="77777777" w:rsidR="00950A4D" w:rsidRPr="0003716D" w:rsidRDefault="00950A4D" w:rsidP="00512EA8">
            <w:pPr>
              <w:pStyle w:val="berschrift2"/>
              <w:ind w:right="195"/>
            </w:pPr>
            <w:r w:rsidRPr="00DD1B0F">
              <w:rPr>
                <w:color w:val="0D0D0D" w:themeColor="text1" w:themeTint="F2"/>
              </w:rPr>
              <w:t xml:space="preserve">Lösungsbeispiel zu Aufgabe 6 </w:t>
            </w:r>
          </w:p>
        </w:tc>
      </w:tr>
      <w:tr w:rsidR="00950A4D" w:rsidRPr="009216C2" w14:paraId="21457C15" w14:textId="77777777" w:rsidTr="00512EA8">
        <w:trPr>
          <w:trHeight w:val="42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42484BDB" w14:textId="77777777" w:rsidR="00950A4D" w:rsidRDefault="00950A4D" w:rsidP="00512EA8">
            <w:pPr>
              <w:pStyle w:val="berschrift2"/>
              <w:ind w:right="195" w:hanging="283"/>
            </w:pPr>
          </w:p>
        </w:tc>
        <w:tc>
          <w:tcPr>
            <w:tcW w:w="8663" w:type="dxa"/>
            <w:gridSpan w:val="29"/>
            <w:vAlign w:val="center"/>
          </w:tcPr>
          <w:p w14:paraId="6A92EAC5" w14:textId="77777777" w:rsidR="00950A4D" w:rsidRPr="000F7391" w:rsidRDefault="00950A4D" w:rsidP="00512EA8">
            <w:pPr>
              <w:pStyle w:val="berschrift2"/>
              <w:ind w:right="195"/>
            </w:pPr>
            <w:r>
              <w:rPr>
                <w:b w:val="0"/>
                <w:color w:val="0D0D0D" w:themeColor="text1" w:themeTint="F2"/>
              </w:rPr>
              <w:t xml:space="preserve">Finde zu jedem Bild immer zwei Multiplikationen und Divisionen. </w:t>
            </w:r>
            <w:r w:rsidRPr="00851BFD">
              <w:rPr>
                <w:b w:val="0"/>
                <w:color w:val="0D0D0D" w:themeColor="text1" w:themeTint="F2"/>
              </w:rPr>
              <w:t xml:space="preserve">Beschreibe, was du siehst. </w:t>
            </w:r>
          </w:p>
        </w:tc>
      </w:tr>
      <w:tr w:rsidR="00950A4D" w:rsidRPr="009216C2" w14:paraId="2D17FE91" w14:textId="77777777" w:rsidTr="00512EA8">
        <w:trPr>
          <w:trHeight w:val="8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01B5F66B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3965" w:type="dxa"/>
            <w:gridSpan w:val="13"/>
            <w:tcBorders>
              <w:left w:val="nil"/>
            </w:tcBorders>
            <w:vAlign w:val="center"/>
          </w:tcPr>
          <w:p w14:paraId="3CBB109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  <w:r w:rsidRPr="00FF28CB">
              <w:rPr>
                <w:color w:val="0D0D0D" w:themeColor="text1" w:themeTint="F2"/>
              </w:rPr>
              <w:t xml:space="preserve">die </w:t>
            </w:r>
            <w:r>
              <w:rPr>
                <w:color w:val="0D0D0D" w:themeColor="text1" w:themeTint="F2"/>
              </w:rPr>
              <w:t xml:space="preserve">Multiplikation </w:t>
            </w:r>
            <w:r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151" w:type="dxa"/>
            <w:tcBorders>
              <w:left w:val="nil"/>
            </w:tcBorders>
            <w:vAlign w:val="center"/>
          </w:tcPr>
          <w:p w14:paraId="6F78EAD1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vAlign w:val="center"/>
          </w:tcPr>
          <w:p w14:paraId="0CD542F9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6C77056C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</w:rPr>
            </w:pPr>
            <w:r w:rsidRPr="00FF28CB">
              <w:rPr>
                <w:color w:val="0D0D0D" w:themeColor="text1" w:themeTint="F2"/>
              </w:rPr>
              <w:t xml:space="preserve">die </w:t>
            </w:r>
            <w:proofErr w:type="gramStart"/>
            <w:r>
              <w:rPr>
                <w:color w:val="0D0D0D" w:themeColor="text1" w:themeTint="F2"/>
              </w:rPr>
              <w:t>Division :</w:t>
            </w:r>
            <w:proofErr w:type="gramEnd"/>
          </w:p>
        </w:tc>
      </w:tr>
      <w:tr w:rsidR="00950A4D" w:rsidRPr="009216C2" w14:paraId="3354C3DD" w14:textId="77777777" w:rsidTr="00512EA8">
        <w:trPr>
          <w:trHeight w:val="80"/>
        </w:trPr>
        <w:tc>
          <w:tcPr>
            <w:tcW w:w="423" w:type="dxa"/>
            <w:vMerge w:val="restart"/>
            <w:shd w:val="clear" w:color="auto" w:fill="D9D9D9" w:themeFill="background1" w:themeFillShade="D9"/>
            <w:vAlign w:val="center"/>
          </w:tcPr>
          <w:p w14:paraId="0C8DBDBF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1916" w:type="dxa"/>
            <w:gridSpan w:val="4"/>
            <w:tcBorders>
              <w:top w:val="single" w:sz="2" w:space="0" w:color="BFBFBF" w:themeColor="background1" w:themeShade="BF"/>
              <w:left w:val="nil"/>
            </w:tcBorders>
            <w:vAlign w:val="center"/>
          </w:tcPr>
          <w:p w14:paraId="34B4FD4A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3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1E65BC81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35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3FFD5251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44BC2C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750" w:type="dxa"/>
            <w:tcBorders>
              <w:top w:val="single" w:sz="2" w:space="0" w:color="BFBFBF" w:themeColor="background1" w:themeShade="BF"/>
            </w:tcBorders>
            <w:vAlign w:val="center"/>
          </w:tcPr>
          <w:p w14:paraId="197BD523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  <w:left w:val="nil"/>
            </w:tcBorders>
            <w:vAlign w:val="center"/>
          </w:tcPr>
          <w:p w14:paraId="3EAC63FA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76843380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719" w:type="dxa"/>
            <w:tcBorders>
              <w:top w:val="single" w:sz="2" w:space="0" w:color="BFBFBF" w:themeColor="background1" w:themeShade="BF"/>
            </w:tcBorders>
            <w:vAlign w:val="center"/>
          </w:tcPr>
          <w:p w14:paraId="48B8B2DB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70B2510D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3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03DC433B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40BEA4D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4" w:type="dxa"/>
            <w:tcBorders>
              <w:top w:val="single" w:sz="2" w:space="0" w:color="BFBFBF" w:themeColor="background1" w:themeShade="BF"/>
            </w:tcBorders>
            <w:vAlign w:val="center"/>
          </w:tcPr>
          <w:p w14:paraId="48286AD5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2175" w:type="dxa"/>
            <w:gridSpan w:val="5"/>
            <w:tcBorders>
              <w:top w:val="single" w:sz="2" w:space="0" w:color="BFBFBF" w:themeColor="background1" w:themeShade="BF"/>
            </w:tcBorders>
            <w:vAlign w:val="center"/>
          </w:tcPr>
          <w:p w14:paraId="51974592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</w:tr>
      <w:tr w:rsidR="00950A4D" w:rsidRPr="009216C2" w14:paraId="00F630ED" w14:textId="77777777" w:rsidTr="00512EA8">
        <w:trPr>
          <w:trHeight w:val="80"/>
        </w:trPr>
        <w:tc>
          <w:tcPr>
            <w:tcW w:w="423" w:type="dxa"/>
            <w:vMerge/>
            <w:shd w:val="clear" w:color="auto" w:fill="D9D9D9" w:themeFill="background1" w:themeFillShade="D9"/>
            <w:vAlign w:val="center"/>
          </w:tcPr>
          <w:p w14:paraId="55EAB63F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2248" w:type="dxa"/>
            <w:gridSpan w:val="7"/>
            <w:vAlign w:val="center"/>
          </w:tcPr>
          <w:p w14:paraId="285E7B3C" w14:textId="77777777" w:rsidR="00950A4D" w:rsidRDefault="00950A4D" w:rsidP="00512EA8">
            <w:pPr>
              <w:pStyle w:val="berschrift2"/>
              <w:ind w:right="195"/>
              <w:rPr>
                <w:b w:val="0"/>
                <w:i/>
                <w:color w:val="0D0D0D" w:themeColor="text1" w:themeTint="F2"/>
                <w:sz w:val="14"/>
              </w:rPr>
            </w:pPr>
            <w:r>
              <w:rPr>
                <w:b w:val="0"/>
                <w:color w:val="0D0D0D" w:themeColor="text1" w:themeTint="F2"/>
                <w:sz w:val="16"/>
              </w:rPr>
              <w:t xml:space="preserve">   </w:t>
            </w:r>
            <w:r w:rsidRPr="00BD78C5">
              <w:rPr>
                <w:b w:val="0"/>
                <w:color w:val="0D0D0D" w:themeColor="text1" w:themeTint="F2"/>
                <w:sz w:val="16"/>
              </w:rPr>
              <w:t xml:space="preserve">die Reihe </w:t>
            </w: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Reihen)</w:t>
            </w:r>
          </w:p>
          <w:p w14:paraId="4BAA794C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</w:p>
          <w:p w14:paraId="65FC43E8" w14:textId="77777777" w:rsidR="00950A4D" w:rsidRDefault="00950A4D" w:rsidP="00512EA8">
            <w:pPr>
              <w:spacing w:before="12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noProof/>
                <w:color w:val="000000" w:themeColor="text1"/>
                <w:sz w:val="1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6B12AE68" wp14:editId="46B9B3A2">
                      <wp:simplePos x="0" y="0"/>
                      <wp:positionH relativeFrom="column">
                        <wp:posOffset>1139652</wp:posOffset>
                      </wp:positionH>
                      <wp:positionV relativeFrom="paragraph">
                        <wp:posOffset>171681</wp:posOffset>
                      </wp:positionV>
                      <wp:extent cx="1241771" cy="61768"/>
                      <wp:effectExtent l="0" t="0" r="15875" b="33655"/>
                      <wp:wrapNone/>
                      <wp:docPr id="5511" name="Gerader Verbinder 5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41771" cy="617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486CFFC" id="Gerader Verbinder 5511" o:spid="_x0000_s1026" style="position:absolute;flip:x y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5pt,13.5pt" to="187.5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" strokecolor="black [3040]"/>
                  </w:pict>
                </mc:Fallback>
              </mc:AlternateConten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die Spalte</w:t>
            </w:r>
            <w:r w:rsidRPr="00E869E6"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(die Spalten)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</w:p>
          <w:p w14:paraId="19C5F952" w14:textId="77777777" w:rsidR="00950A4D" w:rsidRPr="00BD78C5" w:rsidRDefault="00950A4D" w:rsidP="00512EA8"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                    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99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</w:t>
            </w:r>
          </w:p>
        </w:tc>
        <w:tc>
          <w:tcPr>
            <w:tcW w:w="535" w:type="dxa"/>
            <w:gridSpan w:val="2"/>
          </w:tcPr>
          <w:p w14:paraId="5AFA70B1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  <w:r>
              <w:t>a)</w:t>
            </w:r>
          </w:p>
        </w:tc>
        <w:tc>
          <w:tcPr>
            <w:tcW w:w="3049" w:type="dxa"/>
            <w:gridSpan w:val="11"/>
          </w:tcPr>
          <w:p w14:paraId="54C20F17" w14:textId="77777777" w:rsidR="00950A4D" w:rsidRPr="00EE7912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12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D2D1E66" wp14:editId="26F41303">
                      <wp:simplePos x="0" y="0"/>
                      <wp:positionH relativeFrom="column">
                        <wp:posOffset>-821517</wp:posOffset>
                      </wp:positionH>
                      <wp:positionV relativeFrom="paragraph">
                        <wp:posOffset>114070</wp:posOffset>
                      </wp:positionV>
                      <wp:extent cx="1435735" cy="204412"/>
                      <wp:effectExtent l="0" t="0" r="69215" b="81915"/>
                      <wp:wrapNone/>
                      <wp:docPr id="5513" name="Gerade Verbindung mit Pfeil 5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5735" cy="20441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57FA42" id="Gerade Verbindung mit Pfeil 5513" o:spid="_x0000_s1026" type="#_x0000_t32" style="position:absolute;margin-left:-64.7pt;margin-top:9pt;width:113.05pt;height:16.1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C8A1967" wp14:editId="58FD70EA">
                      <wp:simplePos x="0" y="0"/>
                      <wp:positionH relativeFrom="column">
                        <wp:posOffset>614218</wp:posOffset>
                      </wp:positionH>
                      <wp:positionV relativeFrom="paragraph">
                        <wp:posOffset>356639</wp:posOffset>
                      </wp:positionV>
                      <wp:extent cx="74411" cy="159327"/>
                      <wp:effectExtent l="0" t="38100" r="59055" b="31750"/>
                      <wp:wrapNone/>
                      <wp:docPr id="5512" name="Gerade Verbindung mit Pfeil 5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411" cy="1593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F6DE592" id="Gerade Verbindung mit Pfeil 5512" o:spid="_x0000_s1026" type="#_x0000_t32" style="position:absolute;margin-left:48.35pt;margin-top:28.1pt;width:5.85pt;height:12.55pt;flip:y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0DE19B73" wp14:editId="23154779">
                      <wp:simplePos x="0" y="0"/>
                      <wp:positionH relativeFrom="column">
                        <wp:posOffset>1150180</wp:posOffset>
                      </wp:positionH>
                      <wp:positionV relativeFrom="paragraph">
                        <wp:posOffset>332202</wp:posOffset>
                      </wp:positionV>
                      <wp:extent cx="744416" cy="45719"/>
                      <wp:effectExtent l="0" t="57150" r="17780" b="50165"/>
                      <wp:wrapNone/>
                      <wp:docPr id="5515" name="Gerade Verbindung mit Pfeil 5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4441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8BC787E" id="Gerade Verbindung mit Pfeil 5515" o:spid="_x0000_s1026" type="#_x0000_t32" style="position:absolute;margin-left:90.55pt;margin-top:26.15pt;width:58.6pt;height:3.6pt;flip:x y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0263A562" wp14:editId="43CC4B76">
                      <wp:simplePos x="0" y="0"/>
                      <wp:positionH relativeFrom="column">
                        <wp:posOffset>1290857</wp:posOffset>
                      </wp:positionH>
                      <wp:positionV relativeFrom="paragraph">
                        <wp:posOffset>86017</wp:posOffset>
                      </wp:positionV>
                      <wp:extent cx="633046" cy="45719"/>
                      <wp:effectExtent l="0" t="57150" r="15240" b="50165"/>
                      <wp:wrapNone/>
                      <wp:docPr id="5516" name="Gerade Verbindung mit Pfeil 5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304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BE0BEF" id="Gerade Verbindung mit Pfeil 5516" o:spid="_x0000_s1026" type="#_x0000_t32" style="position:absolute;margin-left:101.65pt;margin-top:6.75pt;width:49.85pt;height:3.6pt;flip:x y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" strokecolor="black [3040]">
                      <v:stroke endarrow="block"/>
                    </v:shape>
                  </w:pict>
                </mc:Fallback>
              </mc:AlternateContent>
            </w:r>
            <w:r w:rsidRPr="00D1708C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0F77C3D1" wp14:editId="009FDA28">
                  <wp:extent cx="679939" cy="479209"/>
                  <wp:effectExtent l="0" t="0" r="6350" b="0"/>
                  <wp:docPr id="5525" name="Grafik 5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9"/>
                          <a:stretch/>
                        </pic:blipFill>
                        <pic:spPr bwMode="auto">
                          <a:xfrm>
                            <a:off x="0" y="0"/>
                            <a:ext cx="679939" cy="47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gridSpan w:val="9"/>
            <w:vAlign w:val="center"/>
          </w:tcPr>
          <w:p w14:paraId="33C9C890" w14:textId="77777777" w:rsidR="00950A4D" w:rsidRPr="00BD78C5" w:rsidRDefault="00950A4D" w:rsidP="00512EA8">
            <w:pPr>
              <w:pStyle w:val="berschrift2"/>
              <w:ind w:left="0" w:right="195" w:firstLine="0"/>
              <w:rPr>
                <w:b w:val="0"/>
                <w:i/>
                <w:color w:val="0D0D0D" w:themeColor="text1" w:themeTint="F2"/>
                <w:sz w:val="14"/>
                <w:szCs w:val="21"/>
              </w:rPr>
            </w:pPr>
            <w:r w:rsidRPr="00BD78C5">
              <w:rPr>
                <w:b w:val="0"/>
                <w:color w:val="0D0D0D" w:themeColor="text1" w:themeTint="F2"/>
                <w:sz w:val="16"/>
                <w:szCs w:val="21"/>
              </w:rPr>
              <w:t>der Karton</w:t>
            </w:r>
            <w:r w:rsidRPr="00BD78C5">
              <w:rPr>
                <w:b w:val="0"/>
                <w:color w:val="0D0D0D" w:themeColor="text1" w:themeTint="F2"/>
                <w:sz w:val="18"/>
                <w:szCs w:val="21"/>
              </w:rPr>
              <w:t xml:space="preserve"> </w:t>
            </w:r>
            <w:r w:rsidRPr="00BD78C5">
              <w:rPr>
                <w:b w:val="0"/>
                <w:i/>
                <w:color w:val="0D0D0D" w:themeColor="text1" w:themeTint="F2"/>
                <w:sz w:val="14"/>
                <w:szCs w:val="21"/>
              </w:rPr>
              <w:t>(die Kartons)</w:t>
            </w:r>
          </w:p>
          <w:p w14:paraId="5F2002AB" w14:textId="77777777" w:rsidR="00950A4D" w:rsidRPr="00BD78C5" w:rsidRDefault="00950A4D" w:rsidP="00512EA8">
            <w:pPr>
              <w:rPr>
                <w:i/>
                <w:color w:val="0D0D0D" w:themeColor="text1" w:themeTint="F2"/>
                <w:sz w:val="14"/>
                <w:szCs w:val="21"/>
              </w:rPr>
            </w:pPr>
          </w:p>
          <w:p w14:paraId="6A134976" w14:textId="77777777" w:rsidR="00950A4D" w:rsidRPr="00BD78C5" w:rsidRDefault="00950A4D" w:rsidP="00512EA8">
            <w:pPr>
              <w:rPr>
                <w:i/>
              </w:rPr>
            </w:pPr>
            <w:r w:rsidRPr="00BD78C5">
              <w:rPr>
                <w:color w:val="0D0D0D" w:themeColor="text1" w:themeTint="F2"/>
                <w:sz w:val="16"/>
                <w:szCs w:val="21"/>
              </w:rPr>
              <w:t>das Ei</w:t>
            </w:r>
            <w:r w:rsidRPr="00BD78C5">
              <w:rPr>
                <w:i/>
                <w:color w:val="0D0D0D" w:themeColor="text1" w:themeTint="F2"/>
                <w:sz w:val="18"/>
                <w:szCs w:val="21"/>
              </w:rPr>
              <w:t xml:space="preserve"> </w:t>
            </w:r>
            <w:r w:rsidRPr="00BD78C5">
              <w:rPr>
                <w:i/>
                <w:color w:val="0D0D0D" w:themeColor="text1" w:themeTint="F2"/>
                <w:sz w:val="14"/>
                <w:szCs w:val="21"/>
              </w:rPr>
              <w:t>(d</w:t>
            </w:r>
            <w:r>
              <w:rPr>
                <w:i/>
                <w:color w:val="0D0D0D" w:themeColor="text1" w:themeTint="F2"/>
                <w:sz w:val="14"/>
                <w:szCs w:val="21"/>
              </w:rPr>
              <w:t xml:space="preserve">ie </w:t>
            </w:r>
            <w:r w:rsidRPr="00BD78C5">
              <w:rPr>
                <w:i/>
                <w:color w:val="0D0D0D" w:themeColor="text1" w:themeTint="F2"/>
                <w:sz w:val="14"/>
                <w:szCs w:val="21"/>
              </w:rPr>
              <w:t>Eier)</w:t>
            </w:r>
            <w:r>
              <w:rPr>
                <w:b/>
                <w:noProof/>
                <w:color w:val="0D0D0D" w:themeColor="text1" w:themeTint="F2"/>
              </w:rPr>
              <w:t xml:space="preserve"> </w:t>
            </w:r>
          </w:p>
        </w:tc>
      </w:tr>
      <w:tr w:rsidR="00950A4D" w:rsidRPr="009216C2" w14:paraId="141137AA" w14:textId="77777777" w:rsidTr="00512EA8">
        <w:trPr>
          <w:trHeight w:val="64"/>
        </w:trPr>
        <w:tc>
          <w:tcPr>
            <w:tcW w:w="423" w:type="dxa"/>
            <w:vMerge/>
            <w:shd w:val="clear" w:color="auto" w:fill="D9D9D9" w:themeFill="background1" w:themeFillShade="D9"/>
            <w:vAlign w:val="center"/>
          </w:tcPr>
          <w:p w14:paraId="7FBFADA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1916" w:type="dxa"/>
            <w:gridSpan w:val="4"/>
            <w:vAlign w:val="center"/>
          </w:tcPr>
          <w:p w14:paraId="77755999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332" w:type="dxa"/>
            <w:gridSpan w:val="3"/>
            <w:vAlign w:val="center"/>
          </w:tcPr>
          <w:p w14:paraId="6BFB330C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35" w:type="dxa"/>
            <w:gridSpan w:val="2"/>
          </w:tcPr>
          <w:p w14:paraId="1EE245ED" w14:textId="77777777" w:rsidR="00950A4D" w:rsidRPr="00261EFE" w:rsidRDefault="00950A4D" w:rsidP="00512EA8">
            <w:pPr>
              <w:pStyle w:val="berschrift2"/>
              <w:ind w:right="195" w:hanging="283"/>
              <w:rPr>
                <w:sz w:val="8"/>
              </w:rPr>
            </w:pPr>
          </w:p>
        </w:tc>
        <w:tc>
          <w:tcPr>
            <w:tcW w:w="3049" w:type="dxa"/>
            <w:gridSpan w:val="11"/>
          </w:tcPr>
          <w:p w14:paraId="69A1649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</w:rPr>
            </w:pPr>
          </w:p>
        </w:tc>
        <w:tc>
          <w:tcPr>
            <w:tcW w:w="432" w:type="dxa"/>
            <w:gridSpan w:val="3"/>
            <w:vAlign w:val="center"/>
          </w:tcPr>
          <w:p w14:paraId="6F9D10B4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4" w:type="dxa"/>
            <w:vAlign w:val="center"/>
          </w:tcPr>
          <w:p w14:paraId="7796C266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  <w:tc>
          <w:tcPr>
            <w:tcW w:w="2175" w:type="dxa"/>
            <w:gridSpan w:val="5"/>
            <w:vAlign w:val="center"/>
          </w:tcPr>
          <w:p w14:paraId="6DACAA61" w14:textId="77777777" w:rsidR="00950A4D" w:rsidRPr="00261EFE" w:rsidRDefault="00950A4D" w:rsidP="00512EA8">
            <w:pPr>
              <w:pStyle w:val="berschrift2"/>
              <w:ind w:right="195" w:hanging="283"/>
              <w:rPr>
                <w:b w:val="0"/>
                <w:sz w:val="8"/>
              </w:rPr>
            </w:pPr>
          </w:p>
        </w:tc>
      </w:tr>
      <w:tr w:rsidR="00950A4D" w:rsidRPr="009216C2" w14:paraId="4ED1CB73" w14:textId="77777777" w:rsidTr="00512EA8">
        <w:trPr>
          <w:trHeight w:val="80"/>
        </w:trPr>
        <w:tc>
          <w:tcPr>
            <w:tcW w:w="423" w:type="dxa"/>
            <w:vMerge/>
            <w:shd w:val="clear" w:color="auto" w:fill="D9D9D9" w:themeFill="background1" w:themeFillShade="D9"/>
            <w:vAlign w:val="center"/>
          </w:tcPr>
          <w:p w14:paraId="739121F0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2132" w:type="dxa"/>
            <w:gridSpan w:val="5"/>
            <w:vAlign w:val="center"/>
          </w:tcPr>
          <w:p w14:paraId="21CFE256" w14:textId="77777777" w:rsidR="00950A4D" w:rsidRPr="00EE7912" w:rsidRDefault="00950A4D" w:rsidP="00512EA8">
            <w:pPr>
              <w:pStyle w:val="berschrift2"/>
              <w:ind w:left="284" w:right="195" w:hanging="283"/>
              <w:rPr>
                <w:b w:val="0"/>
                <w:sz w:val="12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16" w:type="dxa"/>
            <w:gridSpan w:val="2"/>
            <w:vAlign w:val="center"/>
          </w:tcPr>
          <w:p w14:paraId="3F2AB151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535" w:type="dxa"/>
            <w:gridSpan w:val="2"/>
          </w:tcPr>
          <w:p w14:paraId="63E1537B" w14:textId="77777777" w:rsidR="00950A4D" w:rsidRDefault="00950A4D" w:rsidP="00512EA8">
            <w:pPr>
              <w:pStyle w:val="berschrift2"/>
              <w:ind w:right="195" w:hanging="283"/>
            </w:pPr>
          </w:p>
        </w:tc>
        <w:tc>
          <w:tcPr>
            <w:tcW w:w="1333" w:type="dxa"/>
            <w:gridSpan w:val="5"/>
            <w:tcBorders>
              <w:right w:val="single" w:sz="2" w:space="0" w:color="BFBFBF" w:themeColor="background1" w:themeShade="BF"/>
            </w:tcBorders>
          </w:tcPr>
          <w:p w14:paraId="564C7478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4E1CF0D1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2240" w:type="dxa"/>
            <w:gridSpan w:val="9"/>
            <w:vAlign w:val="center"/>
          </w:tcPr>
          <w:p w14:paraId="474F57DE" w14:textId="77777777" w:rsidR="00950A4D" w:rsidRPr="00EE7912" w:rsidRDefault="00950A4D" w:rsidP="00512EA8">
            <w:pPr>
              <w:pStyle w:val="berschrift2"/>
              <w:ind w:left="9" w:right="195" w:hanging="9"/>
              <w:rPr>
                <w:b w:val="0"/>
                <w:sz w:val="12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2175" w:type="dxa"/>
            <w:gridSpan w:val="5"/>
            <w:vAlign w:val="center"/>
          </w:tcPr>
          <w:p w14:paraId="49EAC69A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</w:tr>
      <w:tr w:rsidR="00950A4D" w:rsidRPr="009216C2" w14:paraId="62188135" w14:textId="77777777" w:rsidTr="00512EA8">
        <w:trPr>
          <w:trHeight w:val="80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176DBE2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7DE5687" w14:textId="77777777" w:rsidR="00950A4D" w:rsidRPr="00E73C35" w:rsidRDefault="00950A4D" w:rsidP="004B4C64">
            <w:pPr>
              <w:pStyle w:val="Handschrift"/>
              <w:jc w:val="center"/>
              <w:rPr>
                <w:b/>
              </w:rPr>
            </w:pPr>
            <w:r w:rsidRPr="00E73C35">
              <w:rPr>
                <w:b/>
              </w:rPr>
              <w:t>5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7AA4253" w14:textId="77777777" w:rsidR="00950A4D" w:rsidRPr="00E73C35" w:rsidRDefault="00950A4D" w:rsidP="00512EA8">
            <w:pPr>
              <w:pStyle w:val="berschrift2"/>
              <w:ind w:right="195" w:hanging="283"/>
              <w:jc w:val="center"/>
            </w:pPr>
            <w:r w:rsidRPr="00E73C35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9BF365A" w14:textId="77777777" w:rsidR="00950A4D" w:rsidRPr="00E73C35" w:rsidRDefault="00950A4D" w:rsidP="004B4C64">
            <w:pPr>
              <w:pStyle w:val="Handschrift"/>
              <w:jc w:val="center"/>
              <w:rPr>
                <w:b/>
              </w:rPr>
            </w:pPr>
            <w:r w:rsidRPr="00E73C35">
              <w:rPr>
                <w:b/>
              </w:rPr>
              <w:t>2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795107C" w14:textId="77777777" w:rsidR="00950A4D" w:rsidRPr="00E73C35" w:rsidRDefault="00950A4D" w:rsidP="00512EA8">
            <w:pPr>
              <w:pStyle w:val="berschrift2"/>
              <w:ind w:right="195" w:hanging="283"/>
              <w:jc w:val="center"/>
            </w:pPr>
            <w:r w:rsidRPr="00E73C35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CA62D33" w14:textId="77777777" w:rsidR="00950A4D" w:rsidRPr="00E73C35" w:rsidRDefault="00950A4D" w:rsidP="004B4C64">
            <w:pPr>
              <w:pStyle w:val="Handschrift"/>
              <w:jc w:val="center"/>
              <w:rPr>
                <w:b/>
              </w:rPr>
            </w:pPr>
            <w:r w:rsidRPr="00E73C35">
              <w:rPr>
                <w:b/>
              </w:rPr>
              <w:t>10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E20FAA8" w14:textId="77777777" w:rsidR="00950A4D" w:rsidRPr="00E73C35" w:rsidRDefault="00950A4D" w:rsidP="00512EA8">
            <w:pPr>
              <w:pStyle w:val="berschrift2"/>
              <w:ind w:right="195" w:hanging="283"/>
              <w:jc w:val="center"/>
              <w:rPr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3CE610" w14:textId="77777777" w:rsidR="00950A4D" w:rsidRPr="00E73C35" w:rsidRDefault="00950A4D" w:rsidP="00512EA8">
            <w:pPr>
              <w:pStyle w:val="berschrift2"/>
              <w:ind w:right="195" w:hanging="283"/>
              <w:rPr>
                <w:color w:val="0D0D0D" w:themeColor="text1" w:themeTint="F2"/>
                <w:sz w:val="12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5529DEC" w14:textId="77777777" w:rsidR="00950A4D" w:rsidRPr="00E73C35" w:rsidRDefault="00950A4D" w:rsidP="004B4C64">
            <w:pPr>
              <w:pStyle w:val="Handschrift"/>
              <w:jc w:val="center"/>
              <w:rPr>
                <w:b/>
              </w:rPr>
            </w:pPr>
            <w:r w:rsidRPr="00E73C35">
              <w:rPr>
                <w:b/>
              </w:rPr>
              <w:t>10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D8143B9" w14:textId="77777777" w:rsidR="00950A4D" w:rsidRPr="00E73C35" w:rsidRDefault="00950A4D" w:rsidP="00512EA8">
            <w:pPr>
              <w:pStyle w:val="berschrift2"/>
              <w:ind w:right="195" w:hanging="283"/>
              <w:jc w:val="center"/>
              <w:rPr>
                <w:sz w:val="12"/>
              </w:rPr>
            </w:pPr>
            <w:r w:rsidRPr="00E73C35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30FD3A5" w14:textId="77777777" w:rsidR="00950A4D" w:rsidRPr="00E73C35" w:rsidRDefault="00950A4D" w:rsidP="004B4C64">
            <w:pPr>
              <w:pStyle w:val="Handschrift"/>
              <w:jc w:val="center"/>
              <w:rPr>
                <w:b/>
              </w:rPr>
            </w:pPr>
            <w:r w:rsidRPr="00E73C35">
              <w:rPr>
                <w:b/>
              </w:rPr>
              <w:t>5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13726B4" w14:textId="77777777" w:rsidR="00950A4D" w:rsidRPr="00E73C35" w:rsidRDefault="00950A4D" w:rsidP="00512EA8">
            <w:pPr>
              <w:pStyle w:val="berschrift2"/>
              <w:ind w:right="195" w:hanging="283"/>
              <w:jc w:val="center"/>
              <w:rPr>
                <w:sz w:val="12"/>
              </w:rPr>
            </w:pPr>
            <w:r w:rsidRPr="00E73C35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BD47EFD" w14:textId="77777777" w:rsidR="00950A4D" w:rsidRPr="00E73C35" w:rsidRDefault="00950A4D" w:rsidP="004B4C64">
            <w:pPr>
              <w:pStyle w:val="Handschrift"/>
              <w:jc w:val="center"/>
              <w:rPr>
                <w:b/>
                <w:sz w:val="12"/>
              </w:rPr>
            </w:pPr>
            <w:r w:rsidRPr="00E73C35">
              <w:rPr>
                <w:b/>
              </w:rPr>
              <w:t>2</w:t>
            </w:r>
          </w:p>
        </w:tc>
      </w:tr>
      <w:tr w:rsidR="00950A4D" w:rsidRPr="009216C2" w14:paraId="38C7E04C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121B6A1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6568194D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 Karton hat 2 Reihen. </w:t>
            </w:r>
          </w:p>
          <w:p w14:paraId="659F7E81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Es sind 5er Reihen. </w:t>
            </w:r>
          </w:p>
          <w:p w14:paraId="32C50B68" w14:textId="77777777" w:rsidR="00950A4D" w:rsidRPr="00C86756" w:rsidRDefault="00950A4D" w:rsidP="00512EA8">
            <w:pPr>
              <w:pStyle w:val="berschrift2"/>
              <w:ind w:left="1" w:right="195" w:firstLine="0"/>
              <w:rPr>
                <w:b w:val="0"/>
                <w:color w:val="0D0D0D" w:themeColor="text1" w:themeTint="F2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5 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sym w:font="Symbol" w:char="F0D7"/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 2 = 10 Eier sind in dem Karton.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4C5367E0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36C4E713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3AE1908E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>10 Eier sind in einem Karton. Es sind 5er Reihen.  Wie viele Reihen sind es?</w:t>
            </w:r>
          </w:p>
          <w:p w14:paraId="7A736A74" w14:textId="77777777" w:rsidR="00950A4D" w:rsidRPr="00CA622A" w:rsidRDefault="00950A4D" w:rsidP="00512EA8">
            <w:pPr>
              <w:pStyle w:val="berschrift2"/>
              <w:ind w:right="195" w:hanging="283"/>
              <w:rPr>
                <w:rFonts w:ascii="Comic Sans MS" w:hAnsi="Comic Sans MS"/>
                <w:b w:val="0"/>
                <w:i/>
                <w:sz w:val="12"/>
              </w:rPr>
            </w:pPr>
            <w:proofErr w:type="gramStart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>10 :</w:t>
            </w:r>
            <w:proofErr w:type="gramEnd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 xml:space="preserve"> 5 = 2  Es sind zwei Reihen.</w:t>
            </w:r>
          </w:p>
        </w:tc>
      </w:tr>
      <w:tr w:rsidR="00950A4D" w:rsidRPr="009216C2" w14:paraId="470789FB" w14:textId="77777777" w:rsidTr="00512EA8">
        <w:trPr>
          <w:trHeight w:val="8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6F49CB2" w14:textId="77777777" w:rsidR="00950A4D" w:rsidRPr="00E869E6" w:rsidRDefault="00950A4D" w:rsidP="00512EA8">
            <w:pPr>
              <w:pStyle w:val="berschrift2"/>
              <w:ind w:right="195" w:hanging="283"/>
              <w:rPr>
                <w:b w:val="0"/>
                <w:sz w:val="8"/>
                <w:szCs w:val="8"/>
              </w:rPr>
            </w:pPr>
          </w:p>
        </w:tc>
        <w:tc>
          <w:tcPr>
            <w:tcW w:w="791" w:type="dxa"/>
            <w:vAlign w:val="center"/>
          </w:tcPr>
          <w:p w14:paraId="512C57BE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89" w:type="dxa"/>
            <w:gridSpan w:val="2"/>
            <w:vAlign w:val="center"/>
          </w:tcPr>
          <w:p w14:paraId="2D2EF043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2" w:type="dxa"/>
            <w:gridSpan w:val="5"/>
            <w:vAlign w:val="center"/>
          </w:tcPr>
          <w:p w14:paraId="7CC404D1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94" w:type="dxa"/>
            <w:gridSpan w:val="3"/>
            <w:vAlign w:val="center"/>
          </w:tcPr>
          <w:p w14:paraId="06F9B4E6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9" w:type="dxa"/>
            <w:gridSpan w:val="2"/>
            <w:vAlign w:val="center"/>
          </w:tcPr>
          <w:p w14:paraId="349D8F7B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1B9636CE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6CC13D7F" w14:textId="77777777" w:rsidR="00950A4D" w:rsidRPr="00E869E6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2"/>
            <w:vAlign w:val="center"/>
          </w:tcPr>
          <w:p w14:paraId="4C6127F9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4"/>
            <w:vAlign w:val="center"/>
          </w:tcPr>
          <w:p w14:paraId="46475898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3" w:type="dxa"/>
            <w:gridSpan w:val="5"/>
            <w:vAlign w:val="center"/>
          </w:tcPr>
          <w:p w14:paraId="3A1E9097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  <w:tc>
          <w:tcPr>
            <w:tcW w:w="882" w:type="dxa"/>
            <w:vAlign w:val="center"/>
          </w:tcPr>
          <w:p w14:paraId="419DD4BC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8" w:type="dxa"/>
            <w:gridSpan w:val="2"/>
            <w:vAlign w:val="center"/>
          </w:tcPr>
          <w:p w14:paraId="5EF70F01" w14:textId="77777777" w:rsidR="00950A4D" w:rsidRPr="00E869E6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</w:tr>
      <w:tr w:rsidR="00950A4D" w:rsidRPr="009216C2" w14:paraId="1BCFB748" w14:textId="77777777" w:rsidTr="00512EA8">
        <w:trPr>
          <w:trHeight w:val="8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07453C40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06252378" w14:textId="77777777" w:rsidR="00950A4D" w:rsidRPr="00C86756" w:rsidRDefault="00950A4D" w:rsidP="00512EA8">
            <w:pPr>
              <w:pStyle w:val="berschrift2"/>
              <w:ind w:left="1" w:right="195" w:firstLine="0"/>
              <w:rPr>
                <w:b w:val="0"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59CE5941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C430853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12A33FB5" w14:textId="77777777" w:rsidR="00950A4D" w:rsidRPr="000F7391" w:rsidRDefault="00950A4D" w:rsidP="00512EA8">
            <w:pPr>
              <w:pStyle w:val="berschrift2"/>
              <w:ind w:left="9" w:right="195" w:hanging="9"/>
              <w:rPr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die </w:t>
            </w:r>
            <w:r w:rsidRPr="000F7391">
              <w:rPr>
                <w:color w:val="0D0D0D" w:themeColor="text1" w:themeTint="F2"/>
                <w:szCs w:val="21"/>
              </w:rPr>
              <w:t>Division 2</w:t>
            </w:r>
            <w:r>
              <w:rPr>
                <w:color w:val="0D0D0D" w:themeColor="text1" w:themeTint="F2"/>
                <w:szCs w:val="21"/>
              </w:rPr>
              <w:t>:</w:t>
            </w:r>
          </w:p>
        </w:tc>
      </w:tr>
      <w:tr w:rsidR="00950A4D" w:rsidRPr="009216C2" w14:paraId="5BE81EE4" w14:textId="77777777" w:rsidTr="00512EA8">
        <w:trPr>
          <w:trHeight w:val="80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AB7054C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A52FAAB" w14:textId="77777777" w:rsidR="00950A4D" w:rsidRPr="004B4C64" w:rsidRDefault="00950A4D" w:rsidP="004B4C64">
            <w:pPr>
              <w:pStyle w:val="Handschrift"/>
              <w:jc w:val="center"/>
              <w:rPr>
                <w:b/>
              </w:rPr>
            </w:pPr>
            <w:r w:rsidRPr="004B4C64">
              <w:rPr>
                <w:b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C674597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0E59908" w14:textId="77777777" w:rsidR="00950A4D" w:rsidRPr="004B4C64" w:rsidRDefault="00950A4D" w:rsidP="004B4C64">
            <w:pPr>
              <w:pStyle w:val="Handschrift"/>
              <w:jc w:val="center"/>
              <w:rPr>
                <w:b/>
              </w:rPr>
            </w:pPr>
            <w:r w:rsidRPr="004B4C64">
              <w:rPr>
                <w:b/>
              </w:rPr>
              <w:t>5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32CA650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F5462C" w14:textId="77777777" w:rsidR="00950A4D" w:rsidRPr="004B4C64" w:rsidRDefault="00950A4D" w:rsidP="004B4C64">
            <w:pPr>
              <w:pStyle w:val="Handschrift"/>
              <w:jc w:val="center"/>
              <w:rPr>
                <w:b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691CA3E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2089893" w14:textId="77777777" w:rsidR="00950A4D" w:rsidRPr="004B4C64" w:rsidRDefault="00950A4D" w:rsidP="00512EA8">
            <w:pPr>
              <w:pStyle w:val="berschrift2"/>
              <w:ind w:right="195" w:hanging="283"/>
              <w:rPr>
                <w:color w:val="0D0D0D" w:themeColor="text1" w:themeTint="F2"/>
                <w:sz w:val="12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ED1F008" w14:textId="77777777" w:rsidR="00950A4D" w:rsidRPr="004B4C64" w:rsidRDefault="00950A4D" w:rsidP="004B4C64">
            <w:pPr>
              <w:pStyle w:val="Handschrift"/>
              <w:jc w:val="center"/>
              <w:rPr>
                <w:b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6F2385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567BBB1" w14:textId="77777777" w:rsidR="00950A4D" w:rsidRPr="004B4C64" w:rsidRDefault="00950A4D" w:rsidP="004B4C64">
            <w:pPr>
              <w:pStyle w:val="Handschrift"/>
              <w:jc w:val="center"/>
              <w:rPr>
                <w:b/>
                <w:sz w:val="12"/>
              </w:rPr>
            </w:pPr>
            <w:r w:rsidRPr="004B4C64">
              <w:rPr>
                <w:b/>
              </w:rPr>
              <w:t>2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79852BD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9AAE38A" w14:textId="77777777" w:rsidR="00950A4D" w:rsidRPr="004B4C64" w:rsidRDefault="00950A4D" w:rsidP="004B4C64">
            <w:pPr>
              <w:pStyle w:val="Handschrift"/>
              <w:jc w:val="center"/>
              <w:rPr>
                <w:b/>
                <w:sz w:val="12"/>
              </w:rPr>
            </w:pPr>
            <w:r w:rsidRPr="004B4C64">
              <w:rPr>
                <w:b/>
              </w:rPr>
              <w:t>5</w:t>
            </w:r>
          </w:p>
        </w:tc>
      </w:tr>
      <w:tr w:rsidR="00950A4D" w:rsidRPr="009216C2" w14:paraId="1513AEF1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2F5F109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602CC8CC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 Karton hat 5 Spalten. </w:t>
            </w:r>
          </w:p>
          <w:p w14:paraId="312034EB" w14:textId="77777777" w:rsidR="00950A4D" w:rsidRPr="004B4C64" w:rsidRDefault="00950A4D" w:rsidP="00512EA8">
            <w:pPr>
              <w:pStyle w:val="berschrift2"/>
              <w:ind w:right="195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>Es sind 2er Spalten.</w:t>
            </w:r>
          </w:p>
          <w:p w14:paraId="3B9AEA0C" w14:textId="77777777" w:rsidR="00950A4D" w:rsidRPr="000F7391" w:rsidRDefault="00950A4D" w:rsidP="00512EA8"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1"/>
              </w:rPr>
              <w:t xml:space="preserve">2 </w:t>
            </w: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1"/>
              </w:rPr>
              <w:sym w:font="Symbol" w:char="F0D7"/>
            </w: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1"/>
              </w:rPr>
              <w:t xml:space="preserve"> 5 = 10 Eier sind in dem Karton.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41119D8F" w14:textId="77777777" w:rsidR="00950A4D" w:rsidRPr="00D1708C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BD65090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12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47DD8771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>10 Eier sind in einem Karton. Es sind 2er Spalten.  Wie viele Spalten sind es?</w:t>
            </w:r>
          </w:p>
          <w:p w14:paraId="18A1DFCE" w14:textId="77777777" w:rsidR="00950A4D" w:rsidRPr="00EE7912" w:rsidRDefault="00950A4D" w:rsidP="00512EA8">
            <w:pPr>
              <w:pStyle w:val="berschrift2"/>
              <w:ind w:right="195" w:hanging="283"/>
              <w:rPr>
                <w:b w:val="0"/>
                <w:sz w:val="12"/>
              </w:rPr>
            </w:pPr>
            <w:proofErr w:type="gramStart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>10 :</w:t>
            </w:r>
            <w:proofErr w:type="gramEnd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 xml:space="preserve"> 2 = 5 Es sind 5 Spalten. </w:t>
            </w:r>
          </w:p>
        </w:tc>
      </w:tr>
      <w:tr w:rsidR="00950A4D" w:rsidRPr="009216C2" w14:paraId="722C138E" w14:textId="77777777" w:rsidTr="00512EA8">
        <w:trPr>
          <w:trHeight w:val="80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2F2B0382" w14:textId="77777777" w:rsidR="00950A4D" w:rsidRPr="000F7391" w:rsidRDefault="00950A4D" w:rsidP="00512EA8">
            <w:pPr>
              <w:pStyle w:val="berschrift2"/>
              <w:ind w:right="195" w:hanging="283"/>
              <w:rPr>
                <w:b w:val="0"/>
                <w:sz w:val="8"/>
                <w:szCs w:val="8"/>
              </w:rPr>
            </w:pPr>
          </w:p>
        </w:tc>
        <w:tc>
          <w:tcPr>
            <w:tcW w:w="791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20324F4C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89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4518CB82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2" w:type="dxa"/>
            <w:gridSpan w:val="5"/>
            <w:tcBorders>
              <w:bottom w:val="single" w:sz="2" w:space="0" w:color="BFBFBF" w:themeColor="background1" w:themeShade="BF"/>
            </w:tcBorders>
            <w:vAlign w:val="center"/>
          </w:tcPr>
          <w:p w14:paraId="63441D34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sz w:val="8"/>
                <w:szCs w:val="8"/>
              </w:rPr>
            </w:pPr>
          </w:p>
        </w:tc>
        <w:tc>
          <w:tcPr>
            <w:tcW w:w="794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47215212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799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645651E1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51" w:type="dxa"/>
            <w:tcBorders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9020AB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noProof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14:paraId="5A422A98" w14:textId="77777777" w:rsidR="00950A4D" w:rsidRPr="000F7391" w:rsidRDefault="00950A4D" w:rsidP="00512EA8">
            <w:pPr>
              <w:pStyle w:val="berschrift2"/>
              <w:ind w:right="195" w:hanging="283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3768E754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1" w:type="dxa"/>
            <w:gridSpan w:val="4"/>
            <w:tcBorders>
              <w:bottom w:val="single" w:sz="2" w:space="0" w:color="BFBFBF" w:themeColor="background1" w:themeShade="BF"/>
            </w:tcBorders>
            <w:vAlign w:val="center"/>
          </w:tcPr>
          <w:p w14:paraId="4E7F60C0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3" w:type="dxa"/>
            <w:gridSpan w:val="5"/>
            <w:tcBorders>
              <w:bottom w:val="single" w:sz="2" w:space="0" w:color="BFBFBF" w:themeColor="background1" w:themeShade="BF"/>
            </w:tcBorders>
            <w:vAlign w:val="center"/>
          </w:tcPr>
          <w:p w14:paraId="07AF7A6C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  <w:tc>
          <w:tcPr>
            <w:tcW w:w="882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71F83E73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  <w:szCs w:val="8"/>
              </w:rPr>
            </w:pPr>
          </w:p>
        </w:tc>
        <w:tc>
          <w:tcPr>
            <w:tcW w:w="888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5B80AAFA" w14:textId="77777777" w:rsidR="00950A4D" w:rsidRPr="000F7391" w:rsidRDefault="00950A4D" w:rsidP="00512EA8">
            <w:pPr>
              <w:pStyle w:val="berschrift2"/>
              <w:ind w:right="195" w:hanging="283"/>
              <w:jc w:val="center"/>
              <w:rPr>
                <w:b w:val="0"/>
                <w:sz w:val="8"/>
                <w:szCs w:val="8"/>
              </w:rPr>
            </w:pPr>
          </w:p>
        </w:tc>
      </w:tr>
      <w:tr w:rsidR="00950A4D" w:rsidRPr="009216C2" w14:paraId="26ED618B" w14:textId="77777777" w:rsidTr="00512EA8">
        <w:trPr>
          <w:trHeight w:val="5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1FF72D8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88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6899EF6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46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7482231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89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3F8875E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14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11F1AD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</w:tcBorders>
            <w:vAlign w:val="center"/>
          </w:tcPr>
          <w:p w14:paraId="5154BB3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3A9EE70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62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7D12AEC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426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50C8901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69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394D97CE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70C5898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66" w:type="dxa"/>
            <w:tcBorders>
              <w:top w:val="single" w:sz="2" w:space="0" w:color="BFBFBF" w:themeColor="background1" w:themeShade="BF"/>
            </w:tcBorders>
            <w:vAlign w:val="center"/>
          </w:tcPr>
          <w:p w14:paraId="653B16F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950A4D" w:rsidRPr="001D435C" w14:paraId="2019C43E" w14:textId="77777777" w:rsidTr="00512EA8">
        <w:trPr>
          <w:trHeight w:val="805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BC3DA79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23A15104" w14:textId="77777777" w:rsidR="00950A4D" w:rsidRDefault="00950A4D" w:rsidP="00512EA8">
            <w:pPr>
              <w:pStyle w:val="berschrift2"/>
              <w:ind w:right="195" w:hanging="283"/>
              <w:rPr>
                <w:b w:val="0"/>
                <w:i/>
                <w:color w:val="0D0D0D" w:themeColor="text1" w:themeTint="F2"/>
                <w:sz w:val="14"/>
              </w:rPr>
            </w:pPr>
            <w:r w:rsidRPr="00BD78C5">
              <w:rPr>
                <w:b w:val="0"/>
                <w:color w:val="0D0D0D" w:themeColor="text1" w:themeTint="F2"/>
                <w:sz w:val="16"/>
              </w:rPr>
              <w:t xml:space="preserve">die Reihe </w:t>
            </w: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Reihen)</w:t>
            </w:r>
          </w:p>
          <w:p w14:paraId="7EADC012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  <w:p w14:paraId="6AAE6687" w14:textId="77777777" w:rsidR="00950A4D" w:rsidRDefault="00950A4D" w:rsidP="00512EA8">
            <w:pPr>
              <w:spacing w:before="80"/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</w:pPr>
            <w:r>
              <w:rPr>
                <w:rFonts w:eastAsia="Times New Roman" w:cs="Arial"/>
                <w:bCs/>
                <w:iCs/>
                <w:noProof/>
                <w:color w:val="000000" w:themeColor="text1"/>
                <w:sz w:val="1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0F80F0F9" wp14:editId="60A93C06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125095</wp:posOffset>
                      </wp:positionV>
                      <wp:extent cx="976630" cy="276860"/>
                      <wp:effectExtent l="0" t="0" r="13970" b="27940"/>
                      <wp:wrapNone/>
                      <wp:docPr id="5517" name="Gerader Verbinder 5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6630" cy="276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264711A2" id="Gerader Verbinder 5517" o:spid="_x0000_s1026" style="position:absolute;flip:x 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65pt,9.85pt" to="168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" strokecolor="black [3040]"/>
                  </w:pict>
                </mc:Fallback>
              </mc:AlternateConten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die Spalte</w:t>
            </w:r>
            <w:r w:rsidRPr="00E869E6"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(die Spalten)</w:t>
            </w:r>
            <w:r>
              <w:rPr>
                <w:rFonts w:eastAsia="Times New Roman" w:cs="Arial"/>
                <w:bCs/>
                <w:i/>
                <w:iCs/>
                <w:color w:val="0D0D0D" w:themeColor="text1" w:themeTint="F2"/>
                <w:sz w:val="14"/>
                <w:szCs w:val="28"/>
              </w:rPr>
              <w:t xml:space="preserve">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  <w:p w14:paraId="3FA029C7" w14:textId="77777777" w:rsidR="00950A4D" w:rsidRPr="00BD78C5" w:rsidRDefault="00950A4D" w:rsidP="00512EA8"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t xml:space="preserve">                                           </w:t>
            </w:r>
            <w:r>
              <w:rPr>
                <w:rFonts w:eastAsia="Times New Roman" w:cs="Arial"/>
                <w:bCs/>
                <w:iCs/>
                <w:color w:val="0D0D0D" w:themeColor="text1" w:themeTint="F2"/>
                <w:sz w:val="16"/>
                <w:szCs w:val="28"/>
              </w:rPr>
              <w:sym w:font="Wingdings 2" w:char="F0A3"/>
            </w:r>
          </w:p>
        </w:tc>
        <w:tc>
          <w:tcPr>
            <w:tcW w:w="589" w:type="dxa"/>
            <w:gridSpan w:val="4"/>
          </w:tcPr>
          <w:p w14:paraId="7E6F7DDF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770A707" wp14:editId="17C4AED5">
                      <wp:simplePos x="0" y="0"/>
                      <wp:positionH relativeFrom="column">
                        <wp:posOffset>-465975</wp:posOffset>
                      </wp:positionH>
                      <wp:positionV relativeFrom="paragraph">
                        <wp:posOffset>101485</wp:posOffset>
                      </wp:positionV>
                      <wp:extent cx="1122161" cy="100503"/>
                      <wp:effectExtent l="0" t="0" r="78105" b="90170"/>
                      <wp:wrapNone/>
                      <wp:docPr id="5518" name="Gerade Verbindung mit Pfeil 5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2161" cy="1005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B27FE3" id="Gerade Verbindung mit Pfeil 5518" o:spid="_x0000_s1026" type="#_x0000_t32" style="position:absolute;margin-left:-36.7pt;margin-top:8pt;width:88.35pt;height:7.9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" strokecolor="black [3040]">
                      <v:stroke endarrow="block"/>
                    </v:shape>
                  </w:pict>
                </mc:Fallback>
              </mc:AlternateContent>
            </w:r>
            <w:r>
              <w:t>b)</w:t>
            </w:r>
            <w:r>
              <w:rPr>
                <w:b w:val="0"/>
                <w:noProof/>
                <w:color w:val="0D0D0D" w:themeColor="text1" w:themeTint="F2"/>
              </w:rPr>
              <w:t xml:space="preserve"> </w:t>
            </w:r>
          </w:p>
        </w:tc>
        <w:tc>
          <w:tcPr>
            <w:tcW w:w="2987" w:type="dxa"/>
            <w:gridSpan w:val="9"/>
            <w:vAlign w:val="center"/>
          </w:tcPr>
          <w:p w14:paraId="163CD843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6F73DB72" wp14:editId="4AB69BD9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1905</wp:posOffset>
                      </wp:positionV>
                      <wp:extent cx="234315" cy="495935"/>
                      <wp:effectExtent l="0" t="0" r="13335" b="18415"/>
                      <wp:wrapNone/>
                      <wp:docPr id="5519" name="Geschweifte Klammer rechts 5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" cy="49593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26331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170D7F" id="Geschweifte Klammer rechts 5519" o:spid="_x0000_s1026" type="#_x0000_t88" style="position:absolute;margin-left:127.6pt;margin-top:.15pt;width:18.45pt;height:39.0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" adj="850,5687" strokecolor="black [3040]"/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A85C25A" wp14:editId="587DCD76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401320</wp:posOffset>
                      </wp:positionV>
                      <wp:extent cx="441960" cy="45085"/>
                      <wp:effectExtent l="38100" t="38100" r="15240" b="88265"/>
                      <wp:wrapNone/>
                      <wp:docPr id="5520" name="Gerade Verbindung mit Pfeil 5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196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1D224C" id="Gerade Verbindung mit Pfeil 5520" o:spid="_x0000_s1026" type="#_x0000_t32" style="position:absolute;margin-left:111.25pt;margin-top:31.6pt;width:34.8pt;height:3.5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" strokecolor="black [3040]">
                      <v:stroke endarrow="block"/>
                    </v:shape>
                  </w:pict>
                </mc:Fallback>
              </mc:AlternateContent>
            </w:r>
            <w:r w:rsidRPr="00C419BB">
              <w:rPr>
                <w:noProof/>
              </w:rPr>
              <w:drawing>
                <wp:inline distT="0" distB="0" distL="0" distR="0" wp14:anchorId="6D400EBE" wp14:editId="4D8277EC">
                  <wp:extent cx="591820" cy="502754"/>
                  <wp:effectExtent l="0" t="0" r="0" b="0"/>
                  <wp:docPr id="5526" name="Grafik 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22" b="22748"/>
                          <a:stretch/>
                        </pic:blipFill>
                        <pic:spPr bwMode="auto">
                          <a:xfrm>
                            <a:off x="0" y="0"/>
                            <a:ext cx="593789" cy="50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19BB">
              <w:rPr>
                <w:noProof/>
              </w:rPr>
              <w:drawing>
                <wp:inline distT="0" distB="0" distL="0" distR="0" wp14:anchorId="213F7DF7" wp14:editId="1BD02F6B">
                  <wp:extent cx="656148" cy="503555"/>
                  <wp:effectExtent l="0" t="0" r="0" b="7620"/>
                  <wp:docPr id="5527" name="Grafik 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6" b="22748"/>
                          <a:stretch/>
                        </pic:blipFill>
                        <pic:spPr bwMode="auto">
                          <a:xfrm>
                            <a:off x="0" y="0"/>
                            <a:ext cx="656148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gridSpan w:val="10"/>
            <w:vAlign w:val="center"/>
          </w:tcPr>
          <w:p w14:paraId="37414CBF" w14:textId="77777777" w:rsidR="00950A4D" w:rsidRDefault="00950A4D" w:rsidP="00512EA8">
            <w:pPr>
              <w:pStyle w:val="berschrift2"/>
              <w:ind w:left="0" w:right="193" w:firstLine="0"/>
              <w:rPr>
                <w:color w:val="0D0D0D" w:themeColor="text1" w:themeTint="F2"/>
                <w:sz w:val="14"/>
              </w:rPr>
            </w:pPr>
            <w:r w:rsidRPr="00BD78C5">
              <w:rPr>
                <w:b w:val="0"/>
                <w:color w:val="0D0D0D" w:themeColor="text1" w:themeTint="F2"/>
                <w:sz w:val="16"/>
              </w:rPr>
              <w:t>die Schokolade</w:t>
            </w:r>
            <w:r>
              <w:rPr>
                <w:color w:val="0D0D0D" w:themeColor="text1" w:themeTint="F2"/>
                <w:sz w:val="14"/>
              </w:rPr>
              <w:t xml:space="preserve"> </w:t>
            </w:r>
          </w:p>
          <w:p w14:paraId="5F29FD06" w14:textId="77777777" w:rsidR="00950A4D" w:rsidRDefault="00950A4D" w:rsidP="00512EA8">
            <w:pPr>
              <w:pStyle w:val="berschrift2"/>
              <w:ind w:left="0" w:right="193" w:firstLine="0"/>
              <w:rPr>
                <w:color w:val="0D0D0D" w:themeColor="text1" w:themeTint="F2"/>
                <w:sz w:val="14"/>
              </w:rPr>
            </w:pPr>
            <w:r w:rsidRPr="00BD78C5">
              <w:rPr>
                <w:b w:val="0"/>
                <w:i/>
                <w:color w:val="0D0D0D" w:themeColor="text1" w:themeTint="F2"/>
                <w:sz w:val="14"/>
              </w:rPr>
              <w:t>(die Schokoladen)</w:t>
            </w:r>
          </w:p>
          <w:p w14:paraId="68DCAD83" w14:textId="77777777" w:rsidR="00950A4D" w:rsidRDefault="00950A4D" w:rsidP="00512EA8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BD78C5">
              <w:rPr>
                <w:sz w:val="16"/>
                <w:szCs w:val="16"/>
              </w:rPr>
              <w:t xml:space="preserve">as Stück </w:t>
            </w:r>
          </w:p>
          <w:p w14:paraId="74F96EBA" w14:textId="77777777" w:rsidR="00950A4D" w:rsidRPr="00BD78C5" w:rsidRDefault="00950A4D" w:rsidP="00512EA8">
            <w:pPr>
              <w:rPr>
                <w:sz w:val="16"/>
                <w:szCs w:val="16"/>
              </w:rPr>
            </w:pPr>
            <w:r w:rsidRPr="00BD78C5">
              <w:rPr>
                <w:i/>
                <w:sz w:val="14"/>
                <w:szCs w:val="16"/>
              </w:rPr>
              <w:t xml:space="preserve">(die Stücke) </w:t>
            </w:r>
          </w:p>
        </w:tc>
      </w:tr>
      <w:tr w:rsidR="00950A4D" w:rsidRPr="001D435C" w14:paraId="39BFD373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178A3CF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2D50A8C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46" w:type="dxa"/>
            <w:gridSpan w:val="4"/>
            <w:vAlign w:val="center"/>
          </w:tcPr>
          <w:p w14:paraId="0A6832EA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</w:tcPr>
          <w:p w14:paraId="5A75F33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79FFF49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1CB7E8AD" wp14:editId="5665EF4A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-19050</wp:posOffset>
                      </wp:positionV>
                      <wp:extent cx="45085" cy="145415"/>
                      <wp:effectExtent l="38100" t="38100" r="50165" b="26035"/>
                      <wp:wrapNone/>
                      <wp:docPr id="5521" name="Gerade Verbindung mit Pfeil 5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84EB9E3" id="Gerade Verbindung mit Pfeil 5521" o:spid="_x0000_s1026" type="#_x0000_t32" style="position:absolute;margin-left:27.2pt;margin-top:-1.5pt;width:3.55pt;height:11.45pt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1" w:type="dxa"/>
            <w:vAlign w:val="center"/>
          </w:tcPr>
          <w:p w14:paraId="6B56675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vAlign w:val="center"/>
          </w:tcPr>
          <w:p w14:paraId="6CC780C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62" w:type="dxa"/>
            <w:gridSpan w:val="4"/>
            <w:vAlign w:val="center"/>
          </w:tcPr>
          <w:p w14:paraId="3CA4E641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426" w:type="dxa"/>
            <w:gridSpan w:val="3"/>
            <w:vAlign w:val="center"/>
          </w:tcPr>
          <w:p w14:paraId="1D2224DB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41ECA5D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2EA349D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4954153E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</w:tr>
      <w:tr w:rsidR="00950A4D" w:rsidRPr="001D435C" w14:paraId="0892C203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0F1FBA26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tcBorders>
              <w:bottom w:val="single" w:sz="2" w:space="0" w:color="BFBFBF" w:themeColor="background1" w:themeShade="BF"/>
            </w:tcBorders>
            <w:vAlign w:val="center"/>
          </w:tcPr>
          <w:p w14:paraId="4F34EF56" w14:textId="77777777" w:rsidR="00950A4D" w:rsidRPr="001D435C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589" w:type="dxa"/>
            <w:gridSpan w:val="4"/>
            <w:tcBorders>
              <w:bottom w:val="single" w:sz="2" w:space="0" w:color="BFBFBF" w:themeColor="background1" w:themeShade="BF"/>
            </w:tcBorders>
            <w:vAlign w:val="center"/>
          </w:tcPr>
          <w:p w14:paraId="3CCEA48A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14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5E8B03FE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16251A84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2876FB5E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557" w:type="dxa"/>
            <w:gridSpan w:val="10"/>
            <w:tcBorders>
              <w:bottom w:val="single" w:sz="2" w:space="0" w:color="BFBFBF" w:themeColor="background1" w:themeShade="BF"/>
            </w:tcBorders>
            <w:vAlign w:val="center"/>
          </w:tcPr>
          <w:p w14:paraId="77960E93" w14:textId="77777777" w:rsidR="00950A4D" w:rsidRPr="001D435C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99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52BA1DE7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866" w:type="dxa"/>
            <w:tcBorders>
              <w:bottom w:val="single" w:sz="2" w:space="0" w:color="BFBFBF" w:themeColor="background1" w:themeShade="BF"/>
            </w:tcBorders>
            <w:vAlign w:val="center"/>
          </w:tcPr>
          <w:p w14:paraId="491A148A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</w:tr>
      <w:tr w:rsidR="00950A4D" w:rsidRPr="001D435C" w14:paraId="1A964B4A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1299255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2DF84EC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3FB147F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4E2B69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BE42014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9AF7D4D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C66CB3D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E8FBBF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B2A3C7B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E5F2768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37789D6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BEFB467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5E8AF35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</w:tr>
      <w:tr w:rsidR="00950A4D" w:rsidRPr="001D435C" w14:paraId="1D21068C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12D310DB" w14:textId="77777777" w:rsidR="00950A4D" w:rsidRPr="00CA622A" w:rsidRDefault="00950A4D" w:rsidP="00512EA8">
            <w:pPr>
              <w:pStyle w:val="berschrift2"/>
              <w:ind w:right="195" w:hanging="283"/>
              <w:jc w:val="center"/>
              <w:rPr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463A5329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Eine Schokolade hat 4 Reihen. </w:t>
            </w:r>
          </w:p>
          <w:p w14:paraId="46952F2D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Es sind 10er Reihen. </w:t>
            </w:r>
          </w:p>
          <w:p w14:paraId="643F9EAC" w14:textId="77777777" w:rsidR="00950A4D" w:rsidRPr="00CA622A" w:rsidRDefault="00950A4D" w:rsidP="00512EA8">
            <w:pPr>
              <w:pStyle w:val="berschrift2"/>
              <w:ind w:left="0" w:right="195" w:firstLine="0"/>
              <w:rPr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4 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sym w:font="Symbol" w:char="F0D7"/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 10 = 40 Stücke hat die Schokolade.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77B717B4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461551D2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3AF0C1D3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Eine Schokolade hat 40 Stücke. </w:t>
            </w:r>
          </w:p>
          <w:p w14:paraId="4148A201" w14:textId="77777777" w:rsidR="00950A4D" w:rsidRPr="004B4C64" w:rsidRDefault="00950A4D" w:rsidP="00512EA8">
            <w:pPr>
              <w:pStyle w:val="berschrift2"/>
              <w:ind w:left="142" w:right="195" w:firstLine="9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>Sie hat 10 Spalten.</w:t>
            </w:r>
          </w:p>
          <w:p w14:paraId="1A7BDEDA" w14:textId="77777777" w:rsidR="00950A4D" w:rsidRPr="004B4C64" w:rsidRDefault="00950A4D" w:rsidP="00512EA8">
            <w:pPr>
              <w:pStyle w:val="berschrift2"/>
              <w:ind w:right="195" w:hanging="283"/>
              <w:rPr>
                <w:color w:val="548DD4" w:themeColor="text2" w:themeTint="99"/>
                <w:szCs w:val="21"/>
              </w:rPr>
            </w:pPr>
            <w:proofErr w:type="gramStart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>40 :</w:t>
            </w:r>
            <w:proofErr w:type="gramEnd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 xml:space="preserve"> 10 = 4 Stücke hat jede Spalte. </w:t>
            </w:r>
          </w:p>
        </w:tc>
      </w:tr>
      <w:tr w:rsidR="00950A4D" w:rsidRPr="001D435C" w14:paraId="5A3B00E7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1704E8ED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32688B30" w14:textId="77777777" w:rsidR="00950A4D" w:rsidRPr="00261EFE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6FB08807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625F5B58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7F4020E6" w14:textId="77777777" w:rsidR="00950A4D" w:rsidRPr="00261EFE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Division 2:</w:t>
            </w:r>
          </w:p>
        </w:tc>
      </w:tr>
      <w:tr w:rsidR="00950A4D" w:rsidRPr="001D435C" w14:paraId="1A0BB8CE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49E86BF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0A40548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6B885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B59CB05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ECE43BF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A09FAC9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40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BE6C95B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C7AE2E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A71F9F3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40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18E8D95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4DA70B5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10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B22B8F4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E1E4360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</w:tr>
      <w:tr w:rsidR="00950A4D" w:rsidRPr="001D435C" w14:paraId="224248E3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4EBD8549" w14:textId="77777777" w:rsidR="00950A4D" w:rsidRPr="008C00B3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57AF222D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Eine Schokolade hat 10 Spalten </w:t>
            </w:r>
          </w:p>
          <w:p w14:paraId="74BEFE52" w14:textId="77777777" w:rsidR="00950A4D" w:rsidRPr="004B4C64" w:rsidRDefault="00950A4D" w:rsidP="00512EA8">
            <w:pPr>
              <w:pStyle w:val="berschrift2"/>
              <w:ind w:left="142" w:right="195" w:hanging="141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Es sind 4er Spalten. </w:t>
            </w:r>
          </w:p>
          <w:p w14:paraId="5E2F9828" w14:textId="77777777" w:rsidR="00950A4D" w:rsidRPr="008C00B3" w:rsidRDefault="00950A4D" w:rsidP="00512EA8">
            <w:pPr>
              <w:pStyle w:val="berschrift2"/>
              <w:ind w:left="1" w:right="195" w:firstLine="0"/>
              <w:rPr>
                <w:b w:val="0"/>
                <w:color w:val="0D0D0D" w:themeColor="text1" w:themeTint="F2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10 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sym w:font="Symbol" w:char="F0D7"/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 4 = 40 Stücke hat die Schokolade.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62ED26D9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3EF83763" w14:textId="77777777" w:rsidR="00950A4D" w:rsidRPr="00261EFE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5371A1A9" w14:textId="77777777" w:rsidR="00950A4D" w:rsidRPr="004B4C64" w:rsidRDefault="00950A4D" w:rsidP="00512EA8">
            <w:pPr>
              <w:pStyle w:val="berschrift2"/>
              <w:ind w:right="195" w:hanging="276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Eine Schokolade hat 40 Stücke. </w:t>
            </w:r>
          </w:p>
          <w:p w14:paraId="4953C249" w14:textId="77777777" w:rsidR="00950A4D" w:rsidRPr="004B4C64" w:rsidRDefault="00950A4D" w:rsidP="00512EA8">
            <w:pPr>
              <w:pStyle w:val="berschrift2"/>
              <w:ind w:left="142" w:right="195" w:firstLine="9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1"/>
              </w:rPr>
              <w:t xml:space="preserve">Sie hat 4 Reihen </w:t>
            </w:r>
          </w:p>
          <w:p w14:paraId="2D5147F5" w14:textId="77777777" w:rsidR="00950A4D" w:rsidRPr="00261EFE" w:rsidRDefault="00950A4D" w:rsidP="00512EA8">
            <w:pPr>
              <w:pStyle w:val="berschrift2"/>
              <w:ind w:right="195" w:hanging="283"/>
              <w:rPr>
                <w:color w:val="0D0D0D" w:themeColor="text1" w:themeTint="F2"/>
                <w:szCs w:val="21"/>
              </w:rPr>
            </w:pPr>
            <w:proofErr w:type="gramStart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>40 :</w:t>
            </w:r>
            <w:proofErr w:type="gramEnd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</w:rPr>
              <w:t xml:space="preserve"> 4 = 10 Stücke hat jede Reihe.</w:t>
            </w:r>
          </w:p>
        </w:tc>
      </w:tr>
      <w:tr w:rsidR="00950A4D" w:rsidRPr="001D435C" w14:paraId="5D11B0E1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3F2FFDC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88" w:type="dxa"/>
            <w:gridSpan w:val="2"/>
            <w:tcBorders>
              <w:top w:val="single" w:sz="2" w:space="0" w:color="BFBFBF" w:themeColor="background1" w:themeShade="BF"/>
            </w:tcBorders>
            <w:vAlign w:val="center"/>
          </w:tcPr>
          <w:p w14:paraId="7C4E7B2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46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69D68384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89" w:type="dxa"/>
            <w:gridSpan w:val="4"/>
            <w:tcBorders>
              <w:top w:val="single" w:sz="2" w:space="0" w:color="BFBFBF" w:themeColor="background1" w:themeShade="BF"/>
            </w:tcBorders>
          </w:tcPr>
          <w:p w14:paraId="658059C2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14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08005C8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1" w:type="dxa"/>
            <w:tcBorders>
              <w:top w:val="single" w:sz="2" w:space="0" w:color="BFBFBF" w:themeColor="background1" w:themeShade="BF"/>
            </w:tcBorders>
            <w:vAlign w:val="center"/>
          </w:tcPr>
          <w:p w14:paraId="10EA032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32" w:type="dxa"/>
            <w:tcBorders>
              <w:top w:val="single" w:sz="2" w:space="0" w:color="BFBFBF" w:themeColor="background1" w:themeShade="BF"/>
            </w:tcBorders>
            <w:vAlign w:val="center"/>
          </w:tcPr>
          <w:p w14:paraId="7C87C8C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1562" w:type="dxa"/>
            <w:gridSpan w:val="4"/>
            <w:tcBorders>
              <w:top w:val="single" w:sz="2" w:space="0" w:color="BFBFBF" w:themeColor="background1" w:themeShade="BF"/>
            </w:tcBorders>
            <w:vAlign w:val="center"/>
          </w:tcPr>
          <w:p w14:paraId="002E83C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426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13829BDA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569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14A1A7E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992" w:type="dxa"/>
            <w:gridSpan w:val="3"/>
            <w:tcBorders>
              <w:top w:val="single" w:sz="2" w:space="0" w:color="BFBFBF" w:themeColor="background1" w:themeShade="BF"/>
            </w:tcBorders>
            <w:vAlign w:val="center"/>
          </w:tcPr>
          <w:p w14:paraId="18B3297C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866" w:type="dxa"/>
            <w:tcBorders>
              <w:top w:val="single" w:sz="2" w:space="0" w:color="BFBFBF" w:themeColor="background1" w:themeShade="BF"/>
            </w:tcBorders>
            <w:vAlign w:val="center"/>
          </w:tcPr>
          <w:p w14:paraId="2C4B3A8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950A4D" w:rsidRPr="001D435C" w14:paraId="4A4F11F0" w14:textId="77777777" w:rsidTr="00512EA8">
        <w:trPr>
          <w:trHeight w:val="948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0ABB979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59B3F66A" w14:textId="77777777" w:rsidR="00950A4D" w:rsidRPr="00A935B4" w:rsidRDefault="00950A4D" w:rsidP="00512EA8">
            <w:pPr>
              <w:pStyle w:val="berschrift2"/>
              <w:ind w:left="142" w:right="195" w:firstLine="1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1F99DDCD" wp14:editId="6CDEB4DF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51435</wp:posOffset>
                      </wp:positionV>
                      <wp:extent cx="1544320" cy="45085"/>
                      <wp:effectExtent l="0" t="38100" r="36830" b="88265"/>
                      <wp:wrapNone/>
                      <wp:docPr id="5522" name="Gerade Verbindung mit Pfeil 5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432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179522" id="Gerade Verbindung mit Pfeil 5522" o:spid="_x0000_s1026" type="#_x0000_t32" style="position:absolute;margin-left:45.85pt;margin-top:4.05pt;width:121.6pt;height:3.5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" strokecolor="black [3040]">
                      <v:stroke endarrow="block"/>
                    </v:shape>
                  </w:pict>
                </mc:Fallback>
              </mc:AlternateContent>
            </w:r>
            <w:r w:rsidRPr="00A935B4">
              <w:rPr>
                <w:b w:val="0"/>
                <w:color w:val="0D0D0D" w:themeColor="text1" w:themeTint="F2"/>
                <w:sz w:val="16"/>
              </w:rPr>
              <w:t>die Gruppe</w:t>
            </w:r>
          </w:p>
          <w:p w14:paraId="680129EE" w14:textId="77777777" w:rsidR="00950A4D" w:rsidRPr="00A935B4" w:rsidRDefault="00950A4D" w:rsidP="00512EA8">
            <w:pPr>
              <w:ind w:left="142"/>
              <w:rPr>
                <w:i/>
                <w:sz w:val="16"/>
                <w:szCs w:val="16"/>
              </w:rPr>
            </w:pPr>
            <w:r w:rsidRPr="00A935B4">
              <w:rPr>
                <w:i/>
                <w:sz w:val="14"/>
                <w:szCs w:val="16"/>
              </w:rPr>
              <w:t>(die Gruppen)</w:t>
            </w:r>
          </w:p>
        </w:tc>
        <w:tc>
          <w:tcPr>
            <w:tcW w:w="589" w:type="dxa"/>
            <w:gridSpan w:val="4"/>
          </w:tcPr>
          <w:p w14:paraId="0FB27F1B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  <w:r>
              <w:t>c)</w:t>
            </w:r>
            <w:r>
              <w:rPr>
                <w:b w:val="0"/>
                <w:noProof/>
                <w:color w:val="0D0D0D" w:themeColor="text1" w:themeTint="F2"/>
              </w:rPr>
              <w:t xml:space="preserve"> </w:t>
            </w:r>
          </w:p>
        </w:tc>
        <w:tc>
          <w:tcPr>
            <w:tcW w:w="2987" w:type="dxa"/>
            <w:gridSpan w:val="9"/>
            <w:vAlign w:val="center"/>
          </w:tcPr>
          <w:p w14:paraId="4DC2FB03" w14:textId="77777777" w:rsidR="00950A4D" w:rsidRPr="006340B5" w:rsidRDefault="00950A4D" w:rsidP="00512EA8">
            <w:pPr>
              <w:pStyle w:val="berschrift2"/>
              <w:ind w:left="149" w:right="195" w:firstLine="0"/>
              <w:jc w:val="center"/>
              <w:rPr>
                <w:color w:val="0D0D0D" w:themeColor="text1" w:themeTint="F2"/>
              </w:rPr>
            </w:pP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6CDC014" wp14:editId="0E4E9CD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85725</wp:posOffset>
                      </wp:positionV>
                      <wp:extent cx="367030" cy="562610"/>
                      <wp:effectExtent l="19050" t="19050" r="13970" b="27940"/>
                      <wp:wrapNone/>
                      <wp:docPr id="5523" name="Abgerundetes Rechteck 5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0" cy="5626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18C8BC0F" id="Abgerundetes Rechteck 5523" o:spid="_x0000_s1026" style="position:absolute;margin-left:29.4pt;margin-top:6.75pt;width:28.9pt;height:44.3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" filled="f" strokecolor="#a5a5a5 [2092]" strokeweight="2.25pt">
                      <v:textbox inset="1mm,0,1mm,0"/>
                    </v:roundrect>
                  </w:pict>
                </mc:Fallback>
              </mc:AlternateContent>
            </w:r>
            <w:r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8E42C03" wp14:editId="6479609B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220345</wp:posOffset>
                      </wp:positionV>
                      <wp:extent cx="448310" cy="45085"/>
                      <wp:effectExtent l="0" t="57150" r="27940" b="50165"/>
                      <wp:wrapNone/>
                      <wp:docPr id="5524" name="Gerade Verbindung mit Pfeil 5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831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EF2787" id="Gerade Verbindung mit Pfeil 5524" o:spid="_x0000_s1026" type="#_x0000_t32" style="position:absolute;margin-left:111.9pt;margin-top:17.35pt;width:35.3pt;height:3.55pt;flip:x y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" strokecolor="black [3040]">
                      <v:stroke endarrow="block"/>
                    </v:shape>
                  </w:pict>
                </mc:Fallback>
              </mc:AlternateContent>
            </w:r>
            <w:r w:rsidRPr="00A935B4">
              <w:rPr>
                <w:noProof/>
                <w:color w:val="0D0D0D" w:themeColor="text1" w:themeTint="F2"/>
              </w:rPr>
              <w:drawing>
                <wp:inline distT="0" distB="0" distL="0" distR="0" wp14:anchorId="1F7BFB58" wp14:editId="72661B0F">
                  <wp:extent cx="1073605" cy="633046"/>
                  <wp:effectExtent l="0" t="0" r="0" b="0"/>
                  <wp:docPr id="5528" name="Grafik 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86" cy="6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gridSpan w:val="10"/>
            <w:vAlign w:val="center"/>
          </w:tcPr>
          <w:p w14:paraId="4C247183" w14:textId="77777777" w:rsidR="00950A4D" w:rsidRPr="00A935B4" w:rsidRDefault="00950A4D" w:rsidP="00512EA8">
            <w:pPr>
              <w:pStyle w:val="berschrift2"/>
              <w:ind w:left="-2" w:right="195" w:firstLine="2"/>
              <w:rPr>
                <w:b w:val="0"/>
                <w:color w:val="0D0D0D" w:themeColor="text1" w:themeTint="F2"/>
                <w:sz w:val="16"/>
              </w:rPr>
            </w:pPr>
            <w:r w:rsidRPr="00A935B4">
              <w:rPr>
                <w:b w:val="0"/>
                <w:color w:val="0D0D0D" w:themeColor="text1" w:themeTint="F2"/>
                <w:sz w:val="16"/>
              </w:rPr>
              <w:t xml:space="preserve">das Gummibärchen </w:t>
            </w:r>
          </w:p>
          <w:p w14:paraId="2D239D1C" w14:textId="77777777" w:rsidR="00950A4D" w:rsidRPr="00A935B4" w:rsidRDefault="00950A4D" w:rsidP="00512EA8">
            <w:pPr>
              <w:pStyle w:val="berschrift2"/>
              <w:ind w:left="-2" w:right="195" w:firstLine="2"/>
              <w:rPr>
                <w:i/>
                <w:color w:val="0D0D0D" w:themeColor="text1" w:themeTint="F2"/>
                <w:sz w:val="16"/>
              </w:rPr>
            </w:pPr>
            <w:r w:rsidRPr="00A935B4">
              <w:rPr>
                <w:b w:val="0"/>
                <w:i/>
                <w:color w:val="0D0D0D" w:themeColor="text1" w:themeTint="F2"/>
                <w:sz w:val="14"/>
              </w:rPr>
              <w:t>(die Gummibärchen)</w:t>
            </w:r>
          </w:p>
        </w:tc>
      </w:tr>
      <w:tr w:rsidR="00950A4D" w:rsidRPr="001D435C" w14:paraId="3ED5DF08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56700B10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23654DB7" w14:textId="77777777" w:rsidR="00950A4D" w:rsidRPr="00A935B4" w:rsidRDefault="00950A4D" w:rsidP="00512EA8">
            <w:pPr>
              <w:pStyle w:val="berschrift2"/>
              <w:ind w:left="0" w:right="195" w:firstLine="1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  <w:vAlign w:val="center"/>
          </w:tcPr>
          <w:p w14:paraId="00632459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76762D04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vAlign w:val="center"/>
          </w:tcPr>
          <w:p w14:paraId="2EA9E59F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vAlign w:val="center"/>
          </w:tcPr>
          <w:p w14:paraId="46DACDAB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2557" w:type="dxa"/>
            <w:gridSpan w:val="10"/>
            <w:vAlign w:val="center"/>
          </w:tcPr>
          <w:p w14:paraId="5310E8D8" w14:textId="77777777" w:rsidR="00950A4D" w:rsidRPr="00A935B4" w:rsidRDefault="00950A4D" w:rsidP="00512EA8">
            <w:pPr>
              <w:pStyle w:val="berschrift2"/>
              <w:ind w:left="149" w:right="195" w:firstLine="0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AC18A7F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7DEB16C7" w14:textId="77777777" w:rsidR="00950A4D" w:rsidRPr="00A935B4" w:rsidRDefault="00950A4D" w:rsidP="00512EA8">
            <w:pPr>
              <w:pStyle w:val="berschrift2"/>
              <w:ind w:right="195" w:hanging="283"/>
              <w:jc w:val="center"/>
              <w:rPr>
                <w:b w:val="0"/>
                <w:color w:val="0D0D0D" w:themeColor="text1" w:themeTint="F2"/>
                <w:sz w:val="8"/>
              </w:rPr>
            </w:pPr>
          </w:p>
        </w:tc>
      </w:tr>
      <w:tr w:rsidR="00950A4D" w:rsidRPr="001D435C" w14:paraId="04715B6A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2DDA10C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234" w:type="dxa"/>
            <w:gridSpan w:val="6"/>
            <w:vAlign w:val="center"/>
          </w:tcPr>
          <w:p w14:paraId="21C32240" w14:textId="77777777" w:rsidR="00950A4D" w:rsidRPr="001D435C" w:rsidRDefault="00950A4D" w:rsidP="00512EA8">
            <w:pPr>
              <w:pStyle w:val="berschrift2"/>
              <w:ind w:left="0" w:right="195" w:firstLine="1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Multiplikation 1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589" w:type="dxa"/>
            <w:gridSpan w:val="4"/>
            <w:vAlign w:val="center"/>
          </w:tcPr>
          <w:p w14:paraId="5605B74F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3456252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67DCC9CC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1C367586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2557" w:type="dxa"/>
            <w:gridSpan w:val="10"/>
            <w:vAlign w:val="center"/>
          </w:tcPr>
          <w:p w14:paraId="7047440F" w14:textId="77777777" w:rsidR="00950A4D" w:rsidRPr="001D435C" w:rsidRDefault="00950A4D" w:rsidP="00512EA8">
            <w:pPr>
              <w:pStyle w:val="berschrift2"/>
              <w:ind w:left="9" w:right="195" w:firstLine="0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  <w:tc>
          <w:tcPr>
            <w:tcW w:w="992" w:type="dxa"/>
            <w:gridSpan w:val="3"/>
            <w:vAlign w:val="center"/>
          </w:tcPr>
          <w:p w14:paraId="790ADDFE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  <w:tc>
          <w:tcPr>
            <w:tcW w:w="866" w:type="dxa"/>
            <w:vAlign w:val="center"/>
          </w:tcPr>
          <w:p w14:paraId="30F364DE" w14:textId="77777777" w:rsidR="00950A4D" w:rsidRPr="001D435C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14"/>
              </w:rPr>
            </w:pPr>
          </w:p>
        </w:tc>
      </w:tr>
      <w:tr w:rsidR="00950A4D" w:rsidRPr="001D435C" w14:paraId="6E6D288C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BCC9EE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3F953B2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3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F0CA197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29FF419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D643F8B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9E696E1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12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E371858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2ADC34F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F2A7149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12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A48D138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68F00B3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4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71AA51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43B9FC5" w14:textId="77777777" w:rsidR="00950A4D" w:rsidRPr="004B4C64" w:rsidRDefault="00950A4D" w:rsidP="004B4C64">
            <w:pPr>
              <w:pStyle w:val="Handschrift"/>
              <w:jc w:val="center"/>
              <w:rPr>
                <w:b/>
                <w:color w:val="0D0D0D" w:themeColor="text1" w:themeTint="F2"/>
              </w:rPr>
            </w:pPr>
            <w:r w:rsidRPr="004B4C64">
              <w:rPr>
                <w:b/>
              </w:rPr>
              <w:t>3</w:t>
            </w:r>
          </w:p>
        </w:tc>
      </w:tr>
      <w:tr w:rsidR="00950A4D" w:rsidRPr="001D435C" w14:paraId="5E514EEB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6CB976D9" w14:textId="77777777" w:rsidR="00950A4D" w:rsidRPr="004F0CDA" w:rsidRDefault="00950A4D" w:rsidP="00512EA8">
            <w:pPr>
              <w:pStyle w:val="berschrift2"/>
              <w:ind w:right="195" w:hanging="283"/>
              <w:jc w:val="center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22114391" w14:textId="77777777" w:rsidR="00950A4D" w:rsidRPr="004B4C64" w:rsidRDefault="00950A4D" w:rsidP="00512EA8">
            <w:pPr>
              <w:pStyle w:val="berschrift2"/>
              <w:tabs>
                <w:tab w:val="left" w:pos="3403"/>
              </w:tabs>
              <w:ind w:left="1" w:firstLine="0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 xml:space="preserve">3 Gruppen von Gummibärchen gibt es. </w:t>
            </w:r>
          </w:p>
          <w:p w14:paraId="0B59D856" w14:textId="77777777" w:rsidR="00950A4D" w:rsidRPr="004B4C64" w:rsidRDefault="00950A4D" w:rsidP="00512EA8">
            <w:pPr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Je 4 Gummibärchen gehören zu einer Gruppe. </w:t>
            </w:r>
          </w:p>
          <w:p w14:paraId="10CD19BC" w14:textId="77777777" w:rsidR="00950A4D" w:rsidRPr="004F0CDA" w:rsidRDefault="00950A4D" w:rsidP="00512EA8">
            <w:pPr>
              <w:rPr>
                <w:rFonts w:ascii="Comic Sans MS" w:hAnsi="Comic Sans MS"/>
                <w:sz w:val="20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>4</w:t>
            </w: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sym w:font="Symbol" w:char="F0D7"/>
            </w: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 3 = 12 Gummibärchen gibt es.</w:t>
            </w:r>
            <w:r w:rsidRPr="004B4C64">
              <w:rPr>
                <w:rFonts w:ascii="Comic Sans MS" w:hAnsi="Comic Sans MS"/>
                <w:b/>
                <w:i/>
                <w:color w:val="548DD4" w:themeColor="text2" w:themeTint="99"/>
                <w:sz w:val="18"/>
                <w:szCs w:val="20"/>
              </w:rPr>
              <w:t xml:space="preserve"> 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27610782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5069C145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top w:val="single" w:sz="2" w:space="0" w:color="BFBFBF" w:themeColor="background1" w:themeShade="BF"/>
            </w:tcBorders>
            <w:vAlign w:val="center"/>
          </w:tcPr>
          <w:p w14:paraId="04285301" w14:textId="77777777" w:rsidR="00950A4D" w:rsidRPr="004B4C64" w:rsidRDefault="00950A4D" w:rsidP="00512EA8">
            <w:pPr>
              <w:pStyle w:val="berschrift2"/>
              <w:ind w:left="151" w:right="195" w:hanging="9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>12 Gummibärchen gibt es.</w:t>
            </w:r>
          </w:p>
          <w:p w14:paraId="1A050629" w14:textId="77777777" w:rsidR="00950A4D" w:rsidRPr="004B4C64" w:rsidRDefault="00950A4D" w:rsidP="00512EA8">
            <w:pPr>
              <w:ind w:left="151"/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Je 4 Gummibärchen gehören zu einer Gruppe. </w:t>
            </w:r>
          </w:p>
          <w:p w14:paraId="4DCA2098" w14:textId="77777777" w:rsidR="00950A4D" w:rsidRPr="004F0CDA" w:rsidRDefault="00950A4D" w:rsidP="00512EA8">
            <w:pPr>
              <w:ind w:left="151"/>
            </w:pPr>
            <w:proofErr w:type="gramStart"/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>12 :</w:t>
            </w:r>
            <w:proofErr w:type="gramEnd"/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 4 = 3  Gruppen von Gummibärchen gibt es.</w:t>
            </w:r>
          </w:p>
        </w:tc>
      </w:tr>
      <w:tr w:rsidR="00950A4D" w:rsidRPr="001D435C" w14:paraId="20010FB1" w14:textId="77777777" w:rsidTr="00512EA8">
        <w:trPr>
          <w:trHeight w:val="82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704D763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bottom w:val="single" w:sz="2" w:space="0" w:color="BFBFBF" w:themeColor="background1" w:themeShade="BF"/>
            </w:tcBorders>
            <w:vAlign w:val="center"/>
          </w:tcPr>
          <w:p w14:paraId="66BC3A6C" w14:textId="77777777" w:rsidR="00950A4D" w:rsidRPr="00AA2606" w:rsidRDefault="00950A4D" w:rsidP="00512EA8">
            <w:pPr>
              <w:pStyle w:val="berschrift2"/>
              <w:ind w:left="1" w:right="195" w:firstLine="0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Multiplikation 2</w:t>
            </w:r>
            <w:r w:rsidRPr="006340B5">
              <w:rPr>
                <w:color w:val="0D0D0D" w:themeColor="text1" w:themeTint="F2"/>
              </w:rPr>
              <w:t>: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5E1A2E8E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2D78D7F3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tcBorders>
              <w:bottom w:val="single" w:sz="2" w:space="0" w:color="BFBFBF" w:themeColor="background1" w:themeShade="BF"/>
            </w:tcBorders>
            <w:vAlign w:val="center"/>
          </w:tcPr>
          <w:p w14:paraId="1001615E" w14:textId="77777777" w:rsidR="00950A4D" w:rsidRPr="00AA2606" w:rsidRDefault="00950A4D" w:rsidP="00512EA8">
            <w:pPr>
              <w:pStyle w:val="berschrift2"/>
              <w:ind w:left="9" w:right="195" w:hanging="9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die Division 1:</w:t>
            </w:r>
          </w:p>
        </w:tc>
      </w:tr>
      <w:tr w:rsidR="00950A4D" w:rsidRPr="001D435C" w14:paraId="551BEE02" w14:textId="77777777" w:rsidTr="00512EA8">
        <w:trPr>
          <w:trHeight w:val="82"/>
        </w:trPr>
        <w:tc>
          <w:tcPr>
            <w:tcW w:w="423" w:type="dxa"/>
            <w:tcBorders>
              <w:right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C3CA26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79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92EED44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4</w:t>
            </w:r>
          </w:p>
        </w:tc>
        <w:tc>
          <w:tcPr>
            <w:tcW w:w="78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8514542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sym w:font="Symbol" w:char="F0D7"/>
            </w:r>
          </w:p>
        </w:tc>
        <w:tc>
          <w:tcPr>
            <w:tcW w:w="792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0DAE2F8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3</w:t>
            </w:r>
          </w:p>
        </w:tc>
        <w:tc>
          <w:tcPr>
            <w:tcW w:w="794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84236D0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79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F3D80A3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12</w:t>
            </w:r>
          </w:p>
        </w:tc>
        <w:tc>
          <w:tcPr>
            <w:tcW w:w="15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57CB419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C15F67B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8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19D8687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12</w:t>
            </w:r>
          </w:p>
        </w:tc>
        <w:tc>
          <w:tcPr>
            <w:tcW w:w="881" w:type="dxa"/>
            <w:gridSpan w:val="4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33ECB9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:</w:t>
            </w:r>
          </w:p>
        </w:tc>
        <w:tc>
          <w:tcPr>
            <w:tcW w:w="883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B149AC6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3</w:t>
            </w:r>
          </w:p>
        </w:tc>
        <w:tc>
          <w:tcPr>
            <w:tcW w:w="88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08265A3" w14:textId="77777777" w:rsidR="00950A4D" w:rsidRPr="004B4C64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</w:rPr>
            </w:pPr>
            <w:r w:rsidRPr="004B4C64">
              <w:rPr>
                <w:color w:val="0D0D0D" w:themeColor="text1" w:themeTint="F2"/>
              </w:rPr>
              <w:t>=</w:t>
            </w:r>
          </w:p>
        </w:tc>
        <w:tc>
          <w:tcPr>
            <w:tcW w:w="888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581F189" w14:textId="77777777" w:rsidR="00950A4D" w:rsidRPr="004B4C64" w:rsidRDefault="00950A4D" w:rsidP="004B4C64">
            <w:pPr>
              <w:pStyle w:val="Handschrift"/>
              <w:jc w:val="center"/>
              <w:rPr>
                <w:b/>
                <w:bCs/>
                <w:color w:val="0D0D0D" w:themeColor="text1" w:themeTint="F2"/>
              </w:rPr>
            </w:pPr>
            <w:r w:rsidRPr="004B4C64">
              <w:rPr>
                <w:b/>
                <w:bCs/>
              </w:rPr>
              <w:t>4</w:t>
            </w:r>
          </w:p>
        </w:tc>
      </w:tr>
      <w:tr w:rsidR="00950A4D" w:rsidRPr="001D435C" w14:paraId="3F9B74C6" w14:textId="77777777" w:rsidTr="00512EA8">
        <w:trPr>
          <w:trHeight w:val="907"/>
        </w:trPr>
        <w:tc>
          <w:tcPr>
            <w:tcW w:w="423" w:type="dxa"/>
            <w:shd w:val="clear" w:color="auto" w:fill="D9D9D9" w:themeFill="background1" w:themeFillShade="D9"/>
            <w:vAlign w:val="center"/>
          </w:tcPr>
          <w:p w14:paraId="2B86A961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965" w:type="dxa"/>
            <w:gridSpan w:val="13"/>
            <w:tcBorders>
              <w:top w:val="single" w:sz="2" w:space="0" w:color="BFBFBF" w:themeColor="background1" w:themeShade="BF"/>
            </w:tcBorders>
            <w:vAlign w:val="center"/>
          </w:tcPr>
          <w:p w14:paraId="681CC23B" w14:textId="77777777" w:rsidR="00950A4D" w:rsidRPr="004B4C64" w:rsidRDefault="00950A4D" w:rsidP="00512EA8">
            <w:pPr>
              <w:pStyle w:val="berschrift2"/>
              <w:tabs>
                <w:tab w:val="left" w:pos="3403"/>
              </w:tabs>
              <w:ind w:left="1" w:firstLine="0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 xml:space="preserve">4 Gummibärchen gehören zu einer Gruppe.  </w:t>
            </w:r>
          </w:p>
          <w:p w14:paraId="32544307" w14:textId="42617932" w:rsidR="00950A4D" w:rsidRPr="004B4C64" w:rsidRDefault="00950A4D" w:rsidP="00512EA8">
            <w:pPr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Drei 4er Gruppen gibt es. </w:t>
            </w:r>
          </w:p>
          <w:p w14:paraId="659C251A" w14:textId="77777777" w:rsidR="00950A4D" w:rsidRPr="004B4C64" w:rsidRDefault="00950A4D" w:rsidP="00512EA8">
            <w:pPr>
              <w:pStyle w:val="berschrift2"/>
              <w:ind w:left="1" w:right="195" w:firstLine="0"/>
              <w:rPr>
                <w:b w:val="0"/>
                <w:color w:val="548DD4" w:themeColor="text2" w:themeTint="99"/>
                <w:szCs w:val="21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>4</w:t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sym w:font="Symbol" w:char="F0D7"/>
            </w: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 xml:space="preserve"> 3 = 12 Gummibärchen gibt es.</w:t>
            </w:r>
          </w:p>
        </w:tc>
        <w:tc>
          <w:tcPr>
            <w:tcW w:w="151" w:type="dxa"/>
            <w:tcBorders>
              <w:left w:val="nil"/>
              <w:right w:val="single" w:sz="2" w:space="0" w:color="BFBFBF" w:themeColor="background1" w:themeShade="BF"/>
            </w:tcBorders>
          </w:tcPr>
          <w:p w14:paraId="3248542D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1BD2143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415" w:type="dxa"/>
            <w:gridSpan w:val="14"/>
            <w:vAlign w:val="center"/>
          </w:tcPr>
          <w:p w14:paraId="655F7CD1" w14:textId="77777777" w:rsidR="00950A4D" w:rsidRPr="004B4C64" w:rsidRDefault="00950A4D" w:rsidP="00512EA8">
            <w:pPr>
              <w:pStyle w:val="berschrift2"/>
              <w:ind w:left="151" w:right="195" w:hanging="9"/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>12 Gummibärchen gibt es.</w:t>
            </w:r>
          </w:p>
          <w:p w14:paraId="1B444627" w14:textId="77777777" w:rsidR="00950A4D" w:rsidRPr="004B4C64" w:rsidRDefault="00950A4D" w:rsidP="00512EA8">
            <w:pPr>
              <w:ind w:left="151"/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</w:pPr>
            <w:r w:rsidRPr="004B4C64">
              <w:rPr>
                <w:rFonts w:ascii="Comic Sans MS" w:hAnsi="Comic Sans MS"/>
                <w:i/>
                <w:color w:val="548DD4" w:themeColor="text2" w:themeTint="99"/>
                <w:sz w:val="18"/>
                <w:szCs w:val="20"/>
              </w:rPr>
              <w:t xml:space="preserve">3 Gruppen gibt es. </w:t>
            </w:r>
          </w:p>
          <w:p w14:paraId="2544130C" w14:textId="77777777" w:rsidR="00950A4D" w:rsidRPr="00AA2606" w:rsidRDefault="00950A4D" w:rsidP="00512EA8">
            <w:pPr>
              <w:pStyle w:val="berschrift2"/>
              <w:ind w:left="151" w:right="195" w:hanging="9"/>
              <w:rPr>
                <w:color w:val="0D0D0D" w:themeColor="text1" w:themeTint="F2"/>
                <w:szCs w:val="21"/>
              </w:rPr>
            </w:pPr>
            <w:proofErr w:type="gramStart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>12 :</w:t>
            </w:r>
            <w:proofErr w:type="gramEnd"/>
            <w:r w:rsidRPr="004B4C64">
              <w:rPr>
                <w:rFonts w:ascii="Comic Sans MS" w:hAnsi="Comic Sans MS"/>
                <w:b w:val="0"/>
                <w:i/>
                <w:color w:val="548DD4" w:themeColor="text2" w:themeTint="99"/>
                <w:sz w:val="18"/>
                <w:szCs w:val="20"/>
              </w:rPr>
              <w:t xml:space="preserve"> 3 = 4 Gummibärchen gehören zu einer 4er Gruppe.</w:t>
            </w:r>
          </w:p>
        </w:tc>
      </w:tr>
      <w:tr w:rsidR="00950A4D" w:rsidRPr="001D435C" w14:paraId="4710C30B" w14:textId="77777777" w:rsidTr="00512EA8">
        <w:trPr>
          <w:trHeight w:val="82"/>
        </w:trPr>
        <w:tc>
          <w:tcPr>
            <w:tcW w:w="423" w:type="dxa"/>
            <w:vAlign w:val="center"/>
          </w:tcPr>
          <w:p w14:paraId="49DB995C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0897389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46" w:type="dxa"/>
            <w:gridSpan w:val="4"/>
            <w:vAlign w:val="center"/>
          </w:tcPr>
          <w:p w14:paraId="2C61B37F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89" w:type="dxa"/>
            <w:gridSpan w:val="4"/>
            <w:vAlign w:val="center"/>
          </w:tcPr>
          <w:p w14:paraId="3B2FD80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142" w:type="dxa"/>
            <w:gridSpan w:val="3"/>
            <w:vAlign w:val="center"/>
          </w:tcPr>
          <w:p w14:paraId="357FEDB9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1" w:type="dxa"/>
            <w:tcBorders>
              <w:right w:val="single" w:sz="2" w:space="0" w:color="BFBFBF" w:themeColor="background1" w:themeShade="BF"/>
            </w:tcBorders>
            <w:vAlign w:val="center"/>
          </w:tcPr>
          <w:p w14:paraId="07CF8FE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32" w:type="dxa"/>
            <w:tcBorders>
              <w:left w:val="single" w:sz="2" w:space="0" w:color="BFBFBF" w:themeColor="background1" w:themeShade="BF"/>
            </w:tcBorders>
            <w:vAlign w:val="center"/>
          </w:tcPr>
          <w:p w14:paraId="40CF4AA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1562" w:type="dxa"/>
            <w:gridSpan w:val="4"/>
            <w:vAlign w:val="center"/>
          </w:tcPr>
          <w:p w14:paraId="6B6FF767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426" w:type="dxa"/>
            <w:gridSpan w:val="3"/>
            <w:vAlign w:val="center"/>
          </w:tcPr>
          <w:p w14:paraId="41732B98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7A5C45C0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0ECC74B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866" w:type="dxa"/>
            <w:vAlign w:val="center"/>
          </w:tcPr>
          <w:p w14:paraId="56A65B7E" w14:textId="77777777" w:rsidR="00950A4D" w:rsidRPr="00AA2606" w:rsidRDefault="00950A4D" w:rsidP="00512EA8">
            <w:pPr>
              <w:pStyle w:val="berschrift2"/>
              <w:ind w:right="195" w:hanging="283"/>
              <w:jc w:val="center"/>
              <w:rPr>
                <w:color w:val="0D0D0D" w:themeColor="text1" w:themeTint="F2"/>
                <w:sz w:val="8"/>
              </w:rPr>
            </w:pPr>
          </w:p>
        </w:tc>
      </w:tr>
    </w:tbl>
    <w:p w14:paraId="691767C4" w14:textId="77777777" w:rsidR="00950A4D" w:rsidRDefault="00950A4D" w:rsidP="00950A4D">
      <w:pPr>
        <w:rPr>
          <w:sz w:val="8"/>
        </w:rPr>
      </w:pPr>
    </w:p>
    <w:p w14:paraId="6617342F" w14:textId="77777777" w:rsidR="00950A4D" w:rsidRDefault="00950A4D" w:rsidP="00950A4D">
      <w:pPr>
        <w:rPr>
          <w:sz w:val="8"/>
        </w:rPr>
      </w:pPr>
    </w:p>
    <w:tbl>
      <w:tblPr>
        <w:tblStyle w:val="Tabellenraster"/>
        <w:tblW w:w="49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424"/>
        <w:gridCol w:w="2588"/>
        <w:gridCol w:w="1376"/>
        <w:gridCol w:w="1429"/>
        <w:gridCol w:w="2834"/>
      </w:tblGrid>
      <w:tr w:rsidR="00950A4D" w:rsidRPr="00450B48" w14:paraId="056F7938" w14:textId="77777777" w:rsidTr="00512EA8">
        <w:trPr>
          <w:trHeight w:val="954"/>
        </w:trPr>
        <w:tc>
          <w:tcPr>
            <w:tcW w:w="285" w:type="dxa"/>
          </w:tcPr>
          <w:p w14:paraId="2339EB9B" w14:textId="77777777" w:rsidR="00950A4D" w:rsidRDefault="00950A4D" w:rsidP="00512EA8">
            <w:pPr>
              <w:pStyle w:val="berschrift2"/>
            </w:pPr>
            <w:r>
              <w:t>7</w:t>
            </w:r>
          </w:p>
          <w:p w14:paraId="00106ECE" w14:textId="77777777" w:rsidR="00950A4D" w:rsidRDefault="00950A4D" w:rsidP="00512EA8">
            <w:pPr>
              <w:jc w:val="left"/>
            </w:pPr>
          </w:p>
          <w:p w14:paraId="117791FB" w14:textId="77777777" w:rsidR="00950A4D" w:rsidRPr="00E428E5" w:rsidRDefault="00950A4D" w:rsidP="00512EA8">
            <w:pPr>
              <w:pStyle w:val="berschrift2"/>
            </w:pPr>
            <w:r>
              <w:t>a)</w:t>
            </w:r>
          </w:p>
        </w:tc>
        <w:tc>
          <w:tcPr>
            <w:tcW w:w="8651" w:type="dxa"/>
            <w:gridSpan w:val="5"/>
          </w:tcPr>
          <w:p w14:paraId="3328060E" w14:textId="77777777" w:rsidR="00950A4D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Multiplikationen und Divisionen mit Zehnern und Hundertern</w:t>
            </w:r>
          </w:p>
          <w:p w14:paraId="217D0D3D" w14:textId="77777777" w:rsidR="00950A4D" w:rsidRDefault="00950A4D" w:rsidP="00512EA8">
            <w:pPr>
              <w:jc w:val="left"/>
            </w:pPr>
          </w:p>
          <w:p w14:paraId="5571AFBB" w14:textId="77777777" w:rsidR="00950A4D" w:rsidRPr="00E428E5" w:rsidRDefault="00950A4D" w:rsidP="00512EA8">
            <w:pPr>
              <w:jc w:val="left"/>
            </w:pPr>
            <w:r>
              <w:t>Berechne:</w:t>
            </w:r>
          </w:p>
        </w:tc>
      </w:tr>
      <w:tr w:rsidR="00950A4D" w:rsidRPr="00AF6628" w14:paraId="6D47063A" w14:textId="77777777" w:rsidTr="00512EA8">
        <w:trPr>
          <w:trHeight w:val="340"/>
        </w:trPr>
        <w:tc>
          <w:tcPr>
            <w:tcW w:w="285" w:type="dxa"/>
          </w:tcPr>
          <w:p w14:paraId="208A1C7B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6D736AEE" w14:textId="77777777" w:rsidR="00950A4D" w:rsidRPr="00A0605A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(A1</w:t>
            </w:r>
            <w:proofErr w:type="gramStart"/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3</w:t>
            </w:r>
            <w:proofErr w:type="gramEnd"/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1</w:t>
            </w:r>
          </w:p>
        </w:tc>
        <w:tc>
          <w:tcPr>
            <w:tcW w:w="4263" w:type="dxa"/>
            <w:gridSpan w:val="2"/>
          </w:tcPr>
          <w:p w14:paraId="7FDA1AE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(A4) </w:t>
            </w:r>
            <w:proofErr w:type="gramStart"/>
            <w:r>
              <w:rPr>
                <w:szCs w:val="21"/>
              </w:rPr>
              <w:t>3 :</w:t>
            </w:r>
            <w:proofErr w:type="gramEnd"/>
            <w:r>
              <w:rPr>
                <w:szCs w:val="21"/>
              </w:rPr>
              <w:t xml:space="preserve"> 1</w:t>
            </w:r>
          </w:p>
        </w:tc>
      </w:tr>
      <w:tr w:rsidR="00950A4D" w:rsidRPr="00AF6628" w14:paraId="70D89E64" w14:textId="77777777" w:rsidTr="00512EA8">
        <w:trPr>
          <w:trHeight w:val="340"/>
        </w:trPr>
        <w:tc>
          <w:tcPr>
            <w:tcW w:w="285" w:type="dxa"/>
          </w:tcPr>
          <w:p w14:paraId="58C6D814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5F5C5E97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(A2</w:t>
            </w:r>
            <w:proofErr w:type="gramStart"/>
            <w:r>
              <w:rPr>
                <w:szCs w:val="21"/>
              </w:rPr>
              <w:t>)  3</w:t>
            </w:r>
            <w:proofErr w:type="gramEnd"/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10 </w:t>
            </w:r>
          </w:p>
        </w:tc>
        <w:tc>
          <w:tcPr>
            <w:tcW w:w="4263" w:type="dxa"/>
            <w:gridSpan w:val="2"/>
          </w:tcPr>
          <w:p w14:paraId="75A5B333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(A5) </w:t>
            </w:r>
            <w:proofErr w:type="gramStart"/>
            <w:r>
              <w:rPr>
                <w:szCs w:val="21"/>
              </w:rPr>
              <w:t>30 :</w:t>
            </w:r>
            <w:proofErr w:type="gramEnd"/>
            <w:r>
              <w:rPr>
                <w:szCs w:val="21"/>
              </w:rPr>
              <w:t xml:space="preserve"> 10</w:t>
            </w:r>
          </w:p>
        </w:tc>
      </w:tr>
      <w:tr w:rsidR="00950A4D" w:rsidRPr="00AF6628" w14:paraId="20EDB9C8" w14:textId="77777777" w:rsidTr="00512EA8">
        <w:trPr>
          <w:trHeight w:val="340"/>
        </w:trPr>
        <w:tc>
          <w:tcPr>
            <w:tcW w:w="285" w:type="dxa"/>
          </w:tcPr>
          <w:p w14:paraId="41414DB3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014EB11C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(A3</w:t>
            </w:r>
            <w:proofErr w:type="gramStart"/>
            <w:r>
              <w:rPr>
                <w:szCs w:val="21"/>
              </w:rPr>
              <w:t>)  3</w:t>
            </w:r>
            <w:proofErr w:type="gramEnd"/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100</w:t>
            </w:r>
          </w:p>
        </w:tc>
        <w:tc>
          <w:tcPr>
            <w:tcW w:w="4263" w:type="dxa"/>
            <w:gridSpan w:val="2"/>
          </w:tcPr>
          <w:p w14:paraId="42ED33EC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(A6) </w:t>
            </w:r>
            <w:proofErr w:type="gramStart"/>
            <w:r>
              <w:rPr>
                <w:szCs w:val="21"/>
              </w:rPr>
              <w:t>300 :</w:t>
            </w:r>
            <w:proofErr w:type="gramEnd"/>
            <w:r>
              <w:rPr>
                <w:szCs w:val="21"/>
              </w:rPr>
              <w:t xml:space="preserve"> 100</w:t>
            </w:r>
          </w:p>
        </w:tc>
      </w:tr>
      <w:tr w:rsidR="00950A4D" w:rsidRPr="00AF6628" w14:paraId="43DF08C4" w14:textId="77777777" w:rsidTr="00512EA8">
        <w:trPr>
          <w:trHeight w:val="474"/>
        </w:trPr>
        <w:tc>
          <w:tcPr>
            <w:tcW w:w="285" w:type="dxa"/>
          </w:tcPr>
          <w:p w14:paraId="5AFCF2D0" w14:textId="77777777" w:rsidR="00950A4D" w:rsidRPr="00E74F3F" w:rsidRDefault="00950A4D" w:rsidP="00512EA8">
            <w:pPr>
              <w:pStyle w:val="berschrift2"/>
              <w:spacing w:before="120"/>
            </w:pPr>
            <w:r>
              <w:t>b)</w:t>
            </w:r>
          </w:p>
        </w:tc>
        <w:tc>
          <w:tcPr>
            <w:tcW w:w="8651" w:type="dxa"/>
            <w:gridSpan w:val="5"/>
            <w:tcBorders>
              <w:bottom w:val="single" w:sz="4" w:space="0" w:color="BFBFBF" w:themeColor="background1" w:themeShade="BF"/>
            </w:tcBorders>
          </w:tcPr>
          <w:p w14:paraId="34FC0881" w14:textId="77777777" w:rsidR="00950A4D" w:rsidRDefault="00950A4D" w:rsidP="00512EA8">
            <w:pPr>
              <w:spacing w:before="120" w:after="120"/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Zu welcher Aufgabe passt das Bild? Zeichne die beiden anderen Bilder. Vervollständige den Text. </w:t>
            </w:r>
          </w:p>
        </w:tc>
      </w:tr>
      <w:tr w:rsidR="00950A4D" w:rsidRPr="00AF6628" w14:paraId="06D30E2C" w14:textId="77777777" w:rsidTr="00512EA8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5E60211E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8E3548A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(B1)</w:t>
            </w:r>
          </w:p>
          <w:p w14:paraId="342F0767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3BC905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2290236" wp14:editId="0A46C3E3">
                      <wp:extent cx="1567815" cy="688975"/>
                      <wp:effectExtent l="0" t="0" r="13335" b="92075"/>
                      <wp:docPr id="7948" name="Abgerundete rechteckige Legende 7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815" cy="688975"/>
                              </a:xfrm>
                              <a:prstGeom prst="wedgeRoundRectCallout">
                                <a:avLst>
                                  <a:gd name="adj1" fmla="val 48697"/>
                                  <a:gd name="adj2" fmla="val 6107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7FACA" w14:textId="77777777" w:rsidR="003D30FA" w:rsidRPr="00E11B41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</w:p>
                                <w:p w14:paraId="2A9CD49A" w14:textId="77777777" w:rsidR="003D30FA" w:rsidRPr="002F21FC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290236" id="Abgerundete rechteckige Legende 7948" o:spid="_x0000_s1045" type="#_x0000_t62" style="width:123.4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" adj="21319,23993" fillcolor="white [3212]" strokecolor="#a5a5a5 [2092]">
                      <v:textbox inset="1mm,0,1mm,0">
                        <w:txbxContent>
                          <w:p w14:paraId="1C37FACA" w14:textId="77777777" w:rsidR="003D30FA" w:rsidRPr="00E11B41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</w:p>
                          <w:p w14:paraId="2A9CD49A" w14:textId="77777777" w:rsidR="003D30FA" w:rsidRPr="002F21FC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9B8D0D" w14:textId="77777777" w:rsidR="00950A4D" w:rsidRDefault="00950A4D" w:rsidP="00512EA8">
            <w:pPr>
              <w:jc w:val="center"/>
              <w:rPr>
                <w:szCs w:val="21"/>
              </w:rPr>
            </w:pPr>
            <w:r w:rsidRPr="00E049E0">
              <w:rPr>
                <w:noProof/>
              </w:rPr>
              <w:drawing>
                <wp:inline distT="0" distB="0" distL="0" distR="0" wp14:anchorId="57D58F04" wp14:editId="36DC6518">
                  <wp:extent cx="364737" cy="396000"/>
                  <wp:effectExtent l="0" t="0" r="0" b="4445"/>
                  <wp:docPr id="7997" name="Grafik 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 xml:space="preserve">   </w:t>
            </w:r>
            <w:r w:rsidRPr="00E049E0">
              <w:rPr>
                <w:noProof/>
              </w:rPr>
              <w:drawing>
                <wp:inline distT="0" distB="0" distL="0" distR="0" wp14:anchorId="401F1EFD" wp14:editId="04F49E84">
                  <wp:extent cx="364737" cy="396000"/>
                  <wp:effectExtent l="0" t="0" r="0" b="4445"/>
                  <wp:docPr id="7998" name="Grafik 7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 xml:space="preserve">   </w:t>
            </w:r>
            <w:r w:rsidRPr="00E049E0">
              <w:rPr>
                <w:noProof/>
              </w:rPr>
              <w:drawing>
                <wp:inline distT="0" distB="0" distL="0" distR="0" wp14:anchorId="3771CFD2" wp14:editId="243E8907">
                  <wp:extent cx="364737" cy="396000"/>
                  <wp:effectExtent l="0" t="0" r="0" b="4445"/>
                  <wp:docPr id="7999" name="Grafik 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EE318" w14:textId="77777777" w:rsidR="00950A4D" w:rsidRDefault="00950A4D" w:rsidP="00512EA8">
            <w:pPr>
              <w:jc w:val="center"/>
              <w:rPr>
                <w:sz w:val="4"/>
                <w:szCs w:val="21"/>
              </w:rPr>
            </w:pPr>
          </w:p>
          <w:p w14:paraId="67DAF279" w14:textId="77777777" w:rsidR="00950A4D" w:rsidRDefault="00950A4D" w:rsidP="00512EA8">
            <w:pPr>
              <w:jc w:val="center"/>
              <w:rPr>
                <w:sz w:val="20"/>
                <w:szCs w:val="21"/>
              </w:rPr>
            </w:pPr>
            <w:r w:rsidRPr="001A5C8C">
              <w:rPr>
                <w:sz w:val="20"/>
                <w:szCs w:val="21"/>
              </w:rPr>
              <w:sym w:font="Wingdings" w:char="F0F4"/>
            </w:r>
          </w:p>
          <w:p w14:paraId="5594F53B" w14:textId="77777777" w:rsidR="00950A4D" w:rsidRPr="001A5C8C" w:rsidRDefault="00950A4D" w:rsidP="00512EA8">
            <w:pPr>
              <w:jc w:val="center"/>
              <w:rPr>
                <w:sz w:val="6"/>
                <w:szCs w:val="21"/>
              </w:rPr>
            </w:pPr>
            <w:r>
              <w:rPr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0E1B8DF0" wp14:editId="5220F31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35560</wp:posOffset>
                      </wp:positionV>
                      <wp:extent cx="1581150" cy="419100"/>
                      <wp:effectExtent l="0" t="0" r="19050" b="19050"/>
                      <wp:wrapNone/>
                      <wp:docPr id="7949" name="Abgerundetes Rechteck 7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7E67C500" id="Abgerundetes Rechteck 7949" o:spid="_x0000_s1026" style="position:absolute;margin-left:8.05pt;margin-top:2.8pt;width:124.5pt;height:33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" filled="f" strokecolor="#0d0d0d [3069]" strokeweight="1pt">
                      <v:textbox inset="1mm,0,1mm,0"/>
                    </v:roundrect>
                  </w:pict>
                </mc:Fallback>
              </mc:AlternateContent>
            </w:r>
          </w:p>
          <w:p w14:paraId="4E90BA24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551AE7CA" wp14:editId="043B04D5">
                  <wp:extent cx="288000" cy="27828"/>
                  <wp:effectExtent l="0" t="0" r="0" b="0"/>
                  <wp:docPr id="5530" name="Grafik 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673507B0" wp14:editId="7874E07F">
                  <wp:extent cx="288000" cy="27828"/>
                  <wp:effectExtent l="0" t="0" r="0" b="0"/>
                  <wp:docPr id="5531" name="Grafik 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6D5681D" wp14:editId="340803AB">
                  <wp:extent cx="288000" cy="27828"/>
                  <wp:effectExtent l="0" t="0" r="0" b="0"/>
                  <wp:docPr id="5532" name="Grafik 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2817683" wp14:editId="2BAC4CB1">
                  <wp:extent cx="288000" cy="27828"/>
                  <wp:effectExtent l="0" t="0" r="0" b="0"/>
                  <wp:docPr id="8000" name="Grafik 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0C06F89F" wp14:editId="027CA8D5">
                  <wp:extent cx="288000" cy="27828"/>
                  <wp:effectExtent l="0" t="0" r="0" b="0"/>
                  <wp:docPr id="8001" name="Grafik 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1CB86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0365A848" wp14:editId="6DF58EC6">
                  <wp:extent cx="288000" cy="27828"/>
                  <wp:effectExtent l="0" t="0" r="0" b="0"/>
                  <wp:docPr id="8002" name="Grafik 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007330BE" wp14:editId="5E21A617">
                  <wp:extent cx="288000" cy="27828"/>
                  <wp:effectExtent l="0" t="0" r="0" b="0"/>
                  <wp:docPr id="8003" name="Grafik 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4BED9B9E" wp14:editId="7577EAD7">
                  <wp:extent cx="288000" cy="27828"/>
                  <wp:effectExtent l="0" t="0" r="0" b="0"/>
                  <wp:docPr id="8004" name="Grafik 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4793045" wp14:editId="083D8BC8">
                  <wp:extent cx="288000" cy="27828"/>
                  <wp:effectExtent l="0" t="0" r="0" b="0"/>
                  <wp:docPr id="8005" name="Grafik 8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C281A6C" wp14:editId="698A85DC">
                  <wp:extent cx="288000" cy="27828"/>
                  <wp:effectExtent l="0" t="0" r="0" b="0"/>
                  <wp:docPr id="8006" name="Grafik 8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29A25A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023E46F5" wp14:editId="2A34C60D">
                  <wp:extent cx="288000" cy="27828"/>
                  <wp:effectExtent l="0" t="0" r="0" b="0"/>
                  <wp:docPr id="8007" name="Grafik 8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459E982C" wp14:editId="7040AA58">
                  <wp:extent cx="288000" cy="27828"/>
                  <wp:effectExtent l="0" t="0" r="0" b="0"/>
                  <wp:docPr id="8008" name="Grafik 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BD3F46A" wp14:editId="0D548FDB">
                  <wp:extent cx="288000" cy="27828"/>
                  <wp:effectExtent l="0" t="0" r="0" b="0"/>
                  <wp:docPr id="8009" name="Grafik 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001F7617" wp14:editId="5202064E">
                  <wp:extent cx="288000" cy="27828"/>
                  <wp:effectExtent l="0" t="0" r="0" b="0"/>
                  <wp:docPr id="8010" name="Grafik 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2B8AFC9" wp14:editId="723C84E3">
                  <wp:extent cx="288000" cy="27828"/>
                  <wp:effectExtent l="0" t="0" r="0" b="0"/>
                  <wp:docPr id="8011" name="Grafik 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464C41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16C2F4A0" wp14:editId="502F50DA">
                  <wp:extent cx="288000" cy="27828"/>
                  <wp:effectExtent l="0" t="0" r="0" b="0"/>
                  <wp:docPr id="8012" name="Grafik 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423D93E9" wp14:editId="4F602DE1">
                  <wp:extent cx="288000" cy="27828"/>
                  <wp:effectExtent l="0" t="0" r="0" b="0"/>
                  <wp:docPr id="8013" name="Grafik 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7CD0195" wp14:editId="4EC279BC">
                  <wp:extent cx="288000" cy="27828"/>
                  <wp:effectExtent l="0" t="0" r="0" b="0"/>
                  <wp:docPr id="8014" name="Grafik 8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5C4FB83" wp14:editId="40F19EBE">
                  <wp:extent cx="288000" cy="27828"/>
                  <wp:effectExtent l="0" t="0" r="0" b="0"/>
                  <wp:docPr id="8015" name="Grafik 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063A3D0" wp14:editId="59900C4C">
                  <wp:extent cx="288000" cy="27828"/>
                  <wp:effectExtent l="0" t="0" r="0" b="0"/>
                  <wp:docPr id="8016" name="Grafik 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859AB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0634A01F" wp14:editId="2BEF76F1">
                  <wp:extent cx="288000" cy="27828"/>
                  <wp:effectExtent l="0" t="0" r="0" b="0"/>
                  <wp:docPr id="8017" name="Grafik 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CB2BF70" wp14:editId="1066F4E5">
                  <wp:extent cx="288000" cy="27828"/>
                  <wp:effectExtent l="0" t="0" r="0" b="0"/>
                  <wp:docPr id="8018" name="Grafik 8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58CDBA6D" wp14:editId="6775BB24">
                  <wp:extent cx="288000" cy="27828"/>
                  <wp:effectExtent l="0" t="0" r="0" b="0"/>
                  <wp:docPr id="8019" name="Grafik 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A994239" wp14:editId="548E5EFF">
                  <wp:extent cx="288000" cy="27828"/>
                  <wp:effectExtent l="0" t="0" r="0" b="0"/>
                  <wp:docPr id="8020" name="Grafik 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4DF31C1" wp14:editId="3184A024">
                  <wp:extent cx="288000" cy="27828"/>
                  <wp:effectExtent l="0" t="0" r="0" b="0"/>
                  <wp:docPr id="8021" name="Grafik 8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4B8ED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480055A0" wp14:editId="4FE1BF14">
                  <wp:extent cx="288000" cy="27828"/>
                  <wp:effectExtent l="0" t="0" r="0" b="0"/>
                  <wp:docPr id="8022" name="Grafik 8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26C47F2" wp14:editId="2F10D50C">
                  <wp:extent cx="288000" cy="27828"/>
                  <wp:effectExtent l="0" t="0" r="0" b="0"/>
                  <wp:docPr id="8023" name="Grafik 8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3CA07CD" wp14:editId="689A002A">
                  <wp:extent cx="288000" cy="27828"/>
                  <wp:effectExtent l="0" t="0" r="0" b="0"/>
                  <wp:docPr id="8024" name="Grafik 8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7052A0A" wp14:editId="1C2AB939">
                  <wp:extent cx="288000" cy="27828"/>
                  <wp:effectExtent l="0" t="0" r="0" b="0"/>
                  <wp:docPr id="8025" name="Grafik 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E106F4A" wp14:editId="478A2A79">
                  <wp:extent cx="288000" cy="27828"/>
                  <wp:effectExtent l="0" t="0" r="0" b="0"/>
                  <wp:docPr id="8026" name="Grafik 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F76B10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A8C2D77" wp14:editId="0EB8E8FA">
                      <wp:extent cx="1460500" cy="626533"/>
                      <wp:effectExtent l="95250" t="0" r="25400" b="135890"/>
                      <wp:docPr id="7950" name="Abgerundete rechteckige Legende 7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0" cy="626533"/>
                              </a:xfrm>
                              <a:prstGeom prst="wedgeRoundRectCallout">
                                <a:avLst>
                                  <a:gd name="adj1" fmla="val -55999"/>
                                  <a:gd name="adj2" fmla="val 673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A0565" w14:textId="77777777" w:rsidR="003D30FA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  <w:r>
                                    <w:t xml:space="preserve">300. </w:t>
                                  </w:r>
                                </w:p>
                                <w:p w14:paraId="59CDCC41" w14:textId="77777777" w:rsidR="003D30FA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</w:t>
                                  </w:r>
                                  <w:r>
                                    <w:t xml:space="preserve">teile die 300 in </w:t>
                                  </w:r>
                                </w:p>
                                <w:p w14:paraId="4721CE47" w14:textId="77777777" w:rsidR="003D30FA" w:rsidRPr="00473DEE" w:rsidRDefault="003D30FA" w:rsidP="006669BC">
                                  <w:pPr>
                                    <w:pStyle w:val="Handschrift"/>
                                  </w:pPr>
                                  <w:r>
                                    <w:t xml:space="preserve">drei 100er auf.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8C2D77" id="Abgerundete rechteckige Legende 7950" o:spid="_x0000_s1046" type="#_x0000_t62" style="width:11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" adj="-1296,25339" fillcolor="white [3212]" strokecolor="#a5a5a5 [2092]">
                      <v:textbox inset="1mm,0,1mm,0">
                        <w:txbxContent>
                          <w:p w14:paraId="329A0565" w14:textId="77777777" w:rsidR="003D30FA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  <w:r>
                              <w:t xml:space="preserve">300. </w:t>
                            </w:r>
                          </w:p>
                          <w:p w14:paraId="59CDCC41" w14:textId="77777777" w:rsidR="003D30FA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</w:t>
                            </w:r>
                            <w:r>
                              <w:t xml:space="preserve">teile die 300 in </w:t>
                            </w:r>
                          </w:p>
                          <w:p w14:paraId="4721CE47" w14:textId="77777777" w:rsidR="003D30FA" w:rsidRPr="00473DEE" w:rsidRDefault="003D30FA" w:rsidP="006669BC">
                            <w:pPr>
                              <w:pStyle w:val="Handschrift"/>
                            </w:pPr>
                            <w:r>
                              <w:t xml:space="preserve">drei 100er auf.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AF6628" w14:paraId="3DF27A32" w14:textId="77777777" w:rsidTr="00512EA8">
        <w:tc>
          <w:tcPr>
            <w:tcW w:w="285" w:type="dxa"/>
          </w:tcPr>
          <w:p w14:paraId="69D35ACA" w14:textId="77777777" w:rsidR="00950A4D" w:rsidRPr="00E74F3F" w:rsidRDefault="00950A4D" w:rsidP="00512EA8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C4EE90C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A4F6041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22C70DC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950A4D" w:rsidRPr="00AF6628" w14:paraId="157CD857" w14:textId="77777777" w:rsidTr="00512EA8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1A469494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0BE9F06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(B2)</w:t>
            </w: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E777EE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6CE81E1" wp14:editId="1B598462">
                      <wp:extent cx="1452880" cy="586740"/>
                      <wp:effectExtent l="0" t="0" r="223520" b="22860"/>
                      <wp:docPr id="7951" name="Abgerundete rechteckige Legende 7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2880" cy="586740"/>
                              </a:xfrm>
                              <a:prstGeom prst="wedgeRoundRectCallout">
                                <a:avLst>
                                  <a:gd name="adj1" fmla="val 63900"/>
                                  <a:gd name="adj2" fmla="val 437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B2BCF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t>Ich habe drei Zehner.</w:t>
                                  </w:r>
                                </w:p>
                                <w:p w14:paraId="035C8589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t>Das sind 30.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CE81E1" id="Abgerundete rechteckige Legende 7951" o:spid="_x0000_s1047" type="#_x0000_t62" style="width:114.4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" adj="24602,20259" fillcolor="white [3212]" strokecolor="#a5a5a5 [2092]">
                      <v:textbox inset="1mm,0,1mm,0">
                        <w:txbxContent>
                          <w:p w14:paraId="6ECB2BCF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t>Ich habe drei Zehner.</w:t>
                            </w:r>
                          </w:p>
                          <w:p w14:paraId="035C8589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t>Das sind 30.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F0BBA2" w14:textId="77777777" w:rsidR="00950A4D" w:rsidRDefault="00950A4D" w:rsidP="00512EA8">
            <w:pPr>
              <w:jc w:val="center"/>
            </w:pPr>
          </w:p>
          <w:p w14:paraId="735AE4FB" w14:textId="77777777" w:rsidR="00950A4D" w:rsidRDefault="00950A4D" w:rsidP="00512EA8">
            <w:pPr>
              <w:jc w:val="center"/>
            </w:pPr>
          </w:p>
          <w:p w14:paraId="010F54B1" w14:textId="77777777" w:rsidR="00950A4D" w:rsidRDefault="00950A4D" w:rsidP="00512EA8">
            <w:pPr>
              <w:jc w:val="center"/>
            </w:pPr>
          </w:p>
          <w:p w14:paraId="4430C62B" w14:textId="77777777" w:rsidR="00950A4D" w:rsidRPr="009E7B1E" w:rsidRDefault="00950A4D" w:rsidP="00512EA8">
            <w:pPr>
              <w:jc w:val="center"/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2F3E7C" w14:textId="77777777" w:rsidR="00950A4D" w:rsidRDefault="00950A4D" w:rsidP="00512EA8">
            <w:pPr>
              <w:ind w:left="134" w:hanging="134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54386FCD" wp14:editId="14260143">
                      <wp:extent cx="1363345" cy="688975"/>
                      <wp:effectExtent l="152400" t="0" r="8255" b="9525"/>
                      <wp:docPr id="7952" name="Abgerundete rechteckige Legende 7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345" cy="688975"/>
                              </a:xfrm>
                              <a:prstGeom prst="wedgeRoundRectCallout">
                                <a:avLst>
                                  <a:gd name="adj1" fmla="val -60377"/>
                                  <a:gd name="adj2" fmla="val 1860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7B21AA" w14:textId="77777777" w:rsidR="003D30FA" w:rsidRPr="00E11B41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</w:p>
                                <w:p w14:paraId="3BC73FF7" w14:textId="77777777" w:rsidR="003D30FA" w:rsidRPr="002F21FC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386FCD" id="Abgerundete rechteckige Legende 7952" o:spid="_x0000_s1048" type="#_x0000_t62" style="width:107.3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" adj="-2241,14819" fillcolor="white [3212]" strokecolor="#a5a5a5 [2092]">
                      <v:textbox inset="1mm,0,1mm,0">
                        <w:txbxContent>
                          <w:p w14:paraId="117B21AA" w14:textId="77777777" w:rsidR="003D30FA" w:rsidRPr="00E11B41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</w:p>
                          <w:p w14:paraId="3BC73FF7" w14:textId="77777777" w:rsidR="003D30FA" w:rsidRPr="002F21FC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AF6628" w14:paraId="5AFCABBF" w14:textId="77777777" w:rsidTr="00512EA8">
        <w:tc>
          <w:tcPr>
            <w:tcW w:w="285" w:type="dxa"/>
          </w:tcPr>
          <w:p w14:paraId="71844B68" w14:textId="77777777" w:rsidR="00950A4D" w:rsidRPr="00E74F3F" w:rsidRDefault="00950A4D" w:rsidP="00512EA8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B4DD1C2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374FEC7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A5F0982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950A4D" w:rsidRPr="00AF6628" w14:paraId="38EAAC42" w14:textId="77777777" w:rsidTr="00512EA8">
        <w:trPr>
          <w:trHeight w:val="1701"/>
        </w:trPr>
        <w:tc>
          <w:tcPr>
            <w:tcW w:w="285" w:type="dxa"/>
            <w:tcBorders>
              <w:right w:val="single" w:sz="4" w:space="0" w:color="BFBFBF" w:themeColor="background1" w:themeShade="BF"/>
            </w:tcBorders>
          </w:tcPr>
          <w:p w14:paraId="2A55B154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80AF6B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(B3)</w:t>
            </w:r>
          </w:p>
          <w:p w14:paraId="47D675C9" w14:textId="77777777" w:rsidR="00950A4D" w:rsidRDefault="00950A4D" w:rsidP="00512EA8">
            <w:pPr>
              <w:jc w:val="left"/>
              <w:rPr>
                <w:szCs w:val="21"/>
              </w:rPr>
            </w:pPr>
          </w:p>
          <w:p w14:paraId="097178AA" w14:textId="77777777" w:rsidR="00950A4D" w:rsidRDefault="00950A4D" w:rsidP="00512EA8">
            <w:pPr>
              <w:jc w:val="left"/>
              <w:rPr>
                <w:szCs w:val="21"/>
              </w:rPr>
            </w:pPr>
          </w:p>
          <w:p w14:paraId="612EC0A9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A2085B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10B2F80" wp14:editId="7529F1E7">
                      <wp:extent cx="1480185" cy="688975"/>
                      <wp:effectExtent l="0" t="0" r="177165" b="15875"/>
                      <wp:docPr id="7953" name="Abgerundete rechteckige Legende 7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688975"/>
                              </a:xfrm>
                              <a:prstGeom prst="wedgeRoundRectCallout">
                                <a:avLst>
                                  <a:gd name="adj1" fmla="val 59753"/>
                                  <a:gd name="adj2" fmla="val 1913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EAF646" w14:textId="77777777" w:rsidR="003D30FA" w:rsidRPr="00E11B41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</w:p>
                                <w:p w14:paraId="75F6C992" w14:textId="77777777" w:rsidR="003D30FA" w:rsidRPr="002F21FC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0B2F80" id="Abgerundete rechteckige Legende 7953" o:spid="_x0000_s1049" type="#_x0000_t62" style="width:116.5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" adj="23707,14932" fillcolor="white [3212]" strokecolor="#a5a5a5 [2092]">
                      <v:textbox inset="1mm,0,1mm,0">
                        <w:txbxContent>
                          <w:p w14:paraId="69EAF646" w14:textId="77777777" w:rsidR="003D30FA" w:rsidRPr="00E11B41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</w:p>
                          <w:p w14:paraId="75F6C992" w14:textId="77777777" w:rsidR="003D30FA" w:rsidRPr="002F21FC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2779A7" w14:textId="77777777" w:rsidR="00950A4D" w:rsidRPr="00231591" w:rsidRDefault="00950A4D" w:rsidP="00512EA8">
            <w:pPr>
              <w:jc w:val="left"/>
              <w:rPr>
                <w:sz w:val="6"/>
                <w:szCs w:val="21"/>
              </w:rPr>
            </w:pPr>
          </w:p>
          <w:p w14:paraId="5D72D967" w14:textId="77777777" w:rsidR="00950A4D" w:rsidRPr="006B108A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0B272D" w14:textId="77777777" w:rsidR="00950A4D" w:rsidRDefault="00950A4D" w:rsidP="00512EA8">
            <w:pPr>
              <w:ind w:left="3" w:hanging="3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53211CB" wp14:editId="4CE181B8">
                      <wp:extent cx="1352550" cy="586740"/>
                      <wp:effectExtent l="0" t="0" r="19050" b="175260"/>
                      <wp:docPr id="7954" name="Abgerundete rechteckige Legende 7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586740"/>
                              </a:xfrm>
                              <a:prstGeom prst="wedgeRoundRectCallout">
                                <a:avLst>
                                  <a:gd name="adj1" fmla="val -45197"/>
                                  <a:gd name="adj2" fmla="val 725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1E97E" w14:textId="77777777" w:rsidR="003D30FA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  <w:r>
                                    <w:t>3</w:t>
                                  </w:r>
                                  <w:r w:rsidRPr="00E11B41">
                                    <w:t xml:space="preserve"> Einer.</w:t>
                                  </w:r>
                                </w:p>
                                <w:p w14:paraId="034774C6" w14:textId="77777777" w:rsidR="003D30FA" w:rsidRPr="00E11B41" w:rsidRDefault="003D30FA" w:rsidP="006669BC">
                                  <w:pPr>
                                    <w:pStyle w:val="Handschrift"/>
                                  </w:pPr>
                                  <w:r>
                                    <w:t xml:space="preserve">Ich </w:t>
                                  </w:r>
                                </w:p>
                                <w:p w14:paraId="675775EB" w14:textId="77777777" w:rsidR="003D30FA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  <w:p w14:paraId="215395BC" w14:textId="77777777" w:rsidR="003D30FA" w:rsidRPr="002F21FC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53211CB" id="Abgerundete rechteckige Legende 7954" o:spid="_x0000_s1050" type="#_x0000_t62" style="width:106.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" adj="1037,26478" fillcolor="white [3212]" strokecolor="#a5a5a5 [2092]">
                      <v:textbox inset="1mm,0,1mm,0">
                        <w:txbxContent>
                          <w:p w14:paraId="6C61E97E" w14:textId="77777777" w:rsidR="003D30FA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  <w:r>
                              <w:t>3</w:t>
                            </w:r>
                            <w:r w:rsidRPr="00E11B41">
                              <w:t xml:space="preserve"> Einer.</w:t>
                            </w:r>
                          </w:p>
                          <w:p w14:paraId="034774C6" w14:textId="77777777" w:rsidR="003D30FA" w:rsidRPr="00E11B41" w:rsidRDefault="003D30FA" w:rsidP="006669BC">
                            <w:pPr>
                              <w:pStyle w:val="Handschrift"/>
                            </w:pPr>
                            <w:r>
                              <w:t xml:space="preserve">Ich </w:t>
                            </w:r>
                          </w:p>
                          <w:p w14:paraId="675775EB" w14:textId="77777777" w:rsidR="003D30FA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215395BC" w14:textId="77777777" w:rsidR="003D30FA" w:rsidRPr="002F21FC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AF6628" w14:paraId="466DEF12" w14:textId="77777777" w:rsidTr="00512EA8">
        <w:tc>
          <w:tcPr>
            <w:tcW w:w="285" w:type="dxa"/>
          </w:tcPr>
          <w:p w14:paraId="1DDF41AF" w14:textId="77777777" w:rsidR="00950A4D" w:rsidRPr="00E74F3F" w:rsidRDefault="00950A4D" w:rsidP="00512EA8">
            <w:pPr>
              <w:jc w:val="left"/>
            </w:pPr>
          </w:p>
        </w:tc>
        <w:tc>
          <w:tcPr>
            <w:tcW w:w="3012" w:type="dxa"/>
            <w:gridSpan w:val="2"/>
            <w:tcBorders>
              <w:top w:val="single" w:sz="4" w:space="0" w:color="BFBFBF" w:themeColor="background1" w:themeShade="BF"/>
            </w:tcBorders>
          </w:tcPr>
          <w:p w14:paraId="18E7AB05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BFBFBF" w:themeColor="background1" w:themeShade="BF"/>
            </w:tcBorders>
          </w:tcPr>
          <w:p w14:paraId="0A98AD7F" w14:textId="77777777" w:rsidR="00950A4D" w:rsidRPr="006B108A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</w:tcBorders>
          </w:tcPr>
          <w:p w14:paraId="1E4489FA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950A4D" w:rsidRPr="00AF6628" w14:paraId="76F9D0A1" w14:textId="77777777" w:rsidTr="00512EA8">
        <w:tc>
          <w:tcPr>
            <w:tcW w:w="285" w:type="dxa"/>
          </w:tcPr>
          <w:p w14:paraId="027968AC" w14:textId="77777777" w:rsidR="00950A4D" w:rsidRPr="00E74F3F" w:rsidRDefault="00950A4D" w:rsidP="00512EA8">
            <w:pPr>
              <w:pStyle w:val="berschrift2"/>
            </w:pPr>
            <w:r>
              <w:t>c)</w:t>
            </w:r>
          </w:p>
        </w:tc>
        <w:tc>
          <w:tcPr>
            <w:tcW w:w="8651" w:type="dxa"/>
            <w:gridSpan w:val="5"/>
          </w:tcPr>
          <w:p w14:paraId="06B14DE1" w14:textId="77777777" w:rsidR="00950A4D" w:rsidRDefault="00950A4D" w:rsidP="00512EA8">
            <w:r>
              <w:t xml:space="preserve">Erkläre mithilfe von </w:t>
            </w:r>
            <w:r w:rsidRPr="00EA2C03">
              <w:rPr>
                <w:rStyle w:val="berschrift2Zchn"/>
              </w:rPr>
              <w:t>b)</w:t>
            </w:r>
            <w:r w:rsidRPr="00A0605A">
              <w:rPr>
                <w:b/>
                <w:color w:val="0D0D0D" w:themeColor="text1" w:themeTint="F2"/>
              </w:rPr>
              <w:t>:</w:t>
            </w:r>
            <w:r w:rsidRPr="00A0605A">
              <w:rPr>
                <w:color w:val="0D0D0D" w:themeColor="text1" w:themeTint="F2"/>
              </w:rPr>
              <w:t xml:space="preserve"> </w:t>
            </w:r>
            <w:r>
              <w:t xml:space="preserve">Wie hängen die Aufgaben aus </w:t>
            </w:r>
            <w:r w:rsidRPr="00EA2C03">
              <w:rPr>
                <w:rStyle w:val="berschrift2Zchn"/>
              </w:rPr>
              <w:t>a)</w:t>
            </w:r>
            <w:r>
              <w:t xml:space="preserve"> zusammen?</w:t>
            </w:r>
          </w:p>
          <w:p w14:paraId="5B05577A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950A4D" w:rsidRPr="00E428E5" w14:paraId="14CA12E6" w14:textId="77777777" w:rsidTr="00512EA8">
        <w:tc>
          <w:tcPr>
            <w:tcW w:w="285" w:type="dxa"/>
          </w:tcPr>
          <w:p w14:paraId="68C5A1ED" w14:textId="77777777" w:rsidR="00950A4D" w:rsidRPr="00E428E5" w:rsidRDefault="00950A4D" w:rsidP="00512EA8">
            <w:pPr>
              <w:pStyle w:val="berschrift2"/>
            </w:pPr>
            <w:r>
              <w:t>d)</w:t>
            </w:r>
          </w:p>
        </w:tc>
        <w:tc>
          <w:tcPr>
            <w:tcW w:w="8651" w:type="dxa"/>
            <w:gridSpan w:val="5"/>
          </w:tcPr>
          <w:p w14:paraId="00E2019B" w14:textId="77777777" w:rsidR="00950A4D" w:rsidRDefault="00950A4D" w:rsidP="00512EA8">
            <w:pPr>
              <w:jc w:val="left"/>
            </w:pPr>
            <w:r>
              <w:t xml:space="preserve">Berechne. Erkläre dann wie in </w:t>
            </w:r>
            <w:r w:rsidRPr="00A0605A">
              <w:rPr>
                <w:b/>
                <w:color w:val="7F7F7F" w:themeColor="text1" w:themeTint="80"/>
              </w:rPr>
              <w:t>c)</w:t>
            </w:r>
            <w:r>
              <w:t>:</w:t>
            </w:r>
          </w:p>
          <w:p w14:paraId="79643820" w14:textId="77777777" w:rsidR="00950A4D" w:rsidRPr="004A1C56" w:rsidRDefault="00950A4D" w:rsidP="00512EA8">
            <w:pPr>
              <w:jc w:val="left"/>
              <w:rPr>
                <w:sz w:val="12"/>
              </w:rPr>
            </w:pPr>
          </w:p>
        </w:tc>
      </w:tr>
      <w:tr w:rsidR="00950A4D" w:rsidRPr="00AF6628" w14:paraId="577C48E3" w14:textId="77777777" w:rsidTr="00512EA8">
        <w:trPr>
          <w:trHeight w:val="340"/>
        </w:trPr>
        <w:tc>
          <w:tcPr>
            <w:tcW w:w="285" w:type="dxa"/>
          </w:tcPr>
          <w:p w14:paraId="2743B688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6BBE42FD" w14:textId="77777777" w:rsidR="00950A4D" w:rsidRPr="00EA2C03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4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2</w:t>
            </w:r>
          </w:p>
        </w:tc>
        <w:tc>
          <w:tcPr>
            <w:tcW w:w="4263" w:type="dxa"/>
            <w:gridSpan w:val="2"/>
          </w:tcPr>
          <w:p w14:paraId="7D1CDDF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(1) </w:t>
            </w:r>
            <w:proofErr w:type="gramStart"/>
            <w:r>
              <w:rPr>
                <w:szCs w:val="21"/>
              </w:rPr>
              <w:t>8 :</w:t>
            </w:r>
            <w:proofErr w:type="gramEnd"/>
            <w:r>
              <w:rPr>
                <w:szCs w:val="21"/>
              </w:rPr>
              <w:t xml:space="preserve"> 2</w:t>
            </w:r>
          </w:p>
        </w:tc>
      </w:tr>
      <w:tr w:rsidR="00950A4D" w:rsidRPr="00AF6628" w14:paraId="2A822919" w14:textId="77777777" w:rsidTr="00512EA8">
        <w:trPr>
          <w:trHeight w:val="340"/>
        </w:trPr>
        <w:tc>
          <w:tcPr>
            <w:tcW w:w="285" w:type="dxa"/>
          </w:tcPr>
          <w:p w14:paraId="5605058E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19B2F14E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4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20 </w:t>
            </w:r>
          </w:p>
        </w:tc>
        <w:tc>
          <w:tcPr>
            <w:tcW w:w="4263" w:type="dxa"/>
            <w:gridSpan w:val="2"/>
          </w:tcPr>
          <w:p w14:paraId="00DFF33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proofErr w:type="gramStart"/>
            <w:r>
              <w:rPr>
                <w:szCs w:val="21"/>
              </w:rPr>
              <w:t>80 :</w:t>
            </w:r>
            <w:proofErr w:type="gramEnd"/>
            <w:r>
              <w:rPr>
                <w:szCs w:val="21"/>
              </w:rPr>
              <w:t xml:space="preserve"> 20</w:t>
            </w:r>
          </w:p>
        </w:tc>
      </w:tr>
      <w:tr w:rsidR="00950A4D" w:rsidRPr="00AF6628" w14:paraId="4AE61101" w14:textId="77777777" w:rsidTr="00512EA8">
        <w:trPr>
          <w:trHeight w:val="340"/>
        </w:trPr>
        <w:tc>
          <w:tcPr>
            <w:tcW w:w="285" w:type="dxa"/>
          </w:tcPr>
          <w:p w14:paraId="5E6F6CB0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73A981A6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 4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200</w:t>
            </w:r>
          </w:p>
        </w:tc>
        <w:tc>
          <w:tcPr>
            <w:tcW w:w="4263" w:type="dxa"/>
            <w:gridSpan w:val="2"/>
          </w:tcPr>
          <w:p w14:paraId="48DFC06E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</w:t>
            </w:r>
            <w:proofErr w:type="gramStart"/>
            <w:r>
              <w:rPr>
                <w:szCs w:val="21"/>
              </w:rPr>
              <w:t>800 :</w:t>
            </w:r>
            <w:proofErr w:type="gramEnd"/>
            <w:r>
              <w:rPr>
                <w:szCs w:val="21"/>
              </w:rPr>
              <w:t xml:space="preserve"> 200</w:t>
            </w:r>
          </w:p>
        </w:tc>
      </w:tr>
      <w:tr w:rsidR="00950A4D" w:rsidRPr="00E428E5" w14:paraId="4E96C3B4" w14:textId="77777777" w:rsidTr="00512EA8">
        <w:tc>
          <w:tcPr>
            <w:tcW w:w="285" w:type="dxa"/>
          </w:tcPr>
          <w:p w14:paraId="7727336B" w14:textId="77777777" w:rsidR="00950A4D" w:rsidRDefault="00950A4D" w:rsidP="00512EA8">
            <w:pPr>
              <w:pStyle w:val="berschrift2"/>
              <w:spacing w:before="120"/>
            </w:pPr>
          </w:p>
        </w:tc>
        <w:tc>
          <w:tcPr>
            <w:tcW w:w="8651" w:type="dxa"/>
            <w:gridSpan w:val="5"/>
          </w:tcPr>
          <w:p w14:paraId="35EC8AD4" w14:textId="77777777" w:rsidR="00950A4D" w:rsidRDefault="00950A4D" w:rsidP="00512EA8">
            <w:pPr>
              <w:pStyle w:val="berschrift2"/>
              <w:spacing w:before="120"/>
            </w:pPr>
          </w:p>
        </w:tc>
      </w:tr>
      <w:tr w:rsidR="00950A4D" w:rsidRPr="00E428E5" w14:paraId="50195380" w14:textId="77777777" w:rsidTr="00512EA8">
        <w:tc>
          <w:tcPr>
            <w:tcW w:w="285" w:type="dxa"/>
          </w:tcPr>
          <w:p w14:paraId="08DE9E52" w14:textId="77777777" w:rsidR="00950A4D" w:rsidRPr="00E428E5" w:rsidRDefault="00950A4D" w:rsidP="00512EA8">
            <w:pPr>
              <w:pStyle w:val="berschrift2"/>
              <w:spacing w:before="120"/>
            </w:pPr>
            <w:r>
              <w:t>8</w:t>
            </w:r>
          </w:p>
        </w:tc>
        <w:tc>
          <w:tcPr>
            <w:tcW w:w="8651" w:type="dxa"/>
            <w:gridSpan w:val="5"/>
          </w:tcPr>
          <w:p w14:paraId="5F6C5FAB" w14:textId="77777777" w:rsidR="00950A4D" w:rsidRDefault="00950A4D" w:rsidP="00512EA8">
            <w:pPr>
              <w:pStyle w:val="berschrift2"/>
              <w:spacing w:before="120"/>
            </w:pPr>
            <w:r>
              <w:t xml:space="preserve">Rechnen mit einer einfacheren Aufgabe. </w:t>
            </w:r>
          </w:p>
          <w:p w14:paraId="5B9EFF95" w14:textId="77777777" w:rsidR="00950A4D" w:rsidRPr="004A1C56" w:rsidRDefault="00950A4D" w:rsidP="00512EA8">
            <w:pPr>
              <w:jc w:val="left"/>
              <w:rPr>
                <w:sz w:val="12"/>
              </w:rPr>
            </w:pPr>
          </w:p>
          <w:p w14:paraId="7DBFD682" w14:textId="77777777" w:rsidR="00950A4D" w:rsidRDefault="00950A4D" w:rsidP="00512EA8">
            <w:pPr>
              <w:spacing w:before="120"/>
              <w:jc w:val="left"/>
            </w:pPr>
            <w:r>
              <w:t>Finde immer eine einfache Aufgabe dazu. Berechne beide Aufgaben:</w:t>
            </w:r>
          </w:p>
          <w:p w14:paraId="43954232" w14:textId="77777777" w:rsidR="00950A4D" w:rsidRPr="00A0605A" w:rsidRDefault="00950A4D" w:rsidP="00512EA8">
            <w:pPr>
              <w:jc w:val="left"/>
              <w:rPr>
                <w:sz w:val="14"/>
              </w:rPr>
            </w:pPr>
          </w:p>
        </w:tc>
      </w:tr>
      <w:tr w:rsidR="00950A4D" w:rsidRPr="00AF6628" w14:paraId="12325BC5" w14:textId="77777777" w:rsidTr="00512EA8">
        <w:trPr>
          <w:trHeight w:val="340"/>
        </w:trPr>
        <w:tc>
          <w:tcPr>
            <w:tcW w:w="285" w:type="dxa"/>
          </w:tcPr>
          <w:p w14:paraId="76A53F72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388" w:type="dxa"/>
            <w:gridSpan w:val="3"/>
          </w:tcPr>
          <w:p w14:paraId="3C7FF279" w14:textId="77777777" w:rsidR="00950A4D" w:rsidRPr="00A0605A" w:rsidRDefault="00950A4D" w:rsidP="00512EA8">
            <w:pPr>
              <w:pStyle w:val="berschrift2"/>
              <w:ind w:left="0" w:firstLine="0"/>
              <w:rPr>
                <w:rFonts w:ascii="Comic Sans MS" w:hAnsi="Comic Sans MS"/>
                <w:b w:val="0"/>
                <w:color w:val="4F81BD" w:themeColor="accent1"/>
                <w:sz w:val="18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(1)  3</w:t>
            </w:r>
            <w:r w:rsidRPr="004A1C56">
              <w:rPr>
                <w:b w:val="0"/>
                <w:color w:val="0D0D0D" w:themeColor="text1" w:themeTint="F2"/>
                <w:szCs w:val="21"/>
              </w:rPr>
              <w:t xml:space="preserve">00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2</w:t>
            </w:r>
            <w:r w:rsidRPr="004A1C56">
              <w:rPr>
                <w:rFonts w:ascii="Comic Sans MS" w:hAnsi="Comic Sans MS"/>
                <w:b w:val="0"/>
                <w:color w:val="4F81BD" w:themeColor="accent1"/>
                <w:szCs w:val="21"/>
              </w:rPr>
              <w:t xml:space="preserve"> </w:t>
            </w:r>
            <w:r w:rsidRPr="006669BC">
              <w:rPr>
                <w:rFonts w:ascii="Comic Sans MS" w:hAnsi="Comic Sans MS" w:cstheme="majorHAnsi"/>
                <w:color w:val="548DD4" w:themeColor="text2" w:themeTint="99"/>
                <w:sz w:val="20"/>
                <w:szCs w:val="20"/>
              </w:rPr>
              <w:t xml:space="preserve">= 600, weil 3 </w:t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 </w:t>
            </w:r>
            <w:r w:rsidRPr="006669BC">
              <w:rPr>
                <w:rFonts w:ascii="Comic Sans MS" w:hAnsi="Comic Sans MS" w:cstheme="majorHAnsi"/>
                <w:color w:val="548DD4" w:themeColor="text2" w:themeTint="99"/>
                <w:sz w:val="20"/>
                <w:szCs w:val="20"/>
              </w:rPr>
              <w:t>= 6</w:t>
            </w:r>
          </w:p>
        </w:tc>
        <w:tc>
          <w:tcPr>
            <w:tcW w:w="4263" w:type="dxa"/>
            <w:gridSpan w:val="2"/>
          </w:tcPr>
          <w:p w14:paraId="1385E1C1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(1) </w:t>
            </w:r>
            <w:proofErr w:type="gramStart"/>
            <w:r w:rsidRPr="00F620FE">
              <w:rPr>
                <w:rFonts w:ascii="Comic Sans MS" w:hAnsi="Comic Sans MS" w:cstheme="majorHAnsi"/>
                <w:b/>
                <w:color w:val="548DD4" w:themeColor="text2" w:themeTint="99"/>
                <w:sz w:val="20"/>
                <w:szCs w:val="20"/>
              </w:rPr>
              <w:t>600 :</w:t>
            </w:r>
            <w:proofErr w:type="gramEnd"/>
            <w:r w:rsidRPr="00F620FE">
              <w:rPr>
                <w:rFonts w:ascii="Comic Sans MS" w:hAnsi="Comic Sans MS" w:cstheme="majorHAnsi"/>
                <w:b/>
                <w:color w:val="548DD4" w:themeColor="text2" w:themeTint="99"/>
                <w:sz w:val="20"/>
                <w:szCs w:val="20"/>
              </w:rPr>
              <w:t xml:space="preserve"> 2 = 300, weil</w:t>
            </w:r>
            <w:r w:rsidRPr="00F620FE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</w:p>
        </w:tc>
      </w:tr>
      <w:tr w:rsidR="00950A4D" w:rsidRPr="00AF6628" w14:paraId="7C2965EA" w14:textId="77777777" w:rsidTr="00512EA8">
        <w:trPr>
          <w:trHeight w:val="340"/>
        </w:trPr>
        <w:tc>
          <w:tcPr>
            <w:tcW w:w="285" w:type="dxa"/>
          </w:tcPr>
          <w:p w14:paraId="30F73FF3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185D2DA3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(2)  </w:t>
            </w:r>
          </w:p>
        </w:tc>
        <w:tc>
          <w:tcPr>
            <w:tcW w:w="4263" w:type="dxa"/>
            <w:gridSpan w:val="2"/>
          </w:tcPr>
          <w:p w14:paraId="49AC9052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proofErr w:type="gramStart"/>
            <w:r>
              <w:rPr>
                <w:color w:val="0D0D0D" w:themeColor="text1" w:themeTint="F2"/>
                <w:szCs w:val="21"/>
              </w:rPr>
              <w:t>800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40  </w:t>
            </w:r>
            <w:r w:rsidRPr="000037AA">
              <w:rPr>
                <w:color w:val="0D0D0D" w:themeColor="text1" w:themeTint="F2"/>
                <w:szCs w:val="21"/>
              </w:rPr>
              <w:t xml:space="preserve"> </w:t>
            </w:r>
          </w:p>
        </w:tc>
      </w:tr>
      <w:tr w:rsidR="00950A4D" w:rsidRPr="00AF6628" w14:paraId="399DF182" w14:textId="77777777" w:rsidTr="00512EA8">
        <w:trPr>
          <w:trHeight w:val="340"/>
        </w:trPr>
        <w:tc>
          <w:tcPr>
            <w:tcW w:w="285" w:type="dxa"/>
          </w:tcPr>
          <w:p w14:paraId="5B37B0D3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0287815F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 </w:t>
            </w:r>
          </w:p>
        </w:tc>
        <w:tc>
          <w:tcPr>
            <w:tcW w:w="4263" w:type="dxa"/>
            <w:gridSpan w:val="2"/>
          </w:tcPr>
          <w:p w14:paraId="237AD083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</w:t>
            </w:r>
            <w:proofErr w:type="gramStart"/>
            <w:r>
              <w:rPr>
                <w:szCs w:val="21"/>
              </w:rPr>
              <w:t>33000</w:t>
            </w:r>
            <w:r w:rsidRPr="004A1C56">
              <w:rPr>
                <w:szCs w:val="21"/>
              </w:rPr>
              <w:t xml:space="preserve"> </w:t>
            </w:r>
            <w:r>
              <w:rPr>
                <w:szCs w:val="21"/>
              </w:rPr>
              <w:t>:</w:t>
            </w:r>
            <w:proofErr w:type="gramEnd"/>
            <w:r>
              <w:rPr>
                <w:szCs w:val="21"/>
              </w:rPr>
              <w:t xml:space="preserve"> 110 </w:t>
            </w:r>
          </w:p>
        </w:tc>
      </w:tr>
      <w:tr w:rsidR="00950A4D" w:rsidRPr="00AF6628" w14:paraId="34DBBDD2" w14:textId="77777777" w:rsidTr="00512EA8">
        <w:trPr>
          <w:trHeight w:val="340"/>
        </w:trPr>
        <w:tc>
          <w:tcPr>
            <w:tcW w:w="285" w:type="dxa"/>
          </w:tcPr>
          <w:p w14:paraId="7B46D061" w14:textId="77777777" w:rsidR="00950A4D" w:rsidRPr="00E74F3F" w:rsidRDefault="00950A4D" w:rsidP="00512EA8">
            <w:pPr>
              <w:jc w:val="left"/>
            </w:pPr>
          </w:p>
        </w:tc>
        <w:tc>
          <w:tcPr>
            <w:tcW w:w="4388" w:type="dxa"/>
            <w:gridSpan w:val="3"/>
          </w:tcPr>
          <w:p w14:paraId="66B5165E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 </w:t>
            </w:r>
            <w:r>
              <w:rPr>
                <w:szCs w:val="21"/>
              </w:rPr>
              <w:t>1200</w:t>
            </w:r>
            <w:r w:rsidRPr="004A1C56">
              <w:rPr>
                <w:szCs w:val="21"/>
              </w:rPr>
              <w:t xml:space="preserve"> </w:t>
            </w:r>
            <w:r>
              <w:rPr>
                <w:b/>
                <w:color w:val="0D0D0D" w:themeColor="text1" w:themeTint="F2"/>
                <w:szCs w:val="21"/>
              </w:rPr>
              <w:sym w:font="Symbol" w:char="F0D7"/>
            </w:r>
            <w:r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887507">
              <w:rPr>
                <w:color w:val="0D0D0D" w:themeColor="text1" w:themeTint="F2"/>
                <w:szCs w:val="21"/>
              </w:rPr>
              <w:t>5</w:t>
            </w:r>
            <w:r w:rsidRPr="004A1C56">
              <w:rPr>
                <w:szCs w:val="21"/>
              </w:rPr>
              <w:t xml:space="preserve"> </w:t>
            </w:r>
            <w:r w:rsidRPr="004A1C56">
              <w:rPr>
                <w:b/>
                <w:szCs w:val="21"/>
              </w:rPr>
              <w:t xml:space="preserve"> </w:t>
            </w:r>
          </w:p>
        </w:tc>
        <w:tc>
          <w:tcPr>
            <w:tcW w:w="4263" w:type="dxa"/>
            <w:gridSpan w:val="2"/>
          </w:tcPr>
          <w:p w14:paraId="4C27FB2D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</w:t>
            </w:r>
          </w:p>
        </w:tc>
      </w:tr>
    </w:tbl>
    <w:p w14:paraId="6D0DFE46" w14:textId="77777777" w:rsidR="00950A4D" w:rsidRDefault="00950A4D" w:rsidP="00950A4D"/>
    <w:p w14:paraId="62627631" w14:textId="77777777" w:rsidR="00950A4D" w:rsidRDefault="00950A4D" w:rsidP="00950A4D"/>
    <w:tbl>
      <w:tblPr>
        <w:tblStyle w:val="Tabellenraster"/>
        <w:tblW w:w="49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88"/>
        <w:gridCol w:w="1376"/>
        <w:gridCol w:w="1429"/>
        <w:gridCol w:w="2834"/>
      </w:tblGrid>
      <w:tr w:rsidR="00950A4D" w:rsidRPr="0063234A" w14:paraId="23CAC4E7" w14:textId="77777777" w:rsidTr="00512EA8">
        <w:trPr>
          <w:trHeight w:val="601"/>
        </w:trPr>
        <w:tc>
          <w:tcPr>
            <w:tcW w:w="426" w:type="dxa"/>
            <w:shd w:val="clear" w:color="auto" w:fill="D9D9D9" w:themeFill="background1" w:themeFillShade="D9"/>
          </w:tcPr>
          <w:p w14:paraId="765D13C2" w14:textId="77777777" w:rsidR="00950A4D" w:rsidRPr="00430F66" w:rsidRDefault="00950A4D" w:rsidP="00512EA8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8510" w:type="dxa"/>
            <w:gridSpan w:val="5"/>
            <w:shd w:val="clear" w:color="auto" w:fill="D9D9D9" w:themeFill="background1" w:themeFillShade="D9"/>
          </w:tcPr>
          <w:p w14:paraId="6BCBF122" w14:textId="77777777" w:rsidR="00950A4D" w:rsidRPr="00430F66" w:rsidRDefault="00950A4D" w:rsidP="00512EA8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Lösungsbeispiel zu Aufgabe 7</w:t>
            </w:r>
          </w:p>
          <w:p w14:paraId="09EEA8B4" w14:textId="77777777" w:rsidR="00950A4D" w:rsidRPr="00430F66" w:rsidRDefault="00950A4D" w:rsidP="00512EA8">
            <w:pPr>
              <w:jc w:val="left"/>
              <w:rPr>
                <w:b/>
                <w:color w:val="000000"/>
                <w:sz w:val="30"/>
                <w:szCs w:val="30"/>
              </w:rPr>
            </w:pPr>
          </w:p>
        </w:tc>
      </w:tr>
      <w:tr w:rsidR="00950A4D" w:rsidRPr="00450B48" w14:paraId="23353F55" w14:textId="77777777" w:rsidTr="00512EA8">
        <w:trPr>
          <w:trHeight w:val="270"/>
        </w:trPr>
        <w:tc>
          <w:tcPr>
            <w:tcW w:w="426" w:type="dxa"/>
            <w:shd w:val="clear" w:color="auto" w:fill="D9D9D9" w:themeFill="background1" w:themeFillShade="D9"/>
          </w:tcPr>
          <w:p w14:paraId="34F09EA5" w14:textId="77777777" w:rsidR="00950A4D" w:rsidRPr="00E428E5" w:rsidRDefault="00950A4D" w:rsidP="00512EA8">
            <w:pPr>
              <w:pStyle w:val="berschrift2"/>
            </w:pPr>
            <w:r>
              <w:t>a)</w:t>
            </w:r>
          </w:p>
        </w:tc>
        <w:tc>
          <w:tcPr>
            <w:tcW w:w="8510" w:type="dxa"/>
            <w:gridSpan w:val="5"/>
          </w:tcPr>
          <w:p w14:paraId="0E02F9C9" w14:textId="77777777" w:rsidR="00950A4D" w:rsidRPr="00E428E5" w:rsidRDefault="00950A4D" w:rsidP="00512EA8">
            <w:pPr>
              <w:jc w:val="left"/>
            </w:pPr>
            <w:r>
              <w:t>Berechne:</w:t>
            </w:r>
          </w:p>
        </w:tc>
      </w:tr>
      <w:tr w:rsidR="00950A4D" w:rsidRPr="00AF6628" w14:paraId="137C132A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4CCB52E8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2F385C82" w14:textId="77777777" w:rsidR="00950A4D" w:rsidRPr="00A0605A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3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1 </w:t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 3</w:t>
            </w:r>
          </w:p>
        </w:tc>
        <w:tc>
          <w:tcPr>
            <w:tcW w:w="4263" w:type="dxa"/>
            <w:gridSpan w:val="2"/>
          </w:tcPr>
          <w:p w14:paraId="2041B2FB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(1) </w:t>
            </w:r>
            <w:proofErr w:type="gramStart"/>
            <w:r>
              <w:rPr>
                <w:szCs w:val="21"/>
              </w:rPr>
              <w:t>3 :</w:t>
            </w:r>
            <w:proofErr w:type="gramEnd"/>
            <w:r>
              <w:rPr>
                <w:szCs w:val="21"/>
              </w:rPr>
              <w:t xml:space="preserve"> 1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3</w:t>
            </w:r>
          </w:p>
        </w:tc>
      </w:tr>
      <w:tr w:rsidR="00950A4D" w:rsidRPr="00AF6628" w14:paraId="63790B55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19F7ECC8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574362D0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3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</w:t>
            </w:r>
            <w:proofErr w:type="gramStart"/>
            <w:r>
              <w:rPr>
                <w:szCs w:val="21"/>
              </w:rPr>
              <w:t xml:space="preserve">10 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</w:t>
            </w:r>
            <w:proofErr w:type="gramEnd"/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30</w:t>
            </w:r>
          </w:p>
        </w:tc>
        <w:tc>
          <w:tcPr>
            <w:tcW w:w="4263" w:type="dxa"/>
            <w:gridSpan w:val="2"/>
          </w:tcPr>
          <w:p w14:paraId="4F329B34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proofErr w:type="gramStart"/>
            <w:r>
              <w:rPr>
                <w:szCs w:val="21"/>
              </w:rPr>
              <w:t>30 :</w:t>
            </w:r>
            <w:proofErr w:type="gramEnd"/>
            <w:r>
              <w:rPr>
                <w:szCs w:val="21"/>
              </w:rPr>
              <w:t xml:space="preserve"> 10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3</w:t>
            </w:r>
          </w:p>
        </w:tc>
      </w:tr>
      <w:tr w:rsidR="00950A4D" w:rsidRPr="00AF6628" w14:paraId="04EC88AE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35B495DE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6BE64541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 3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100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300</w:t>
            </w:r>
          </w:p>
        </w:tc>
        <w:tc>
          <w:tcPr>
            <w:tcW w:w="4263" w:type="dxa"/>
            <w:gridSpan w:val="2"/>
          </w:tcPr>
          <w:p w14:paraId="7BFBC61F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</w:t>
            </w:r>
            <w:proofErr w:type="gramStart"/>
            <w:r>
              <w:rPr>
                <w:szCs w:val="21"/>
              </w:rPr>
              <w:t>300 :</w:t>
            </w:r>
            <w:proofErr w:type="gramEnd"/>
            <w:r>
              <w:rPr>
                <w:szCs w:val="21"/>
              </w:rPr>
              <w:t xml:space="preserve"> 100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3</w:t>
            </w:r>
          </w:p>
        </w:tc>
      </w:tr>
      <w:tr w:rsidR="00950A4D" w:rsidRPr="00AF6628" w14:paraId="746F619D" w14:textId="77777777" w:rsidTr="00512EA8">
        <w:trPr>
          <w:trHeight w:val="474"/>
        </w:trPr>
        <w:tc>
          <w:tcPr>
            <w:tcW w:w="426" w:type="dxa"/>
            <w:shd w:val="clear" w:color="auto" w:fill="D9D9D9" w:themeFill="background1" w:themeFillShade="D9"/>
          </w:tcPr>
          <w:p w14:paraId="0144209B" w14:textId="77777777" w:rsidR="00950A4D" w:rsidRPr="00E74F3F" w:rsidRDefault="00950A4D" w:rsidP="00512EA8">
            <w:pPr>
              <w:pStyle w:val="berschrift2"/>
              <w:spacing w:before="120"/>
            </w:pPr>
            <w:r>
              <w:t>b)</w:t>
            </w:r>
          </w:p>
        </w:tc>
        <w:tc>
          <w:tcPr>
            <w:tcW w:w="8510" w:type="dxa"/>
            <w:gridSpan w:val="5"/>
          </w:tcPr>
          <w:p w14:paraId="2DA37FED" w14:textId="77777777" w:rsidR="00950A4D" w:rsidRDefault="00950A4D" w:rsidP="00512EA8">
            <w:pPr>
              <w:spacing w:before="120" w:after="120"/>
              <w:ind w:left="272" w:hanging="272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Zu welcher Aufgabe passt das Bild? Zeichne die beiden anderen Bilder. Vervollständige den Text. </w:t>
            </w:r>
          </w:p>
        </w:tc>
      </w:tr>
      <w:tr w:rsidR="00950A4D" w:rsidRPr="00AF6628" w14:paraId="0D85BBEF" w14:textId="77777777" w:rsidTr="00512EA8">
        <w:trPr>
          <w:trHeight w:val="1701"/>
        </w:trPr>
        <w:tc>
          <w:tcPr>
            <w:tcW w:w="426" w:type="dxa"/>
            <w:shd w:val="clear" w:color="auto" w:fill="D9D9D9" w:themeFill="background1" w:themeFillShade="D9"/>
          </w:tcPr>
          <w:p w14:paraId="7000CA6B" w14:textId="77777777" w:rsidR="00950A4D" w:rsidRPr="00E74F3F" w:rsidRDefault="00950A4D" w:rsidP="00512EA8">
            <w:pPr>
              <w:jc w:val="left"/>
            </w:pPr>
          </w:p>
        </w:tc>
        <w:tc>
          <w:tcPr>
            <w:tcW w:w="283" w:type="dxa"/>
          </w:tcPr>
          <w:p w14:paraId="69624F33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(1)</w:t>
            </w:r>
          </w:p>
          <w:p w14:paraId="7B8539C1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vAlign w:val="center"/>
          </w:tcPr>
          <w:p w14:paraId="4105A656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023A5C0B" wp14:editId="13E9D090">
                      <wp:extent cx="1567815" cy="688975"/>
                      <wp:effectExtent l="0" t="0" r="13335" b="92075"/>
                      <wp:docPr id="7955" name="Abgerundete rechteckige Legende 7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815" cy="688975"/>
                              </a:xfrm>
                              <a:prstGeom prst="wedgeRoundRectCallout">
                                <a:avLst>
                                  <a:gd name="adj1" fmla="val 48697"/>
                                  <a:gd name="adj2" fmla="val 6107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0E206F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rPr>
                                      <w:b/>
                                    </w:rPr>
                                    <w:t xml:space="preserve">Ich habe </w:t>
                                  </w:r>
                                  <w:r w:rsidRPr="001802FA">
                                    <w:t>drei 100er.</w:t>
                                  </w:r>
                                </w:p>
                                <w:p w14:paraId="2AFEFC9F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t>Das sind 300.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3A5C0B" id="Abgerundete rechteckige Legende 7955" o:spid="_x0000_s1051" type="#_x0000_t62" style="width:123.4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" adj="21319,23993" fillcolor="white [3212]" strokecolor="#a5a5a5 [2092]">
                      <v:textbox inset="1mm,0,1mm,0">
                        <w:txbxContent>
                          <w:p w14:paraId="1A0E206F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rPr>
                                <w:b/>
                              </w:rPr>
                              <w:t xml:space="preserve">Ich habe </w:t>
                            </w:r>
                            <w:r w:rsidRPr="001802FA">
                              <w:t>drei 100er.</w:t>
                            </w:r>
                          </w:p>
                          <w:p w14:paraId="2AFEFC9F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t>Das sind 300.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vAlign w:val="center"/>
          </w:tcPr>
          <w:p w14:paraId="10CB0996" w14:textId="77777777" w:rsidR="00950A4D" w:rsidRDefault="00950A4D" w:rsidP="00512EA8">
            <w:pPr>
              <w:jc w:val="center"/>
              <w:rPr>
                <w:szCs w:val="21"/>
              </w:rPr>
            </w:pPr>
            <w:r w:rsidRPr="00E049E0">
              <w:rPr>
                <w:noProof/>
              </w:rPr>
              <w:drawing>
                <wp:inline distT="0" distB="0" distL="0" distR="0" wp14:anchorId="0BF2F17F" wp14:editId="02273CB4">
                  <wp:extent cx="364737" cy="396000"/>
                  <wp:effectExtent l="0" t="0" r="0" b="4445"/>
                  <wp:docPr id="8027" name="Grafik 8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 xml:space="preserve">   </w:t>
            </w:r>
            <w:r w:rsidRPr="00E049E0">
              <w:rPr>
                <w:noProof/>
              </w:rPr>
              <w:drawing>
                <wp:inline distT="0" distB="0" distL="0" distR="0" wp14:anchorId="36507545" wp14:editId="47AFB488">
                  <wp:extent cx="364737" cy="396000"/>
                  <wp:effectExtent l="0" t="0" r="0" b="4445"/>
                  <wp:docPr id="8028" name="Grafik 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 xml:space="preserve">   </w:t>
            </w:r>
            <w:r w:rsidRPr="00E049E0">
              <w:rPr>
                <w:noProof/>
              </w:rPr>
              <w:drawing>
                <wp:inline distT="0" distB="0" distL="0" distR="0" wp14:anchorId="3AAD956E" wp14:editId="304A7680">
                  <wp:extent cx="364737" cy="396000"/>
                  <wp:effectExtent l="0" t="0" r="0" b="4445"/>
                  <wp:docPr id="8029" name="Grafik 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B78E3" w14:textId="77777777" w:rsidR="00950A4D" w:rsidRDefault="00950A4D" w:rsidP="00512EA8">
            <w:pPr>
              <w:jc w:val="center"/>
              <w:rPr>
                <w:sz w:val="4"/>
                <w:szCs w:val="21"/>
              </w:rPr>
            </w:pPr>
          </w:p>
          <w:p w14:paraId="7C997B8C" w14:textId="77777777" w:rsidR="00950A4D" w:rsidRDefault="00950A4D" w:rsidP="00512EA8">
            <w:pPr>
              <w:jc w:val="center"/>
              <w:rPr>
                <w:sz w:val="20"/>
                <w:szCs w:val="21"/>
              </w:rPr>
            </w:pPr>
            <w:r w:rsidRPr="001A5C8C">
              <w:rPr>
                <w:sz w:val="20"/>
                <w:szCs w:val="21"/>
              </w:rPr>
              <w:sym w:font="Wingdings" w:char="F0F4"/>
            </w:r>
          </w:p>
          <w:p w14:paraId="272596F5" w14:textId="77777777" w:rsidR="00950A4D" w:rsidRPr="001A5C8C" w:rsidRDefault="00950A4D" w:rsidP="00512EA8">
            <w:pPr>
              <w:jc w:val="center"/>
              <w:rPr>
                <w:sz w:val="6"/>
                <w:szCs w:val="21"/>
              </w:rPr>
            </w:pPr>
            <w:r>
              <w:rPr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33B0E8AA" wp14:editId="24DA854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35560</wp:posOffset>
                      </wp:positionV>
                      <wp:extent cx="1581150" cy="419100"/>
                      <wp:effectExtent l="0" t="0" r="19050" b="19050"/>
                      <wp:wrapNone/>
                      <wp:docPr id="7956" name="Abgerundetes Rechteck 7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000D12E7" id="Abgerundetes Rechteck 7956" o:spid="_x0000_s1026" style="position:absolute;margin-left:8.05pt;margin-top:2.8pt;width:124.5pt;height:33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" filled="f" strokecolor="#0d0d0d [3069]" strokeweight="1pt">
                      <v:textbox inset="1mm,0,1mm,0"/>
                    </v:roundrect>
                  </w:pict>
                </mc:Fallback>
              </mc:AlternateContent>
            </w:r>
          </w:p>
          <w:p w14:paraId="681CFA76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6E3774CA" wp14:editId="60886995">
                  <wp:extent cx="288000" cy="27828"/>
                  <wp:effectExtent l="0" t="0" r="0" b="0"/>
                  <wp:docPr id="8030" name="Grafik 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6C47713D" wp14:editId="0BD01185">
                  <wp:extent cx="288000" cy="27828"/>
                  <wp:effectExtent l="0" t="0" r="0" b="0"/>
                  <wp:docPr id="8031" name="Grafik 8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483CE592" wp14:editId="633FEC1A">
                  <wp:extent cx="288000" cy="27828"/>
                  <wp:effectExtent l="0" t="0" r="0" b="0"/>
                  <wp:docPr id="8032" name="Grafik 8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6518806" wp14:editId="20DC1B35">
                  <wp:extent cx="288000" cy="27828"/>
                  <wp:effectExtent l="0" t="0" r="0" b="0"/>
                  <wp:docPr id="8033" name="Grafik 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70C8F9B" wp14:editId="77EDEE7E">
                  <wp:extent cx="288000" cy="27828"/>
                  <wp:effectExtent l="0" t="0" r="0" b="0"/>
                  <wp:docPr id="8034" name="Grafik 8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16951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7DE35905" wp14:editId="15DB21C2">
                  <wp:extent cx="288000" cy="27828"/>
                  <wp:effectExtent l="0" t="0" r="0" b="0"/>
                  <wp:docPr id="8035" name="Grafik 8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2AADC95" wp14:editId="3FDCF015">
                  <wp:extent cx="288000" cy="27828"/>
                  <wp:effectExtent l="0" t="0" r="0" b="0"/>
                  <wp:docPr id="8036" name="Grafik 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9F33910" wp14:editId="22E0CFB7">
                  <wp:extent cx="288000" cy="27828"/>
                  <wp:effectExtent l="0" t="0" r="0" b="0"/>
                  <wp:docPr id="8037" name="Grafik 8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58D5C19" wp14:editId="3B1302E6">
                  <wp:extent cx="288000" cy="27828"/>
                  <wp:effectExtent l="0" t="0" r="0" b="0"/>
                  <wp:docPr id="8038" name="Grafik 8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636306E5" wp14:editId="690C7B1F">
                  <wp:extent cx="288000" cy="27828"/>
                  <wp:effectExtent l="0" t="0" r="0" b="0"/>
                  <wp:docPr id="8039" name="Grafik 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22A35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1EDC3EBD" wp14:editId="025F9069">
                  <wp:extent cx="288000" cy="27828"/>
                  <wp:effectExtent l="0" t="0" r="0" b="0"/>
                  <wp:docPr id="8040" name="Grafik 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733C504" wp14:editId="0819FF21">
                  <wp:extent cx="288000" cy="27828"/>
                  <wp:effectExtent l="0" t="0" r="0" b="0"/>
                  <wp:docPr id="8041" name="Grafik 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685D42D8" wp14:editId="5CDA389A">
                  <wp:extent cx="288000" cy="27828"/>
                  <wp:effectExtent l="0" t="0" r="0" b="0"/>
                  <wp:docPr id="8042" name="Grafik 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ABA4782" wp14:editId="17561EB8">
                  <wp:extent cx="288000" cy="27828"/>
                  <wp:effectExtent l="0" t="0" r="0" b="0"/>
                  <wp:docPr id="8043" name="Grafik 8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5DE5402D" wp14:editId="3EDBD531">
                  <wp:extent cx="288000" cy="27828"/>
                  <wp:effectExtent l="0" t="0" r="0" b="0"/>
                  <wp:docPr id="8044" name="Grafik 8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A0EAA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128E8049" wp14:editId="7FDC2EEE">
                  <wp:extent cx="288000" cy="27828"/>
                  <wp:effectExtent l="0" t="0" r="0" b="0"/>
                  <wp:docPr id="8045" name="Grafik 8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D016C6D" wp14:editId="7AA9771F">
                  <wp:extent cx="288000" cy="27828"/>
                  <wp:effectExtent l="0" t="0" r="0" b="0"/>
                  <wp:docPr id="8046" name="Grafik 8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524BE52F" wp14:editId="44A41EE8">
                  <wp:extent cx="288000" cy="27828"/>
                  <wp:effectExtent l="0" t="0" r="0" b="0"/>
                  <wp:docPr id="8047" name="Grafik 8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67427429" wp14:editId="7B6F267A">
                  <wp:extent cx="288000" cy="27828"/>
                  <wp:effectExtent l="0" t="0" r="0" b="0"/>
                  <wp:docPr id="8048" name="Grafik 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2241180" wp14:editId="6CC04D04">
                  <wp:extent cx="288000" cy="27828"/>
                  <wp:effectExtent l="0" t="0" r="0" b="0"/>
                  <wp:docPr id="8049" name="Grafik 8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180AD" w14:textId="77777777" w:rsidR="00950A4D" w:rsidRPr="00473DEE" w:rsidRDefault="00950A4D" w:rsidP="00512EA8">
            <w:pPr>
              <w:jc w:val="center"/>
              <w:rPr>
                <w:sz w:val="8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2857737D" wp14:editId="3DF63E94">
                  <wp:extent cx="288000" cy="27828"/>
                  <wp:effectExtent l="0" t="0" r="0" b="0"/>
                  <wp:docPr id="8050" name="Grafik 8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ACB8823" wp14:editId="5D326E6B">
                  <wp:extent cx="288000" cy="27828"/>
                  <wp:effectExtent l="0" t="0" r="0" b="0"/>
                  <wp:docPr id="8051" name="Grafik 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2C2F88D" wp14:editId="3CC638D3">
                  <wp:extent cx="288000" cy="27828"/>
                  <wp:effectExtent l="0" t="0" r="0" b="0"/>
                  <wp:docPr id="8052" name="Grafik 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B7EDD62" wp14:editId="6CFFAD33">
                  <wp:extent cx="288000" cy="27828"/>
                  <wp:effectExtent l="0" t="0" r="0" b="0"/>
                  <wp:docPr id="8053" name="Grafik 8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27A46B00" wp14:editId="69A9A102">
                  <wp:extent cx="288000" cy="27828"/>
                  <wp:effectExtent l="0" t="0" r="0" b="0"/>
                  <wp:docPr id="8054" name="Grafik 8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523C80" w14:textId="77777777" w:rsidR="00950A4D" w:rsidRPr="006B108A" w:rsidRDefault="00950A4D" w:rsidP="00512EA8">
            <w:pPr>
              <w:jc w:val="center"/>
              <w:rPr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2B92CAE8" wp14:editId="397EDF74">
                  <wp:extent cx="288000" cy="27828"/>
                  <wp:effectExtent l="0" t="0" r="0" b="0"/>
                  <wp:docPr id="7730" name="Grafik 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534F2F52" wp14:editId="1FD72FE3">
                  <wp:extent cx="288000" cy="27828"/>
                  <wp:effectExtent l="0" t="0" r="0" b="0"/>
                  <wp:docPr id="7731" name="Grafik 7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1D54DBCD" wp14:editId="5B81141F">
                  <wp:extent cx="288000" cy="27828"/>
                  <wp:effectExtent l="0" t="0" r="0" b="0"/>
                  <wp:docPr id="7732" name="Grafik 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01EDE280" wp14:editId="1E16F7EF">
                  <wp:extent cx="288000" cy="27828"/>
                  <wp:effectExtent l="0" t="0" r="0" b="0"/>
                  <wp:docPr id="8055" name="Grafik 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sz w:val="8"/>
                <w:szCs w:val="21"/>
              </w:rPr>
              <w:t xml:space="preserve">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72323E7A" wp14:editId="0C93B713">
                  <wp:extent cx="288000" cy="27828"/>
                  <wp:effectExtent l="0" t="0" r="0" b="0"/>
                  <wp:docPr id="7734" name="Grafik 7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 flipV="1">
                            <a:off x="0" y="0"/>
                            <a:ext cx="288000" cy="2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Align w:val="center"/>
          </w:tcPr>
          <w:p w14:paraId="02E7B134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9E304FC" wp14:editId="3542EA0D">
                      <wp:extent cx="1460500" cy="626533"/>
                      <wp:effectExtent l="95250" t="0" r="25400" b="135890"/>
                      <wp:docPr id="7957" name="Abgerundete rechteckige Legende 7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0" cy="626533"/>
                              </a:xfrm>
                              <a:prstGeom prst="wedgeRoundRectCallout">
                                <a:avLst>
                                  <a:gd name="adj1" fmla="val -55999"/>
                                  <a:gd name="adj2" fmla="val 673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7687E1" w14:textId="77777777" w:rsidR="003D30FA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habe </w:t>
                                  </w:r>
                                  <w:r>
                                    <w:t xml:space="preserve">300. </w:t>
                                  </w:r>
                                </w:p>
                                <w:p w14:paraId="3D47B30E" w14:textId="77777777" w:rsidR="003D30FA" w:rsidRDefault="003D30FA" w:rsidP="006669BC">
                                  <w:pPr>
                                    <w:pStyle w:val="Handschrift"/>
                                  </w:pPr>
                                  <w:r w:rsidRPr="00E11B41">
                                    <w:t xml:space="preserve">Ich </w:t>
                                  </w:r>
                                  <w:r>
                                    <w:t xml:space="preserve">teile die 300 in </w:t>
                                  </w:r>
                                </w:p>
                                <w:p w14:paraId="02AD04B8" w14:textId="77777777" w:rsidR="003D30FA" w:rsidRPr="00473DEE" w:rsidRDefault="003D30FA" w:rsidP="006669BC">
                                  <w:pPr>
                                    <w:pStyle w:val="Handschrift"/>
                                  </w:pPr>
                                  <w:r>
                                    <w:t xml:space="preserve">drei 100er auf.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9E304FC" id="Abgerundete rechteckige Legende 7957" o:spid="_x0000_s1052" type="#_x0000_t62" style="width:11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" adj="-1296,25339" fillcolor="white [3212]" strokecolor="#a5a5a5 [2092]">
                      <v:textbox inset="1mm,0,1mm,0">
                        <w:txbxContent>
                          <w:p w14:paraId="6B7687E1" w14:textId="77777777" w:rsidR="003D30FA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habe </w:t>
                            </w:r>
                            <w:r>
                              <w:t xml:space="preserve">300. </w:t>
                            </w:r>
                          </w:p>
                          <w:p w14:paraId="3D47B30E" w14:textId="77777777" w:rsidR="003D30FA" w:rsidRDefault="003D30FA" w:rsidP="006669BC">
                            <w:pPr>
                              <w:pStyle w:val="Handschrift"/>
                            </w:pPr>
                            <w:r w:rsidRPr="00E11B41">
                              <w:t xml:space="preserve">Ich </w:t>
                            </w:r>
                            <w:r>
                              <w:t xml:space="preserve">teile die 300 in </w:t>
                            </w:r>
                          </w:p>
                          <w:p w14:paraId="02AD04B8" w14:textId="77777777" w:rsidR="003D30FA" w:rsidRPr="00473DEE" w:rsidRDefault="003D30FA" w:rsidP="006669BC">
                            <w:pPr>
                              <w:pStyle w:val="Handschrift"/>
                            </w:pPr>
                            <w:r>
                              <w:t xml:space="preserve">drei 100er auf.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AF6628" w14:paraId="6DB09A8D" w14:textId="77777777" w:rsidTr="00512EA8">
        <w:tc>
          <w:tcPr>
            <w:tcW w:w="426" w:type="dxa"/>
            <w:shd w:val="clear" w:color="auto" w:fill="D9D9D9" w:themeFill="background1" w:themeFillShade="D9"/>
          </w:tcPr>
          <w:p w14:paraId="5E878176" w14:textId="77777777" w:rsidR="00950A4D" w:rsidRPr="00660A94" w:rsidRDefault="00950A4D" w:rsidP="00512EA8">
            <w:pPr>
              <w:jc w:val="left"/>
              <w:rPr>
                <w:sz w:val="12"/>
              </w:rPr>
            </w:pPr>
          </w:p>
        </w:tc>
        <w:tc>
          <w:tcPr>
            <w:tcW w:w="2871" w:type="dxa"/>
            <w:gridSpan w:val="2"/>
          </w:tcPr>
          <w:p w14:paraId="0F7E8135" w14:textId="77777777" w:rsidR="00950A4D" w:rsidRPr="00660A94" w:rsidRDefault="00950A4D" w:rsidP="00512EA8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05" w:type="dxa"/>
            <w:gridSpan w:val="2"/>
          </w:tcPr>
          <w:p w14:paraId="032F92F8" w14:textId="77777777" w:rsidR="00950A4D" w:rsidRPr="00660A94" w:rsidRDefault="00950A4D" w:rsidP="00512EA8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34" w:type="dxa"/>
          </w:tcPr>
          <w:p w14:paraId="5325D6DC" w14:textId="77777777" w:rsidR="00950A4D" w:rsidRPr="00660A94" w:rsidRDefault="00950A4D" w:rsidP="00512EA8">
            <w:pPr>
              <w:ind w:left="272" w:hanging="147"/>
              <w:jc w:val="left"/>
              <w:rPr>
                <w:sz w:val="12"/>
                <w:szCs w:val="21"/>
              </w:rPr>
            </w:pPr>
          </w:p>
        </w:tc>
      </w:tr>
      <w:tr w:rsidR="00950A4D" w:rsidRPr="00AF6628" w14:paraId="79A5FC01" w14:textId="77777777" w:rsidTr="00512EA8">
        <w:trPr>
          <w:trHeight w:val="1701"/>
        </w:trPr>
        <w:tc>
          <w:tcPr>
            <w:tcW w:w="426" w:type="dxa"/>
            <w:shd w:val="clear" w:color="auto" w:fill="D9D9D9" w:themeFill="background1" w:themeFillShade="D9"/>
          </w:tcPr>
          <w:p w14:paraId="2B2601E5" w14:textId="77777777" w:rsidR="00950A4D" w:rsidRPr="00E74F3F" w:rsidRDefault="00950A4D" w:rsidP="00512EA8">
            <w:pPr>
              <w:jc w:val="left"/>
            </w:pPr>
          </w:p>
        </w:tc>
        <w:tc>
          <w:tcPr>
            <w:tcW w:w="283" w:type="dxa"/>
          </w:tcPr>
          <w:p w14:paraId="6C236C9B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(2)</w:t>
            </w:r>
          </w:p>
        </w:tc>
        <w:tc>
          <w:tcPr>
            <w:tcW w:w="2588" w:type="dxa"/>
            <w:tcBorders>
              <w:left w:val="nil"/>
            </w:tcBorders>
            <w:vAlign w:val="center"/>
          </w:tcPr>
          <w:p w14:paraId="260A5BEA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319B888" wp14:editId="23E9CB44">
                      <wp:extent cx="1558977" cy="586740"/>
                      <wp:effectExtent l="0" t="0" r="136525" b="22860"/>
                      <wp:docPr id="7958" name="Abgerundete rechteckige Legende 7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977" cy="586740"/>
                              </a:xfrm>
                              <a:prstGeom prst="wedgeRoundRectCallout">
                                <a:avLst>
                                  <a:gd name="adj1" fmla="val 56485"/>
                                  <a:gd name="adj2" fmla="val 3942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975137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t>Ich habe drei Zehner.</w:t>
                                  </w:r>
                                </w:p>
                                <w:p w14:paraId="7C13796D" w14:textId="77777777" w:rsidR="003D30FA" w:rsidRPr="001802FA" w:rsidRDefault="003D30FA" w:rsidP="006669BC">
                                  <w:pPr>
                                    <w:pStyle w:val="Handschrift"/>
                                  </w:pPr>
                                  <w:r w:rsidRPr="001802FA">
                                    <w:t>Das sind 30.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319B888" id="Abgerundete rechteckige Legende 7958" o:spid="_x0000_s1053" type="#_x0000_t62" style="width:122.7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" adj="23001,19315" fillcolor="white [3212]" strokecolor="#a5a5a5 [2092]">
                      <v:textbox inset="1mm,0,1mm,0">
                        <w:txbxContent>
                          <w:p w14:paraId="44975137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t>Ich habe drei Zehner.</w:t>
                            </w:r>
                          </w:p>
                          <w:p w14:paraId="7C13796D" w14:textId="77777777" w:rsidR="003D30FA" w:rsidRPr="001802FA" w:rsidRDefault="003D30FA" w:rsidP="006669BC">
                            <w:pPr>
                              <w:pStyle w:val="Handschrift"/>
                            </w:pPr>
                            <w:r w:rsidRPr="001802FA">
                              <w:t>Das sind 30.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vAlign w:val="center"/>
          </w:tcPr>
          <w:p w14:paraId="7674DF2B" w14:textId="77777777" w:rsidR="00950A4D" w:rsidRDefault="00950A4D" w:rsidP="00512EA8">
            <w:pPr>
              <w:jc w:val="center"/>
            </w:pPr>
          </w:p>
          <w:p w14:paraId="7CA2798A" w14:textId="77777777" w:rsidR="00950A4D" w:rsidRDefault="00950A4D" w:rsidP="00512E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A7014" wp14:editId="261AA8E0">
                  <wp:extent cx="504000" cy="144000"/>
                  <wp:effectExtent l="0" t="0" r="0" b="8890"/>
                  <wp:docPr id="8056" name="Grafik 8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CD6BB8" wp14:editId="4EAA6396">
                  <wp:extent cx="504000" cy="144000"/>
                  <wp:effectExtent l="0" t="0" r="0" b="8890"/>
                  <wp:docPr id="8057" name="Grafik 8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BB40FD" wp14:editId="1FB91F66">
                  <wp:extent cx="504000" cy="144000"/>
                  <wp:effectExtent l="0" t="0" r="0" b="8890"/>
                  <wp:docPr id="8058" name="Grafik 8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Grafik 77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DAC55" w14:textId="77777777" w:rsidR="00950A4D" w:rsidRPr="001802FA" w:rsidRDefault="00950A4D" w:rsidP="00512EA8">
            <w:pPr>
              <w:jc w:val="center"/>
              <w:rPr>
                <w:sz w:val="4"/>
                <w:szCs w:val="21"/>
              </w:rPr>
            </w:pPr>
          </w:p>
          <w:p w14:paraId="0D68DC79" w14:textId="77777777" w:rsidR="00950A4D" w:rsidRDefault="00950A4D" w:rsidP="00512EA8">
            <w:pPr>
              <w:jc w:val="center"/>
              <w:rPr>
                <w:sz w:val="20"/>
                <w:szCs w:val="21"/>
              </w:rPr>
            </w:pPr>
            <w:r w:rsidRPr="001A5C8C">
              <w:rPr>
                <w:sz w:val="20"/>
                <w:szCs w:val="21"/>
              </w:rPr>
              <w:sym w:font="Wingdings" w:char="F0F4"/>
            </w:r>
          </w:p>
          <w:p w14:paraId="0ADECC27" w14:textId="77777777" w:rsidR="00950A4D" w:rsidRPr="001802FA" w:rsidRDefault="00950A4D" w:rsidP="00512EA8">
            <w:pPr>
              <w:jc w:val="center"/>
              <w:rPr>
                <w:sz w:val="10"/>
                <w:szCs w:val="21"/>
              </w:rPr>
            </w:pPr>
            <w:r>
              <w:rPr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1BF65EB4" wp14:editId="559BE04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70485</wp:posOffset>
                      </wp:positionV>
                      <wp:extent cx="1495425" cy="114300"/>
                      <wp:effectExtent l="0" t="0" r="28575" b="19050"/>
                      <wp:wrapNone/>
                      <wp:docPr id="7735" name="Abgerundetes Rechteck 7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459AE0A3" id="Abgerundetes Rechteck 7735" o:spid="_x0000_s1026" style="position:absolute;margin-left:9.5pt;margin-top:5.55pt;width:117.75pt;height:9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" filled="f" strokecolor="#0d0d0d [3069]" strokeweight="1pt">
                      <v:textbox inset="1mm,0,1mm,0"/>
                    </v:roundrect>
                  </w:pict>
                </mc:Fallback>
              </mc:AlternateContent>
            </w:r>
          </w:p>
          <w:p w14:paraId="204AACDF" w14:textId="77777777" w:rsidR="00950A4D" w:rsidRDefault="00950A4D" w:rsidP="00512EA8">
            <w:pPr>
              <w:jc w:val="center"/>
            </w:pPr>
            <w:r w:rsidRPr="00473DEE">
              <w:rPr>
                <w:noProof/>
                <w:sz w:val="8"/>
              </w:rPr>
              <w:drawing>
                <wp:inline distT="0" distB="0" distL="0" distR="0" wp14:anchorId="57F7E92B" wp14:editId="5CB90D9B">
                  <wp:extent cx="473164" cy="45719"/>
                  <wp:effectExtent l="0" t="0" r="0" b="0"/>
                  <wp:docPr id="8059" name="Grafik 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>
                            <a:off x="0" y="0"/>
                            <a:ext cx="530540" cy="5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noProof/>
                <w:sz w:val="8"/>
              </w:rPr>
              <w:drawing>
                <wp:inline distT="0" distB="0" distL="0" distR="0" wp14:anchorId="424BDE3B" wp14:editId="73995EFD">
                  <wp:extent cx="473164" cy="45719"/>
                  <wp:effectExtent l="0" t="0" r="0" b="0"/>
                  <wp:docPr id="8060" name="Grafik 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>
                            <a:off x="0" y="0"/>
                            <a:ext cx="530540" cy="5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DEE">
              <w:rPr>
                <w:noProof/>
                <w:sz w:val="8"/>
              </w:rPr>
              <w:drawing>
                <wp:inline distT="0" distB="0" distL="0" distR="0" wp14:anchorId="5DDDFCC8" wp14:editId="28375BA6">
                  <wp:extent cx="473164" cy="45719"/>
                  <wp:effectExtent l="0" t="0" r="0" b="0"/>
                  <wp:docPr id="8061" name="Grafik 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1" t="9508" r="8010" b="82927"/>
                          <a:stretch/>
                        </pic:blipFill>
                        <pic:spPr bwMode="auto">
                          <a:xfrm>
                            <a:off x="0" y="0"/>
                            <a:ext cx="530540" cy="5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D6B597" w14:textId="77777777" w:rsidR="00950A4D" w:rsidRPr="009E7B1E" w:rsidRDefault="00950A4D" w:rsidP="00512EA8">
            <w:pPr>
              <w:jc w:val="center"/>
            </w:pPr>
          </w:p>
        </w:tc>
        <w:tc>
          <w:tcPr>
            <w:tcW w:w="2834" w:type="dxa"/>
            <w:vAlign w:val="center"/>
          </w:tcPr>
          <w:p w14:paraId="27015852" w14:textId="77777777" w:rsidR="00950A4D" w:rsidRDefault="00950A4D" w:rsidP="00512EA8">
            <w:pPr>
              <w:ind w:left="134" w:hanging="134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EC3C4B8" wp14:editId="675EC9BE">
                      <wp:extent cx="1363734" cy="688975"/>
                      <wp:effectExtent l="76200" t="0" r="27305" b="15875"/>
                      <wp:docPr id="7959" name="Abgerundete rechteckige Legende 7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734" cy="688975"/>
                              </a:xfrm>
                              <a:prstGeom prst="wedgeRoundRectCallout">
                                <a:avLst>
                                  <a:gd name="adj1" fmla="val -54918"/>
                                  <a:gd name="adj2" fmla="val 1783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160086" w14:textId="77777777" w:rsidR="003D30FA" w:rsidRPr="006669BC" w:rsidRDefault="003D30FA" w:rsidP="006669BC">
                                  <w:pPr>
                                    <w:pStyle w:val="Handschrift"/>
                                    <w:rPr>
                                      <w:b/>
                                    </w:rPr>
                                  </w:pPr>
                                  <w:r w:rsidRPr="006669BC">
                                    <w:t xml:space="preserve">Ich habe </w:t>
                                  </w:r>
                                  <w:r w:rsidRPr="006669BC">
                                    <w:rPr>
                                      <w:b/>
                                    </w:rPr>
                                    <w:t>30.</w:t>
                                  </w:r>
                                </w:p>
                                <w:p w14:paraId="5E1F049F" w14:textId="77777777" w:rsidR="003D30FA" w:rsidRPr="006669BC" w:rsidRDefault="003D30FA" w:rsidP="006669BC">
                                  <w:pPr>
                                    <w:pStyle w:val="Handschrift"/>
                                    <w:rPr>
                                      <w:b/>
                                    </w:rPr>
                                  </w:pPr>
                                  <w:r w:rsidRPr="006669BC">
                                    <w:rPr>
                                      <w:b/>
                                    </w:rPr>
                                    <w:t xml:space="preserve">Ich teile die 30 in </w:t>
                                  </w:r>
                                </w:p>
                                <w:p w14:paraId="67012FD6" w14:textId="77777777" w:rsidR="003D30FA" w:rsidRPr="006669BC" w:rsidRDefault="003D30FA" w:rsidP="006669BC">
                                  <w:pPr>
                                    <w:pStyle w:val="Handschrift"/>
                                    <w:rPr>
                                      <w:b/>
                                    </w:rPr>
                                  </w:pPr>
                                  <w:r w:rsidRPr="006669BC">
                                    <w:rPr>
                                      <w:b/>
                                    </w:rPr>
                                    <w:t xml:space="preserve">drei 10er auf.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EC3C4B8" id="Abgerundete rechteckige Legende 7959" o:spid="_x0000_s1054" type="#_x0000_t62" style="width:107.4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" adj="-1062,14652" fillcolor="white [3212]" strokecolor="#a5a5a5 [2092]">
                      <v:textbox inset="1mm,0,1mm,0">
                        <w:txbxContent>
                          <w:p w14:paraId="63160086" w14:textId="77777777" w:rsidR="003D30FA" w:rsidRPr="006669BC" w:rsidRDefault="003D30FA" w:rsidP="006669BC">
                            <w:pPr>
                              <w:pStyle w:val="Handschrift"/>
                              <w:rPr>
                                <w:b/>
                              </w:rPr>
                            </w:pPr>
                            <w:r w:rsidRPr="006669BC">
                              <w:t xml:space="preserve">Ich habe </w:t>
                            </w:r>
                            <w:r w:rsidRPr="006669BC">
                              <w:rPr>
                                <w:b/>
                              </w:rPr>
                              <w:t>30.</w:t>
                            </w:r>
                          </w:p>
                          <w:p w14:paraId="5E1F049F" w14:textId="77777777" w:rsidR="003D30FA" w:rsidRPr="006669BC" w:rsidRDefault="003D30FA" w:rsidP="006669BC">
                            <w:pPr>
                              <w:pStyle w:val="Handschrift"/>
                              <w:rPr>
                                <w:b/>
                              </w:rPr>
                            </w:pPr>
                            <w:r w:rsidRPr="006669BC">
                              <w:rPr>
                                <w:b/>
                              </w:rPr>
                              <w:t xml:space="preserve">Ich teile die 30 in </w:t>
                            </w:r>
                          </w:p>
                          <w:p w14:paraId="67012FD6" w14:textId="77777777" w:rsidR="003D30FA" w:rsidRPr="006669BC" w:rsidRDefault="003D30FA" w:rsidP="006669BC">
                            <w:pPr>
                              <w:pStyle w:val="Handschrift"/>
                              <w:rPr>
                                <w:b/>
                              </w:rPr>
                            </w:pPr>
                            <w:r w:rsidRPr="006669BC">
                              <w:rPr>
                                <w:b/>
                              </w:rPr>
                              <w:t xml:space="preserve">drei 10er auf.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AF6628" w14:paraId="3692C44D" w14:textId="77777777" w:rsidTr="00512EA8">
        <w:tc>
          <w:tcPr>
            <w:tcW w:w="426" w:type="dxa"/>
            <w:shd w:val="clear" w:color="auto" w:fill="D9D9D9" w:themeFill="background1" w:themeFillShade="D9"/>
          </w:tcPr>
          <w:p w14:paraId="6FC1B7BC" w14:textId="77777777" w:rsidR="00950A4D" w:rsidRPr="00660A94" w:rsidRDefault="00950A4D" w:rsidP="00512EA8">
            <w:pPr>
              <w:jc w:val="left"/>
              <w:rPr>
                <w:sz w:val="12"/>
              </w:rPr>
            </w:pPr>
          </w:p>
        </w:tc>
        <w:tc>
          <w:tcPr>
            <w:tcW w:w="2871" w:type="dxa"/>
            <w:gridSpan w:val="2"/>
          </w:tcPr>
          <w:p w14:paraId="75B28D6C" w14:textId="77777777" w:rsidR="00950A4D" w:rsidRPr="00660A94" w:rsidRDefault="00950A4D" w:rsidP="00512EA8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05" w:type="dxa"/>
            <w:gridSpan w:val="2"/>
          </w:tcPr>
          <w:p w14:paraId="5DE85840" w14:textId="77777777" w:rsidR="00950A4D" w:rsidRPr="00660A94" w:rsidRDefault="00950A4D" w:rsidP="00512EA8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834" w:type="dxa"/>
          </w:tcPr>
          <w:p w14:paraId="358E7E5F" w14:textId="77777777" w:rsidR="00950A4D" w:rsidRPr="00660A94" w:rsidRDefault="00950A4D" w:rsidP="00512EA8">
            <w:pPr>
              <w:ind w:left="272" w:hanging="147"/>
              <w:jc w:val="left"/>
              <w:rPr>
                <w:sz w:val="12"/>
                <w:szCs w:val="21"/>
              </w:rPr>
            </w:pPr>
          </w:p>
        </w:tc>
      </w:tr>
      <w:tr w:rsidR="00950A4D" w:rsidRPr="00AF6628" w14:paraId="31EB9A95" w14:textId="77777777" w:rsidTr="00512EA8">
        <w:trPr>
          <w:trHeight w:val="1471"/>
        </w:trPr>
        <w:tc>
          <w:tcPr>
            <w:tcW w:w="426" w:type="dxa"/>
            <w:shd w:val="clear" w:color="auto" w:fill="D9D9D9" w:themeFill="background1" w:themeFillShade="D9"/>
          </w:tcPr>
          <w:p w14:paraId="378183E2" w14:textId="77777777" w:rsidR="00950A4D" w:rsidRPr="00E74F3F" w:rsidRDefault="00950A4D" w:rsidP="00512EA8">
            <w:pPr>
              <w:jc w:val="left"/>
            </w:pPr>
          </w:p>
        </w:tc>
        <w:tc>
          <w:tcPr>
            <w:tcW w:w="283" w:type="dxa"/>
          </w:tcPr>
          <w:p w14:paraId="7EAD3AA2" w14:textId="77777777" w:rsidR="00950A4D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>(3)</w:t>
            </w:r>
          </w:p>
          <w:p w14:paraId="56AF4845" w14:textId="77777777" w:rsidR="00950A4D" w:rsidRDefault="00950A4D" w:rsidP="00512EA8">
            <w:pPr>
              <w:jc w:val="left"/>
              <w:rPr>
                <w:szCs w:val="21"/>
              </w:rPr>
            </w:pPr>
          </w:p>
          <w:p w14:paraId="1D745CCE" w14:textId="77777777" w:rsidR="00950A4D" w:rsidRDefault="00950A4D" w:rsidP="00512EA8">
            <w:pPr>
              <w:jc w:val="left"/>
              <w:rPr>
                <w:szCs w:val="21"/>
              </w:rPr>
            </w:pPr>
          </w:p>
          <w:p w14:paraId="1419073B" w14:textId="77777777" w:rsidR="00950A4D" w:rsidRDefault="00950A4D" w:rsidP="00512EA8">
            <w:pPr>
              <w:jc w:val="left"/>
              <w:rPr>
                <w:szCs w:val="21"/>
              </w:rPr>
            </w:pPr>
          </w:p>
        </w:tc>
        <w:tc>
          <w:tcPr>
            <w:tcW w:w="2588" w:type="dxa"/>
            <w:tcBorders>
              <w:left w:val="nil"/>
            </w:tcBorders>
            <w:vAlign w:val="center"/>
          </w:tcPr>
          <w:p w14:paraId="1F372559" w14:textId="77777777" w:rsidR="00950A4D" w:rsidRDefault="00950A4D" w:rsidP="00512EA8">
            <w:pPr>
              <w:ind w:left="140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A6E6473" wp14:editId="3810753B">
                      <wp:extent cx="1438910" cy="511913"/>
                      <wp:effectExtent l="0" t="0" r="97790" b="8890"/>
                      <wp:docPr id="7960" name="Abgerundete rechteckige Legende 7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511913"/>
                              </a:xfrm>
                              <a:prstGeom prst="wedgeRoundRectCallout">
                                <a:avLst>
                                  <a:gd name="adj1" fmla="val 56087"/>
                                  <a:gd name="adj2" fmla="val 1913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F3803" w14:textId="77777777" w:rsidR="003D30FA" w:rsidRPr="006669BC" w:rsidRDefault="003D30FA" w:rsidP="006669BC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11B41">
                                    <w:t xml:space="preserve">Ich habe </w:t>
                                  </w:r>
                                  <w:r w:rsidRPr="006669BC">
                                    <w:rPr>
                                      <w:b/>
                                      <w:bCs/>
                                    </w:rPr>
                                    <w:t>3 Einer.</w:t>
                                  </w:r>
                                </w:p>
                                <w:p w14:paraId="1804BA23" w14:textId="77777777" w:rsidR="003D30FA" w:rsidRPr="006669BC" w:rsidRDefault="003D30FA" w:rsidP="006669BC">
                                  <w:pPr>
                                    <w:pStyle w:val="Handschrif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669BC">
                                    <w:rPr>
                                      <w:b/>
                                      <w:bCs/>
                                    </w:rPr>
                                    <w:t xml:space="preserve">Das sind 3.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A6E6473" id="Abgerundete rechteckige Legende 7960" o:spid="_x0000_s1055" type="#_x0000_t62" style="width:113.3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" adj="22915,14932" fillcolor="white [3212]" strokecolor="#a5a5a5 [2092]">
                      <v:textbox inset="1mm,0,1mm,0">
                        <w:txbxContent>
                          <w:p w14:paraId="77AF3803" w14:textId="77777777" w:rsidR="003D30FA" w:rsidRPr="006669BC" w:rsidRDefault="003D30FA" w:rsidP="006669BC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E11B41">
                              <w:t xml:space="preserve">Ich habe </w:t>
                            </w:r>
                            <w:r w:rsidRPr="006669BC">
                              <w:rPr>
                                <w:b/>
                                <w:bCs/>
                              </w:rPr>
                              <w:t>3 Einer.</w:t>
                            </w:r>
                          </w:p>
                          <w:p w14:paraId="1804BA23" w14:textId="77777777" w:rsidR="003D30FA" w:rsidRPr="006669BC" w:rsidRDefault="003D30FA" w:rsidP="006669BC">
                            <w:pPr>
                              <w:pStyle w:val="Handschrift"/>
                              <w:rPr>
                                <w:b/>
                                <w:bCs/>
                              </w:rPr>
                            </w:pPr>
                            <w:r w:rsidRPr="006669BC">
                              <w:rPr>
                                <w:b/>
                                <w:bCs/>
                              </w:rPr>
                              <w:t xml:space="preserve">Das sind 3.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05" w:type="dxa"/>
            <w:gridSpan w:val="2"/>
            <w:vAlign w:val="center"/>
          </w:tcPr>
          <w:p w14:paraId="21A082AD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</w:p>
          <w:p w14:paraId="25C1FB4B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</w:p>
          <w:p w14:paraId="1DD23AEC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6A6E3006" wp14:editId="20353CFC">
                  <wp:extent cx="114300" cy="114300"/>
                  <wp:effectExtent l="0" t="0" r="0" b="0"/>
                  <wp:docPr id="7738" name="Grafik 7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2" t="9507" r="84615" b="82754"/>
                          <a:stretch/>
                        </pic:blipFill>
                        <pic:spPr bwMode="auto">
                          <a:xfrm>
                            <a:off x="0" y="0"/>
                            <a:ext cx="130625" cy="13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  <w:szCs w:val="21"/>
              </w:rPr>
              <w:t xml:space="preserve">                  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35714B1E" wp14:editId="565B80E2">
                  <wp:extent cx="114300" cy="114300"/>
                  <wp:effectExtent l="0" t="0" r="0" b="0"/>
                  <wp:docPr id="8062" name="Grafik 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2" t="9507" r="84615" b="82754"/>
                          <a:stretch/>
                        </pic:blipFill>
                        <pic:spPr bwMode="auto">
                          <a:xfrm>
                            <a:off x="0" y="0"/>
                            <a:ext cx="130625" cy="13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  <w:szCs w:val="21"/>
              </w:rPr>
              <w:t xml:space="preserve">                   </w:t>
            </w:r>
            <w:r w:rsidRPr="00473DEE">
              <w:rPr>
                <w:noProof/>
                <w:sz w:val="8"/>
              </w:rPr>
              <w:drawing>
                <wp:inline distT="0" distB="0" distL="0" distR="0" wp14:anchorId="0F6C46C8" wp14:editId="47E4109E">
                  <wp:extent cx="114300" cy="114300"/>
                  <wp:effectExtent l="0" t="0" r="0" b="0"/>
                  <wp:docPr id="7740" name="Grafik 7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2" t="9507" r="84615" b="82754"/>
                          <a:stretch/>
                        </pic:blipFill>
                        <pic:spPr bwMode="auto">
                          <a:xfrm>
                            <a:off x="0" y="0"/>
                            <a:ext cx="130625" cy="13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B3EEF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</w:p>
          <w:p w14:paraId="071A3071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  <w:r>
              <w:rPr>
                <w:sz w:val="6"/>
                <w:szCs w:val="21"/>
              </w:rPr>
              <w:t xml:space="preserve">  </w:t>
            </w:r>
          </w:p>
          <w:p w14:paraId="12C11BD2" w14:textId="77777777" w:rsidR="00950A4D" w:rsidRDefault="00950A4D" w:rsidP="00512EA8">
            <w:pPr>
              <w:jc w:val="center"/>
              <w:rPr>
                <w:sz w:val="20"/>
                <w:szCs w:val="21"/>
              </w:rPr>
            </w:pPr>
            <w:r w:rsidRPr="001A5C8C">
              <w:rPr>
                <w:sz w:val="20"/>
                <w:szCs w:val="21"/>
              </w:rPr>
              <w:sym w:font="Wingdings" w:char="F0F4"/>
            </w:r>
          </w:p>
          <w:p w14:paraId="155506AE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</w:p>
          <w:p w14:paraId="79EE0E4F" w14:textId="77777777" w:rsidR="00950A4D" w:rsidRDefault="00950A4D" w:rsidP="00512EA8">
            <w:pPr>
              <w:jc w:val="center"/>
              <w:rPr>
                <w:sz w:val="6"/>
                <w:szCs w:val="21"/>
              </w:rPr>
            </w:pPr>
            <w:r>
              <w:rPr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35E4C73" wp14:editId="23A7A375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35560</wp:posOffset>
                      </wp:positionV>
                      <wp:extent cx="390525" cy="123825"/>
                      <wp:effectExtent l="0" t="0" r="28575" b="28575"/>
                      <wp:wrapNone/>
                      <wp:docPr id="7961" name="Abgerundetes Rechteck 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45215F2E" id="Abgerundetes Rechteck 7961" o:spid="_x0000_s1026" style="position:absolute;margin-left:53.65pt;margin-top:2.8pt;width:30.75pt;height:9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" filled="f" strokecolor="#0d0d0d [3069]" strokeweight="1pt">
                      <v:textbox inset="1mm,0,1mm,0"/>
                    </v:roundrect>
                  </w:pict>
                </mc:Fallback>
              </mc:AlternateContent>
            </w:r>
          </w:p>
          <w:p w14:paraId="3CA7E961" w14:textId="77777777" w:rsidR="00950A4D" w:rsidRPr="00231591" w:rsidRDefault="00950A4D" w:rsidP="00512EA8">
            <w:pPr>
              <w:jc w:val="center"/>
              <w:rPr>
                <w:sz w:val="6"/>
                <w:szCs w:val="21"/>
              </w:rPr>
            </w:pPr>
            <w:r w:rsidRPr="00473DEE">
              <w:rPr>
                <w:noProof/>
                <w:sz w:val="8"/>
              </w:rPr>
              <w:drawing>
                <wp:inline distT="0" distB="0" distL="0" distR="0" wp14:anchorId="71368483" wp14:editId="53867A98">
                  <wp:extent cx="333375" cy="104775"/>
                  <wp:effectExtent l="0" t="0" r="0" b="9525"/>
                  <wp:docPr id="7736" name="Grafik 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82" t="9508" r="68510" b="83398"/>
                          <a:stretch/>
                        </pic:blipFill>
                        <pic:spPr bwMode="auto">
                          <a:xfrm>
                            <a:off x="0" y="0"/>
                            <a:ext cx="380987" cy="119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111AC" w14:textId="77777777" w:rsidR="00950A4D" w:rsidRPr="006B108A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73FFA862" w14:textId="77777777" w:rsidR="00950A4D" w:rsidRDefault="00950A4D" w:rsidP="00512EA8">
            <w:pPr>
              <w:ind w:left="3" w:hanging="3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6919ED5C" wp14:editId="1770DACC">
                      <wp:extent cx="1733550" cy="586740"/>
                      <wp:effectExtent l="0" t="0" r="19050" b="175260"/>
                      <wp:docPr id="7962" name="Abgerundete rechteckige Legende 7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586740"/>
                              </a:xfrm>
                              <a:prstGeom prst="wedgeRoundRectCallout">
                                <a:avLst>
                                  <a:gd name="adj1" fmla="val -45197"/>
                                  <a:gd name="adj2" fmla="val 725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AC908A" w14:textId="77777777" w:rsidR="003D30FA" w:rsidRPr="00F620FE" w:rsidRDefault="003D30FA" w:rsidP="00950A4D">
                                  <w:pPr>
                                    <w:jc w:val="left"/>
                                    <w:rPr>
                                      <w:rFonts w:ascii="Comic Sans MS" w:hAnsi="Comic Sans MS" w:cs="Calibri"/>
                                      <w:b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20FE">
                                    <w:rPr>
                                      <w:rFonts w:ascii="Comic Sans MS" w:hAnsi="Comic Sans MS" w:cs="Calibri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Ich habe eine 3er Gruppe</w:t>
                                  </w:r>
                                  <w:r w:rsidRPr="00F620FE">
                                    <w:rPr>
                                      <w:rFonts w:ascii="Comic Sans MS" w:hAnsi="Comic Sans MS" w:cs="Calibri"/>
                                      <w:b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 xml:space="preserve">.  Ich teile die 3er Gruppe auf 3 Einer auf. </w:t>
                                  </w:r>
                                </w:p>
                                <w:p w14:paraId="0931E16B" w14:textId="77777777" w:rsidR="003D30FA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  <w:p w14:paraId="59A16CD5" w14:textId="77777777" w:rsidR="003D30FA" w:rsidRPr="002F21FC" w:rsidRDefault="003D30FA" w:rsidP="00950A4D">
                                  <w:pPr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919ED5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7962" o:spid="_x0000_s1056" type="#_x0000_t62" style="width:136.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" adj="1037,26478" fillcolor="white [3212]" strokecolor="#a5a5a5 [2092]">
                      <v:textbox inset="1mm,0,1mm,0">
                        <w:txbxContent>
                          <w:p w14:paraId="3AAC908A" w14:textId="77777777" w:rsidR="003D30FA" w:rsidRPr="00F620FE" w:rsidRDefault="003D30FA" w:rsidP="00950A4D">
                            <w:pPr>
                              <w:jc w:val="left"/>
                              <w:rPr>
                                <w:rFonts w:ascii="Comic Sans MS" w:hAnsi="Comic Sans MS" w:cs="Calibri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20FE">
                              <w:rPr>
                                <w:rFonts w:ascii="Comic Sans MS" w:hAnsi="Comic Sans MS" w:cs="Calibri"/>
                                <w:color w:val="548DD4" w:themeColor="text2" w:themeTint="99"/>
                                <w:sz w:val="20"/>
                                <w:szCs w:val="20"/>
                              </w:rPr>
                              <w:t>Ich habe eine 3er Gruppe</w:t>
                            </w:r>
                            <w:r w:rsidRPr="00F620FE">
                              <w:rPr>
                                <w:rFonts w:ascii="Comic Sans MS" w:hAnsi="Comic Sans MS" w:cs="Calibri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.  Ich teile die 3er Gruppe auf 3 Einer auf. </w:t>
                            </w:r>
                          </w:p>
                          <w:p w14:paraId="0931E16B" w14:textId="77777777" w:rsidR="003D30FA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9A16CD5" w14:textId="77777777" w:rsidR="003D30FA" w:rsidRPr="002F21FC" w:rsidRDefault="003D30FA" w:rsidP="00950A4D">
                            <w:pPr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50A4D" w:rsidRPr="006669BC" w14:paraId="266B5093" w14:textId="77777777" w:rsidTr="00512EA8">
        <w:tc>
          <w:tcPr>
            <w:tcW w:w="426" w:type="dxa"/>
            <w:shd w:val="clear" w:color="auto" w:fill="D9D9D9" w:themeFill="background1" w:themeFillShade="D9"/>
          </w:tcPr>
          <w:p w14:paraId="36961E05" w14:textId="77777777" w:rsidR="00950A4D" w:rsidRPr="006669BC" w:rsidRDefault="00950A4D" w:rsidP="00512EA8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2871" w:type="dxa"/>
            <w:gridSpan w:val="2"/>
          </w:tcPr>
          <w:p w14:paraId="380A8221" w14:textId="77777777" w:rsidR="00950A4D" w:rsidRPr="006669BC" w:rsidRDefault="00950A4D" w:rsidP="00512EA8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2805" w:type="dxa"/>
            <w:gridSpan w:val="2"/>
          </w:tcPr>
          <w:p w14:paraId="062EFD70" w14:textId="77777777" w:rsidR="00950A4D" w:rsidRPr="006669BC" w:rsidRDefault="00950A4D" w:rsidP="00512EA8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2834" w:type="dxa"/>
          </w:tcPr>
          <w:p w14:paraId="53BD762C" w14:textId="77777777" w:rsidR="00950A4D" w:rsidRPr="006669BC" w:rsidRDefault="00950A4D" w:rsidP="00512EA8">
            <w:pPr>
              <w:ind w:left="272" w:hanging="147"/>
              <w:jc w:val="left"/>
              <w:rPr>
                <w:sz w:val="10"/>
                <w:szCs w:val="10"/>
              </w:rPr>
            </w:pPr>
          </w:p>
        </w:tc>
      </w:tr>
      <w:tr w:rsidR="00950A4D" w:rsidRPr="00AF6628" w14:paraId="5402D64C" w14:textId="77777777" w:rsidTr="00512EA8">
        <w:tc>
          <w:tcPr>
            <w:tcW w:w="426" w:type="dxa"/>
            <w:shd w:val="clear" w:color="auto" w:fill="D9D9D9" w:themeFill="background1" w:themeFillShade="D9"/>
          </w:tcPr>
          <w:p w14:paraId="7DFEE207" w14:textId="77777777" w:rsidR="00950A4D" w:rsidRPr="00E74F3F" w:rsidRDefault="00950A4D" w:rsidP="00512EA8">
            <w:pPr>
              <w:pStyle w:val="berschrift2"/>
            </w:pPr>
            <w:r>
              <w:t>c)</w:t>
            </w:r>
          </w:p>
        </w:tc>
        <w:tc>
          <w:tcPr>
            <w:tcW w:w="8510" w:type="dxa"/>
            <w:gridSpan w:val="5"/>
          </w:tcPr>
          <w:p w14:paraId="36322373" w14:textId="77777777" w:rsidR="00950A4D" w:rsidRDefault="00950A4D" w:rsidP="00512EA8">
            <w:r>
              <w:t xml:space="preserve">Erkläre mit Hilfe von </w:t>
            </w:r>
            <w:r w:rsidRPr="00EA2C03">
              <w:rPr>
                <w:rStyle w:val="berschrift2Zchn"/>
              </w:rPr>
              <w:t>b)</w:t>
            </w:r>
            <w:r w:rsidRPr="00A0605A">
              <w:rPr>
                <w:b/>
                <w:color w:val="0D0D0D" w:themeColor="text1" w:themeTint="F2"/>
              </w:rPr>
              <w:t>:</w:t>
            </w:r>
            <w:r w:rsidRPr="00A0605A">
              <w:rPr>
                <w:color w:val="0D0D0D" w:themeColor="text1" w:themeTint="F2"/>
              </w:rPr>
              <w:t xml:space="preserve"> </w:t>
            </w:r>
            <w:r>
              <w:t xml:space="preserve">Wie hängen die Aufgaben aus </w:t>
            </w:r>
            <w:r w:rsidRPr="00EA2C03">
              <w:rPr>
                <w:rStyle w:val="berschrift2Zchn"/>
              </w:rPr>
              <w:t>a)</w:t>
            </w:r>
            <w:r>
              <w:t xml:space="preserve"> zusammen?</w:t>
            </w:r>
          </w:p>
          <w:p w14:paraId="3C86C4D3" w14:textId="77777777" w:rsidR="00950A4D" w:rsidRPr="0076403B" w:rsidRDefault="00950A4D" w:rsidP="006669BC">
            <w:pPr>
              <w:pStyle w:val="Handschrift"/>
            </w:pPr>
            <w:r>
              <w:t xml:space="preserve">Die Aufgaben passen zusammen: 3 </w:t>
            </w:r>
            <w:proofErr w:type="gramStart"/>
            <w:r>
              <w:t>Einer :</w:t>
            </w:r>
            <w:proofErr w:type="gramEnd"/>
            <w:r>
              <w:t xml:space="preserve"> 1 Einer rechnet man genauso </w:t>
            </w:r>
            <w:r>
              <w:br/>
              <w:t>wie 3 Zehner : 1 Zehner oder 3 Hunderter : 1 Hunderter.</w:t>
            </w:r>
          </w:p>
          <w:p w14:paraId="1939A886" w14:textId="77777777" w:rsidR="00950A4D" w:rsidRDefault="00950A4D" w:rsidP="00512EA8">
            <w:pPr>
              <w:ind w:left="272" w:hanging="147"/>
              <w:jc w:val="left"/>
              <w:rPr>
                <w:szCs w:val="21"/>
              </w:rPr>
            </w:pPr>
          </w:p>
        </w:tc>
      </w:tr>
      <w:tr w:rsidR="00950A4D" w:rsidRPr="00E428E5" w14:paraId="50E5539C" w14:textId="77777777" w:rsidTr="00512EA8">
        <w:tc>
          <w:tcPr>
            <w:tcW w:w="426" w:type="dxa"/>
            <w:shd w:val="clear" w:color="auto" w:fill="D9D9D9" w:themeFill="background1" w:themeFillShade="D9"/>
          </w:tcPr>
          <w:p w14:paraId="0BE4159A" w14:textId="77777777" w:rsidR="00950A4D" w:rsidRPr="00E428E5" w:rsidRDefault="00950A4D" w:rsidP="00512EA8">
            <w:pPr>
              <w:pStyle w:val="berschrift2"/>
            </w:pPr>
            <w:r>
              <w:t>d)</w:t>
            </w:r>
          </w:p>
        </w:tc>
        <w:tc>
          <w:tcPr>
            <w:tcW w:w="8510" w:type="dxa"/>
            <w:gridSpan w:val="5"/>
          </w:tcPr>
          <w:p w14:paraId="481D6F50" w14:textId="77777777" w:rsidR="00950A4D" w:rsidRDefault="00950A4D" w:rsidP="00512EA8">
            <w:pPr>
              <w:jc w:val="left"/>
            </w:pPr>
            <w:r>
              <w:t xml:space="preserve">Berechne. Erkläre dann wie in </w:t>
            </w:r>
            <w:r w:rsidRPr="00A0605A">
              <w:rPr>
                <w:b/>
                <w:color w:val="7F7F7F" w:themeColor="text1" w:themeTint="80"/>
              </w:rPr>
              <w:t>c)</w:t>
            </w:r>
            <w:r>
              <w:t>:</w:t>
            </w:r>
          </w:p>
          <w:p w14:paraId="2C443D02" w14:textId="77777777" w:rsidR="00950A4D" w:rsidRPr="004A1C56" w:rsidRDefault="00950A4D" w:rsidP="00512EA8">
            <w:pPr>
              <w:jc w:val="left"/>
              <w:rPr>
                <w:sz w:val="12"/>
              </w:rPr>
            </w:pPr>
          </w:p>
        </w:tc>
      </w:tr>
      <w:tr w:rsidR="00950A4D" w:rsidRPr="00AF6628" w14:paraId="271B0901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08C5785E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1AA768D2" w14:textId="77777777" w:rsidR="00950A4D" w:rsidRPr="00EA2C03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</w:t>
            </w:r>
            <w:r w:rsidRPr="007D5CB7">
              <w:rPr>
                <w:b w:val="0"/>
                <w:color w:val="0D0D0D" w:themeColor="text1" w:themeTint="F2"/>
                <w:szCs w:val="21"/>
              </w:rPr>
              <w:t xml:space="preserve">) 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4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2 </w:t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 8</w:t>
            </w:r>
          </w:p>
        </w:tc>
        <w:tc>
          <w:tcPr>
            <w:tcW w:w="4263" w:type="dxa"/>
            <w:gridSpan w:val="2"/>
          </w:tcPr>
          <w:p w14:paraId="236CFC62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(1) </w:t>
            </w:r>
            <w:proofErr w:type="gramStart"/>
            <w:r>
              <w:rPr>
                <w:szCs w:val="21"/>
              </w:rPr>
              <w:t>8 :</w:t>
            </w:r>
            <w:proofErr w:type="gramEnd"/>
            <w:r>
              <w:rPr>
                <w:szCs w:val="21"/>
              </w:rPr>
              <w:t xml:space="preserve"> 2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4</w:t>
            </w:r>
          </w:p>
        </w:tc>
      </w:tr>
      <w:tr w:rsidR="00950A4D" w:rsidRPr="00AF6628" w14:paraId="25659FB3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53353731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3B9325BF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 4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</w:t>
            </w:r>
            <w:proofErr w:type="gramStart"/>
            <w:r>
              <w:rPr>
                <w:szCs w:val="21"/>
              </w:rPr>
              <w:t xml:space="preserve">20 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</w:t>
            </w:r>
            <w:proofErr w:type="gramEnd"/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80</w:t>
            </w:r>
          </w:p>
        </w:tc>
        <w:tc>
          <w:tcPr>
            <w:tcW w:w="4263" w:type="dxa"/>
            <w:gridSpan w:val="2"/>
          </w:tcPr>
          <w:p w14:paraId="171BED2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proofErr w:type="gramStart"/>
            <w:r>
              <w:rPr>
                <w:szCs w:val="21"/>
              </w:rPr>
              <w:t>80 :</w:t>
            </w:r>
            <w:proofErr w:type="gramEnd"/>
            <w:r>
              <w:rPr>
                <w:szCs w:val="21"/>
              </w:rPr>
              <w:t xml:space="preserve"> 20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4</w:t>
            </w:r>
          </w:p>
        </w:tc>
      </w:tr>
      <w:tr w:rsidR="00950A4D" w:rsidRPr="00AF6628" w14:paraId="3736960D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46AC6826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5F2456A4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 4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200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800</w:t>
            </w:r>
          </w:p>
        </w:tc>
        <w:tc>
          <w:tcPr>
            <w:tcW w:w="4263" w:type="dxa"/>
            <w:gridSpan w:val="2"/>
          </w:tcPr>
          <w:p w14:paraId="101CAD72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(3) </w:t>
            </w:r>
            <w:proofErr w:type="gramStart"/>
            <w:r>
              <w:rPr>
                <w:szCs w:val="21"/>
              </w:rPr>
              <w:t>800 :</w:t>
            </w:r>
            <w:proofErr w:type="gramEnd"/>
            <w:r>
              <w:rPr>
                <w:szCs w:val="21"/>
              </w:rPr>
              <w:t xml:space="preserve"> 200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4</w:t>
            </w:r>
          </w:p>
        </w:tc>
      </w:tr>
      <w:tr w:rsidR="00950A4D" w:rsidRPr="00E428E5" w14:paraId="2E8B0504" w14:textId="77777777" w:rsidTr="00512EA8">
        <w:tc>
          <w:tcPr>
            <w:tcW w:w="426" w:type="dxa"/>
            <w:shd w:val="clear" w:color="auto" w:fill="auto"/>
          </w:tcPr>
          <w:p w14:paraId="44274DEF" w14:textId="77777777" w:rsidR="00950A4D" w:rsidRPr="006669BC" w:rsidRDefault="00950A4D" w:rsidP="00512EA8">
            <w:pPr>
              <w:pStyle w:val="berschrift2"/>
              <w:spacing w:before="120"/>
              <w:rPr>
                <w:color w:val="000000"/>
                <w:sz w:val="10"/>
                <w:szCs w:val="14"/>
              </w:rPr>
            </w:pPr>
          </w:p>
        </w:tc>
        <w:tc>
          <w:tcPr>
            <w:tcW w:w="8510" w:type="dxa"/>
            <w:gridSpan w:val="5"/>
            <w:shd w:val="clear" w:color="auto" w:fill="auto"/>
          </w:tcPr>
          <w:p w14:paraId="32E5A22A" w14:textId="77777777" w:rsidR="00950A4D" w:rsidRPr="006669BC" w:rsidRDefault="00950A4D" w:rsidP="00512EA8">
            <w:pPr>
              <w:pStyle w:val="berschrift2"/>
              <w:spacing w:before="120"/>
              <w:rPr>
                <w:color w:val="000000"/>
                <w:sz w:val="10"/>
                <w:szCs w:val="14"/>
              </w:rPr>
            </w:pPr>
          </w:p>
        </w:tc>
      </w:tr>
      <w:tr w:rsidR="00C93507" w:rsidRPr="00E428E5" w14:paraId="5FB41742" w14:textId="77777777" w:rsidTr="00512EA8">
        <w:tc>
          <w:tcPr>
            <w:tcW w:w="426" w:type="dxa"/>
            <w:vMerge w:val="restart"/>
            <w:shd w:val="clear" w:color="auto" w:fill="D9D9D9" w:themeFill="background1" w:themeFillShade="D9"/>
          </w:tcPr>
          <w:p w14:paraId="264C498A" w14:textId="77777777" w:rsidR="00C93507" w:rsidRPr="00430F66" w:rsidRDefault="00C93507" w:rsidP="00512EA8">
            <w:pPr>
              <w:pStyle w:val="berschrift2"/>
              <w:spacing w:before="1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0" w:type="dxa"/>
            <w:gridSpan w:val="5"/>
            <w:shd w:val="clear" w:color="auto" w:fill="D9D9D9" w:themeFill="background1" w:themeFillShade="D9"/>
          </w:tcPr>
          <w:p w14:paraId="57ADF9DD" w14:textId="77777777" w:rsidR="00C93507" w:rsidRPr="00430F66" w:rsidRDefault="00C93507" w:rsidP="00512EA8">
            <w:pPr>
              <w:pStyle w:val="berschrift2"/>
              <w:spacing w:before="120"/>
              <w:rPr>
                <w:color w:val="000000"/>
              </w:rPr>
            </w:pPr>
            <w:r w:rsidRPr="00430F66">
              <w:rPr>
                <w:color w:val="000000"/>
              </w:rPr>
              <w:t xml:space="preserve">Rechnen mit einer einfachen Aufgabe </w:t>
            </w:r>
          </w:p>
          <w:p w14:paraId="48577F1B" w14:textId="77777777" w:rsidR="00C93507" w:rsidRPr="00430F66" w:rsidRDefault="00C93507" w:rsidP="00512EA8">
            <w:pPr>
              <w:pStyle w:val="berschrift2"/>
              <w:spacing w:before="120"/>
              <w:rPr>
                <w:color w:val="000000"/>
              </w:rPr>
            </w:pPr>
          </w:p>
        </w:tc>
      </w:tr>
      <w:tr w:rsidR="00C93507" w:rsidRPr="00E428E5" w14:paraId="360E352D" w14:textId="77777777" w:rsidTr="00512EA8">
        <w:tc>
          <w:tcPr>
            <w:tcW w:w="426" w:type="dxa"/>
            <w:vMerge/>
            <w:shd w:val="clear" w:color="auto" w:fill="D9D9D9" w:themeFill="background1" w:themeFillShade="D9"/>
          </w:tcPr>
          <w:p w14:paraId="1AED20C3" w14:textId="77777777" w:rsidR="00C93507" w:rsidRPr="00E428E5" w:rsidRDefault="00C93507" w:rsidP="00512EA8">
            <w:pPr>
              <w:pStyle w:val="berschrift2"/>
              <w:spacing w:before="120"/>
            </w:pPr>
          </w:p>
        </w:tc>
        <w:tc>
          <w:tcPr>
            <w:tcW w:w="8510" w:type="dxa"/>
            <w:gridSpan w:val="5"/>
          </w:tcPr>
          <w:p w14:paraId="160E8DE4" w14:textId="77777777" w:rsidR="00C93507" w:rsidRDefault="00C93507" w:rsidP="00512EA8">
            <w:pPr>
              <w:spacing w:before="120"/>
              <w:jc w:val="left"/>
            </w:pPr>
            <w:r>
              <w:t>Finde immer die einfache Aufgabe dazu. Berechne beide Aufgaben:</w:t>
            </w:r>
          </w:p>
          <w:p w14:paraId="47662E62" w14:textId="77777777" w:rsidR="00C93507" w:rsidRPr="00A0605A" w:rsidRDefault="00C93507" w:rsidP="00512EA8">
            <w:pPr>
              <w:jc w:val="left"/>
              <w:rPr>
                <w:sz w:val="14"/>
              </w:rPr>
            </w:pPr>
          </w:p>
        </w:tc>
      </w:tr>
      <w:tr w:rsidR="00950A4D" w:rsidRPr="00AF6628" w14:paraId="30094F67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5A1AD570" w14:textId="77777777" w:rsidR="00950A4D" w:rsidRPr="007D5CB7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247" w:type="dxa"/>
            <w:gridSpan w:val="3"/>
          </w:tcPr>
          <w:p w14:paraId="527B1E93" w14:textId="77777777" w:rsidR="00950A4D" w:rsidRPr="00A0605A" w:rsidRDefault="00950A4D" w:rsidP="00512EA8">
            <w:pPr>
              <w:pStyle w:val="berschrift2"/>
              <w:ind w:left="0" w:firstLine="0"/>
              <w:rPr>
                <w:rFonts w:ascii="Comic Sans MS" w:hAnsi="Comic Sans MS"/>
                <w:b w:val="0"/>
                <w:color w:val="4F81BD" w:themeColor="accent1"/>
                <w:sz w:val="18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(1)  3</w:t>
            </w:r>
            <w:r w:rsidRPr="004A1C56">
              <w:rPr>
                <w:b w:val="0"/>
                <w:color w:val="0D0D0D" w:themeColor="text1" w:themeTint="F2"/>
                <w:szCs w:val="21"/>
              </w:rPr>
              <w:t xml:space="preserve">00 </w:t>
            </w:r>
            <w:r>
              <w:rPr>
                <w:b w:val="0"/>
                <w:color w:val="0D0D0D" w:themeColor="text1" w:themeTint="F2"/>
                <w:szCs w:val="21"/>
              </w:rPr>
              <w:sym w:font="Symbol" w:char="F0D7"/>
            </w:r>
            <w:r>
              <w:rPr>
                <w:b w:val="0"/>
                <w:color w:val="0D0D0D" w:themeColor="text1" w:themeTint="F2"/>
                <w:szCs w:val="21"/>
              </w:rPr>
              <w:t xml:space="preserve"> 2</w:t>
            </w:r>
            <w:r w:rsidRPr="004A1C56">
              <w:rPr>
                <w:rFonts w:ascii="Comic Sans MS" w:hAnsi="Comic Sans MS"/>
                <w:b w:val="0"/>
                <w:color w:val="4F81BD" w:themeColor="accent1"/>
                <w:szCs w:val="21"/>
              </w:rPr>
              <w:t xml:space="preserve"> </w:t>
            </w:r>
            <w:r w:rsidRPr="006669BC">
              <w:rPr>
                <w:rFonts w:ascii="Comic Sans MS" w:hAnsi="Comic Sans MS" w:cstheme="majorHAnsi"/>
                <w:color w:val="548DD4" w:themeColor="text2" w:themeTint="99"/>
                <w:sz w:val="20"/>
                <w:szCs w:val="20"/>
              </w:rPr>
              <w:t xml:space="preserve">= 600, weil 3 </w:t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 </w:t>
            </w:r>
            <w:r w:rsidRPr="006669BC">
              <w:rPr>
                <w:rFonts w:ascii="Comic Sans MS" w:hAnsi="Comic Sans MS" w:cstheme="majorHAnsi"/>
                <w:color w:val="548DD4" w:themeColor="text2" w:themeTint="99"/>
                <w:sz w:val="20"/>
                <w:szCs w:val="20"/>
              </w:rPr>
              <w:t>= 6</w:t>
            </w:r>
          </w:p>
        </w:tc>
        <w:tc>
          <w:tcPr>
            <w:tcW w:w="4263" w:type="dxa"/>
            <w:gridSpan w:val="2"/>
          </w:tcPr>
          <w:p w14:paraId="5850D50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(1) </w:t>
            </w:r>
            <w:proofErr w:type="gramStart"/>
            <w:r w:rsidRPr="006669BC">
              <w:rPr>
                <w:rFonts w:ascii="Comic Sans MS" w:hAnsi="Comic Sans MS" w:cstheme="majorHAnsi"/>
                <w:b/>
                <w:color w:val="548DD4" w:themeColor="text2" w:themeTint="99"/>
                <w:sz w:val="20"/>
                <w:szCs w:val="20"/>
              </w:rPr>
              <w:t>600 :</w:t>
            </w:r>
            <w:proofErr w:type="gramEnd"/>
            <w:r w:rsidRPr="006669BC">
              <w:rPr>
                <w:rFonts w:ascii="Comic Sans MS" w:hAnsi="Comic Sans MS" w:cstheme="majorHAnsi"/>
                <w:b/>
                <w:color w:val="548DD4" w:themeColor="text2" w:themeTint="99"/>
                <w:sz w:val="20"/>
                <w:szCs w:val="20"/>
              </w:rPr>
              <w:t xml:space="preserve"> 2 = 300, weil 6 : 2 = 3</w:t>
            </w:r>
          </w:p>
        </w:tc>
      </w:tr>
      <w:tr w:rsidR="00950A4D" w:rsidRPr="00AF6628" w14:paraId="261A0831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7037DE6F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2A5D351F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(2) 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20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40 = 800, weil 2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4 = 8</w:t>
            </w:r>
          </w:p>
        </w:tc>
        <w:tc>
          <w:tcPr>
            <w:tcW w:w="4263" w:type="dxa"/>
            <w:gridSpan w:val="2"/>
          </w:tcPr>
          <w:p w14:paraId="54CBB636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(2) </w:t>
            </w:r>
            <w:proofErr w:type="gramStart"/>
            <w:r>
              <w:rPr>
                <w:color w:val="0D0D0D" w:themeColor="text1" w:themeTint="F2"/>
                <w:szCs w:val="21"/>
              </w:rPr>
              <w:t>800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40 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20, weil 80 : 4 = 20</w:t>
            </w:r>
            <w:r w:rsidRPr="006669BC">
              <w:rPr>
                <w:b/>
                <w:color w:val="548DD4" w:themeColor="text2" w:themeTint="99"/>
                <w:szCs w:val="21"/>
              </w:rPr>
              <w:t xml:space="preserve"> </w:t>
            </w:r>
          </w:p>
        </w:tc>
      </w:tr>
      <w:tr w:rsidR="00950A4D" w:rsidRPr="00AF6628" w14:paraId="5601656C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4FB8F9B8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0650F159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300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110 = 33000, weil 3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110 = 330</w:t>
            </w:r>
          </w:p>
        </w:tc>
        <w:tc>
          <w:tcPr>
            <w:tcW w:w="4263" w:type="dxa"/>
            <w:gridSpan w:val="2"/>
          </w:tcPr>
          <w:p w14:paraId="6A478D3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(3) </w:t>
            </w:r>
            <w:proofErr w:type="gramStart"/>
            <w:r>
              <w:rPr>
                <w:szCs w:val="21"/>
              </w:rPr>
              <w:t>33000</w:t>
            </w:r>
            <w:r w:rsidRPr="004A1C56">
              <w:rPr>
                <w:szCs w:val="21"/>
              </w:rPr>
              <w:t xml:space="preserve"> </w:t>
            </w:r>
            <w:r>
              <w:rPr>
                <w:szCs w:val="21"/>
              </w:rPr>
              <w:t>:</w:t>
            </w:r>
            <w:proofErr w:type="gramEnd"/>
            <w:r>
              <w:rPr>
                <w:szCs w:val="21"/>
              </w:rPr>
              <w:t xml:space="preserve"> 110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300, weil</w:t>
            </w:r>
            <w:r w:rsidRPr="006669BC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330 : 110 = 3</w:t>
            </w:r>
          </w:p>
        </w:tc>
      </w:tr>
      <w:tr w:rsidR="00950A4D" w:rsidRPr="00AF6628" w14:paraId="30F3229E" w14:textId="77777777" w:rsidTr="00512EA8">
        <w:trPr>
          <w:trHeight w:val="340"/>
        </w:trPr>
        <w:tc>
          <w:tcPr>
            <w:tcW w:w="426" w:type="dxa"/>
            <w:shd w:val="clear" w:color="auto" w:fill="D9D9D9" w:themeFill="background1" w:themeFillShade="D9"/>
          </w:tcPr>
          <w:p w14:paraId="0E9CD666" w14:textId="77777777" w:rsidR="00950A4D" w:rsidRPr="00E74F3F" w:rsidRDefault="00950A4D" w:rsidP="00512EA8">
            <w:pPr>
              <w:jc w:val="left"/>
            </w:pPr>
          </w:p>
        </w:tc>
        <w:tc>
          <w:tcPr>
            <w:tcW w:w="4247" w:type="dxa"/>
            <w:gridSpan w:val="3"/>
          </w:tcPr>
          <w:p w14:paraId="31D9CBB1" w14:textId="77777777" w:rsidR="00950A4D" w:rsidRPr="00AF6628" w:rsidRDefault="00950A4D" w:rsidP="00512EA8">
            <w:pPr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 </w:t>
            </w:r>
            <w:r>
              <w:rPr>
                <w:szCs w:val="21"/>
              </w:rPr>
              <w:t>1200</w:t>
            </w:r>
            <w:r w:rsidRPr="004A1C56">
              <w:rPr>
                <w:szCs w:val="21"/>
              </w:rPr>
              <w:t xml:space="preserve"> </w:t>
            </w:r>
            <w:r>
              <w:rPr>
                <w:b/>
                <w:color w:val="0D0D0D" w:themeColor="text1" w:themeTint="F2"/>
                <w:szCs w:val="21"/>
              </w:rPr>
              <w:sym w:font="Symbol" w:char="F0D7"/>
            </w:r>
            <w:r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887507">
              <w:rPr>
                <w:color w:val="0D0D0D" w:themeColor="text1" w:themeTint="F2"/>
                <w:szCs w:val="21"/>
              </w:rPr>
              <w:t>5</w:t>
            </w:r>
            <w:r w:rsidRPr="004A1C56">
              <w:rPr>
                <w:szCs w:val="21"/>
              </w:rPr>
              <w:t xml:space="preserve">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= 6000, weil 12 </w:t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5 = 60</w:t>
            </w:r>
          </w:p>
        </w:tc>
        <w:tc>
          <w:tcPr>
            <w:tcW w:w="4263" w:type="dxa"/>
            <w:gridSpan w:val="2"/>
          </w:tcPr>
          <w:p w14:paraId="0B680777" w14:textId="77777777" w:rsidR="00950A4D" w:rsidRPr="00AF6628" w:rsidRDefault="00950A4D" w:rsidP="00512EA8">
            <w:pPr>
              <w:ind w:left="272" w:hanging="147"/>
              <w:jc w:val="left"/>
              <w:rPr>
                <w:szCs w:val="21"/>
              </w:rPr>
            </w:pPr>
            <w:r w:rsidRPr="004A1C56">
              <w:rPr>
                <w:szCs w:val="21"/>
              </w:rPr>
              <w:t xml:space="preserve">(4) </w:t>
            </w:r>
            <w:proofErr w:type="gramStart"/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6000 :</w:t>
            </w:r>
            <w:proofErr w:type="gramEnd"/>
            <w:r w:rsidRPr="006669BC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5 = 1200, weil 60 : 5 = 12</w:t>
            </w:r>
          </w:p>
        </w:tc>
      </w:tr>
    </w:tbl>
    <w:tbl>
      <w:tblPr>
        <w:tblW w:w="4845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1304"/>
        <w:gridCol w:w="1276"/>
        <w:gridCol w:w="1134"/>
        <w:gridCol w:w="142"/>
        <w:gridCol w:w="142"/>
        <w:gridCol w:w="1275"/>
        <w:gridCol w:w="1276"/>
        <w:gridCol w:w="1276"/>
      </w:tblGrid>
      <w:tr w:rsidR="00950A4D" w14:paraId="53DCA2E6" w14:textId="77777777" w:rsidTr="00512EA8">
        <w:trPr>
          <w:trHeight w:val="442"/>
        </w:trPr>
        <w:tc>
          <w:tcPr>
            <w:tcW w:w="686" w:type="dxa"/>
            <w:hideMark/>
          </w:tcPr>
          <w:p w14:paraId="7A83DEB0" w14:textId="77777777" w:rsidR="00950A4D" w:rsidRPr="00995ADA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>9</w:t>
            </w:r>
          </w:p>
        </w:tc>
        <w:tc>
          <w:tcPr>
            <w:tcW w:w="8103" w:type="dxa"/>
            <w:gridSpan w:val="9"/>
          </w:tcPr>
          <w:p w14:paraId="3002F73B" w14:textId="77777777" w:rsidR="00950A4D" w:rsidRPr="00995ADA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>Multiplizieren und Dividieren: Stellenwerte beachten</w:t>
            </w:r>
          </w:p>
          <w:p w14:paraId="7CD35E7C" w14:textId="77777777" w:rsidR="00950A4D" w:rsidRPr="00995ADA" w:rsidRDefault="00950A4D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950A4D" w14:paraId="43270D66" w14:textId="77777777" w:rsidTr="00512EA8">
        <w:trPr>
          <w:trHeight w:val="197"/>
        </w:trPr>
        <w:tc>
          <w:tcPr>
            <w:tcW w:w="686" w:type="dxa"/>
          </w:tcPr>
          <w:p w14:paraId="5262221A" w14:textId="77777777" w:rsidR="00950A4D" w:rsidRPr="00A37004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9C32367" w14:textId="77777777" w:rsidR="00950A4D" w:rsidRPr="001B7BDB" w:rsidRDefault="00950A4D" w:rsidP="00512EA8">
            <w:pPr>
              <w:pStyle w:val="berschrift2"/>
              <w:rPr>
                <w:color w:val="808080"/>
              </w:rPr>
            </w:pPr>
            <w:r w:rsidRPr="001B7BDB">
              <w:rPr>
                <w:color w:val="808080"/>
              </w:rPr>
              <w:t>a)</w:t>
            </w:r>
          </w:p>
          <w:p w14:paraId="6E31E5BB" w14:textId="77777777" w:rsidR="00950A4D" w:rsidRPr="00A37004" w:rsidRDefault="00950A4D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25" w:type="dxa"/>
            <w:gridSpan w:val="8"/>
          </w:tcPr>
          <w:p w14:paraId="0B47236F" w14:textId="77777777" w:rsidR="00950A4D" w:rsidRPr="00A37004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Multipliziere bzw. dividiere. </w:t>
            </w:r>
          </w:p>
        </w:tc>
      </w:tr>
      <w:tr w:rsidR="00950A4D" w14:paraId="1F872CE0" w14:textId="77777777" w:rsidTr="00F620FE">
        <w:trPr>
          <w:trHeight w:val="507"/>
        </w:trPr>
        <w:tc>
          <w:tcPr>
            <w:tcW w:w="686" w:type="dxa"/>
          </w:tcPr>
          <w:p w14:paraId="4C39E51C" w14:textId="77777777" w:rsidR="00950A4D" w:rsidRDefault="00950A4D" w:rsidP="00512EA8"/>
        </w:tc>
        <w:tc>
          <w:tcPr>
            <w:tcW w:w="278" w:type="dxa"/>
          </w:tcPr>
          <w:p w14:paraId="641741F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bottom w:val="single" w:sz="4" w:space="0" w:color="BFBFBF" w:themeColor="background1" w:themeShade="BF"/>
            </w:tcBorders>
          </w:tcPr>
          <w:p w14:paraId="6B4A2539" w14:textId="77777777" w:rsidR="00950A4D" w:rsidRPr="001B7BDB" w:rsidRDefault="00950A4D" w:rsidP="00512EA8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>a1)</w:t>
            </w:r>
          </w:p>
        </w:tc>
        <w:tc>
          <w:tcPr>
            <w:tcW w:w="1276" w:type="dxa"/>
            <w:tcBorders>
              <w:bottom w:val="single" w:sz="4" w:space="0" w:color="BFBFBF" w:themeColor="background1" w:themeShade="BF"/>
            </w:tcBorders>
          </w:tcPr>
          <w:p w14:paraId="1682F804" w14:textId="77777777" w:rsidR="00950A4D" w:rsidRPr="001B7BDB" w:rsidRDefault="00950A4D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BFBFBF" w:themeColor="background1" w:themeShade="BF"/>
            </w:tcBorders>
          </w:tcPr>
          <w:p w14:paraId="3971721E" w14:textId="77777777" w:rsidR="00950A4D" w:rsidRPr="001B7BDB" w:rsidRDefault="00950A4D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</w:tcPr>
          <w:p w14:paraId="5033B95F" w14:textId="77777777" w:rsidR="00950A4D" w:rsidRPr="001B7BDB" w:rsidRDefault="00950A4D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275" w:type="dxa"/>
            <w:tcBorders>
              <w:bottom w:val="single" w:sz="4" w:space="0" w:color="BFBFBF" w:themeColor="background1" w:themeShade="BF"/>
            </w:tcBorders>
          </w:tcPr>
          <w:p w14:paraId="6B5B4E7F" w14:textId="77777777" w:rsidR="00950A4D" w:rsidRPr="001B7BDB" w:rsidRDefault="00950A4D" w:rsidP="00512EA8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 xml:space="preserve">a2) </w:t>
            </w:r>
          </w:p>
        </w:tc>
        <w:tc>
          <w:tcPr>
            <w:tcW w:w="1276" w:type="dxa"/>
            <w:tcBorders>
              <w:bottom w:val="single" w:sz="4" w:space="0" w:color="BFBFBF" w:themeColor="background1" w:themeShade="BF"/>
            </w:tcBorders>
          </w:tcPr>
          <w:p w14:paraId="28DF47F0" w14:textId="77777777" w:rsidR="00950A4D" w:rsidRDefault="00950A4D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1276" w:type="dxa"/>
            <w:tcBorders>
              <w:bottom w:val="single" w:sz="4" w:space="0" w:color="BFBFBF" w:themeColor="background1" w:themeShade="BF"/>
            </w:tcBorders>
          </w:tcPr>
          <w:p w14:paraId="18D787F3" w14:textId="77777777" w:rsidR="00950A4D" w:rsidRDefault="00950A4D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950A4D" w14:paraId="1AA8BE3A" w14:textId="77777777" w:rsidTr="00F620FE">
        <w:trPr>
          <w:trHeight w:val="737"/>
        </w:trPr>
        <w:tc>
          <w:tcPr>
            <w:tcW w:w="686" w:type="dxa"/>
            <w:vMerge w:val="restart"/>
          </w:tcPr>
          <w:p w14:paraId="1FD15EAD" w14:textId="77777777" w:rsidR="00950A4D" w:rsidRDefault="00950A4D" w:rsidP="00512EA8"/>
        </w:tc>
        <w:tc>
          <w:tcPr>
            <w:tcW w:w="278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3E29C96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200A85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3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</w:t>
            </w:r>
            <w:r w:rsidRPr="00544C3F"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40808F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(2) 3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90CB8A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(3) </w:t>
            </w:r>
            <w:r>
              <w:rPr>
                <w:color w:val="0D0D0D" w:themeColor="text1" w:themeTint="F2"/>
              </w:rPr>
              <w:t xml:space="preserve">3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200</w:t>
            </w:r>
          </w:p>
        </w:tc>
        <w:tc>
          <w:tcPr>
            <w:tcW w:w="1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DD1B9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783B03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7C9CC3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(2)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96A0EE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(3)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</w:t>
            </w:r>
          </w:p>
        </w:tc>
      </w:tr>
      <w:tr w:rsidR="00950A4D" w14:paraId="772E78BF" w14:textId="77777777" w:rsidTr="00F620FE">
        <w:trPr>
          <w:trHeight w:val="737"/>
        </w:trPr>
        <w:tc>
          <w:tcPr>
            <w:tcW w:w="686" w:type="dxa"/>
            <w:vMerge/>
          </w:tcPr>
          <w:p w14:paraId="569682E6" w14:textId="77777777" w:rsidR="00950A4D" w:rsidRDefault="00950A4D" w:rsidP="00512EA8"/>
        </w:tc>
        <w:tc>
          <w:tcPr>
            <w:tcW w:w="278" w:type="dxa"/>
            <w:vMerge/>
            <w:tcBorders>
              <w:right w:val="single" w:sz="4" w:space="0" w:color="BFBFBF" w:themeColor="background1" w:themeShade="BF"/>
            </w:tcBorders>
          </w:tcPr>
          <w:p w14:paraId="67288480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6FFF44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(4) 30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A0823C" w14:textId="77777777" w:rsidR="00950A4D" w:rsidRPr="00A37004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(5) 30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7B109EA" w14:textId="77777777" w:rsidR="00950A4D" w:rsidRPr="00A37004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(6) 30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200</w:t>
            </w:r>
          </w:p>
        </w:tc>
        <w:tc>
          <w:tcPr>
            <w:tcW w:w="1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D65935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3292232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(4) </w:t>
            </w:r>
            <w:proofErr w:type="gramStart"/>
            <w:r>
              <w:rPr>
                <w:b w:val="0"/>
                <w:color w:val="0D0D0D" w:themeColor="text1" w:themeTint="F2"/>
              </w:rPr>
              <w:t>400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200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C1186C5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 xml:space="preserve">(5) </w:t>
            </w:r>
            <w:proofErr w:type="gramStart"/>
            <w:r>
              <w:rPr>
                <w:b w:val="0"/>
                <w:color w:val="0D0D0D" w:themeColor="text1" w:themeTint="F2"/>
              </w:rPr>
              <w:t>400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C0CA9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 xml:space="preserve">(6) </w:t>
            </w:r>
            <w:proofErr w:type="gramStart"/>
            <w:r>
              <w:rPr>
                <w:b w:val="0"/>
                <w:color w:val="0D0D0D" w:themeColor="text1" w:themeTint="F2"/>
              </w:rPr>
              <w:t>400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</w:t>
            </w:r>
          </w:p>
        </w:tc>
      </w:tr>
      <w:tr w:rsidR="00950A4D" w14:paraId="4EA94EFD" w14:textId="77777777" w:rsidTr="00F620FE">
        <w:trPr>
          <w:trHeight w:val="737"/>
        </w:trPr>
        <w:tc>
          <w:tcPr>
            <w:tcW w:w="686" w:type="dxa"/>
            <w:vMerge/>
          </w:tcPr>
          <w:p w14:paraId="4CDB30EC" w14:textId="77777777" w:rsidR="00950A4D" w:rsidRDefault="00950A4D" w:rsidP="00512EA8"/>
        </w:tc>
        <w:tc>
          <w:tcPr>
            <w:tcW w:w="278" w:type="dxa"/>
            <w:vMerge/>
            <w:tcBorders>
              <w:right w:val="single" w:sz="4" w:space="0" w:color="BFBFBF" w:themeColor="background1" w:themeShade="BF"/>
            </w:tcBorders>
          </w:tcPr>
          <w:p w14:paraId="0FF0993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319CE8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(7) 300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65D3B49" w14:textId="77777777" w:rsidR="00950A4D" w:rsidRPr="00A37004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(8) 300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1B8328B" w14:textId="77777777" w:rsidR="00950A4D" w:rsidRPr="00A37004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(9) </w:t>
            </w:r>
            <w:r>
              <w:rPr>
                <w:color w:val="0D0D0D" w:themeColor="text1" w:themeTint="F2"/>
              </w:rPr>
              <w:t xml:space="preserve">300 </w:t>
            </w:r>
            <w:r w:rsidRPr="00544C3F">
              <w:rPr>
                <w:color w:val="0D0D0D" w:themeColor="text1" w:themeTint="F2"/>
                <w:szCs w:val="21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200</w:t>
            </w:r>
          </w:p>
        </w:tc>
        <w:tc>
          <w:tcPr>
            <w:tcW w:w="1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277BBDE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66EDE0F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 xml:space="preserve">(7) </w:t>
            </w:r>
            <w:proofErr w:type="gramStart"/>
            <w:r>
              <w:rPr>
                <w:b w:val="0"/>
                <w:color w:val="0D0D0D" w:themeColor="text1" w:themeTint="F2"/>
              </w:rPr>
              <w:t>200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200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649B7F3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 xml:space="preserve">(8) </w:t>
            </w:r>
            <w:proofErr w:type="gramStart"/>
            <w:r>
              <w:rPr>
                <w:b w:val="0"/>
                <w:color w:val="0D0D0D" w:themeColor="text1" w:themeTint="F2"/>
              </w:rPr>
              <w:t>200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20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22AF3B" w14:textId="77777777" w:rsidR="00950A4D" w:rsidRPr="00A37004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A37004">
              <w:rPr>
                <w:b w:val="0"/>
                <w:color w:val="0D0D0D" w:themeColor="text1" w:themeTint="F2"/>
              </w:rPr>
              <w:t xml:space="preserve">(9) </w:t>
            </w:r>
            <w:proofErr w:type="gramStart"/>
            <w:r>
              <w:rPr>
                <w:b w:val="0"/>
                <w:color w:val="0D0D0D" w:themeColor="text1" w:themeTint="F2"/>
              </w:rPr>
              <w:t>200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2</w:t>
            </w:r>
          </w:p>
        </w:tc>
      </w:tr>
      <w:tr w:rsidR="00950A4D" w14:paraId="2FA50EC6" w14:textId="77777777" w:rsidTr="00F620FE">
        <w:trPr>
          <w:trHeight w:val="60"/>
        </w:trPr>
        <w:tc>
          <w:tcPr>
            <w:tcW w:w="686" w:type="dxa"/>
          </w:tcPr>
          <w:p w14:paraId="504810C2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77B7BBF0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304" w:type="dxa"/>
            <w:tcBorders>
              <w:top w:val="single" w:sz="4" w:space="0" w:color="BFBFBF" w:themeColor="background1" w:themeShade="BF"/>
            </w:tcBorders>
          </w:tcPr>
          <w:p w14:paraId="5EB1E1BE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</w:tcBorders>
          </w:tcPr>
          <w:p w14:paraId="692E2417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BFBFBF" w:themeColor="background1" w:themeShade="BF"/>
            </w:tcBorders>
          </w:tcPr>
          <w:p w14:paraId="2A2B800A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tcBorders>
              <w:top w:val="single" w:sz="4" w:space="0" w:color="BFBFBF" w:themeColor="background1" w:themeShade="BF"/>
            </w:tcBorders>
          </w:tcPr>
          <w:p w14:paraId="61DBD8DF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4A1BC9AA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tcBorders>
              <w:top w:val="single" w:sz="4" w:space="0" w:color="BFBFBF" w:themeColor="background1" w:themeShade="BF"/>
            </w:tcBorders>
          </w:tcPr>
          <w:p w14:paraId="271452C1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</w:tcBorders>
          </w:tcPr>
          <w:p w14:paraId="51B78157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</w:tcBorders>
          </w:tcPr>
          <w:p w14:paraId="07E9CE89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</w:tr>
      <w:tr w:rsidR="00950A4D" w14:paraId="36ECC011" w14:textId="77777777" w:rsidTr="00512EA8">
        <w:trPr>
          <w:trHeight w:val="246"/>
        </w:trPr>
        <w:tc>
          <w:tcPr>
            <w:tcW w:w="686" w:type="dxa"/>
          </w:tcPr>
          <w:p w14:paraId="6A3493D3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7E17F3F1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304" w:type="dxa"/>
          </w:tcPr>
          <w:p w14:paraId="77F67323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</w:tcPr>
          <w:p w14:paraId="44ABF908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</w:tcPr>
          <w:p w14:paraId="147D705D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2B4C6C10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2DDA7835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</w:tcPr>
          <w:p w14:paraId="31424D4A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579BE706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12FAB48A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</w:tr>
      <w:tr w:rsidR="00950A4D" w14:paraId="6F75DA3F" w14:textId="77777777" w:rsidTr="00512EA8">
        <w:trPr>
          <w:trHeight w:val="2527"/>
        </w:trPr>
        <w:tc>
          <w:tcPr>
            <w:tcW w:w="686" w:type="dxa"/>
          </w:tcPr>
          <w:p w14:paraId="33910CEA" w14:textId="77777777" w:rsidR="00950A4D" w:rsidRDefault="00950A4D" w:rsidP="00512EA8"/>
        </w:tc>
        <w:tc>
          <w:tcPr>
            <w:tcW w:w="8103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30"/>
              <w:gridCol w:w="331"/>
              <w:gridCol w:w="331"/>
              <w:gridCol w:w="331"/>
              <w:gridCol w:w="331"/>
              <w:gridCol w:w="331"/>
              <w:gridCol w:w="283"/>
              <w:gridCol w:w="1843"/>
              <w:gridCol w:w="362"/>
              <w:gridCol w:w="362"/>
              <w:gridCol w:w="362"/>
              <w:gridCol w:w="362"/>
              <w:gridCol w:w="350"/>
              <w:gridCol w:w="248"/>
            </w:tblGrid>
            <w:tr w:rsidR="00950A4D" w:rsidRPr="00B82994" w14:paraId="1EB3C8A5" w14:textId="77777777" w:rsidTr="00512EA8">
              <w:trPr>
                <w:trHeight w:val="562"/>
              </w:trPr>
              <w:tc>
                <w:tcPr>
                  <w:tcW w:w="7995" w:type="dxa"/>
                  <w:gridSpan w:val="1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A94473" w14:textId="77777777" w:rsidR="00950A4D" w:rsidRPr="00B82994" w:rsidRDefault="00950A4D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950A4D" w:rsidRPr="00B82994" w14:paraId="263A56AB" w14:textId="77777777" w:rsidTr="00512EA8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2525C0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16261F5A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F8D890D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CF8AE6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103E7E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950A4D" w:rsidRPr="00B82994" w14:paraId="3FA9964A" w14:textId="77777777" w:rsidTr="00512EA8">
              <w:trPr>
                <w:trHeight w:val="873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BFBFBF" w:themeColor="background1" w:themeShade="BF"/>
                  </w:tcBorders>
                  <w:vAlign w:val="center"/>
                </w:tcPr>
                <w:p w14:paraId="271BB15E" w14:textId="77777777" w:rsidR="00950A4D" w:rsidRPr="003C05DA" w:rsidRDefault="00950A4D" w:rsidP="00512EA8">
                  <w:pPr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6C70356B" w14:textId="77777777" w:rsidR="00950A4D" w:rsidRPr="001B7C96" w:rsidRDefault="00950A4D" w:rsidP="00512EA8">
                  <w:pPr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27BE34A5" w14:textId="77777777" w:rsidR="00950A4D" w:rsidRPr="00E063B0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2" w:space="0" w:color="auto"/>
                    <w:left w:val="single" w:sz="2" w:space="0" w:color="BFBFBF" w:themeColor="background1" w:themeShade="BF"/>
                    <w:right w:val="single" w:sz="2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950A4D" w14:paraId="7EF79497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46F671A3" w14:textId="77777777" w:rsidR="00950A4D" w:rsidRPr="007970EC" w:rsidRDefault="00950A4D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77724FEE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777155DE" w14:textId="77777777" w:rsidR="00950A4D" w:rsidRDefault="00950A4D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51F821F4" w14:textId="77777777" w:rsidR="00950A4D" w:rsidRPr="00050C3C" w:rsidRDefault="00950A4D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373B74AB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950A4D" w14:paraId="2B71E889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7B0C6834" w14:textId="77777777" w:rsidR="00950A4D" w:rsidRDefault="00950A4D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26067CC4" w14:textId="77777777" w:rsidR="00950A4D" w:rsidRPr="007970EC" w:rsidRDefault="00950A4D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61ED3801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648A5F2B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F2A989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75EB779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7B17A78" w14:textId="77777777" w:rsidR="00950A4D" w:rsidRPr="003D5319" w:rsidRDefault="00950A4D" w:rsidP="00512EA8">
                  <w:r>
                    <w:t>d</w:t>
                  </w:r>
                  <w:r w:rsidRPr="003D5319">
                    <w:t>as Ergebnis (von)</w:t>
                  </w:r>
                </w:p>
                <w:p w14:paraId="7EB41B71" w14:textId="77777777" w:rsidR="00950A4D" w:rsidRPr="00E063B0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1B7C96">
                    <w:rPr>
                      <w:i/>
                      <w:iCs/>
                      <w:sz w:val="14"/>
                      <w:szCs w:val="18"/>
                    </w:rPr>
                    <w:t xml:space="preserve">(die Ergebnisse) 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284"/>
                    <w:gridCol w:w="459"/>
                  </w:tblGrid>
                  <w:tr w:rsidR="00950A4D" w14:paraId="52AC6236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5E8DB3B0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  ∙  4</m:t>
                            </m:r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7D3347AB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>=</w:t>
                        </w:r>
                      </w:p>
                    </w:tc>
                    <w:tc>
                      <w:tcPr>
                        <w:tcW w:w="459" w:type="dxa"/>
                      </w:tcPr>
                      <w:p w14:paraId="33515811" w14:textId="77777777" w:rsidR="00950A4D" w:rsidRPr="003D5319" w:rsidRDefault="00950A4D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950A4D" w14:paraId="0E8FC8A1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3A4089E2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58F67BE4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 w14:paraId="02FBBD0A" w14:textId="77777777" w:rsidR="00950A4D" w:rsidRPr="003D5319" w:rsidRDefault="00950A4D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3D531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DD"/>
                        </w:r>
                      </w:p>
                    </w:tc>
                  </w:tr>
                </w:tbl>
                <w:p w14:paraId="3D109179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5E9A166B" w14:textId="77777777" w:rsidTr="00512EA8">
              <w:trPr>
                <w:trHeight w:val="113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7F76BB9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9EC860E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21DF8581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711651B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1607BFA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3D80DE04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3D22223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F7454A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CE096DC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F084A1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C0E475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AD3B44B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6B852FF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854F1DB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DCF23B9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440367E3" w14:textId="77777777" w:rsidTr="00512EA8">
              <w:trPr>
                <w:trHeight w:val="894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85AF923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</w:t>
                  </w:r>
                  <w:r w:rsidDel="007F05E2">
                    <w:rPr>
                      <w:rFonts w:asciiTheme="majorHAnsi" w:hAnsiTheme="majorHAnsi" w:cstheme="majorHAnsi"/>
                      <w:sz w:val="18"/>
                    </w:rPr>
                    <w:t xml:space="preserve"> 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5148DA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sz w:val="18"/>
                      <w:szCs w:val="18"/>
                    </w:rPr>
                    <w:t>2 = zwei 1er = 2 Einer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08A3220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0B1F143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</w:t>
                  </w:r>
                </w:p>
                <w:p w14:paraId="45813FBA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A7698BE" w14:textId="77777777" w:rsidR="00950A4D" w:rsidRDefault="00950A4D" w:rsidP="00512EA8">
                  <w:pPr>
                    <w:ind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20 = zwei 10er = 2 Zehner</w:t>
                  </w:r>
                </w:p>
                <w:p w14:paraId="02CE6B9F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F006F5" wp14:editId="3847E37C">
                        <wp:extent cx="502285" cy="111641"/>
                        <wp:effectExtent l="0" t="0" r="0" b="3175"/>
                        <wp:docPr id="8063" name="Grafik 80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8EED6E7" wp14:editId="3DB72101">
                        <wp:extent cx="502285" cy="111641"/>
                        <wp:effectExtent l="0" t="0" r="0" b="3175"/>
                        <wp:docPr id="5505" name="Grafik 55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:rsidRPr="00B82994" w14:paraId="53955DF5" w14:textId="77777777" w:rsidTr="00512EA8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B540F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18B0C5E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663F8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A0D00C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B5A55AA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950A4D" w:rsidRPr="00B82994" w14:paraId="10048BA9" w14:textId="77777777" w:rsidTr="00F620FE">
              <w:trPr>
                <w:trHeight w:val="992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4425BF1" w14:textId="77777777" w:rsidR="00950A4D" w:rsidRPr="00D31109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</w:t>
                  </w:r>
                </w:p>
                <w:p w14:paraId="20CE0186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Hunderter)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A1D2469" w14:textId="77777777" w:rsidR="00950A4D" w:rsidRDefault="00950A4D" w:rsidP="00512EA8">
                  <w:pPr>
                    <w:ind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200 = zwei 100er = 2 Hunderter</w:t>
                  </w:r>
                </w:p>
                <w:p w14:paraId="6B0A827E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3579E8F9" wp14:editId="20EB687C">
                        <wp:extent cx="364737" cy="396000"/>
                        <wp:effectExtent l="0" t="0" r="0" b="4445"/>
                        <wp:docPr id="8064" name="Grafik 80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t xml:space="preserve"> 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214103A" wp14:editId="56BF36DE">
                        <wp:extent cx="364737" cy="396000"/>
                        <wp:effectExtent l="0" t="0" r="0" b="4445"/>
                        <wp:docPr id="8065" name="Grafik 80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D3D1E60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7CC3136D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2CD3288" w14:textId="77777777" w:rsidR="00950A4D" w:rsidRPr="00B83219" w:rsidRDefault="00950A4D" w:rsidP="00512EA8">
                  <w:pPr>
                    <w:jc w:val="left"/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um Faktor 10 größer (als)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5188802" w14:textId="77777777" w:rsidR="00950A4D" w:rsidRDefault="00950A4D" w:rsidP="00512E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          </w:t>
                  </w:r>
                  <w:r w:rsidRPr="00AE6DD6">
                    <w:rPr>
                      <w:sz w:val="16"/>
                      <w:szCs w:val="16"/>
                    </w:rPr>
                    <w:sym w:font="Wingdings" w:char="F0E0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00A8CC87" wp14:editId="66BB1468">
                        <wp:extent cx="502285" cy="111641"/>
                        <wp:effectExtent l="0" t="0" r="0" b="3175"/>
                        <wp:docPr id="5506" name="Grafik 55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5C7BC1" w14:textId="328B2D98" w:rsidR="00950A4D" w:rsidRPr="001E7F34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0AD0EB" wp14:editId="63FDA554">
                        <wp:extent cx="502285" cy="111641"/>
                        <wp:effectExtent l="0" t="0" r="0" b="3175"/>
                        <wp:docPr id="5514" name="Grafik 55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AE6DD6">
                    <w:rPr>
                      <w:sz w:val="16"/>
                      <w:szCs w:val="16"/>
                    </w:rPr>
                    <w:sym w:font="Wingdings" w:char="F0E0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14BC7F2E" wp14:editId="1E67BE43">
                        <wp:extent cx="364737" cy="396000"/>
                        <wp:effectExtent l="0" t="0" r="0" b="4445"/>
                        <wp:docPr id="5504" name="Grafik 55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:rsidRPr="00B82994" w14:paraId="646D8877" w14:textId="77777777" w:rsidTr="00512EA8">
              <w:trPr>
                <w:trHeight w:val="66"/>
              </w:trPr>
              <w:tc>
                <w:tcPr>
                  <w:tcW w:w="1838" w:type="dxa"/>
                  <w:tcBorders>
                    <w:left w:val="nil"/>
                    <w:right w:val="nil"/>
                  </w:tcBorders>
                  <w:vAlign w:val="center"/>
                </w:tcPr>
                <w:p w14:paraId="196E7F47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3F159911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4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3A9DE596" w14:textId="77777777" w:rsidR="00950A4D" w:rsidRPr="00271D9C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7D7F1C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7824A49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4C68A8B0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left w:val="nil"/>
                    <w:right w:val="nil"/>
                  </w:tcBorders>
                  <w:vAlign w:val="center"/>
                </w:tcPr>
                <w:p w14:paraId="661C3D6E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77B69BB8" w14:textId="77777777" w:rsidTr="00512EA8">
              <w:trPr>
                <w:trHeight w:val="714"/>
              </w:trPr>
              <w:tc>
                <w:tcPr>
                  <w:tcW w:w="3823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9191F76" w14:textId="77777777" w:rsidR="00950A4D" w:rsidRPr="00B2479B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21"/>
                    </w:rPr>
                  </w:pPr>
                  <w:r w:rsidRPr="00B2479B">
                    <w:rPr>
                      <w:rFonts w:asciiTheme="majorHAnsi" w:hAnsiTheme="majorHAnsi" w:cstheme="majorHAnsi"/>
                      <w:sz w:val="18"/>
                      <w:szCs w:val="21"/>
                    </w:rPr>
                    <w:t xml:space="preserve"> Die erste Zahl / Der erste Faktor …. </w:t>
                  </w:r>
                </w:p>
                <w:p w14:paraId="33D8D0BA" w14:textId="77777777" w:rsidR="00950A4D" w:rsidRPr="00B2479B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21"/>
                    </w:rPr>
                  </w:pPr>
                  <w:r w:rsidRPr="00B2479B">
                    <w:rPr>
                      <w:rFonts w:asciiTheme="majorHAnsi" w:hAnsiTheme="majorHAnsi" w:cstheme="majorHAnsi"/>
                      <w:sz w:val="18"/>
                      <w:szCs w:val="21"/>
                    </w:rPr>
                    <w:t xml:space="preserve"> Die zweite Zahl/ Der zweite Faktor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FCC47C3" w14:textId="77777777" w:rsidR="00950A4D" w:rsidRPr="00B2479B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</w:p>
              </w:tc>
              <w:tc>
                <w:tcPr>
                  <w:tcW w:w="3889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AE9D5A9" w14:textId="77777777" w:rsidR="00950A4D" w:rsidRPr="00B2479B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21"/>
                    </w:rPr>
                  </w:pPr>
                  <w:r w:rsidRPr="00B2479B">
                    <w:rPr>
                      <w:rFonts w:asciiTheme="majorHAnsi" w:hAnsiTheme="majorHAnsi" w:cstheme="majorHAnsi"/>
                      <w:sz w:val="18"/>
                      <w:szCs w:val="21"/>
                    </w:rPr>
                    <w:t>Das Ergebnis wird …… größer/ kleiner …</w:t>
                  </w:r>
                </w:p>
              </w:tc>
            </w:tr>
          </w:tbl>
          <w:p w14:paraId="3380CE44" w14:textId="77777777" w:rsidR="00950A4D" w:rsidRPr="006C7084" w:rsidRDefault="00950A4D" w:rsidP="00512EA8">
            <w:pPr>
              <w:jc w:val="center"/>
              <w:rPr>
                <w:b/>
              </w:rPr>
            </w:pPr>
          </w:p>
        </w:tc>
      </w:tr>
      <w:tr w:rsidR="00950A4D" w14:paraId="66E50BDF" w14:textId="77777777" w:rsidTr="00512EA8">
        <w:trPr>
          <w:trHeight w:val="43"/>
        </w:trPr>
        <w:tc>
          <w:tcPr>
            <w:tcW w:w="686" w:type="dxa"/>
          </w:tcPr>
          <w:p w14:paraId="17429109" w14:textId="77777777" w:rsidR="00950A4D" w:rsidRDefault="00950A4D" w:rsidP="00512EA8"/>
        </w:tc>
        <w:tc>
          <w:tcPr>
            <w:tcW w:w="278" w:type="dxa"/>
          </w:tcPr>
          <w:p w14:paraId="6FC2BA58" w14:textId="77777777" w:rsidR="00950A4D" w:rsidRDefault="00950A4D" w:rsidP="00512EA8">
            <w:pPr>
              <w:pStyle w:val="berschrift2"/>
            </w:pPr>
          </w:p>
          <w:p w14:paraId="1C73A507" w14:textId="77777777" w:rsidR="00950A4D" w:rsidRDefault="00950A4D" w:rsidP="00512EA8">
            <w:pPr>
              <w:pStyle w:val="berschrift2"/>
            </w:pPr>
            <w:r>
              <w:t>b)</w:t>
            </w:r>
          </w:p>
        </w:tc>
        <w:tc>
          <w:tcPr>
            <w:tcW w:w="7825" w:type="dxa"/>
            <w:gridSpan w:val="8"/>
          </w:tcPr>
          <w:p w14:paraId="1B8EB61E" w14:textId="77777777" w:rsidR="00950A4D" w:rsidRDefault="00950A4D" w:rsidP="00512EA8"/>
          <w:p w14:paraId="4CED55B2" w14:textId="77777777" w:rsidR="00950A4D" w:rsidRDefault="00950A4D" w:rsidP="00512EA8">
            <w:r>
              <w:t>Erkläre die Aufgabe a1):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47FD5B5D" w14:textId="77777777" w:rsidR="00950A4D" w:rsidRDefault="00950A4D" w:rsidP="00512EA8">
            <w:r>
              <w:t xml:space="preserve">                                            Wie verändern sich die Zahlen in den Spalten (</w:t>
            </w:r>
            <w:r>
              <w:sym w:font="Symbol" w:char="F0DF"/>
            </w:r>
            <w:r>
              <w:t>)?</w:t>
            </w:r>
          </w:p>
          <w:p w14:paraId="5DA6E67C" w14:textId="77777777" w:rsidR="00950A4D" w:rsidRDefault="00950A4D" w:rsidP="00512EA8">
            <w:r>
              <w:t xml:space="preserve">                                            Warum ist das so? </w:t>
            </w:r>
          </w:p>
        </w:tc>
      </w:tr>
      <w:tr w:rsidR="00950A4D" w14:paraId="3C4859BC" w14:textId="77777777" w:rsidTr="00512EA8">
        <w:trPr>
          <w:trHeight w:val="43"/>
        </w:trPr>
        <w:tc>
          <w:tcPr>
            <w:tcW w:w="686" w:type="dxa"/>
          </w:tcPr>
          <w:p w14:paraId="7C054845" w14:textId="77777777" w:rsidR="00950A4D" w:rsidRDefault="00950A4D" w:rsidP="00512EA8"/>
        </w:tc>
        <w:tc>
          <w:tcPr>
            <w:tcW w:w="278" w:type="dxa"/>
          </w:tcPr>
          <w:p w14:paraId="71B26C3C" w14:textId="77777777" w:rsidR="00950A4D" w:rsidRDefault="00950A4D" w:rsidP="00512EA8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64EF2CA9" w14:textId="77777777" w:rsidR="00950A4D" w:rsidRDefault="00950A4D" w:rsidP="00512EA8"/>
          <w:p w14:paraId="46913AC4" w14:textId="77777777" w:rsidR="00950A4D" w:rsidRDefault="00950A4D" w:rsidP="00512EA8"/>
          <w:p w14:paraId="4C885635" w14:textId="77777777" w:rsidR="00950A4D" w:rsidRDefault="00950A4D" w:rsidP="00512EA8"/>
          <w:p w14:paraId="25600366" w14:textId="77777777" w:rsidR="00950A4D" w:rsidRDefault="00950A4D" w:rsidP="00512EA8"/>
          <w:p w14:paraId="6F6F3937" w14:textId="77777777" w:rsidR="00950A4D" w:rsidRDefault="00950A4D" w:rsidP="00512EA8"/>
          <w:p w14:paraId="18F2F908" w14:textId="77777777" w:rsidR="00950A4D" w:rsidRDefault="00950A4D" w:rsidP="00512EA8"/>
        </w:tc>
      </w:tr>
      <w:tr w:rsidR="00950A4D" w14:paraId="1546C6CB" w14:textId="77777777" w:rsidTr="00512EA8">
        <w:trPr>
          <w:trHeight w:val="43"/>
        </w:trPr>
        <w:tc>
          <w:tcPr>
            <w:tcW w:w="686" w:type="dxa"/>
          </w:tcPr>
          <w:p w14:paraId="3EA7531E" w14:textId="77777777" w:rsidR="00950A4D" w:rsidRDefault="00950A4D" w:rsidP="00512EA8"/>
        </w:tc>
        <w:tc>
          <w:tcPr>
            <w:tcW w:w="278" w:type="dxa"/>
          </w:tcPr>
          <w:p w14:paraId="342C8D3A" w14:textId="77777777" w:rsidR="00950A4D" w:rsidRDefault="00950A4D" w:rsidP="00512EA8">
            <w:pPr>
              <w:pStyle w:val="berschrift2"/>
            </w:pPr>
          </w:p>
          <w:p w14:paraId="2C32B00E" w14:textId="77777777" w:rsidR="00950A4D" w:rsidRDefault="00950A4D" w:rsidP="00512EA8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2F98D597" w14:textId="77777777" w:rsidR="00950A4D" w:rsidRPr="00B56A68" w:rsidRDefault="00950A4D" w:rsidP="00512EA8"/>
        </w:tc>
      </w:tr>
      <w:tr w:rsidR="00950A4D" w14:paraId="47879111" w14:textId="77777777" w:rsidTr="00512EA8">
        <w:trPr>
          <w:trHeight w:val="43"/>
        </w:trPr>
        <w:tc>
          <w:tcPr>
            <w:tcW w:w="686" w:type="dxa"/>
          </w:tcPr>
          <w:p w14:paraId="5745116B" w14:textId="77777777" w:rsidR="00950A4D" w:rsidRDefault="00950A4D" w:rsidP="00512EA8"/>
        </w:tc>
        <w:tc>
          <w:tcPr>
            <w:tcW w:w="278" w:type="dxa"/>
          </w:tcPr>
          <w:p w14:paraId="0FBA0E24" w14:textId="77777777" w:rsidR="00950A4D" w:rsidRDefault="00950A4D" w:rsidP="00512EA8">
            <w:pPr>
              <w:pStyle w:val="berschrift2"/>
            </w:pPr>
          </w:p>
        </w:tc>
        <w:tc>
          <w:tcPr>
            <w:tcW w:w="7825" w:type="dxa"/>
            <w:gridSpan w:val="8"/>
          </w:tcPr>
          <w:p w14:paraId="6FBD2D81" w14:textId="77777777" w:rsidR="00950A4D" w:rsidRDefault="00950A4D" w:rsidP="00512EA8"/>
        </w:tc>
      </w:tr>
    </w:tbl>
    <w:p w14:paraId="36D525E6" w14:textId="77777777" w:rsidR="00950A4D" w:rsidRDefault="00950A4D" w:rsidP="00950A4D"/>
    <w:p w14:paraId="2A1BB189" w14:textId="77777777" w:rsidR="00950A4D" w:rsidRDefault="00950A4D" w:rsidP="00950A4D"/>
    <w:p w14:paraId="0376AB77" w14:textId="77777777" w:rsidR="00950A4D" w:rsidRDefault="00950A4D" w:rsidP="00950A4D"/>
    <w:p w14:paraId="7A9CADC6" w14:textId="77777777" w:rsidR="00950A4D" w:rsidRDefault="00950A4D" w:rsidP="00950A4D"/>
    <w:p w14:paraId="67C371F3" w14:textId="77777777" w:rsidR="00950A4D" w:rsidRDefault="00950A4D" w:rsidP="00950A4D"/>
    <w:p w14:paraId="4FF75C35" w14:textId="77777777" w:rsidR="00950A4D" w:rsidRDefault="00950A4D" w:rsidP="00950A4D"/>
    <w:p w14:paraId="5F992A6E" w14:textId="77777777" w:rsidR="00950A4D" w:rsidRDefault="00950A4D" w:rsidP="00950A4D"/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455"/>
        <w:gridCol w:w="709"/>
        <w:gridCol w:w="567"/>
        <w:gridCol w:w="924"/>
        <w:gridCol w:w="1201"/>
        <w:gridCol w:w="142"/>
        <w:gridCol w:w="709"/>
        <w:gridCol w:w="426"/>
        <w:gridCol w:w="178"/>
        <w:gridCol w:w="2656"/>
      </w:tblGrid>
      <w:tr w:rsidR="00950A4D" w:rsidRPr="00430F66" w14:paraId="429D1CCD" w14:textId="77777777" w:rsidTr="00512EA8">
        <w:trPr>
          <w:trHeight w:val="539"/>
        </w:trPr>
        <w:tc>
          <w:tcPr>
            <w:tcW w:w="685" w:type="dxa"/>
            <w:shd w:val="clear" w:color="auto" w:fill="D9D9D9" w:themeFill="background1" w:themeFillShade="D9"/>
          </w:tcPr>
          <w:p w14:paraId="11FD9B40" w14:textId="77777777" w:rsidR="00950A4D" w:rsidRPr="00430F66" w:rsidRDefault="00950A4D" w:rsidP="00512E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8245" w:type="dxa"/>
            <w:gridSpan w:val="11"/>
            <w:shd w:val="clear" w:color="auto" w:fill="D9D9D9" w:themeFill="background1" w:themeFillShade="D9"/>
          </w:tcPr>
          <w:p w14:paraId="49399F32" w14:textId="77777777" w:rsidR="00950A4D" w:rsidRPr="00430F66" w:rsidRDefault="00950A4D" w:rsidP="00512EA8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 xml:space="preserve">Lösungsbeispiel zu Aufgabe </w:t>
            </w:r>
            <w:r>
              <w:rPr>
                <w:b/>
                <w:color w:val="000000"/>
              </w:rPr>
              <w:t>9</w:t>
            </w:r>
            <w:r w:rsidRPr="00430F66">
              <w:rPr>
                <w:b/>
                <w:color w:val="000000"/>
              </w:rPr>
              <w:t>b)</w:t>
            </w:r>
          </w:p>
        </w:tc>
      </w:tr>
      <w:tr w:rsidR="00950A4D" w14:paraId="2FFC7368" w14:textId="77777777" w:rsidTr="00512EA8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2066C3EF" w14:textId="77777777" w:rsidR="00950A4D" w:rsidRDefault="00950A4D" w:rsidP="00512EA8"/>
        </w:tc>
        <w:tc>
          <w:tcPr>
            <w:tcW w:w="278" w:type="dxa"/>
          </w:tcPr>
          <w:p w14:paraId="21776B09" w14:textId="77777777" w:rsidR="00950A4D" w:rsidRPr="001B7BDB" w:rsidRDefault="00950A4D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1164" w:type="dxa"/>
            <w:gridSpan w:val="2"/>
          </w:tcPr>
          <w:p w14:paraId="7D520F7C" w14:textId="77777777" w:rsidR="00950A4D" w:rsidRPr="001B7BDB" w:rsidRDefault="00950A4D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>a2)</w:t>
            </w:r>
          </w:p>
        </w:tc>
        <w:tc>
          <w:tcPr>
            <w:tcW w:w="2692" w:type="dxa"/>
            <w:gridSpan w:val="3"/>
          </w:tcPr>
          <w:p w14:paraId="5028F25F" w14:textId="77777777" w:rsidR="00950A4D" w:rsidRDefault="00950A4D" w:rsidP="00512EA8">
            <w:pPr>
              <w:tabs>
                <w:tab w:val="left" w:pos="1236"/>
              </w:tabs>
              <w:rPr>
                <w:noProof/>
              </w:rPr>
            </w:pPr>
          </w:p>
        </w:tc>
        <w:tc>
          <w:tcPr>
            <w:tcW w:w="142" w:type="dxa"/>
            <w:tcBorders>
              <w:left w:val="nil"/>
            </w:tcBorders>
          </w:tcPr>
          <w:p w14:paraId="4DE6F6C2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  <w:gridSpan w:val="2"/>
          </w:tcPr>
          <w:p w14:paraId="30955EEC" w14:textId="77777777" w:rsidR="00950A4D" w:rsidRPr="00E54821" w:rsidRDefault="00950A4D" w:rsidP="00512EA8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4" w:type="dxa"/>
            <w:gridSpan w:val="2"/>
          </w:tcPr>
          <w:p w14:paraId="6D675388" w14:textId="77777777" w:rsidR="00950A4D" w:rsidRPr="00871DAC" w:rsidRDefault="00950A4D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950A4D" w14:paraId="005BC177" w14:textId="77777777" w:rsidTr="00512EA8">
        <w:trPr>
          <w:trHeight w:val="680"/>
        </w:trPr>
        <w:tc>
          <w:tcPr>
            <w:tcW w:w="685" w:type="dxa"/>
            <w:shd w:val="clear" w:color="auto" w:fill="D9D9D9" w:themeFill="background1" w:themeFillShade="D9"/>
          </w:tcPr>
          <w:p w14:paraId="02E41EF2" w14:textId="77777777" w:rsidR="00950A4D" w:rsidRDefault="00950A4D" w:rsidP="00512EA8"/>
        </w:tc>
        <w:tc>
          <w:tcPr>
            <w:tcW w:w="278" w:type="dxa"/>
          </w:tcPr>
          <w:p w14:paraId="0483EC4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</w:tcPr>
          <w:p w14:paraId="540D1D44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200</w:t>
            </w:r>
          </w:p>
          <w:p w14:paraId="16289BA1" w14:textId="45C5913A" w:rsidR="00950A4D" w:rsidRPr="00E35D73" w:rsidRDefault="00950A4D" w:rsidP="00E35D73">
            <w:pPr>
              <w:pStyle w:val="Handschrift"/>
              <w:rPr>
                <w:b/>
                <w:bCs/>
                <w:color w:val="808080" w:themeColor="background1" w:themeShade="80"/>
              </w:rPr>
            </w:pPr>
            <w:r w:rsidRPr="00E35D73">
              <w:rPr>
                <w:b/>
              </w:rPr>
              <w:t xml:space="preserve">   = 4</w:t>
            </w:r>
          </w:p>
        </w:tc>
        <w:tc>
          <w:tcPr>
            <w:tcW w:w="2656" w:type="dxa"/>
            <w:gridSpan w:val="5"/>
          </w:tcPr>
          <w:p w14:paraId="2EE72331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(2)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</w:t>
            </w:r>
          </w:p>
          <w:p w14:paraId="743DCF03" w14:textId="5E59D568" w:rsidR="00950A4D" w:rsidRPr="00E35D73" w:rsidRDefault="00950A4D" w:rsidP="00E35D73">
            <w:pPr>
              <w:pStyle w:val="Handschrift"/>
              <w:rPr>
                <w:b/>
                <w:bCs/>
                <w:color w:val="808080" w:themeColor="background1" w:themeShade="80"/>
              </w:rPr>
            </w:pPr>
            <w:r>
              <w:t xml:space="preserve">     </w:t>
            </w:r>
            <w:r w:rsidRPr="00E35D73">
              <w:rPr>
                <w:b/>
              </w:rPr>
              <w:t>= 40</w:t>
            </w:r>
          </w:p>
        </w:tc>
        <w:tc>
          <w:tcPr>
            <w:tcW w:w="2656" w:type="dxa"/>
          </w:tcPr>
          <w:p w14:paraId="023B997C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(3)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</w:t>
            </w:r>
          </w:p>
          <w:p w14:paraId="437BD308" w14:textId="7DF9D4AA" w:rsidR="00950A4D" w:rsidRPr="00E35D73" w:rsidRDefault="00950A4D" w:rsidP="00E35D73">
            <w:pPr>
              <w:pStyle w:val="Handschrift"/>
              <w:rPr>
                <w:b/>
                <w:bCs/>
                <w:color w:val="808080" w:themeColor="background1" w:themeShade="80"/>
              </w:rPr>
            </w:pPr>
            <w:r>
              <w:t xml:space="preserve">     </w:t>
            </w:r>
            <w:r w:rsidRPr="00E35D73">
              <w:rPr>
                <w:b/>
              </w:rPr>
              <w:t>= 400</w:t>
            </w:r>
          </w:p>
        </w:tc>
      </w:tr>
      <w:tr w:rsidR="00950A4D" w14:paraId="16F6E358" w14:textId="77777777" w:rsidTr="00512EA8">
        <w:trPr>
          <w:trHeight w:val="680"/>
        </w:trPr>
        <w:tc>
          <w:tcPr>
            <w:tcW w:w="685" w:type="dxa"/>
            <w:tcBorders>
              <w:bottom w:val="nil"/>
            </w:tcBorders>
            <w:shd w:val="clear" w:color="auto" w:fill="D9D9D9" w:themeFill="background1" w:themeFillShade="D9"/>
          </w:tcPr>
          <w:p w14:paraId="5B199765" w14:textId="77777777" w:rsidR="00950A4D" w:rsidRDefault="00950A4D" w:rsidP="00512EA8"/>
        </w:tc>
        <w:tc>
          <w:tcPr>
            <w:tcW w:w="278" w:type="dxa"/>
            <w:tcBorders>
              <w:bottom w:val="nil"/>
            </w:tcBorders>
          </w:tcPr>
          <w:p w14:paraId="7FD1DB20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</w:tcPr>
          <w:p w14:paraId="30D05642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(4) </w:t>
            </w:r>
            <w:proofErr w:type="gramStart"/>
            <w:r w:rsidRPr="007335D1">
              <w:rPr>
                <w:color w:val="0D0D0D" w:themeColor="text1" w:themeTint="F2"/>
              </w:rPr>
              <w:t>400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200</w:t>
            </w:r>
          </w:p>
          <w:p w14:paraId="4389F0BA" w14:textId="065E4140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2</w:t>
            </w:r>
          </w:p>
        </w:tc>
        <w:tc>
          <w:tcPr>
            <w:tcW w:w="2656" w:type="dxa"/>
            <w:gridSpan w:val="5"/>
          </w:tcPr>
          <w:p w14:paraId="1DE4E5BE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(5) </w:t>
            </w:r>
            <w:proofErr w:type="gramStart"/>
            <w:r w:rsidRPr="007335D1">
              <w:rPr>
                <w:color w:val="0D0D0D" w:themeColor="text1" w:themeTint="F2"/>
              </w:rPr>
              <w:t>400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</w:t>
            </w:r>
          </w:p>
          <w:p w14:paraId="714E5927" w14:textId="7332C699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20</w:t>
            </w:r>
          </w:p>
        </w:tc>
        <w:tc>
          <w:tcPr>
            <w:tcW w:w="2656" w:type="dxa"/>
          </w:tcPr>
          <w:p w14:paraId="65BF10AC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(6) </w:t>
            </w:r>
            <w:proofErr w:type="gramStart"/>
            <w:r w:rsidRPr="007335D1">
              <w:rPr>
                <w:color w:val="0D0D0D" w:themeColor="text1" w:themeTint="F2"/>
              </w:rPr>
              <w:t>400 :</w:t>
            </w:r>
            <w:proofErr w:type="gramEnd"/>
            <w:r w:rsidRPr="007335D1">
              <w:rPr>
                <w:color w:val="0D0D0D" w:themeColor="text1" w:themeTint="F2"/>
              </w:rPr>
              <w:t xml:space="preserve"> 2</w:t>
            </w:r>
          </w:p>
          <w:p w14:paraId="6DEF78B6" w14:textId="74606BF9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200</w:t>
            </w:r>
          </w:p>
        </w:tc>
      </w:tr>
      <w:tr w:rsidR="00950A4D" w14:paraId="67F6FC70" w14:textId="77777777" w:rsidTr="00512EA8">
        <w:trPr>
          <w:trHeight w:val="401"/>
        </w:trPr>
        <w:tc>
          <w:tcPr>
            <w:tcW w:w="685" w:type="dxa"/>
            <w:tcBorders>
              <w:bottom w:val="nil"/>
            </w:tcBorders>
            <w:shd w:val="clear" w:color="auto" w:fill="D9D9D9" w:themeFill="background1" w:themeFillShade="D9"/>
          </w:tcPr>
          <w:p w14:paraId="187C58F3" w14:textId="77777777" w:rsidR="00950A4D" w:rsidRDefault="00950A4D" w:rsidP="00512EA8"/>
        </w:tc>
        <w:tc>
          <w:tcPr>
            <w:tcW w:w="278" w:type="dxa"/>
            <w:tcBorders>
              <w:bottom w:val="nil"/>
            </w:tcBorders>
          </w:tcPr>
          <w:p w14:paraId="756D1BA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5" w:type="dxa"/>
            <w:gridSpan w:val="4"/>
          </w:tcPr>
          <w:p w14:paraId="75CB7491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(7) </w:t>
            </w:r>
            <w:proofErr w:type="gramStart"/>
            <w:r w:rsidRPr="007335D1">
              <w:rPr>
                <w:color w:val="0D0D0D" w:themeColor="text1" w:themeTint="F2"/>
              </w:rPr>
              <w:t>200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200</w:t>
            </w:r>
          </w:p>
          <w:p w14:paraId="1943CBD9" w14:textId="68F9E89F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1</w:t>
            </w:r>
          </w:p>
        </w:tc>
        <w:tc>
          <w:tcPr>
            <w:tcW w:w="2656" w:type="dxa"/>
            <w:gridSpan w:val="5"/>
          </w:tcPr>
          <w:p w14:paraId="58F01055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(8) </w:t>
            </w:r>
            <w:proofErr w:type="gramStart"/>
            <w:r w:rsidRPr="007335D1">
              <w:rPr>
                <w:color w:val="0D0D0D" w:themeColor="text1" w:themeTint="F2"/>
              </w:rPr>
              <w:t>200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</w:t>
            </w:r>
          </w:p>
          <w:p w14:paraId="0CAF782E" w14:textId="565E1AB0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10</w:t>
            </w:r>
          </w:p>
        </w:tc>
        <w:tc>
          <w:tcPr>
            <w:tcW w:w="2656" w:type="dxa"/>
          </w:tcPr>
          <w:p w14:paraId="42A23462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(9) </w:t>
            </w:r>
            <w:proofErr w:type="gramStart"/>
            <w:r w:rsidRPr="007335D1">
              <w:rPr>
                <w:color w:val="0D0D0D" w:themeColor="text1" w:themeTint="F2"/>
              </w:rPr>
              <w:t>200 :</w:t>
            </w:r>
            <w:proofErr w:type="gramEnd"/>
            <w:r w:rsidRPr="007335D1">
              <w:rPr>
                <w:color w:val="0D0D0D" w:themeColor="text1" w:themeTint="F2"/>
              </w:rPr>
              <w:t xml:space="preserve"> 2</w:t>
            </w:r>
          </w:p>
          <w:p w14:paraId="63C06BDD" w14:textId="321B3727" w:rsidR="00950A4D" w:rsidRPr="00E35D73" w:rsidRDefault="00950A4D" w:rsidP="00E35D73">
            <w:pPr>
              <w:pStyle w:val="Handschrift"/>
              <w:rPr>
                <w:b/>
              </w:rPr>
            </w:pPr>
            <w:r>
              <w:t xml:space="preserve">     </w:t>
            </w:r>
            <w:r w:rsidRPr="00E35D73">
              <w:rPr>
                <w:b/>
              </w:rPr>
              <w:t>= 100</w:t>
            </w:r>
          </w:p>
        </w:tc>
      </w:tr>
      <w:tr w:rsidR="00950A4D" w14:paraId="13B8B72A" w14:textId="77777777" w:rsidTr="00512EA8">
        <w:trPr>
          <w:trHeight w:val="81"/>
        </w:trPr>
        <w:tc>
          <w:tcPr>
            <w:tcW w:w="685" w:type="dxa"/>
            <w:shd w:val="clear" w:color="auto" w:fill="D9D9D9" w:themeFill="background1" w:themeFillShade="D9"/>
          </w:tcPr>
          <w:p w14:paraId="093F37E5" w14:textId="77777777" w:rsidR="00950A4D" w:rsidRDefault="00950A4D" w:rsidP="00512EA8"/>
        </w:tc>
        <w:tc>
          <w:tcPr>
            <w:tcW w:w="278" w:type="dxa"/>
          </w:tcPr>
          <w:p w14:paraId="5950128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</w:tcPr>
          <w:p w14:paraId="6FE47433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2" w:type="dxa"/>
            <w:shd w:val="clear" w:color="auto" w:fill="auto"/>
          </w:tcPr>
          <w:p w14:paraId="2A4AC596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118AC51D" w14:textId="77777777" w:rsidR="00950A4D" w:rsidRDefault="00950A4D" w:rsidP="00512EA8">
            <w:pPr>
              <w:pStyle w:val="berschrift2"/>
              <w:rPr>
                <w:b w:val="0"/>
              </w:rPr>
            </w:pPr>
          </w:p>
        </w:tc>
      </w:tr>
      <w:tr w:rsidR="00950A4D" w14:paraId="5A45C385" w14:textId="77777777" w:rsidTr="00512EA8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305780A1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27EE6713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67" w:type="dxa"/>
            <w:gridSpan w:val="10"/>
          </w:tcPr>
          <w:p w14:paraId="7FF4FB6C" w14:textId="77777777" w:rsidR="00950A4D" w:rsidRDefault="00950A4D" w:rsidP="00512EA8">
            <w:r>
              <w:t>Erkläre die Aufgabe a2):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745E4EEC" w14:textId="299CE1AD" w:rsidR="00950A4D" w:rsidRDefault="00950A4D" w:rsidP="00512EA8">
            <w:r>
              <w:t xml:space="preserve">                                            Wie verändern sich die Zahlen in den Spalten</w:t>
            </w:r>
            <w:r w:rsidR="00292423">
              <w:t xml:space="preserve"> </w:t>
            </w:r>
            <w:r>
              <w:t>(</w:t>
            </w:r>
            <w:r>
              <w:sym w:font="Symbol" w:char="F0DF"/>
            </w:r>
            <w:r>
              <w:t>)?</w:t>
            </w:r>
          </w:p>
          <w:p w14:paraId="6106BB21" w14:textId="77777777" w:rsidR="00950A4D" w:rsidRPr="00E50EB1" w:rsidRDefault="00950A4D" w:rsidP="00512EA8">
            <w:pPr>
              <w:pStyle w:val="berschrift2"/>
              <w:rPr>
                <w:b w:val="0"/>
                <w:sz w:val="8"/>
              </w:rPr>
            </w:pPr>
            <w:r>
              <w:t xml:space="preserve">                                            </w:t>
            </w:r>
            <w:r w:rsidRPr="00E50EB1">
              <w:rPr>
                <w:b w:val="0"/>
                <w:color w:val="0D0D0D" w:themeColor="text1" w:themeTint="F2"/>
              </w:rPr>
              <w:t xml:space="preserve">Warum ist das so? </w:t>
            </w:r>
          </w:p>
        </w:tc>
      </w:tr>
      <w:tr w:rsidR="00950A4D" w14:paraId="7ECFD942" w14:textId="77777777" w:rsidTr="00512EA8">
        <w:trPr>
          <w:trHeight w:val="147"/>
        </w:trPr>
        <w:tc>
          <w:tcPr>
            <w:tcW w:w="685" w:type="dxa"/>
            <w:shd w:val="clear" w:color="auto" w:fill="D9D9D9" w:themeFill="background1" w:themeFillShade="D9"/>
          </w:tcPr>
          <w:p w14:paraId="416A99B0" w14:textId="77777777" w:rsidR="00950A4D" w:rsidRDefault="00950A4D" w:rsidP="00512EA8"/>
        </w:tc>
        <w:tc>
          <w:tcPr>
            <w:tcW w:w="8245" w:type="dxa"/>
            <w:gridSpan w:val="11"/>
          </w:tcPr>
          <w:p w14:paraId="3196BCA5" w14:textId="77777777" w:rsidR="00950A4D" w:rsidRPr="00D36D05" w:rsidRDefault="00950A4D" w:rsidP="00512EA8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950A4D" w14:paraId="36A09481" w14:textId="77777777" w:rsidTr="00512EA8">
        <w:trPr>
          <w:trHeight w:val="851"/>
        </w:trPr>
        <w:tc>
          <w:tcPr>
            <w:tcW w:w="685" w:type="dxa"/>
            <w:shd w:val="clear" w:color="auto" w:fill="D9D9D9" w:themeFill="background1" w:themeFillShade="D9"/>
          </w:tcPr>
          <w:p w14:paraId="06CEB895" w14:textId="77777777" w:rsidR="00950A4D" w:rsidRDefault="00950A4D" w:rsidP="00512EA8"/>
        </w:tc>
        <w:tc>
          <w:tcPr>
            <w:tcW w:w="8245" w:type="dxa"/>
            <w:gridSpan w:val="11"/>
          </w:tcPr>
          <w:p w14:paraId="438BEC7E" w14:textId="77777777" w:rsidR="00950A4D" w:rsidRPr="00D36D05" w:rsidRDefault="00950A4D" w:rsidP="00512EA8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  <w:r w:rsidRPr="00D36D05">
              <w:rPr>
                <w:b/>
                <w:color w:val="7F7F7F" w:themeColor="text1" w:themeTint="80"/>
              </w:rPr>
              <w:t>In den Zeilen (</w:t>
            </w:r>
            <w:r w:rsidRPr="00D36D05">
              <w:rPr>
                <w:b/>
                <w:color w:val="7F7F7F" w:themeColor="text1" w:themeTint="80"/>
              </w:rPr>
              <w:sym w:font="Symbol" w:char="F0DE"/>
            </w:r>
            <w:r w:rsidRPr="00D36D05">
              <w:rPr>
                <w:b/>
                <w:color w:val="7F7F7F" w:themeColor="text1" w:themeTint="80"/>
              </w:rPr>
              <w:t xml:space="preserve">): </w:t>
            </w:r>
          </w:p>
          <w:p w14:paraId="69FC78BC" w14:textId="77777777" w:rsidR="00950A4D" w:rsidRPr="00E35D73" w:rsidRDefault="00950A4D" w:rsidP="00E35D73">
            <w:pPr>
              <w:pStyle w:val="Listenabsatz"/>
              <w:numPr>
                <w:ilvl w:val="0"/>
                <w:numId w:val="12"/>
              </w:numPr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erste Zahl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(d.h. der Dividend) ist in jeder Zeile gleich: z.B. in der 1. Zeile:  800</w:t>
            </w:r>
          </w:p>
          <w:p w14:paraId="15B0B1C5" w14:textId="77777777" w:rsidR="00950A4D" w:rsidRPr="00E50EB1" w:rsidRDefault="00950A4D" w:rsidP="00E35D73">
            <w:pPr>
              <w:pStyle w:val="Listenabsatz"/>
              <w:numPr>
                <w:ilvl w:val="0"/>
                <w:numId w:val="12"/>
              </w:numPr>
              <w:spacing w:before="120"/>
              <w:ind w:left="444" w:hanging="283"/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zweite Zahl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(d.h. der Divisor) wird in jeder Zeile kleiner: Erst Hunderter, dann Zehner, dann Einer. Die zweite Zahl wird durch 10 dividiert.</w:t>
            </w:r>
          </w:p>
        </w:tc>
      </w:tr>
      <w:tr w:rsidR="00950A4D" w14:paraId="20C4ED22" w14:textId="77777777" w:rsidTr="00512EA8">
        <w:trPr>
          <w:trHeight w:val="56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496DECB5" w14:textId="77777777" w:rsidR="00950A4D" w:rsidRPr="00154F33" w:rsidRDefault="00950A4D" w:rsidP="00512EA8">
            <w:pPr>
              <w:rPr>
                <w:sz w:val="10"/>
              </w:rPr>
            </w:pPr>
          </w:p>
        </w:tc>
        <w:tc>
          <w:tcPr>
            <w:tcW w:w="278" w:type="dxa"/>
            <w:vMerge w:val="restart"/>
          </w:tcPr>
          <w:p w14:paraId="191EBF69" w14:textId="77777777" w:rsidR="00950A4D" w:rsidRPr="00154F33" w:rsidRDefault="00950A4D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1164" w:type="dxa"/>
            <w:gridSpan w:val="2"/>
            <w:tcBorders>
              <w:bottom w:val="single" w:sz="4" w:space="0" w:color="BFBFBF" w:themeColor="background1" w:themeShade="BF"/>
            </w:tcBorders>
          </w:tcPr>
          <w:p w14:paraId="4BA1E8F3" w14:textId="77777777" w:rsidR="00950A4D" w:rsidRPr="00E50EB1" w:rsidRDefault="00950A4D" w:rsidP="00512EA8">
            <w:pPr>
              <w:rPr>
                <w:szCs w:val="21"/>
              </w:rPr>
            </w:pPr>
          </w:p>
        </w:tc>
        <w:tc>
          <w:tcPr>
            <w:tcW w:w="3543" w:type="dxa"/>
            <w:gridSpan w:val="5"/>
            <w:tcBorders>
              <w:bottom w:val="single" w:sz="4" w:space="0" w:color="BFBFBF" w:themeColor="background1" w:themeShade="BF"/>
            </w:tcBorders>
          </w:tcPr>
          <w:p w14:paraId="1D7288E6" w14:textId="0C9489BD" w:rsidR="00950A4D" w:rsidRPr="00E50EB1" w:rsidRDefault="00950A4D" w:rsidP="00E35D73">
            <w:pPr>
              <w:pStyle w:val="Handschri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0CFACCCF" wp14:editId="0C8FEB15">
                      <wp:simplePos x="0" y="0"/>
                      <wp:positionH relativeFrom="column">
                        <wp:posOffset>-10633</wp:posOffset>
                      </wp:positionH>
                      <wp:positionV relativeFrom="paragraph">
                        <wp:posOffset>205135</wp:posOffset>
                      </wp:positionV>
                      <wp:extent cx="1139603" cy="265814"/>
                      <wp:effectExtent l="25400" t="12700" r="0" b="0"/>
                      <wp:wrapNone/>
                      <wp:docPr id="5529" name="Bogen 5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39603" cy="265814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2AB7503" w14:textId="77777777" w:rsidR="003D30FA" w:rsidRDefault="003D30FA" w:rsidP="00950A4D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CFACCCF" id="Bogen 5529" o:spid="_x0000_s1057" style="position:absolute;margin-left:-.85pt;margin-top:16.15pt;width:89.75pt;height:20.95pt;flip:x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9603,265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" adj="-11796480,,5400" path="m2946,119410nsc32689,51445,278492,-190,571384,v314074,203,568220,59648,568220,132906l569802,132907,2946,119410xem2946,119410nfc32689,51445,278492,-190,571384,v314074,203,568220,59648,568220,132906e" filled="f" strokecolor="#0d0d0d [3069]" strokeweight="2pt">
                      <v:stroke endarrow="block" joinstyle="miter"/>
                      <v:formulas/>
                      <v:path arrowok="t" o:connecttype="custom" o:connectlocs="2946,119410;571384,0;1139604,132906" o:connectangles="0,0,0" textboxrect="0,0,1139603,265814"/>
                      <v:textbox>
                        <w:txbxContent>
                          <w:p w14:paraId="42AB7503" w14:textId="77777777" w:rsidR="003D30FA" w:rsidRDefault="003D30FA" w:rsidP="00950A4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· 10</w:t>
            </w:r>
          </w:p>
        </w:tc>
        <w:tc>
          <w:tcPr>
            <w:tcW w:w="3260" w:type="dxa"/>
            <w:gridSpan w:val="3"/>
            <w:tcBorders>
              <w:bottom w:val="single" w:sz="4" w:space="0" w:color="BFBFBF" w:themeColor="background1" w:themeShade="BF"/>
            </w:tcBorders>
          </w:tcPr>
          <w:p w14:paraId="4DFA9221" w14:textId="3FAF8448" w:rsidR="00950A4D" w:rsidRPr="00E50EB1" w:rsidRDefault="00950A4D" w:rsidP="00E35D73">
            <w:pPr>
              <w:pStyle w:val="Handschri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083A3BDB" wp14:editId="3D16EF04">
                      <wp:simplePos x="0" y="0"/>
                      <wp:positionH relativeFrom="column">
                        <wp:posOffset>-715689</wp:posOffset>
                      </wp:positionH>
                      <wp:positionV relativeFrom="paragraph">
                        <wp:posOffset>204027</wp:posOffset>
                      </wp:positionV>
                      <wp:extent cx="1139603" cy="265814"/>
                      <wp:effectExtent l="25400" t="12700" r="0" b="0"/>
                      <wp:wrapNone/>
                      <wp:docPr id="7963" name="Bogen 7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39603" cy="265814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91940D" id="Bogen 7963" o:spid="_x0000_s1026" style="position:absolute;margin-left:-56.35pt;margin-top:16.05pt;width:89.75pt;height:20.95pt;flip:x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9603,26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" path="m2946,119410nsc32689,51445,278492,-190,571384,v314074,203,568220,59648,568220,132906l569802,132907,2946,119410xem2946,119410nfc32689,51445,278492,-190,571384,v314074,203,568220,59648,568220,132906e" filled="f" strokecolor="#0d0d0d [3069]" strokeweight="2pt">
                      <v:stroke endarrow="block"/>
                      <v:path arrowok="t" o:connecttype="custom" o:connectlocs="2946,119410;571384,0;1139604,132906" o:connectangles="0,0,0"/>
                    </v:shape>
                  </w:pict>
                </mc:Fallback>
              </mc:AlternateContent>
            </w:r>
            <w:r>
              <w:t>· 10</w:t>
            </w:r>
          </w:p>
        </w:tc>
      </w:tr>
      <w:tr w:rsidR="00950A4D" w14:paraId="6D93B3C8" w14:textId="77777777" w:rsidTr="00512EA8">
        <w:trPr>
          <w:trHeight w:val="56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DC9EF78" w14:textId="77777777" w:rsidR="00950A4D" w:rsidRPr="00154F33" w:rsidRDefault="00950A4D" w:rsidP="00512EA8">
            <w:pPr>
              <w:rPr>
                <w:sz w:val="10"/>
              </w:rPr>
            </w:pPr>
          </w:p>
        </w:tc>
        <w:tc>
          <w:tcPr>
            <w:tcW w:w="278" w:type="dxa"/>
            <w:vMerge/>
            <w:tcBorders>
              <w:right w:val="single" w:sz="4" w:space="0" w:color="BFBFBF" w:themeColor="background1" w:themeShade="BF"/>
            </w:tcBorders>
          </w:tcPr>
          <w:p w14:paraId="06F49854" w14:textId="77777777" w:rsidR="00950A4D" w:rsidRPr="00154F33" w:rsidRDefault="00950A4D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265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8477CC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200</w:t>
            </w:r>
          </w:p>
          <w:p w14:paraId="24F4D089" w14:textId="77777777" w:rsidR="00950A4D" w:rsidRPr="00E35D73" w:rsidRDefault="00950A4D" w:rsidP="00E35D73">
            <w:pPr>
              <w:pStyle w:val="Handschrift"/>
              <w:rPr>
                <w:b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3DC379B" wp14:editId="224E1645">
                      <wp:simplePos x="0" y="0"/>
                      <wp:positionH relativeFrom="column">
                        <wp:posOffset>448886</wp:posOffset>
                      </wp:positionH>
                      <wp:positionV relativeFrom="paragraph">
                        <wp:posOffset>6556</wp:posOffset>
                      </wp:positionV>
                      <wp:extent cx="1139190" cy="324677"/>
                      <wp:effectExtent l="25400" t="0" r="16510" b="18415"/>
                      <wp:wrapNone/>
                      <wp:docPr id="5536" name="Bogen 5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139190" cy="324677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5900ED2" id="Bogen 5536" o:spid="_x0000_s1026" style="position:absolute;margin-left:35.35pt;margin-top:.5pt;width:89.7pt;height:25.55pt;flip:x y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9190,32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" path="m1977,148824nsc26697,64488,274592,-286,571527,1v313822,303,567663,72896,567663,162338l569595,162339,1977,148824xem1977,148824nfc26697,64488,274592,-286,571527,1v313822,303,567663,72896,567663,162338e" filled="f" strokecolor="#0d0d0d [3069]" strokeweight="2pt">
                      <v:stroke endarrow="block"/>
                      <v:path arrowok="t" o:connecttype="custom" o:connectlocs="1977,148824;571527,1;1139190,162339" o:connectangles="0,0,0"/>
                    </v:shape>
                  </w:pict>
                </mc:Fallback>
              </mc:AlternateContent>
            </w:r>
            <w:r>
              <w:t xml:space="preserve">      </w:t>
            </w:r>
            <w:r w:rsidRPr="00E35D73">
              <w:rPr>
                <w:b/>
              </w:rPr>
              <w:t>= 4</w:t>
            </w:r>
          </w:p>
        </w:tc>
        <w:tc>
          <w:tcPr>
            <w:tcW w:w="2656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F0E252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 w:rsidRPr="00A37004">
              <w:rPr>
                <w:color w:val="0D0D0D" w:themeColor="text1" w:themeTint="F2"/>
              </w:rPr>
              <w:t xml:space="preserve">(2)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</w:t>
            </w:r>
          </w:p>
          <w:p w14:paraId="5A2759BA" w14:textId="77777777" w:rsidR="00950A4D" w:rsidRPr="00E35D73" w:rsidRDefault="00950A4D" w:rsidP="00E35D73">
            <w:pPr>
              <w:pStyle w:val="Handschrift"/>
              <w:rPr>
                <w:b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28B90A31" wp14:editId="5DC8CB52">
                      <wp:simplePos x="0" y="0"/>
                      <wp:positionH relativeFrom="column">
                        <wp:posOffset>583669</wp:posOffset>
                      </wp:positionH>
                      <wp:positionV relativeFrom="paragraph">
                        <wp:posOffset>4134</wp:posOffset>
                      </wp:positionV>
                      <wp:extent cx="1139190" cy="324677"/>
                      <wp:effectExtent l="25400" t="0" r="16510" b="18415"/>
                      <wp:wrapNone/>
                      <wp:docPr id="5535" name="Bogen 5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139190" cy="324677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E5928C" id="Bogen 5535" o:spid="_x0000_s1026" style="position:absolute;margin-left:45.95pt;margin-top:.35pt;width:89.7pt;height:25.55pt;flip:x y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9190,32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" path="m1977,148824nsc26697,64488,274592,-286,571527,1v313822,303,567663,72896,567663,162338l569595,162339,1977,148824xem1977,148824nfc26697,64488,274592,-286,571527,1v313822,303,567663,72896,567663,162338e" filled="f" strokecolor="#0d0d0d [3069]" strokeweight="2pt">
                      <v:stroke endarrow="block"/>
                      <v:path arrowok="t" o:connecttype="custom" o:connectlocs="1977,148824;571527,1;1139190,162339" o:connectangles="0,0,0"/>
                    </v:shape>
                  </w:pict>
                </mc:Fallback>
              </mc:AlternateContent>
            </w:r>
            <w:r>
              <w:t xml:space="preserve">      </w:t>
            </w:r>
            <w:r w:rsidRPr="00E35D73">
              <w:rPr>
                <w:b/>
              </w:rPr>
              <w:t>= 40</w:t>
            </w:r>
          </w:p>
        </w:tc>
        <w:tc>
          <w:tcPr>
            <w:tcW w:w="26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AA0AAA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(3)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</w:t>
            </w:r>
          </w:p>
          <w:p w14:paraId="4067EA48" w14:textId="77777777" w:rsidR="00950A4D" w:rsidRPr="00E35D73" w:rsidRDefault="00950A4D" w:rsidP="00E35D73">
            <w:pPr>
              <w:pStyle w:val="Handschrift"/>
              <w:rPr>
                <w:b/>
                <w:szCs w:val="21"/>
              </w:rPr>
            </w:pPr>
            <w:r>
              <w:t xml:space="preserve">      </w:t>
            </w:r>
            <w:r w:rsidRPr="00E35D73">
              <w:rPr>
                <w:b/>
              </w:rPr>
              <w:t>= 400</w:t>
            </w:r>
          </w:p>
        </w:tc>
      </w:tr>
      <w:tr w:rsidR="00950A4D" w14:paraId="5F645D16" w14:textId="77777777" w:rsidTr="00512EA8">
        <w:trPr>
          <w:trHeight w:val="2937"/>
        </w:trPr>
        <w:tc>
          <w:tcPr>
            <w:tcW w:w="685" w:type="dxa"/>
            <w:shd w:val="clear" w:color="auto" w:fill="D9D9D9" w:themeFill="background1" w:themeFillShade="D9"/>
          </w:tcPr>
          <w:p w14:paraId="5664E183" w14:textId="77777777" w:rsidR="00950A4D" w:rsidRDefault="00950A4D" w:rsidP="00512EA8"/>
        </w:tc>
        <w:tc>
          <w:tcPr>
            <w:tcW w:w="8245" w:type="dxa"/>
            <w:gridSpan w:val="11"/>
          </w:tcPr>
          <w:p w14:paraId="772C411E" w14:textId="1A9182E0" w:rsidR="00950A4D" w:rsidRDefault="00950A4D" w:rsidP="00E35D73">
            <w:pPr>
              <w:pStyle w:val="Handschrift"/>
              <w:spacing w:before="240"/>
            </w:pPr>
            <w:r>
              <w:t xml:space="preserve">                    </w:t>
            </w:r>
            <w:r w:rsidR="00E35D73">
              <w:t xml:space="preserve">     </w:t>
            </w:r>
            <w:r>
              <w:t xml:space="preserve">   : 10                                                 </w:t>
            </w:r>
            <w:proofErr w:type="gramStart"/>
            <w:r>
              <w:t xml:space="preserve">  :</w:t>
            </w:r>
            <w:proofErr w:type="gramEnd"/>
            <w:r>
              <w:t xml:space="preserve"> 10</w:t>
            </w:r>
          </w:p>
          <w:p w14:paraId="77CB16A1" w14:textId="42604EE4" w:rsidR="00950A4D" w:rsidRPr="00E35D73" w:rsidRDefault="00950A4D" w:rsidP="00E35D73">
            <w:pPr>
              <w:pStyle w:val="Listenabsatz"/>
              <w:numPr>
                <w:ilvl w:val="0"/>
                <w:numId w:val="13"/>
              </w:numPr>
              <w:spacing w:before="120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>Von rechts nach links: wenn die zweite Zahl immer um den Faktor 10 größer wird, dann</w:t>
            </w:r>
            <w:r w:rsidR="0029242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wird das Ergebnis immer um den Faktor 10 kleiner. </w:t>
            </w:r>
          </w:p>
          <w:p w14:paraId="45300CB5" w14:textId="77777777" w:rsidR="00950A4D" w:rsidRDefault="00950A4D" w:rsidP="00E35D73">
            <w:pPr>
              <w:pStyle w:val="Listenabsatz"/>
              <w:numPr>
                <w:ilvl w:val="0"/>
                <w:numId w:val="13"/>
              </w:numPr>
              <w:spacing w:before="120"/>
              <w:ind w:left="443" w:hanging="284"/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>Warum ist das so? 1.  Wenn ich 800 Bonbons an 2 Kinder verteile, erhält jeder 400.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br/>
              <w:t xml:space="preserve">Aber wenn es 20 Kinder sind, also </w:t>
            </w:r>
            <w:proofErr w:type="gramStart"/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>10 mal</w:t>
            </w:r>
            <w:proofErr w:type="gramEnd"/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so viele Kinder, dann erhält jeder nur den zehnten Teil, nämlich 40 Bonbons. Und wenn es 200 Kinder sind, also </w:t>
            </w:r>
            <w:proofErr w:type="gramStart"/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>10 mal</w:t>
            </w:r>
            <w:proofErr w:type="gramEnd"/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so viele Kinder, dann erhält jeder nur den zehnten Teil, nämlich 4 Bonbons.</w:t>
            </w:r>
          </w:p>
        </w:tc>
      </w:tr>
      <w:tr w:rsidR="00950A4D" w14:paraId="0C18FBD9" w14:textId="77777777" w:rsidTr="00512EA8">
        <w:trPr>
          <w:trHeight w:val="266"/>
        </w:trPr>
        <w:tc>
          <w:tcPr>
            <w:tcW w:w="685" w:type="dxa"/>
            <w:shd w:val="clear" w:color="auto" w:fill="D9D9D9" w:themeFill="background1" w:themeFillShade="D9"/>
          </w:tcPr>
          <w:p w14:paraId="2853ECF6" w14:textId="77777777" w:rsidR="00950A4D" w:rsidRDefault="00950A4D" w:rsidP="00512EA8"/>
        </w:tc>
        <w:tc>
          <w:tcPr>
            <w:tcW w:w="8245" w:type="dxa"/>
            <w:gridSpan w:val="11"/>
          </w:tcPr>
          <w:p w14:paraId="36B65649" w14:textId="77777777" w:rsidR="00950A4D" w:rsidRPr="00E222C7" w:rsidRDefault="00950A4D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950A4D" w14:paraId="2E3DF389" w14:textId="77777777" w:rsidTr="00512EA8">
        <w:trPr>
          <w:trHeight w:val="444"/>
        </w:trPr>
        <w:tc>
          <w:tcPr>
            <w:tcW w:w="685" w:type="dxa"/>
            <w:shd w:val="clear" w:color="auto" w:fill="D9D9D9" w:themeFill="background1" w:themeFillShade="D9"/>
          </w:tcPr>
          <w:p w14:paraId="358278B1" w14:textId="77777777" w:rsidR="00950A4D" w:rsidRDefault="00950A4D" w:rsidP="00512EA8"/>
        </w:tc>
        <w:tc>
          <w:tcPr>
            <w:tcW w:w="8245" w:type="dxa"/>
            <w:gridSpan w:val="11"/>
          </w:tcPr>
          <w:p w14:paraId="695CF55E" w14:textId="77777777" w:rsidR="00950A4D" w:rsidRPr="00D52432" w:rsidRDefault="00950A4D" w:rsidP="00512EA8">
            <w:pPr>
              <w:ind w:left="272" w:hanging="111"/>
              <w:rPr>
                <w:b/>
                <w:color w:val="7F7F7F" w:themeColor="text1" w:themeTint="80"/>
              </w:rPr>
            </w:pPr>
            <w:r w:rsidRPr="00E222C7">
              <w:rPr>
                <w:b/>
                <w:color w:val="7F7F7F" w:themeColor="text1" w:themeTint="80"/>
              </w:rPr>
              <w:t>In den Spalten (</w:t>
            </w:r>
            <w:r w:rsidRPr="00E222C7">
              <w:rPr>
                <w:b/>
                <w:color w:val="7F7F7F" w:themeColor="text1" w:themeTint="80"/>
              </w:rPr>
              <w:sym w:font="Symbol" w:char="F0DF"/>
            </w:r>
            <w:r w:rsidRPr="00E222C7">
              <w:rPr>
                <w:b/>
                <w:color w:val="7F7F7F" w:themeColor="text1" w:themeTint="80"/>
              </w:rPr>
              <w:t xml:space="preserve">): </w:t>
            </w:r>
          </w:p>
        </w:tc>
      </w:tr>
      <w:tr w:rsidR="00950A4D" w14:paraId="1B98EBB5" w14:textId="77777777" w:rsidTr="00512EA8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19B4A730" w14:textId="77777777" w:rsidR="00950A4D" w:rsidRDefault="00950A4D" w:rsidP="00512EA8"/>
        </w:tc>
        <w:tc>
          <w:tcPr>
            <w:tcW w:w="733" w:type="dxa"/>
            <w:gridSpan w:val="2"/>
          </w:tcPr>
          <w:p w14:paraId="427E9CCD" w14:textId="77777777" w:rsidR="00950A4D" w:rsidRDefault="00950A4D" w:rsidP="00512EA8">
            <w:pPr>
              <w:ind w:left="161" w:hanging="142"/>
              <w:jc w:val="center"/>
              <w:rPr>
                <w:color w:val="0D0D0D" w:themeColor="text1" w:themeTint="F2"/>
              </w:rPr>
            </w:pPr>
          </w:p>
          <w:p w14:paraId="0E523F70" w14:textId="77777777" w:rsidR="00950A4D" w:rsidRDefault="00950A4D" w:rsidP="00512EA8">
            <w:pPr>
              <w:ind w:left="161" w:hanging="142"/>
              <w:jc w:val="center"/>
              <w:rPr>
                <w:color w:val="0D0D0D" w:themeColor="text1" w:themeTint="F2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B2CFA9A" wp14:editId="0796E2C8">
                      <wp:simplePos x="0" y="0"/>
                      <wp:positionH relativeFrom="column">
                        <wp:posOffset>381211</wp:posOffset>
                      </wp:positionH>
                      <wp:positionV relativeFrom="paragraph">
                        <wp:posOffset>27773</wp:posOffset>
                      </wp:positionV>
                      <wp:extent cx="332415" cy="304453"/>
                      <wp:effectExtent l="13970" t="11430" r="0" b="37465"/>
                      <wp:wrapNone/>
                      <wp:docPr id="7964" name="Bogen 7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32415" cy="304453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1E3B74" id="Bogen 7964" o:spid="_x0000_s1026" style="position:absolute;margin-left:30pt;margin-top:2.2pt;width:26.15pt;height:23.95pt;rotation:-90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415,30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" path="m56,148270nsc2416,65121,77209,-899,168020,8v91082,909,164396,68793,164396,152218l166208,152227,56,148270xem56,148270nfc2416,65121,77209,-899,168020,8v91082,909,164396,68793,164396,152218e" filled="f" strokecolor="#0d0d0d [3069]" strokeweight="2pt">
                      <v:stroke startarrow="block"/>
                      <v:path arrowok="t" o:connecttype="custom" o:connectlocs="56,148270;168020,8;332416,152226" o:connectangles="0,0,0"/>
                    </v:shape>
                  </w:pict>
                </mc:Fallback>
              </mc:AlternateContent>
            </w:r>
          </w:p>
          <w:p w14:paraId="045872CC" w14:textId="77777777" w:rsidR="00950A4D" w:rsidRPr="00E35D73" w:rsidRDefault="00950A4D" w:rsidP="00512EA8">
            <w:pPr>
              <w:ind w:left="161" w:hanging="142"/>
              <w:jc w:val="center"/>
              <w:rPr>
                <w:rFonts w:ascii="Comic Sans MS" w:hAnsi="Comic Sans MS"/>
                <w:color w:val="7F7F7F" w:themeColor="text1" w:themeTint="80"/>
                <w:sz w:val="20"/>
                <w:szCs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2</w:t>
            </w:r>
          </w:p>
        </w:tc>
        <w:tc>
          <w:tcPr>
            <w:tcW w:w="1276" w:type="dxa"/>
            <w:gridSpan w:val="2"/>
          </w:tcPr>
          <w:p w14:paraId="5038BE0C" w14:textId="77777777" w:rsidR="00950A4D" w:rsidRDefault="00950A4D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</w:t>
            </w:r>
            <w:proofErr w:type="gramStart"/>
            <w:r>
              <w:rPr>
                <w:color w:val="0D0D0D" w:themeColor="text1" w:themeTint="F2"/>
              </w:rPr>
              <w:t>800 :</w:t>
            </w:r>
            <w:proofErr w:type="gramEnd"/>
            <w:r>
              <w:rPr>
                <w:color w:val="0D0D0D" w:themeColor="text1" w:themeTint="F2"/>
              </w:rPr>
              <w:t xml:space="preserve"> 200</w:t>
            </w:r>
          </w:p>
          <w:p w14:paraId="2BDFA635" w14:textId="77777777" w:rsidR="00950A4D" w:rsidRPr="00E35D73" w:rsidRDefault="00950A4D" w:rsidP="00512EA8">
            <w:pPr>
              <w:ind w:left="272" w:hanging="111"/>
              <w:rPr>
                <w:rFonts w:ascii="Comic Sans MS" w:hAnsi="Comic Sans MS"/>
                <w:b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</w:t>
            </w:r>
            <w:r w:rsidRPr="00E35D7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4</w:t>
            </w:r>
          </w:p>
        </w:tc>
        <w:tc>
          <w:tcPr>
            <w:tcW w:w="6236" w:type="dxa"/>
            <w:gridSpan w:val="7"/>
            <w:vMerge w:val="restart"/>
            <w:tcBorders>
              <w:left w:val="nil"/>
            </w:tcBorders>
          </w:tcPr>
          <w:p w14:paraId="3DF7FC8C" w14:textId="77777777" w:rsidR="00950A4D" w:rsidRPr="00E35D73" w:rsidRDefault="00950A4D" w:rsidP="00E35D73">
            <w:pPr>
              <w:pStyle w:val="Listenabsatz"/>
              <w:numPr>
                <w:ilvl w:val="0"/>
                <w:numId w:val="12"/>
              </w:numPr>
              <w:spacing w:before="120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>Die 2. Zahl ist in jeder Spalte gleich: z.B. in der 1. Spalte:  200</w:t>
            </w:r>
          </w:p>
          <w:p w14:paraId="6DA050A9" w14:textId="77777777" w:rsidR="00950A4D" w:rsidRPr="00E35D73" w:rsidRDefault="00950A4D" w:rsidP="00E35D73">
            <w:pPr>
              <w:pStyle w:val="Listenabsatz"/>
              <w:numPr>
                <w:ilvl w:val="0"/>
                <w:numId w:val="12"/>
              </w:numPr>
              <w:spacing w:before="120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1. Zahl wird in jeder Spalte halbiert (d.h. durch 2 geteilt). </w:t>
            </w:r>
          </w:p>
          <w:p w14:paraId="3A436060" w14:textId="77777777" w:rsidR="00950A4D" w:rsidRPr="00E35D73" w:rsidRDefault="00950A4D" w:rsidP="00E35D73">
            <w:pPr>
              <w:pStyle w:val="Listenabsatz"/>
              <w:numPr>
                <w:ilvl w:val="0"/>
                <w:numId w:val="12"/>
              </w:numPr>
              <w:spacing w:before="120"/>
              <w:ind w:left="291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 die ersten Zahlen auf die gleiche Zahl (hier: 200) aufgeteilt        werden, muss auch das Ergebnis halb so groß sein.   </w:t>
            </w:r>
          </w:p>
          <w:p w14:paraId="45D51BD1" w14:textId="77777777" w:rsidR="00950A4D" w:rsidRPr="00D52432" w:rsidRDefault="00950A4D" w:rsidP="00E35D73">
            <w:pPr>
              <w:pStyle w:val="Listenabsatz"/>
              <w:numPr>
                <w:ilvl w:val="0"/>
                <w:numId w:val="12"/>
              </w:numPr>
              <w:spacing w:before="120"/>
              <w:ind w:left="291" w:hanging="142"/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Das Ergebnis wird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somit auch immer halbiert.</w:t>
            </w:r>
            <w:r w:rsidRPr="00E35D73">
              <w:rPr>
                <w:color w:val="548DD4" w:themeColor="text2" w:themeTint="99"/>
              </w:rPr>
              <w:t xml:space="preserve"> </w:t>
            </w:r>
          </w:p>
        </w:tc>
      </w:tr>
      <w:tr w:rsidR="00950A4D" w14:paraId="26096C67" w14:textId="77777777" w:rsidTr="00512EA8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54973CDE" w14:textId="77777777" w:rsidR="00950A4D" w:rsidRDefault="00950A4D" w:rsidP="00512EA8"/>
        </w:tc>
        <w:tc>
          <w:tcPr>
            <w:tcW w:w="733" w:type="dxa"/>
            <w:gridSpan w:val="2"/>
          </w:tcPr>
          <w:p w14:paraId="490700BE" w14:textId="77777777" w:rsidR="00950A4D" w:rsidRDefault="00950A4D" w:rsidP="00512EA8">
            <w:pPr>
              <w:ind w:left="19"/>
              <w:jc w:val="center"/>
              <w:rPr>
                <w:color w:val="0D0D0D" w:themeColor="text1" w:themeTint="F2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4286B772" wp14:editId="4538715F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164465</wp:posOffset>
                      </wp:positionV>
                      <wp:extent cx="323850" cy="360680"/>
                      <wp:effectExtent l="6985" t="18415" r="0" b="51435"/>
                      <wp:wrapNone/>
                      <wp:docPr id="5533" name="Bogen 5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23850" cy="360680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8F10C7" id="Bogen 5533" o:spid="_x0000_s1026" style="position:absolute;margin-left:27.15pt;margin-top:12.95pt;width:25.5pt;height:28.4pt;rotation:-90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6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" path="m37,176486nsc1937,77481,75164,-1296,164071,16v88584,1308,159779,81657,159779,180324l161925,180340,37,176486xem37,176486nfc1937,77481,75164,-1296,164071,16v88584,1308,159779,81657,159779,180324e" filled="f" strokecolor="#0d0d0d [3069]" strokeweight="2pt">
                      <v:stroke startarrow="block"/>
                      <v:path arrowok="t" o:connecttype="custom" o:connectlocs="37,176486;164071,16;323850,180340" o:connectangles="0,0,0"/>
                    </v:shape>
                  </w:pict>
                </mc:Fallback>
              </mc:AlternateContent>
            </w:r>
          </w:p>
          <w:p w14:paraId="2CB448AC" w14:textId="77777777" w:rsidR="00950A4D" w:rsidRDefault="00950A4D" w:rsidP="00512EA8">
            <w:pPr>
              <w:ind w:left="19"/>
              <w:jc w:val="center"/>
              <w:rPr>
                <w:color w:val="0D0D0D" w:themeColor="text1" w:themeTint="F2"/>
              </w:rPr>
            </w:pPr>
          </w:p>
          <w:p w14:paraId="1B54CB8C" w14:textId="77777777" w:rsidR="00950A4D" w:rsidRPr="00E35D73" w:rsidRDefault="00950A4D" w:rsidP="00512EA8">
            <w:pPr>
              <w:ind w:left="19"/>
              <w:jc w:val="center"/>
              <w:rPr>
                <w:rFonts w:ascii="Comic Sans MS" w:hAnsi="Comic Sans MS"/>
                <w:b/>
                <w:color w:val="7F7F7F" w:themeColor="text1" w:themeTint="80"/>
                <w:sz w:val="20"/>
                <w:szCs w:val="20"/>
              </w:rPr>
            </w:pP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2</w:t>
            </w:r>
          </w:p>
        </w:tc>
        <w:tc>
          <w:tcPr>
            <w:tcW w:w="1276" w:type="dxa"/>
            <w:gridSpan w:val="2"/>
          </w:tcPr>
          <w:p w14:paraId="1F118444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(4) </w:t>
            </w:r>
            <w:proofErr w:type="gramStart"/>
            <w:r w:rsidRPr="007335D1">
              <w:rPr>
                <w:color w:val="0D0D0D" w:themeColor="text1" w:themeTint="F2"/>
              </w:rPr>
              <w:t>400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200</w:t>
            </w:r>
          </w:p>
          <w:p w14:paraId="7E0BE656" w14:textId="77777777" w:rsidR="00950A4D" w:rsidRPr="00E35D73" w:rsidRDefault="00950A4D" w:rsidP="00512EA8">
            <w:pPr>
              <w:ind w:left="272" w:hanging="111"/>
              <w:rPr>
                <w:rFonts w:ascii="Comic Sans MS" w:hAnsi="Comic Sans MS"/>
                <w:b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</w:t>
            </w:r>
            <w:r w:rsidRPr="00E35D7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2</w:t>
            </w:r>
          </w:p>
        </w:tc>
        <w:tc>
          <w:tcPr>
            <w:tcW w:w="6236" w:type="dxa"/>
            <w:gridSpan w:val="7"/>
            <w:vMerge/>
            <w:tcBorders>
              <w:left w:val="nil"/>
            </w:tcBorders>
          </w:tcPr>
          <w:p w14:paraId="299075F1" w14:textId="77777777" w:rsidR="00950A4D" w:rsidRPr="00E222C7" w:rsidRDefault="00950A4D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950A4D" w14:paraId="638CF172" w14:textId="77777777" w:rsidTr="00512EA8">
        <w:trPr>
          <w:trHeight w:val="794"/>
        </w:trPr>
        <w:tc>
          <w:tcPr>
            <w:tcW w:w="685" w:type="dxa"/>
            <w:shd w:val="clear" w:color="auto" w:fill="D9D9D9" w:themeFill="background1" w:themeFillShade="D9"/>
          </w:tcPr>
          <w:p w14:paraId="52907AB1" w14:textId="77777777" w:rsidR="00950A4D" w:rsidRDefault="00950A4D" w:rsidP="00512EA8"/>
        </w:tc>
        <w:tc>
          <w:tcPr>
            <w:tcW w:w="733" w:type="dxa"/>
            <w:gridSpan w:val="2"/>
          </w:tcPr>
          <w:p w14:paraId="0BBFB8E3" w14:textId="77777777" w:rsidR="00950A4D" w:rsidRPr="00E222C7" w:rsidRDefault="00950A4D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76" w:type="dxa"/>
            <w:gridSpan w:val="2"/>
          </w:tcPr>
          <w:p w14:paraId="5524951C" w14:textId="77777777" w:rsidR="00950A4D" w:rsidRPr="007335D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7335D1">
              <w:rPr>
                <w:color w:val="0D0D0D" w:themeColor="text1" w:themeTint="F2"/>
              </w:rPr>
              <w:t xml:space="preserve">(7) </w:t>
            </w:r>
            <w:proofErr w:type="gramStart"/>
            <w:r w:rsidRPr="007335D1">
              <w:rPr>
                <w:color w:val="0D0D0D" w:themeColor="text1" w:themeTint="F2"/>
              </w:rPr>
              <w:t>200 :</w:t>
            </w:r>
            <w:proofErr w:type="gramEnd"/>
            <w:r w:rsidRPr="007335D1">
              <w:rPr>
                <w:color w:val="0D0D0D" w:themeColor="text1" w:themeTint="F2"/>
              </w:rPr>
              <w:t xml:space="preserve"> 200</w:t>
            </w:r>
          </w:p>
          <w:p w14:paraId="7779394C" w14:textId="77777777" w:rsidR="00950A4D" w:rsidRPr="00E35D73" w:rsidRDefault="00950A4D" w:rsidP="00512EA8">
            <w:pPr>
              <w:ind w:left="272" w:hanging="111"/>
              <w:rPr>
                <w:rFonts w:ascii="Comic Sans MS" w:hAnsi="Comic Sans MS"/>
                <w:b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</w:t>
            </w:r>
            <w:r w:rsidRPr="00E35D7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1</w:t>
            </w:r>
          </w:p>
        </w:tc>
        <w:tc>
          <w:tcPr>
            <w:tcW w:w="6236" w:type="dxa"/>
            <w:gridSpan w:val="7"/>
            <w:vMerge/>
            <w:tcBorders>
              <w:left w:val="nil"/>
            </w:tcBorders>
          </w:tcPr>
          <w:p w14:paraId="0098088E" w14:textId="77777777" w:rsidR="00950A4D" w:rsidRPr="00E222C7" w:rsidRDefault="00950A4D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</w:tbl>
    <w:p w14:paraId="311795A8" w14:textId="77777777" w:rsidR="00950A4D" w:rsidRDefault="00950A4D" w:rsidP="00950A4D">
      <w:pPr>
        <w:rPr>
          <w:sz w:val="10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268"/>
        <w:gridCol w:w="303"/>
        <w:gridCol w:w="852"/>
        <w:gridCol w:w="1415"/>
        <w:gridCol w:w="1164"/>
        <w:gridCol w:w="143"/>
        <w:gridCol w:w="143"/>
        <w:gridCol w:w="1135"/>
        <w:gridCol w:w="140"/>
        <w:gridCol w:w="1418"/>
        <w:gridCol w:w="1276"/>
      </w:tblGrid>
      <w:tr w:rsidR="00950A4D" w14:paraId="27BAE7C0" w14:textId="77777777" w:rsidTr="00512EA8">
        <w:trPr>
          <w:trHeight w:val="442"/>
        </w:trPr>
        <w:tc>
          <w:tcPr>
            <w:tcW w:w="673" w:type="dxa"/>
            <w:hideMark/>
          </w:tcPr>
          <w:p w14:paraId="70D51AE8" w14:textId="77777777" w:rsidR="00950A4D" w:rsidRPr="00995ADA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>10</w:t>
            </w:r>
          </w:p>
        </w:tc>
        <w:tc>
          <w:tcPr>
            <w:tcW w:w="8257" w:type="dxa"/>
            <w:gridSpan w:val="11"/>
          </w:tcPr>
          <w:p w14:paraId="3A761E0F" w14:textId="77777777" w:rsidR="00950A4D" w:rsidRPr="00995ADA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995ADA">
              <w:rPr>
                <w:color w:val="7F7F7F" w:themeColor="text1" w:themeTint="80"/>
                <w:sz w:val="21"/>
                <w:szCs w:val="21"/>
              </w:rPr>
              <w:t>Zwei Wege zum</w:t>
            </w:r>
            <w:r>
              <w:rPr>
                <w:color w:val="7F7F7F" w:themeColor="text1" w:themeTint="80"/>
                <w:sz w:val="21"/>
                <w:szCs w:val="21"/>
              </w:rPr>
              <w:t xml:space="preserve"> Multiplizieren und Dividieren</w:t>
            </w:r>
          </w:p>
          <w:p w14:paraId="606BEEF4" w14:textId="77777777" w:rsidR="00950A4D" w:rsidRPr="00995ADA" w:rsidRDefault="00950A4D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950A4D" w14:paraId="2A3AB33E" w14:textId="77777777" w:rsidTr="00512EA8">
        <w:trPr>
          <w:trHeight w:val="823"/>
        </w:trPr>
        <w:tc>
          <w:tcPr>
            <w:tcW w:w="673" w:type="dxa"/>
          </w:tcPr>
          <w:p w14:paraId="485973D0" w14:textId="77777777" w:rsidR="00950A4D" w:rsidRPr="00FD346C" w:rsidRDefault="00950A4D" w:rsidP="00512EA8">
            <w:pPr>
              <w:pStyle w:val="berschrift2"/>
            </w:pPr>
          </w:p>
        </w:tc>
        <w:tc>
          <w:tcPr>
            <w:tcW w:w="268" w:type="dxa"/>
          </w:tcPr>
          <w:p w14:paraId="2ABCBBD8" w14:textId="77777777" w:rsidR="00950A4D" w:rsidRPr="00B83219" w:rsidRDefault="00950A4D" w:rsidP="00512EA8">
            <w:pPr>
              <w:pStyle w:val="berschrift2"/>
            </w:pPr>
            <w:r w:rsidRPr="00B83219">
              <w:t>a)</w:t>
            </w:r>
          </w:p>
          <w:p w14:paraId="257F19AC" w14:textId="77777777" w:rsidR="00950A4D" w:rsidRPr="00B83219" w:rsidRDefault="00950A4D" w:rsidP="00512EA8">
            <w:pPr>
              <w:pStyle w:val="berschrift2"/>
            </w:pPr>
          </w:p>
        </w:tc>
        <w:tc>
          <w:tcPr>
            <w:tcW w:w="7989" w:type="dxa"/>
            <w:gridSpan w:val="10"/>
          </w:tcPr>
          <w:p w14:paraId="1808AAE9" w14:textId="77777777" w:rsidR="00950A4D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und Kenan haben unterschiedlich gerechnet. </w:t>
            </w:r>
            <w:r w:rsidRPr="00B83219">
              <w:rPr>
                <w:color w:val="0D0D0D" w:themeColor="text1" w:themeTint="F2"/>
              </w:rPr>
              <w:t>Löse die Aufgaben</w:t>
            </w:r>
            <w:r>
              <w:rPr>
                <w:color w:val="0D0D0D" w:themeColor="text1" w:themeTint="F2"/>
              </w:rPr>
              <w:t>.</w:t>
            </w:r>
            <w:r w:rsidRPr="00B83219">
              <w:rPr>
                <w:color w:val="0D0D0D" w:themeColor="text1" w:themeTint="F2"/>
              </w:rPr>
              <w:t xml:space="preserve"> </w:t>
            </w:r>
          </w:p>
          <w:p w14:paraId="1F9174CE" w14:textId="77777777" w:rsidR="00950A4D" w:rsidRPr="00B83219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sind ihre letzten Rechenschritte? Wie heißen die Ergebnisse*?</w:t>
            </w:r>
          </w:p>
        </w:tc>
      </w:tr>
      <w:tr w:rsidR="00950A4D" w14:paraId="31BA1F07" w14:textId="77777777" w:rsidTr="00512EA8">
        <w:trPr>
          <w:trHeight w:val="437"/>
        </w:trPr>
        <w:tc>
          <w:tcPr>
            <w:tcW w:w="673" w:type="dxa"/>
          </w:tcPr>
          <w:p w14:paraId="28FB120A" w14:textId="77777777" w:rsidR="00950A4D" w:rsidRDefault="00950A4D" w:rsidP="00512EA8"/>
        </w:tc>
        <w:tc>
          <w:tcPr>
            <w:tcW w:w="268" w:type="dxa"/>
          </w:tcPr>
          <w:p w14:paraId="42EFCC2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55" w:type="dxa"/>
            <w:gridSpan w:val="2"/>
          </w:tcPr>
          <w:p w14:paraId="047872DA" w14:textId="77777777" w:rsidR="00950A4D" w:rsidRPr="00503E42" w:rsidRDefault="00950A4D" w:rsidP="00512EA8">
            <w:pPr>
              <w:pStyle w:val="berschrift2"/>
            </w:pPr>
            <w:r w:rsidRPr="00503E42">
              <w:t>a1)</w:t>
            </w:r>
          </w:p>
        </w:tc>
        <w:tc>
          <w:tcPr>
            <w:tcW w:w="2722" w:type="dxa"/>
            <w:gridSpan w:val="3"/>
            <w:tcBorders>
              <w:right w:val="single" w:sz="4" w:space="0" w:color="7F7F7F" w:themeColor="text1" w:themeTint="80"/>
            </w:tcBorders>
          </w:tcPr>
          <w:p w14:paraId="1BDAD7E2" w14:textId="77777777" w:rsidR="00950A4D" w:rsidRDefault="00950A4D" w:rsidP="00512EA8">
            <w:pPr>
              <w:tabs>
                <w:tab w:val="left" w:pos="1236"/>
              </w:tabs>
              <w:rPr>
                <w:noProof/>
              </w:rPr>
            </w:pPr>
            <w:r>
              <w:rPr>
                <w:color w:val="0D0D0D" w:themeColor="text1" w:themeTint="F2"/>
              </w:rPr>
              <w:t xml:space="preserve">16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23</w:t>
            </w: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</w:tcPr>
          <w:p w14:paraId="3598C5E7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</w:tcPr>
          <w:p w14:paraId="40ED0FBA" w14:textId="77777777" w:rsidR="00950A4D" w:rsidRPr="00E54821" w:rsidRDefault="00950A4D" w:rsidP="00512EA8">
            <w:pPr>
              <w:pStyle w:val="berschrift2"/>
            </w:pPr>
            <w:r w:rsidRPr="00E54821">
              <w:t>a2)</w:t>
            </w:r>
          </w:p>
        </w:tc>
        <w:tc>
          <w:tcPr>
            <w:tcW w:w="2834" w:type="dxa"/>
            <w:gridSpan w:val="3"/>
          </w:tcPr>
          <w:p w14:paraId="6181201F" w14:textId="77777777" w:rsidR="00950A4D" w:rsidRPr="00871DAC" w:rsidRDefault="00950A4D" w:rsidP="00512EA8">
            <w:pPr>
              <w:jc w:val="left"/>
              <w:rPr>
                <w:noProof/>
                <w:color w:val="808080" w:themeColor="background1" w:themeShade="80"/>
              </w:rPr>
            </w:pPr>
            <w:proofErr w:type="gramStart"/>
            <w:r>
              <w:rPr>
                <w:color w:val="0D0D0D" w:themeColor="text1" w:themeTint="F2"/>
              </w:rPr>
              <w:t>484 :</w:t>
            </w:r>
            <w:proofErr w:type="gramEnd"/>
            <w:r>
              <w:rPr>
                <w:color w:val="0D0D0D" w:themeColor="text1" w:themeTint="F2"/>
              </w:rPr>
              <w:t xml:space="preserve"> 4</w:t>
            </w:r>
          </w:p>
        </w:tc>
      </w:tr>
      <w:tr w:rsidR="00950A4D" w14:paraId="0A49C7DF" w14:textId="77777777" w:rsidTr="00512EA8">
        <w:trPr>
          <w:trHeight w:val="510"/>
        </w:trPr>
        <w:tc>
          <w:tcPr>
            <w:tcW w:w="673" w:type="dxa"/>
          </w:tcPr>
          <w:p w14:paraId="4C451A3F" w14:textId="77777777" w:rsidR="00950A4D" w:rsidRDefault="00950A4D" w:rsidP="00512EA8"/>
        </w:tc>
        <w:tc>
          <w:tcPr>
            <w:tcW w:w="268" w:type="dxa"/>
          </w:tcPr>
          <w:p w14:paraId="120CC066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55" w:type="dxa"/>
            <w:gridSpan w:val="2"/>
          </w:tcPr>
          <w:p w14:paraId="0E3DD6E9" w14:textId="77777777" w:rsidR="00950A4D" w:rsidRPr="00503E42" w:rsidRDefault="00407A65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567FEFE6">
                <v:shape id="_x0000_i1039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9" DrawAspect="Content" ObjectID="_1651325432" r:id="rId42"/>
              </w:object>
            </w:r>
          </w:p>
        </w:tc>
        <w:tc>
          <w:tcPr>
            <w:tcW w:w="2722" w:type="dxa"/>
            <w:gridSpan w:val="3"/>
            <w:tcBorders>
              <w:right w:val="single" w:sz="4" w:space="0" w:color="7F7F7F" w:themeColor="text1" w:themeTint="80"/>
            </w:tcBorders>
          </w:tcPr>
          <w:p w14:paraId="756A518D" w14:textId="77777777" w:rsidR="00950A4D" w:rsidRPr="00503E42" w:rsidRDefault="00950A4D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CD339A">
              <w:rPr>
                <w:color w:val="0D0D0D" w:themeColor="text1" w:themeTint="F2"/>
              </w:rPr>
              <w:t>Leonie multipliziert so:</w:t>
            </w: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</w:tcPr>
          <w:p w14:paraId="0AC7952C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</w:tcPr>
          <w:p w14:paraId="25B271B5" w14:textId="77777777" w:rsidR="00950A4D" w:rsidRDefault="00407A65" w:rsidP="00512EA8">
            <w:pPr>
              <w:jc w:val="left"/>
              <w:rPr>
                <w:bCs/>
                <w:color w:val="000000" w:themeColor="text1"/>
              </w:rPr>
            </w:pPr>
            <w:r>
              <w:rPr>
                <w:noProof/>
              </w:rPr>
              <w:object w:dxaOrig="1260" w:dyaOrig="1128" w14:anchorId="68830B11">
                <v:shape id="_x0000_i1038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8" DrawAspect="Content" ObjectID="_1651325433" r:id="rId43"/>
              </w:object>
            </w:r>
          </w:p>
        </w:tc>
        <w:tc>
          <w:tcPr>
            <w:tcW w:w="2834" w:type="dxa"/>
            <w:gridSpan w:val="3"/>
            <w:shd w:val="clear" w:color="auto" w:fill="auto"/>
          </w:tcPr>
          <w:p w14:paraId="49C0F37C" w14:textId="77777777" w:rsidR="00950A4D" w:rsidRPr="00CD339A" w:rsidRDefault="00950A4D" w:rsidP="00512EA8">
            <w:pPr>
              <w:jc w:val="left"/>
              <w:rPr>
                <w:bCs/>
                <w:color w:val="0D0D0D" w:themeColor="text1" w:themeTint="F2"/>
              </w:rPr>
            </w:pPr>
            <w:r w:rsidRPr="00CD339A">
              <w:rPr>
                <w:bCs/>
                <w:color w:val="0D0D0D" w:themeColor="text1" w:themeTint="F2"/>
              </w:rPr>
              <w:t xml:space="preserve">Leonie dividiert so: </w:t>
            </w:r>
          </w:p>
        </w:tc>
      </w:tr>
      <w:tr w:rsidR="00950A4D" w14:paraId="1C4F4393" w14:textId="77777777" w:rsidTr="00512EA8">
        <w:trPr>
          <w:trHeight w:val="340"/>
        </w:trPr>
        <w:tc>
          <w:tcPr>
            <w:tcW w:w="673" w:type="dxa"/>
          </w:tcPr>
          <w:p w14:paraId="4B857819" w14:textId="77777777" w:rsidR="00950A4D" w:rsidRDefault="00950A4D" w:rsidP="00512EA8"/>
        </w:tc>
        <w:tc>
          <w:tcPr>
            <w:tcW w:w="268" w:type="dxa"/>
          </w:tcPr>
          <w:p w14:paraId="5A5D38D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bottom w:val="single" w:sz="4" w:space="0" w:color="7F7F7F" w:themeColor="text1" w:themeTint="80"/>
            </w:tcBorders>
          </w:tcPr>
          <w:p w14:paraId="455B51B3" w14:textId="77777777" w:rsidR="00950A4D" w:rsidRPr="00BB4BB1" w:rsidRDefault="00950A4D" w:rsidP="00E35D73">
            <w:pPr>
              <w:pStyle w:val="Handschrift"/>
            </w:pPr>
            <w:r>
              <w:t xml:space="preserve">       16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23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5B5A0A94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</w:tcPr>
          <w:p w14:paraId="2854C5B4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tcBorders>
              <w:bottom w:val="single" w:sz="4" w:space="0" w:color="7F7F7F" w:themeColor="text1" w:themeTint="80"/>
            </w:tcBorders>
          </w:tcPr>
          <w:p w14:paraId="5731607B" w14:textId="77777777" w:rsidR="00950A4D" w:rsidRPr="00E35D73" w:rsidRDefault="00950A4D" w:rsidP="00512EA8">
            <w:pPr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</w:t>
            </w:r>
            <w:proofErr w:type="gramStart"/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950A4D" w14:paraId="2C0AB3A4" w14:textId="77777777" w:rsidTr="00512EA8">
        <w:trPr>
          <w:trHeight w:val="340"/>
        </w:trPr>
        <w:tc>
          <w:tcPr>
            <w:tcW w:w="673" w:type="dxa"/>
            <w:vMerge w:val="restart"/>
          </w:tcPr>
          <w:p w14:paraId="27E01FAB" w14:textId="77777777" w:rsidR="00950A4D" w:rsidRDefault="00950A4D" w:rsidP="00512EA8"/>
        </w:tc>
        <w:tc>
          <w:tcPr>
            <w:tcW w:w="268" w:type="dxa"/>
            <w:vMerge w:val="restart"/>
          </w:tcPr>
          <w:p w14:paraId="5C2B9E9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7F7F7F" w:themeColor="text1" w:themeTint="80"/>
            </w:tcBorders>
          </w:tcPr>
          <w:p w14:paraId="1070CF6B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(1) </w:t>
            </w:r>
            <w:r>
              <w:rPr>
                <w:color w:val="0D0D0D" w:themeColor="text1" w:themeTint="F2"/>
              </w:rPr>
              <w:t xml:space="preserve">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16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20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52D2024E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</w:tcPr>
          <w:p w14:paraId="5DAF3A48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7F7F7F" w:themeColor="text1" w:themeTint="80"/>
            </w:tcBorders>
          </w:tcPr>
          <w:p w14:paraId="265BD518" w14:textId="77777777" w:rsidR="00950A4D" w:rsidRPr="00BB4BB1" w:rsidRDefault="00950A4D" w:rsidP="00512EA8">
            <w:pPr>
              <w:jc w:val="left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 (1) </w:t>
            </w:r>
            <w:r>
              <w:rPr>
                <w:color w:val="0D0D0D" w:themeColor="text1" w:themeTint="F2"/>
              </w:rPr>
              <w:t xml:space="preserve">   </w:t>
            </w:r>
            <w:proofErr w:type="gramStart"/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400 :</w:t>
            </w:r>
            <w:proofErr w:type="gramEnd"/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950A4D" w14:paraId="1486E7E6" w14:textId="77777777" w:rsidTr="00512EA8">
        <w:trPr>
          <w:trHeight w:val="340"/>
        </w:trPr>
        <w:tc>
          <w:tcPr>
            <w:tcW w:w="673" w:type="dxa"/>
            <w:vMerge/>
          </w:tcPr>
          <w:p w14:paraId="319A5DB7" w14:textId="77777777" w:rsidR="00950A4D" w:rsidRDefault="00950A4D" w:rsidP="00512EA8"/>
        </w:tc>
        <w:tc>
          <w:tcPr>
            <w:tcW w:w="268" w:type="dxa"/>
            <w:vMerge/>
          </w:tcPr>
          <w:p w14:paraId="0A0A05B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bottom w:val="single" w:sz="4" w:space="0" w:color="7F7F7F" w:themeColor="text1" w:themeTint="80"/>
            </w:tcBorders>
          </w:tcPr>
          <w:p w14:paraId="3D8A9F04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(2) </w:t>
            </w:r>
            <w:r>
              <w:rPr>
                <w:color w:val="0D0D0D" w:themeColor="text1" w:themeTint="F2"/>
              </w:rPr>
              <w:t xml:space="preserve">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16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0A032C41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36C57E40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51891F69" w14:textId="77777777" w:rsidR="00950A4D" w:rsidRPr="00BB4BB1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BB4BB1">
              <w:rPr>
                <w:b w:val="0"/>
                <w:color w:val="0D0D0D" w:themeColor="text1" w:themeTint="F2"/>
              </w:rPr>
              <w:t xml:space="preserve"> (2) </w:t>
            </w:r>
            <w:r>
              <w:rPr>
                <w:b w:val="0"/>
                <w:color w:val="0D0D0D" w:themeColor="text1" w:themeTint="F2"/>
              </w:rPr>
              <w:t xml:space="preserve">     </w:t>
            </w:r>
            <w:proofErr w:type="gramStart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80 :</w:t>
            </w:r>
            <w:proofErr w:type="gramEnd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4</w:t>
            </w:r>
            <w:r w:rsidRPr="00E35D73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950A4D" w14:paraId="592529C6" w14:textId="77777777" w:rsidTr="00512EA8">
        <w:trPr>
          <w:trHeight w:val="340"/>
        </w:trPr>
        <w:tc>
          <w:tcPr>
            <w:tcW w:w="673" w:type="dxa"/>
          </w:tcPr>
          <w:p w14:paraId="167B137C" w14:textId="77777777" w:rsidR="00950A4D" w:rsidRDefault="00950A4D" w:rsidP="00512EA8"/>
        </w:tc>
        <w:tc>
          <w:tcPr>
            <w:tcW w:w="268" w:type="dxa"/>
          </w:tcPr>
          <w:p w14:paraId="0AA746F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7F7F7F" w:themeColor="text1" w:themeTint="80"/>
            </w:tcBorders>
          </w:tcPr>
          <w:p w14:paraId="4E5AB0DF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(3</w:t>
            </w:r>
            <w:r w:rsidRPr="00BB4BB1">
              <w:rPr>
                <w:color w:val="0D0D0D" w:themeColor="text1" w:themeTint="F2"/>
              </w:rPr>
              <w:t xml:space="preserve">*)  </w:t>
            </w:r>
            <w:r>
              <w:rPr>
                <w:color w:val="0D0D0D" w:themeColor="text1" w:themeTint="F2"/>
              </w:rPr>
              <w:t xml:space="preserve">           +           = 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084042DE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2451E8AF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tcBorders>
              <w:bottom w:val="single" w:sz="4" w:space="0" w:color="7F7F7F" w:themeColor="text1" w:themeTint="80"/>
            </w:tcBorders>
            <w:shd w:val="clear" w:color="auto" w:fill="auto"/>
          </w:tcPr>
          <w:p w14:paraId="75585797" w14:textId="77777777" w:rsidR="00950A4D" w:rsidRPr="00BB4BB1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(3</w:t>
            </w:r>
            <w:r w:rsidRPr="00BB4BB1">
              <w:rPr>
                <w:b w:val="0"/>
                <w:color w:val="0D0D0D" w:themeColor="text1" w:themeTint="F2"/>
              </w:rPr>
              <w:t>)</w:t>
            </w:r>
            <w:r>
              <w:rPr>
                <w:b w:val="0"/>
                <w:color w:val="0D0D0D" w:themeColor="text1" w:themeTint="F2"/>
              </w:rPr>
              <w:t xml:space="preserve">        </w:t>
            </w:r>
            <w:proofErr w:type="gramStart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4 :</w:t>
            </w:r>
            <w:proofErr w:type="gramEnd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950A4D" w14:paraId="001D2F5E" w14:textId="77777777" w:rsidTr="00512EA8">
        <w:trPr>
          <w:trHeight w:val="340"/>
        </w:trPr>
        <w:tc>
          <w:tcPr>
            <w:tcW w:w="673" w:type="dxa"/>
          </w:tcPr>
          <w:p w14:paraId="01C07CC1" w14:textId="77777777" w:rsidR="00950A4D" w:rsidRDefault="00950A4D" w:rsidP="00512EA8"/>
        </w:tc>
        <w:tc>
          <w:tcPr>
            <w:tcW w:w="268" w:type="dxa"/>
          </w:tcPr>
          <w:p w14:paraId="507EBA33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7" w:type="dxa"/>
            <w:gridSpan w:val="5"/>
            <w:tcBorders>
              <w:right w:val="single" w:sz="4" w:space="0" w:color="7F7F7F" w:themeColor="text1" w:themeTint="80"/>
            </w:tcBorders>
          </w:tcPr>
          <w:p w14:paraId="28BA1850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0643811E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7F7F7F" w:themeColor="text1" w:themeTint="80"/>
            </w:tcBorders>
            <w:shd w:val="clear" w:color="auto" w:fill="auto"/>
          </w:tcPr>
          <w:p w14:paraId="66BD1D62" w14:textId="77777777" w:rsidR="00950A4D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(4*)               +           +           = </w:t>
            </w:r>
          </w:p>
        </w:tc>
      </w:tr>
      <w:tr w:rsidR="00950A4D" w14:paraId="002CD80A" w14:textId="77777777" w:rsidTr="00512EA8">
        <w:trPr>
          <w:trHeight w:val="70"/>
        </w:trPr>
        <w:tc>
          <w:tcPr>
            <w:tcW w:w="673" w:type="dxa"/>
          </w:tcPr>
          <w:p w14:paraId="7AAED8CD" w14:textId="77777777" w:rsidR="00950A4D" w:rsidRDefault="00950A4D" w:rsidP="00512EA8"/>
        </w:tc>
        <w:tc>
          <w:tcPr>
            <w:tcW w:w="268" w:type="dxa"/>
          </w:tcPr>
          <w:p w14:paraId="20C01E6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7" w:type="dxa"/>
            <w:gridSpan w:val="5"/>
            <w:tcBorders>
              <w:right w:val="single" w:sz="4" w:space="0" w:color="7F7F7F" w:themeColor="text1" w:themeTint="80"/>
            </w:tcBorders>
          </w:tcPr>
          <w:p w14:paraId="055ADC8A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09CB576E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58E5BA67" w14:textId="77777777" w:rsidR="00950A4D" w:rsidRDefault="00950A4D" w:rsidP="00512EA8">
            <w:pPr>
              <w:pStyle w:val="berschrift2"/>
              <w:rPr>
                <w:b w:val="0"/>
              </w:rPr>
            </w:pPr>
          </w:p>
        </w:tc>
      </w:tr>
      <w:tr w:rsidR="00950A4D" w14:paraId="56EAC508" w14:textId="77777777" w:rsidTr="00512EA8">
        <w:trPr>
          <w:trHeight w:val="510"/>
        </w:trPr>
        <w:tc>
          <w:tcPr>
            <w:tcW w:w="673" w:type="dxa"/>
          </w:tcPr>
          <w:p w14:paraId="5368AA35" w14:textId="77777777" w:rsidR="00950A4D" w:rsidRDefault="00950A4D" w:rsidP="00512EA8"/>
        </w:tc>
        <w:tc>
          <w:tcPr>
            <w:tcW w:w="268" w:type="dxa"/>
          </w:tcPr>
          <w:p w14:paraId="7156A46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55" w:type="dxa"/>
            <w:gridSpan w:val="2"/>
          </w:tcPr>
          <w:p w14:paraId="23EDA98F" w14:textId="77777777" w:rsidR="00950A4D" w:rsidRPr="00271D9C" w:rsidRDefault="00407A65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noProof/>
              </w:rPr>
              <w:object w:dxaOrig="1464" w:dyaOrig="1236" w14:anchorId="27B00938">
                <v:shape id="_x0000_i1037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37" DrawAspect="Content" ObjectID="_1651325434" r:id="rId44"/>
              </w:object>
            </w:r>
          </w:p>
        </w:tc>
        <w:tc>
          <w:tcPr>
            <w:tcW w:w="2722" w:type="dxa"/>
            <w:gridSpan w:val="3"/>
            <w:tcBorders>
              <w:right w:val="single" w:sz="4" w:space="0" w:color="7F7F7F" w:themeColor="text1" w:themeTint="80"/>
            </w:tcBorders>
          </w:tcPr>
          <w:p w14:paraId="6F8E97F5" w14:textId="77777777" w:rsidR="00950A4D" w:rsidRPr="00981DEE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>Kenan multipliziert so</w:t>
            </w: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4C687702" w14:textId="77777777" w:rsidR="00950A4D" w:rsidRPr="00271D9C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135" w:type="dxa"/>
            <w:shd w:val="clear" w:color="auto" w:fill="auto"/>
          </w:tcPr>
          <w:p w14:paraId="5EAA5BDF" w14:textId="77777777" w:rsidR="00950A4D" w:rsidRDefault="00407A65" w:rsidP="00512EA8">
            <w:pPr>
              <w:pStyle w:val="berschrift2"/>
              <w:rPr>
                <w:b w:val="0"/>
              </w:rPr>
            </w:pPr>
            <w:r>
              <w:rPr>
                <w:noProof/>
              </w:rPr>
              <w:object w:dxaOrig="1464" w:dyaOrig="1236" w14:anchorId="04D39EF8">
                <v:shape id="_x0000_i1036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36" DrawAspect="Content" ObjectID="_1651325435" r:id="rId45"/>
              </w:object>
            </w:r>
          </w:p>
        </w:tc>
        <w:tc>
          <w:tcPr>
            <w:tcW w:w="2834" w:type="dxa"/>
            <w:gridSpan w:val="3"/>
            <w:shd w:val="clear" w:color="auto" w:fill="auto"/>
          </w:tcPr>
          <w:p w14:paraId="4893532D" w14:textId="77777777" w:rsidR="00950A4D" w:rsidRPr="00CD339A" w:rsidRDefault="00950A4D" w:rsidP="00512EA8">
            <w:pPr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 xml:space="preserve"> Kenan dividiert so:</w:t>
            </w:r>
          </w:p>
        </w:tc>
      </w:tr>
      <w:tr w:rsidR="00950A4D" w14:paraId="12F85C6C" w14:textId="77777777" w:rsidTr="00512EA8">
        <w:trPr>
          <w:trHeight w:val="340"/>
        </w:trPr>
        <w:tc>
          <w:tcPr>
            <w:tcW w:w="673" w:type="dxa"/>
          </w:tcPr>
          <w:p w14:paraId="07959C07" w14:textId="77777777" w:rsidR="00950A4D" w:rsidRDefault="00950A4D" w:rsidP="00512EA8"/>
        </w:tc>
        <w:tc>
          <w:tcPr>
            <w:tcW w:w="268" w:type="dxa"/>
          </w:tcPr>
          <w:p w14:paraId="118F5D0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bottom w:val="single" w:sz="4" w:space="0" w:color="7F7F7F" w:themeColor="text1" w:themeTint="80"/>
            </w:tcBorders>
          </w:tcPr>
          <w:p w14:paraId="43F0E75A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16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23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0BE853AC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6ADE9724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tcBorders>
              <w:bottom w:val="single" w:sz="4" w:space="0" w:color="7F7F7F" w:themeColor="text1" w:themeTint="80"/>
            </w:tcBorders>
            <w:shd w:val="clear" w:color="auto" w:fill="auto"/>
          </w:tcPr>
          <w:p w14:paraId="78593FFA" w14:textId="77777777" w:rsidR="00950A4D" w:rsidRPr="00E35D73" w:rsidRDefault="00950A4D" w:rsidP="00512EA8">
            <w:pPr>
              <w:pStyle w:val="berschrift2"/>
              <w:ind w:hanging="428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</w:t>
            </w:r>
            <w:proofErr w:type="gramStart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950A4D" w14:paraId="6221C797" w14:textId="77777777" w:rsidTr="00512EA8">
        <w:trPr>
          <w:trHeight w:val="340"/>
        </w:trPr>
        <w:tc>
          <w:tcPr>
            <w:tcW w:w="673" w:type="dxa"/>
          </w:tcPr>
          <w:p w14:paraId="5CFE65C9" w14:textId="77777777" w:rsidR="00950A4D" w:rsidRDefault="00950A4D" w:rsidP="00512EA8"/>
        </w:tc>
        <w:tc>
          <w:tcPr>
            <w:tcW w:w="268" w:type="dxa"/>
          </w:tcPr>
          <w:p w14:paraId="2693C5F5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7F7F7F" w:themeColor="text1" w:themeTint="80"/>
            </w:tcBorders>
          </w:tcPr>
          <w:p w14:paraId="0E1E1E1A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(1) 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10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20</w:t>
            </w:r>
            <w:r w:rsidRPr="00E35D7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3475739C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18E0E8F0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tcBorders>
              <w:top w:val="single" w:sz="4" w:space="0" w:color="7F7F7F" w:themeColor="text1" w:themeTint="80"/>
            </w:tcBorders>
            <w:shd w:val="clear" w:color="auto" w:fill="auto"/>
          </w:tcPr>
          <w:p w14:paraId="0754FAAF" w14:textId="77777777" w:rsidR="00950A4D" w:rsidRPr="00404DF0" w:rsidRDefault="00950A4D" w:rsidP="00512EA8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 w:rsidRPr="00404DF0">
              <w:rPr>
                <w:b w:val="0"/>
                <w:color w:val="0D0D0D" w:themeColor="text1" w:themeTint="F2"/>
              </w:rPr>
              <w:t xml:space="preserve"> (1) </w:t>
            </w:r>
            <w:r>
              <w:rPr>
                <w:b w:val="0"/>
                <w:color w:val="0D0D0D" w:themeColor="text1" w:themeTint="F2"/>
              </w:rPr>
              <w:t xml:space="preserve">   </w:t>
            </w:r>
            <w:proofErr w:type="gramStart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</w:p>
        </w:tc>
      </w:tr>
      <w:tr w:rsidR="00950A4D" w14:paraId="5924DDB4" w14:textId="77777777" w:rsidTr="00512EA8">
        <w:trPr>
          <w:trHeight w:val="340"/>
        </w:trPr>
        <w:tc>
          <w:tcPr>
            <w:tcW w:w="673" w:type="dxa"/>
          </w:tcPr>
          <w:p w14:paraId="44F2D8A7" w14:textId="77777777" w:rsidR="00950A4D" w:rsidRDefault="00950A4D" w:rsidP="00512EA8"/>
        </w:tc>
        <w:tc>
          <w:tcPr>
            <w:tcW w:w="268" w:type="dxa"/>
          </w:tcPr>
          <w:p w14:paraId="336E4E9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</w:tcPr>
          <w:p w14:paraId="29CAD5F9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(2) 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10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657F6B60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64472B5F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1957D220" w14:textId="77777777" w:rsidR="00950A4D" w:rsidRPr="00404DF0" w:rsidRDefault="00950A4D" w:rsidP="00512EA8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(2*</w:t>
            </w:r>
            <w:proofErr w:type="gramStart"/>
            <w:r>
              <w:rPr>
                <w:b w:val="0"/>
                <w:color w:val="0D0D0D" w:themeColor="text1" w:themeTint="F2"/>
              </w:rPr>
              <w:t xml:space="preserve">)  </w:t>
            </w:r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242</w:t>
            </w:r>
            <w:proofErr w:type="gramEnd"/>
            <w:r w:rsidRPr="00E35D7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: 2</w:t>
            </w:r>
            <w:r w:rsidRPr="00E35D73">
              <w:rPr>
                <w:b w:val="0"/>
                <w:color w:val="548DD4" w:themeColor="text2" w:themeTint="99"/>
              </w:rPr>
              <w:t xml:space="preserve">  </w:t>
            </w:r>
          </w:p>
        </w:tc>
      </w:tr>
      <w:tr w:rsidR="00950A4D" w14:paraId="602C8469" w14:textId="77777777" w:rsidTr="00512EA8">
        <w:trPr>
          <w:trHeight w:val="340"/>
        </w:trPr>
        <w:tc>
          <w:tcPr>
            <w:tcW w:w="673" w:type="dxa"/>
          </w:tcPr>
          <w:p w14:paraId="765A388D" w14:textId="77777777" w:rsidR="00950A4D" w:rsidRDefault="00950A4D" w:rsidP="00512EA8"/>
        </w:tc>
        <w:tc>
          <w:tcPr>
            <w:tcW w:w="268" w:type="dxa"/>
          </w:tcPr>
          <w:p w14:paraId="7E38643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</w:tcPr>
          <w:p w14:paraId="5469A0DE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(3) 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6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20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734D4D78" w14:textId="77777777" w:rsidR="00950A4D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77A1F937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1BE2A04E" w14:textId="77777777" w:rsidR="00950A4D" w:rsidRDefault="00950A4D" w:rsidP="00512EA8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</w:p>
        </w:tc>
      </w:tr>
      <w:tr w:rsidR="00950A4D" w14:paraId="7907FEBE" w14:textId="77777777" w:rsidTr="00512EA8">
        <w:trPr>
          <w:trHeight w:val="340"/>
        </w:trPr>
        <w:tc>
          <w:tcPr>
            <w:tcW w:w="673" w:type="dxa"/>
          </w:tcPr>
          <w:p w14:paraId="26E09334" w14:textId="77777777" w:rsidR="00950A4D" w:rsidRDefault="00950A4D" w:rsidP="00512EA8"/>
        </w:tc>
        <w:tc>
          <w:tcPr>
            <w:tcW w:w="268" w:type="dxa"/>
          </w:tcPr>
          <w:p w14:paraId="107BEA5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bottom w:val="single" w:sz="4" w:space="0" w:color="7F7F7F" w:themeColor="text1" w:themeTint="80"/>
            </w:tcBorders>
          </w:tcPr>
          <w:p w14:paraId="7CD8D048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(4</w:t>
            </w:r>
            <w:r w:rsidRPr="00BB4BB1">
              <w:rPr>
                <w:color w:val="0D0D0D" w:themeColor="text1" w:themeTint="F2"/>
              </w:rPr>
              <w:t xml:space="preserve">) </w:t>
            </w:r>
            <w:r>
              <w:rPr>
                <w:color w:val="0D0D0D" w:themeColor="text1" w:themeTint="F2"/>
              </w:rPr>
              <w:t xml:space="preserve">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6 </w:t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E35D7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24BB5677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41F0D3E5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4EFDC8AA" w14:textId="77777777" w:rsidR="00950A4D" w:rsidRPr="00404DF0" w:rsidRDefault="00950A4D" w:rsidP="00512EA8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</w:p>
        </w:tc>
      </w:tr>
      <w:tr w:rsidR="00950A4D" w14:paraId="5C4E66BA" w14:textId="77777777" w:rsidTr="00512EA8">
        <w:trPr>
          <w:trHeight w:val="340"/>
        </w:trPr>
        <w:tc>
          <w:tcPr>
            <w:tcW w:w="673" w:type="dxa"/>
          </w:tcPr>
          <w:p w14:paraId="42C4A8D3" w14:textId="77777777" w:rsidR="00950A4D" w:rsidRDefault="00950A4D" w:rsidP="00512EA8"/>
        </w:tc>
        <w:tc>
          <w:tcPr>
            <w:tcW w:w="268" w:type="dxa"/>
          </w:tcPr>
          <w:p w14:paraId="0D8D6C6A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34" w:type="dxa"/>
            <w:gridSpan w:val="4"/>
            <w:tcBorders>
              <w:top w:val="single" w:sz="4" w:space="0" w:color="7F7F7F" w:themeColor="text1" w:themeTint="80"/>
            </w:tcBorders>
          </w:tcPr>
          <w:p w14:paraId="0584D61C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(5</w:t>
            </w:r>
            <w:r w:rsidRPr="00BB4BB1">
              <w:rPr>
                <w:color w:val="0D0D0D" w:themeColor="text1" w:themeTint="F2"/>
              </w:rPr>
              <w:t xml:space="preserve">*)  </w:t>
            </w:r>
            <w:r>
              <w:rPr>
                <w:color w:val="0D0D0D" w:themeColor="text1" w:themeTint="F2"/>
              </w:rPr>
              <w:t xml:space="preserve">         +         +          +          = </w:t>
            </w:r>
          </w:p>
        </w:tc>
        <w:tc>
          <w:tcPr>
            <w:tcW w:w="143" w:type="dxa"/>
            <w:tcBorders>
              <w:left w:val="nil"/>
              <w:right w:val="single" w:sz="4" w:space="0" w:color="7F7F7F" w:themeColor="text1" w:themeTint="80"/>
            </w:tcBorders>
          </w:tcPr>
          <w:p w14:paraId="54169B1B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3" w:type="dxa"/>
            <w:tcBorders>
              <w:left w:val="single" w:sz="4" w:space="0" w:color="7F7F7F" w:themeColor="text1" w:themeTint="80"/>
            </w:tcBorders>
            <w:shd w:val="clear" w:color="auto" w:fill="auto"/>
          </w:tcPr>
          <w:p w14:paraId="024937B9" w14:textId="77777777" w:rsidR="00950A4D" w:rsidRPr="002A371E" w:rsidRDefault="00950A4D" w:rsidP="00512EA8">
            <w:pPr>
              <w:pStyle w:val="berschrift2"/>
            </w:pPr>
          </w:p>
        </w:tc>
        <w:tc>
          <w:tcPr>
            <w:tcW w:w="3969" w:type="dxa"/>
            <w:gridSpan w:val="4"/>
            <w:shd w:val="clear" w:color="auto" w:fill="auto"/>
          </w:tcPr>
          <w:p w14:paraId="4DEB70AC" w14:textId="77777777" w:rsidR="00950A4D" w:rsidRPr="00C61C09" w:rsidRDefault="00950A4D" w:rsidP="00512EA8">
            <w:pPr>
              <w:pStyle w:val="berschrift2"/>
              <w:ind w:hanging="42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</w:t>
            </w:r>
          </w:p>
        </w:tc>
      </w:tr>
      <w:tr w:rsidR="00950A4D" w14:paraId="31736731" w14:textId="77777777" w:rsidTr="00512EA8">
        <w:trPr>
          <w:trHeight w:val="240"/>
        </w:trPr>
        <w:tc>
          <w:tcPr>
            <w:tcW w:w="673" w:type="dxa"/>
          </w:tcPr>
          <w:p w14:paraId="46C7E229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68" w:type="dxa"/>
          </w:tcPr>
          <w:p w14:paraId="7D3C0AA5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03" w:type="dxa"/>
          </w:tcPr>
          <w:p w14:paraId="03714E49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2267" w:type="dxa"/>
            <w:gridSpan w:val="2"/>
          </w:tcPr>
          <w:p w14:paraId="2CD50131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64" w:type="dxa"/>
          </w:tcPr>
          <w:p w14:paraId="029B70E6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3" w:type="dxa"/>
          </w:tcPr>
          <w:p w14:paraId="2046CE98" w14:textId="77777777" w:rsidR="00950A4D" w:rsidRPr="00A34F62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3" w:type="dxa"/>
          </w:tcPr>
          <w:p w14:paraId="5770690C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gridSpan w:val="2"/>
          </w:tcPr>
          <w:p w14:paraId="0E7ADB50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418" w:type="dxa"/>
          </w:tcPr>
          <w:p w14:paraId="1A3C3966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</w:tcPr>
          <w:p w14:paraId="1372AD6A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</w:tr>
      <w:tr w:rsidR="00950A4D" w14:paraId="03D3394E" w14:textId="77777777" w:rsidTr="00512EA8">
        <w:trPr>
          <w:trHeight w:val="2527"/>
        </w:trPr>
        <w:tc>
          <w:tcPr>
            <w:tcW w:w="673" w:type="dxa"/>
          </w:tcPr>
          <w:p w14:paraId="334A98AB" w14:textId="77777777" w:rsidR="00950A4D" w:rsidRDefault="00950A4D" w:rsidP="00512EA8"/>
        </w:tc>
        <w:tc>
          <w:tcPr>
            <w:tcW w:w="8257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331"/>
              <w:gridCol w:w="331"/>
              <w:gridCol w:w="426"/>
              <w:gridCol w:w="236"/>
              <w:gridCol w:w="331"/>
              <w:gridCol w:w="283"/>
              <w:gridCol w:w="1843"/>
              <w:gridCol w:w="362"/>
              <w:gridCol w:w="362"/>
              <w:gridCol w:w="362"/>
              <w:gridCol w:w="362"/>
              <w:gridCol w:w="350"/>
              <w:gridCol w:w="248"/>
            </w:tblGrid>
            <w:tr w:rsidR="00950A4D" w:rsidRPr="00B82994" w14:paraId="6ED6B16F" w14:textId="77777777" w:rsidTr="00512EA8">
              <w:trPr>
                <w:trHeight w:val="562"/>
              </w:trPr>
              <w:tc>
                <w:tcPr>
                  <w:tcW w:w="7995" w:type="dxa"/>
                  <w:gridSpan w:val="15"/>
                  <w:tcBorders>
                    <w:top w:val="single" w:sz="6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CFB81B" w14:textId="77777777" w:rsidR="00950A4D" w:rsidRPr="00B82994" w:rsidRDefault="00950A4D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950A4D" w:rsidRPr="00B82994" w14:paraId="4D17BF6E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D61D00F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6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6C77961B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2C66EAA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90361D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478E5E1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950A4D" w:rsidRPr="00B82994" w14:paraId="1716309F" w14:textId="77777777" w:rsidTr="00512EA8">
              <w:trPr>
                <w:trHeight w:val="875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317BEDF" w14:textId="77777777" w:rsidR="00950A4D" w:rsidRPr="003C05DA" w:rsidRDefault="00950A4D" w:rsidP="00512EA8">
                  <w:pPr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610237AB" w14:textId="77777777" w:rsidR="00950A4D" w:rsidRPr="001B7C96" w:rsidRDefault="00950A4D" w:rsidP="00512EA8">
                  <w:pPr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2D1E7FFA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1897" w:type="dxa"/>
                  <w:gridSpan w:val="6"/>
                  <w:tcBorders>
                    <w:top w:val="single" w:sz="2" w:space="0" w:color="auto"/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950A4D" w14:paraId="4B8CAAF9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06206008" w14:textId="77777777" w:rsidR="00950A4D" w:rsidRPr="007970EC" w:rsidRDefault="00950A4D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2310CDF4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56B9C236" w14:textId="77777777" w:rsidR="00950A4D" w:rsidRDefault="00950A4D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2F5C70C7" w14:textId="77777777" w:rsidR="00950A4D" w:rsidRPr="00050C3C" w:rsidRDefault="00950A4D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085F4FFF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950A4D" w14:paraId="6716C232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6E87FB47" w14:textId="77777777" w:rsidR="00950A4D" w:rsidRDefault="00950A4D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71BFD76A" w14:textId="77777777" w:rsidR="00950A4D" w:rsidRPr="007970EC" w:rsidRDefault="00950A4D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67B7EAD3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15B8A175" w14:textId="77777777" w:rsidR="00950A4D" w:rsidRPr="003D5319" w:rsidRDefault="00950A4D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24D6F2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356F97F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AAE7971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addieren</w:t>
                  </w:r>
                </w:p>
                <w:p w14:paraId="4275CB14" w14:textId="77777777" w:rsidR="00950A4D" w:rsidRPr="002F70F6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2F70F6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addiere, </w:t>
                  </w:r>
                </w:p>
                <w:p w14:paraId="3BFC8EBD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2F70F6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addiert)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2FCC5A5" w14:textId="77777777" w:rsidR="00950A4D" w:rsidRPr="004D2A8A" w:rsidRDefault="00950A4D" w:rsidP="00512EA8">
                  <w:pPr>
                    <w:jc w:val="center"/>
                  </w:pPr>
                  <w:r w:rsidRPr="004D2A8A">
                    <w:rPr>
                      <w:sz w:val="16"/>
                      <w:szCs w:val="16"/>
                    </w:rPr>
                    <w:t xml:space="preserve">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+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t xml:space="preserve">  =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163734BE" w14:textId="77777777" w:rsidR="00950A4D" w:rsidRPr="004D2A8A" w:rsidRDefault="00950A4D" w:rsidP="00512EA8">
                  <w:pPr>
                    <w:jc w:val="center"/>
                    <w:rPr>
                      <w:sz w:val="16"/>
                      <w:szCs w:val="16"/>
                    </w:rPr>
                  </w:pPr>
                  <w:r w:rsidRPr="004D2A8A">
                    <w:rPr>
                      <w:sz w:val="16"/>
                      <w:szCs w:val="16"/>
                    </w:rPr>
                    <w:t xml:space="preserve">3    +     4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=           </w:t>
                  </w:r>
                  <w:r w:rsidRPr="004D2A8A">
                    <w:rPr>
                      <w:sz w:val="16"/>
                      <w:szCs w:val="16"/>
                    </w:rPr>
                    <w:t xml:space="preserve"> 7</w:t>
                  </w:r>
                </w:p>
                <w:p w14:paraId="5EEF22C8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4D2A8A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</w:p>
              </w:tc>
            </w:tr>
            <w:tr w:rsidR="00950A4D" w:rsidRPr="00B82994" w14:paraId="339BA51A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953EEB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F8FF94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718D3B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94400AE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DACA96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49A98E3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E7FF61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43CE795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F8D139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234BD15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C46779E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667A99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1E1BA6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BB801BD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D279C15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20549102" w14:textId="77777777" w:rsidTr="00512EA8">
              <w:trPr>
                <w:trHeight w:val="113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5199741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dividieren (durch)</w:t>
                  </w:r>
                </w:p>
                <w:p w14:paraId="76E2F7EF" w14:textId="77777777" w:rsidR="00EF409D" w:rsidRDefault="00950A4D" w:rsidP="00512EA8">
                  <w:pPr>
                    <w:rPr>
                      <w:rFonts w:asciiTheme="majorHAnsi" w:hAnsiTheme="majorHAnsi" w:cstheme="majorHAnsi"/>
                      <w:i/>
                      <w:sz w:val="13"/>
                    </w:rPr>
                  </w:pPr>
                  <w:r w:rsidRPr="00B2479B">
                    <w:rPr>
                      <w:rFonts w:asciiTheme="majorHAnsi" w:hAnsiTheme="majorHAnsi" w:cstheme="majorHAnsi"/>
                      <w:i/>
                      <w:sz w:val="13"/>
                    </w:rPr>
                    <w:t xml:space="preserve">(ich dividiere, </w:t>
                  </w:r>
                </w:p>
                <w:p w14:paraId="71CC9D62" w14:textId="0E4E8F7A" w:rsidR="00950A4D" w:rsidRPr="00B2479B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</w:rPr>
                  </w:pPr>
                  <w:r w:rsidRPr="00B2479B">
                    <w:rPr>
                      <w:rFonts w:asciiTheme="majorHAnsi" w:hAnsiTheme="majorHAnsi" w:cstheme="majorHAnsi"/>
                      <w:i/>
                      <w:sz w:val="13"/>
                    </w:rPr>
                    <w:t>ich habe dividiert)</w:t>
                  </w:r>
                </w:p>
              </w:tc>
              <w:tc>
                <w:tcPr>
                  <w:tcW w:w="904" w:type="dxa"/>
                  <w:gridSpan w:val="3"/>
                  <w:vMerge w:val="restart"/>
                  <w:tcBorders>
                    <w:top w:val="single" w:sz="4" w:space="0" w:color="auto"/>
                    <w:left w:val="dotted" w:sz="4" w:space="0" w:color="auto"/>
                    <w:right w:val="nil"/>
                  </w:tcBorders>
                  <w:vAlign w:val="center"/>
                </w:tcPr>
                <w:p w14:paraId="51BEB3B5" w14:textId="77777777" w:rsidR="00950A4D" w:rsidRPr="00B2479B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HAnsi"/>
                          <w:sz w:val="14"/>
                        </w:rPr>
                        <m:t>12 :3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HAnsi"/>
                          <w:sz w:val="14"/>
                        </w:rPr>
                        <m:t xml:space="preserve">= </m:t>
                      </m:r>
                      <m:r>
                        <w:rPr>
                          <w:rFonts w:ascii="Cambria Math" w:hAnsi="Cambria Math" w:cstheme="majorHAnsi"/>
                          <w:sz w:val="14"/>
                        </w:rPr>
                        <m:t>4</m:t>
                      </m:r>
                    </m:oMath>
                  </m:oMathPara>
                </w:p>
                <w:p w14:paraId="1C011161" w14:textId="77777777" w:rsidR="00950A4D" w:rsidRPr="0008099F" w:rsidRDefault="00950A4D" w:rsidP="00512EA8">
                  <w:pPr>
                    <w:spacing w:before="6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b/>
                      <w:bCs/>
                      <w:sz w:val="14"/>
                      <w:szCs w:val="14"/>
                    </w:rPr>
                    <w:t xml:space="preserve">      </w:t>
                  </w:r>
                  <w:r w:rsidRPr="007970EC">
                    <w:rPr>
                      <w:b/>
                      <w:bCs/>
                      <w:sz w:val="14"/>
                      <w:szCs w:val="14"/>
                    </w:rPr>
                    <w:sym w:font="Symbol" w:char="F0DD"/>
                  </w:r>
                </w:p>
              </w:tc>
              <w:tc>
                <w:tcPr>
                  <w:tcW w:w="426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0047BEB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7970EC">
                    <w:rPr>
                      <w:sz w:val="18"/>
                      <w:szCs w:val="18"/>
                    </w:rPr>
                    <w:sym w:font="Symbol" w:char="F0DB"/>
                  </w:r>
                </w:p>
              </w:tc>
              <w:tc>
                <w:tcPr>
                  <w:tcW w:w="567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7712E3B9" w14:textId="77777777" w:rsidR="00950A4D" w:rsidRDefault="00950A4D" w:rsidP="00512EA8">
                  <w:pPr>
                    <w:rPr>
                      <w:sz w:val="18"/>
                      <w:szCs w:val="18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  <w:p w14:paraId="2AB72C11" w14:textId="77777777" w:rsidR="00950A4D" w:rsidRPr="00050C3C" w:rsidRDefault="00950A4D" w:rsidP="00512EA8">
                  <w:pPr>
                    <w:rPr>
                      <w:sz w:val="18"/>
                      <w:szCs w:val="18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  <w:p w14:paraId="50224564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DCCF68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B1A73C8" w14:textId="77777777" w:rsidR="00950A4D" w:rsidRDefault="00950A4D" w:rsidP="00512EA8">
                  <w:pPr>
                    <w:jc w:val="left"/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proofErr w:type="gramStart"/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zerlegen</w:t>
                  </w:r>
                  <w:proofErr w:type="gramEnd"/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 xml:space="preserve"> der Zahl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br/>
                  </w:r>
                  <w:r w:rsidRPr="00B2479B">
                    <w:rPr>
                      <w:rFonts w:asciiTheme="majorHAnsi" w:hAnsiTheme="majorHAnsi" w:cstheme="majorHAnsi"/>
                      <w:i/>
                      <w:sz w:val="13"/>
                      <w:szCs w:val="16"/>
                    </w:rPr>
                    <w:t xml:space="preserve">(ich zerlege die Zahl, </w:t>
                  </w:r>
                  <w:r>
                    <w:rPr>
                      <w:rFonts w:asciiTheme="majorHAnsi" w:hAnsiTheme="majorHAnsi" w:cstheme="majorHAnsi"/>
                      <w:i/>
                      <w:sz w:val="13"/>
                      <w:szCs w:val="16"/>
                    </w:rPr>
                    <w:br/>
                    <w:t xml:space="preserve"> </w:t>
                  </w:r>
                  <w:r w:rsidRPr="00B2479B">
                    <w:rPr>
                      <w:rFonts w:asciiTheme="majorHAnsi" w:hAnsiTheme="majorHAnsi" w:cstheme="majorHAnsi"/>
                      <w:i/>
                      <w:sz w:val="13"/>
                      <w:szCs w:val="16"/>
                    </w:rPr>
                    <w:t>ich habe die Zahl zerlegt)</w:t>
                  </w:r>
                </w:p>
              </w:tc>
              <w:tc>
                <w:tcPr>
                  <w:tcW w:w="2046" w:type="dxa"/>
                  <w:gridSpan w:val="6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0D89839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 w:rsidRPr="00B2479B">
                    <w:rPr>
                      <w:rFonts w:asciiTheme="majorHAnsi" w:hAnsiTheme="majorHAnsi" w:cstheme="majorHAnsi"/>
                      <w:sz w:val="16"/>
                    </w:rPr>
                    <w:t>356 = 300 + 50 + 6</w:t>
                  </w:r>
                </w:p>
              </w:tc>
            </w:tr>
            <w:tr w:rsidR="00950A4D" w:rsidRPr="00B82994" w14:paraId="60211BC1" w14:textId="77777777" w:rsidTr="00512EA8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74BCC72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</w:p>
              </w:tc>
              <w:tc>
                <w:tcPr>
                  <w:tcW w:w="904" w:type="dxa"/>
                  <w:gridSpan w:val="3"/>
                  <w:vMerge/>
                  <w:tcBorders>
                    <w:left w:val="dotted" w:sz="4" w:space="0" w:color="auto"/>
                    <w:right w:val="nil"/>
                  </w:tcBorders>
                  <w:vAlign w:val="center"/>
                </w:tcPr>
                <w:p w14:paraId="61EF1FA2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2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14:paraId="2D9D6B1C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567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14:paraId="0B22E22C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44B7305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D887A21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7C232BC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4264AC55" w14:textId="77777777" w:rsidTr="00512EA8">
              <w:trPr>
                <w:trHeight w:val="113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132A390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</w:p>
              </w:tc>
              <w:tc>
                <w:tcPr>
                  <w:tcW w:w="904" w:type="dxa"/>
                  <w:gridSpan w:val="3"/>
                  <w:vMerge/>
                  <w:tcBorders>
                    <w:left w:val="dotted" w:sz="4" w:space="0" w:color="auto"/>
                    <w:right w:val="nil"/>
                  </w:tcBorders>
                  <w:vAlign w:val="center"/>
                </w:tcPr>
                <w:p w14:paraId="3EB9AD18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2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14:paraId="74324D34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567" w:type="dxa"/>
                  <w:gridSpan w:val="2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14:paraId="48C8BBC7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7D88CBF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99C51DB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FD098F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7F11A858" w14:textId="77777777" w:rsidTr="00512EA8">
              <w:trPr>
                <w:trHeight w:val="367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B341C9C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</w:p>
              </w:tc>
              <w:tc>
                <w:tcPr>
                  <w:tcW w:w="904" w:type="dxa"/>
                  <w:gridSpan w:val="3"/>
                  <w:vMerge/>
                  <w:tcBorders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093A5D73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26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1FB0EA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567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D2B3F6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74EABA0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01AE8FF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2046" w:type="dxa"/>
                  <w:gridSpan w:val="6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69709B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555494" w14:paraId="37C741F4" w14:textId="77777777" w:rsidTr="00512EA8">
              <w:trPr>
                <w:trHeight w:val="43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63744774" w14:textId="77777777" w:rsidR="00950A4D" w:rsidRPr="00555494" w:rsidRDefault="00950A4D" w:rsidP="00512EA8">
                  <w:pPr>
                    <w:rPr>
                      <w:rFonts w:asciiTheme="majorHAnsi" w:hAnsiTheme="majorHAnsi" w:cstheme="majorHAnsi"/>
                      <w:sz w:val="10"/>
                      <w:szCs w:val="10"/>
                    </w:rPr>
                  </w:pPr>
                </w:p>
              </w:tc>
              <w:tc>
                <w:tcPr>
                  <w:tcW w:w="1897" w:type="dxa"/>
                  <w:gridSpan w:val="6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EE62758" w14:textId="77777777" w:rsidR="00950A4D" w:rsidRPr="0055549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E8064FC" w14:textId="77777777" w:rsidR="00950A4D" w:rsidRPr="00555494" w:rsidRDefault="00950A4D" w:rsidP="00512EA8">
                  <w:pPr>
                    <w:rPr>
                      <w:rFonts w:asciiTheme="majorHAnsi" w:hAnsiTheme="majorHAnsi" w:cstheme="majorHAnsi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EAF07DC" w14:textId="77777777" w:rsidR="00950A4D" w:rsidRPr="00555494" w:rsidRDefault="00950A4D" w:rsidP="00512EA8">
                  <w:pPr>
                    <w:rPr>
                      <w:rFonts w:asciiTheme="majorHAnsi" w:hAnsiTheme="majorHAnsi" w:cstheme="majorHAnsi"/>
                      <w:sz w:val="10"/>
                      <w:szCs w:val="10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BCD8DD7" w14:textId="77777777" w:rsidR="00950A4D" w:rsidRPr="00555494" w:rsidRDefault="00950A4D" w:rsidP="00512EA8">
                  <w:pPr>
                    <w:rPr>
                      <w:rFonts w:asciiTheme="majorHAnsi" w:hAnsiTheme="majorHAnsi" w:cstheme="majorHAnsi"/>
                      <w:sz w:val="10"/>
                      <w:szCs w:val="10"/>
                    </w:rPr>
                  </w:pPr>
                </w:p>
              </w:tc>
            </w:tr>
            <w:tr w:rsidR="00950A4D" w:rsidRPr="00B82994" w14:paraId="6299A1C9" w14:textId="77777777" w:rsidTr="00512EA8">
              <w:trPr>
                <w:trHeight w:val="903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23A071A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</w:t>
                  </w:r>
                  <w:r w:rsidDel="007F05E2">
                    <w:rPr>
                      <w:rFonts w:asciiTheme="majorHAnsi" w:hAnsiTheme="majorHAnsi" w:cstheme="majorHAnsi"/>
                      <w:sz w:val="18"/>
                    </w:rPr>
                    <w:t xml:space="preserve"> 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1897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72F6C0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sz w:val="18"/>
                      <w:szCs w:val="18"/>
                    </w:rPr>
                    <w:t>2 = zwei 1er = 2 Einer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14F2A1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50DC7DC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</w:t>
                  </w:r>
                </w:p>
                <w:p w14:paraId="3CB91C29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47A378C" w14:textId="77777777" w:rsidR="00950A4D" w:rsidRDefault="00950A4D" w:rsidP="00512EA8">
                  <w:pPr>
                    <w:ind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20 = zwei 10er = 2 Zehner</w:t>
                  </w:r>
                </w:p>
                <w:p w14:paraId="7FB1C9DA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DF8F74" wp14:editId="558F03F8">
                        <wp:extent cx="502285" cy="111641"/>
                        <wp:effectExtent l="0" t="0" r="0" b="3175"/>
                        <wp:docPr id="5537" name="Grafik 55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A982F17" wp14:editId="6B5368B5">
                        <wp:extent cx="502285" cy="111641"/>
                        <wp:effectExtent l="0" t="0" r="0" b="3175"/>
                        <wp:docPr id="5538" name="Grafik 55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:rsidRPr="00B82994" w14:paraId="5857C416" w14:textId="77777777" w:rsidTr="00512EA8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E083F2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232B248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DEE460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024F05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9E34AE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950A4D" w:rsidRPr="00B82994" w14:paraId="4A31A34D" w14:textId="77777777" w:rsidTr="00512EA8">
              <w:trPr>
                <w:trHeight w:val="42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6" w:space="0" w:color="000000" w:themeColor="text1"/>
                    <w:bottom w:val="single" w:sz="4" w:space="0" w:color="auto"/>
                    <w:right w:val="dotted" w:sz="4" w:space="0" w:color="000000" w:themeColor="text1"/>
                  </w:tcBorders>
                  <w:vAlign w:val="center"/>
                </w:tcPr>
                <w:p w14:paraId="3A0A67C5" w14:textId="77777777" w:rsidR="00950A4D" w:rsidRPr="00D31109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</w:t>
                  </w:r>
                </w:p>
                <w:p w14:paraId="3C3BB9FF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Hunderter)</w:t>
                  </w:r>
                </w:p>
              </w:tc>
              <w:tc>
                <w:tcPr>
                  <w:tcW w:w="1897" w:type="dxa"/>
                  <w:gridSpan w:val="6"/>
                  <w:tcBorders>
                    <w:top w:val="single" w:sz="4" w:space="0" w:color="auto"/>
                    <w:left w:val="dotted" w:sz="4" w:space="0" w:color="000000" w:themeColor="text1"/>
                    <w:bottom w:val="single" w:sz="4" w:space="0" w:color="auto"/>
                    <w:right w:val="single" w:sz="6" w:space="0" w:color="000000" w:themeColor="text1"/>
                  </w:tcBorders>
                  <w:vAlign w:val="center"/>
                </w:tcPr>
                <w:p w14:paraId="5A5B45C6" w14:textId="77777777" w:rsidR="00950A4D" w:rsidRDefault="00950A4D" w:rsidP="00512EA8">
                  <w:pPr>
                    <w:ind w:left="-58"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200 = zwei 100er = 2 Hunderter</w:t>
                  </w:r>
                </w:p>
                <w:p w14:paraId="7A90AA79" w14:textId="77777777" w:rsidR="00950A4D" w:rsidRDefault="00950A4D" w:rsidP="00512EA8">
                  <w:pPr>
                    <w:ind w:left="-58"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</w:p>
                <w:p w14:paraId="1AE8D33A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9E4E269" wp14:editId="5CCEBD52">
                        <wp:extent cx="268680" cy="291710"/>
                        <wp:effectExtent l="0" t="0" r="0" b="635"/>
                        <wp:docPr id="5539" name="Grafik 55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710" cy="298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t xml:space="preserve"> 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241D147" wp14:editId="32064625">
                        <wp:extent cx="274207" cy="297711"/>
                        <wp:effectExtent l="0" t="0" r="5715" b="0"/>
                        <wp:docPr id="5540" name="Grafik 55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37" cy="30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6" w:space="0" w:color="000000" w:themeColor="text1"/>
                    <w:bottom w:val="nil"/>
                    <w:right w:val="single" w:sz="4" w:space="0" w:color="000000" w:themeColor="text1"/>
                  </w:tcBorders>
                  <w:vAlign w:val="center"/>
                </w:tcPr>
                <w:p w14:paraId="70FC27DE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14925AA6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dotted" w:sz="4" w:space="0" w:color="000000" w:themeColor="text1"/>
                  </w:tcBorders>
                  <w:vAlign w:val="center"/>
                </w:tcPr>
                <w:p w14:paraId="4DAC5477" w14:textId="77777777" w:rsidR="00950A4D" w:rsidRPr="0008099F" w:rsidRDefault="00950A4D" w:rsidP="00512EA8">
                  <w:pPr>
                    <w:jc w:val="left"/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um Faktor 10 größer (als)</w:t>
                  </w:r>
                </w:p>
              </w:tc>
              <w:tc>
                <w:tcPr>
                  <w:tcW w:w="2046" w:type="dxa"/>
                  <w:gridSpan w:val="6"/>
                  <w:tcBorders>
                    <w:top w:val="single" w:sz="4" w:space="0" w:color="auto"/>
                    <w:left w:val="dotted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14:paraId="673141FA" w14:textId="77777777" w:rsidR="00950A4D" w:rsidRDefault="00950A4D" w:rsidP="00512E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</w:t>
                  </w:r>
                  <w:r w:rsidRPr="004D2A8A"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          </w:t>
                  </w:r>
                  <w:r w:rsidRPr="00AE6DD6">
                    <w:rPr>
                      <w:sz w:val="16"/>
                      <w:szCs w:val="16"/>
                    </w:rPr>
                    <w:sym w:font="Wingdings" w:char="F0E0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5BDB982" wp14:editId="4A828652">
                        <wp:extent cx="502285" cy="111641"/>
                        <wp:effectExtent l="0" t="0" r="0" b="3175"/>
                        <wp:docPr id="5543" name="Grafik 55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BD1179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67C651" wp14:editId="042FD2B1">
                        <wp:extent cx="502285" cy="111641"/>
                        <wp:effectExtent l="0" t="0" r="0" b="3175"/>
                        <wp:docPr id="5546" name="Grafik 55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AE6DD6">
                    <w:rPr>
                      <w:sz w:val="16"/>
                      <w:szCs w:val="16"/>
                    </w:rPr>
                    <w:sym w:font="Wingdings" w:char="F0E0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9B28BCB" wp14:editId="11A9CD21">
                        <wp:extent cx="364737" cy="396000"/>
                        <wp:effectExtent l="0" t="0" r="0" b="4445"/>
                        <wp:docPr id="8070" name="Grafik 80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37" cy="3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54403F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950A4D" w:rsidRPr="00B82994" w14:paraId="2456A3FF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6D52A8D2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1723770E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4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469B03D1" w14:textId="77777777" w:rsidR="00950A4D" w:rsidRPr="00271D9C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EE3773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D21E68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2BE53747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6"/>
                  <w:tcBorders>
                    <w:left w:val="nil"/>
                    <w:right w:val="nil"/>
                  </w:tcBorders>
                  <w:vAlign w:val="center"/>
                </w:tcPr>
                <w:p w14:paraId="13865AD0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42909638" w14:textId="77777777" w:rsidTr="00512EA8">
              <w:trPr>
                <w:trHeight w:val="330"/>
              </w:trPr>
              <w:tc>
                <w:tcPr>
                  <w:tcW w:w="3823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ADE3D96" w14:textId="77777777" w:rsidR="00950A4D" w:rsidRPr="00A37004" w:rsidRDefault="00950A4D" w:rsidP="00512EA8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>… zuerst die erste Zahl mit den Zehnern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AED761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7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D72418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 zuerst beide Zehner, dann </w:t>
                  </w:r>
                  <w:proofErr w:type="gramStart"/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 ….</w:t>
                  </w:r>
                  <w:proofErr w:type="gramEnd"/>
                </w:p>
              </w:tc>
            </w:tr>
          </w:tbl>
          <w:p w14:paraId="3FDFB298" w14:textId="77777777" w:rsidR="00950A4D" w:rsidRPr="006C7084" w:rsidRDefault="00950A4D" w:rsidP="00512EA8">
            <w:pPr>
              <w:jc w:val="center"/>
              <w:rPr>
                <w:b/>
              </w:rPr>
            </w:pPr>
          </w:p>
        </w:tc>
      </w:tr>
      <w:tr w:rsidR="00950A4D" w14:paraId="71803C7D" w14:textId="77777777" w:rsidTr="00512EA8">
        <w:trPr>
          <w:trHeight w:val="93"/>
        </w:trPr>
        <w:tc>
          <w:tcPr>
            <w:tcW w:w="673" w:type="dxa"/>
          </w:tcPr>
          <w:p w14:paraId="594A0EC5" w14:textId="77777777" w:rsidR="00950A4D" w:rsidRPr="00154F33" w:rsidRDefault="00950A4D" w:rsidP="00512EA8">
            <w:pPr>
              <w:rPr>
                <w:sz w:val="10"/>
              </w:rPr>
            </w:pPr>
          </w:p>
        </w:tc>
        <w:tc>
          <w:tcPr>
            <w:tcW w:w="268" w:type="dxa"/>
          </w:tcPr>
          <w:p w14:paraId="09258691" w14:textId="77777777" w:rsidR="00950A4D" w:rsidRPr="00154F33" w:rsidRDefault="00950A4D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7989" w:type="dxa"/>
            <w:gridSpan w:val="10"/>
          </w:tcPr>
          <w:p w14:paraId="7FA82AD5" w14:textId="77777777" w:rsidR="00950A4D" w:rsidRPr="00154F33" w:rsidRDefault="00950A4D" w:rsidP="00512EA8">
            <w:pPr>
              <w:rPr>
                <w:sz w:val="10"/>
              </w:rPr>
            </w:pPr>
          </w:p>
        </w:tc>
      </w:tr>
    </w:tbl>
    <w:p w14:paraId="5F9D8537" w14:textId="77777777" w:rsidR="00950A4D" w:rsidRDefault="00950A4D" w:rsidP="00950A4D">
      <w:pPr>
        <w:rPr>
          <w:sz w:val="10"/>
        </w:rPr>
      </w:pPr>
    </w:p>
    <w:p w14:paraId="390C67EC" w14:textId="77777777" w:rsidR="00950A4D" w:rsidRDefault="00950A4D" w:rsidP="00950A4D">
      <w:pPr>
        <w:rPr>
          <w:sz w:val="10"/>
        </w:rPr>
      </w:pPr>
    </w:p>
    <w:p w14:paraId="2BFB9384" w14:textId="77777777" w:rsidR="00950A4D" w:rsidRDefault="00950A4D" w:rsidP="00950A4D">
      <w:pPr>
        <w:rPr>
          <w:sz w:val="10"/>
        </w:rPr>
      </w:pPr>
    </w:p>
    <w:p w14:paraId="6D56ED11" w14:textId="77777777" w:rsidR="00950A4D" w:rsidRDefault="00950A4D" w:rsidP="00950A4D">
      <w:pPr>
        <w:rPr>
          <w:sz w:val="10"/>
        </w:rPr>
      </w:pPr>
    </w:p>
    <w:p w14:paraId="3AD19545" w14:textId="77777777" w:rsidR="00950A4D" w:rsidRDefault="00950A4D" w:rsidP="00950A4D">
      <w:pPr>
        <w:rPr>
          <w:sz w:val="10"/>
        </w:rPr>
      </w:pPr>
    </w:p>
    <w:p w14:paraId="155847B8" w14:textId="77777777" w:rsidR="00950A4D" w:rsidRDefault="00950A4D" w:rsidP="00950A4D">
      <w:pPr>
        <w:rPr>
          <w:sz w:val="10"/>
        </w:rPr>
      </w:pPr>
    </w:p>
    <w:p w14:paraId="76C4148A" w14:textId="77777777" w:rsidR="00950A4D" w:rsidRDefault="00950A4D" w:rsidP="00950A4D">
      <w:pPr>
        <w:rPr>
          <w:sz w:val="10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1164"/>
        <w:gridCol w:w="2551"/>
        <w:gridCol w:w="141"/>
        <w:gridCol w:w="142"/>
        <w:gridCol w:w="1135"/>
        <w:gridCol w:w="2834"/>
      </w:tblGrid>
      <w:tr w:rsidR="00950A4D" w14:paraId="01F3FACC" w14:textId="77777777" w:rsidTr="00512EA8">
        <w:trPr>
          <w:trHeight w:val="355"/>
        </w:trPr>
        <w:tc>
          <w:tcPr>
            <w:tcW w:w="685" w:type="dxa"/>
            <w:shd w:val="clear" w:color="auto" w:fill="D9D9D9" w:themeFill="background1" w:themeFillShade="D9"/>
          </w:tcPr>
          <w:p w14:paraId="5B54E2E6" w14:textId="77777777" w:rsidR="00950A4D" w:rsidRPr="00430F66" w:rsidRDefault="00950A4D" w:rsidP="00512E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10</w:t>
            </w:r>
          </w:p>
        </w:tc>
        <w:tc>
          <w:tcPr>
            <w:tcW w:w="8245" w:type="dxa"/>
            <w:gridSpan w:val="7"/>
            <w:shd w:val="clear" w:color="auto" w:fill="D9D9D9" w:themeFill="background1" w:themeFillShade="D9"/>
          </w:tcPr>
          <w:p w14:paraId="629179A1" w14:textId="77777777" w:rsidR="00950A4D" w:rsidRPr="00430F66" w:rsidRDefault="00950A4D" w:rsidP="00512EA8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 xml:space="preserve">Lösungsbeispiel zu Aufgabe </w:t>
            </w:r>
            <w:r>
              <w:rPr>
                <w:b/>
                <w:color w:val="000000"/>
              </w:rPr>
              <w:t>10</w:t>
            </w:r>
            <w:r w:rsidRPr="00430F66">
              <w:rPr>
                <w:b/>
                <w:color w:val="000000"/>
              </w:rPr>
              <w:t>b)</w:t>
            </w:r>
          </w:p>
        </w:tc>
      </w:tr>
      <w:tr w:rsidR="00950A4D" w14:paraId="1DC28E43" w14:textId="77777777" w:rsidTr="00512EA8">
        <w:trPr>
          <w:trHeight w:val="394"/>
        </w:trPr>
        <w:tc>
          <w:tcPr>
            <w:tcW w:w="685" w:type="dxa"/>
            <w:shd w:val="clear" w:color="auto" w:fill="D9D9D9" w:themeFill="background1" w:themeFillShade="D9"/>
          </w:tcPr>
          <w:p w14:paraId="07E90768" w14:textId="77777777" w:rsidR="00950A4D" w:rsidRDefault="00950A4D" w:rsidP="00512EA8"/>
        </w:tc>
        <w:tc>
          <w:tcPr>
            <w:tcW w:w="8245" w:type="dxa"/>
            <w:gridSpan w:val="7"/>
          </w:tcPr>
          <w:p w14:paraId="11CDC31B" w14:textId="77777777" w:rsidR="00950A4D" w:rsidRDefault="00950A4D" w:rsidP="00512EA8">
            <w:pPr>
              <w:rPr>
                <w:color w:val="0D0D0D" w:themeColor="text1" w:themeTint="F2"/>
              </w:rPr>
            </w:pPr>
          </w:p>
        </w:tc>
      </w:tr>
      <w:tr w:rsidR="00950A4D" w14:paraId="26A539DB" w14:textId="77777777" w:rsidTr="00512EA8">
        <w:trPr>
          <w:trHeight w:val="714"/>
        </w:trPr>
        <w:tc>
          <w:tcPr>
            <w:tcW w:w="685" w:type="dxa"/>
            <w:shd w:val="clear" w:color="auto" w:fill="D9D9D9" w:themeFill="background1" w:themeFillShade="D9"/>
          </w:tcPr>
          <w:p w14:paraId="4BD8520E" w14:textId="77777777" w:rsidR="00950A4D" w:rsidRDefault="00950A4D" w:rsidP="00512EA8"/>
        </w:tc>
        <w:tc>
          <w:tcPr>
            <w:tcW w:w="8245" w:type="dxa"/>
            <w:gridSpan w:val="7"/>
          </w:tcPr>
          <w:p w14:paraId="44D0BDA3" w14:textId="77777777" w:rsidR="00950A4D" w:rsidRDefault="00950A4D" w:rsidP="00512EA8">
            <w:pPr>
              <w:ind w:left="360" w:hanging="19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und Kenan haben unterschiedlich gerechnet. </w:t>
            </w:r>
            <w:r w:rsidRPr="00B83219">
              <w:rPr>
                <w:color w:val="0D0D0D" w:themeColor="text1" w:themeTint="F2"/>
              </w:rPr>
              <w:t>Löse die Aufgaben</w:t>
            </w:r>
            <w:r>
              <w:rPr>
                <w:color w:val="0D0D0D" w:themeColor="text1" w:themeTint="F2"/>
              </w:rPr>
              <w:t>.</w:t>
            </w:r>
            <w:r w:rsidRPr="00B83219">
              <w:rPr>
                <w:color w:val="0D0D0D" w:themeColor="text1" w:themeTint="F2"/>
              </w:rPr>
              <w:t xml:space="preserve"> </w:t>
            </w:r>
          </w:p>
          <w:p w14:paraId="1707F095" w14:textId="77777777" w:rsidR="00950A4D" w:rsidRPr="00871DAC" w:rsidRDefault="00950A4D" w:rsidP="00512EA8">
            <w:pPr>
              <w:ind w:left="161"/>
              <w:jc w:val="left"/>
              <w:rPr>
                <w:noProof/>
                <w:color w:val="808080" w:themeColor="background1" w:themeShade="80"/>
              </w:rPr>
            </w:pPr>
            <w:r>
              <w:rPr>
                <w:color w:val="0D0D0D" w:themeColor="text1" w:themeTint="F2"/>
              </w:rPr>
              <w:t>Wie sind ihre letzten Rechenschritte? Wie heißen die Ergebnisse*?</w:t>
            </w:r>
          </w:p>
        </w:tc>
      </w:tr>
      <w:tr w:rsidR="00950A4D" w14:paraId="17A372D8" w14:textId="77777777" w:rsidTr="00512EA8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2BA9431A" w14:textId="77777777" w:rsidR="00950A4D" w:rsidRDefault="00950A4D" w:rsidP="00512EA8"/>
        </w:tc>
        <w:tc>
          <w:tcPr>
            <w:tcW w:w="278" w:type="dxa"/>
          </w:tcPr>
          <w:p w14:paraId="17800D4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268ACFB6" w14:textId="77777777" w:rsidR="00950A4D" w:rsidRPr="00503E42" w:rsidRDefault="00950A4D" w:rsidP="00512EA8">
            <w:pPr>
              <w:pStyle w:val="berschrift2"/>
            </w:pPr>
            <w:r>
              <w:t>a2</w:t>
            </w:r>
            <w:r w:rsidRPr="00503E42">
              <w:t>)</w:t>
            </w:r>
          </w:p>
        </w:tc>
        <w:tc>
          <w:tcPr>
            <w:tcW w:w="2692" w:type="dxa"/>
            <w:gridSpan w:val="2"/>
          </w:tcPr>
          <w:p w14:paraId="364F4E50" w14:textId="77777777" w:rsidR="00950A4D" w:rsidRDefault="00950A4D" w:rsidP="00512EA8">
            <w:pPr>
              <w:tabs>
                <w:tab w:val="left" w:pos="1236"/>
              </w:tabs>
              <w:rPr>
                <w:noProof/>
              </w:rPr>
            </w:pPr>
            <w:proofErr w:type="gramStart"/>
            <w:r>
              <w:rPr>
                <w:color w:val="0D0D0D" w:themeColor="text1" w:themeTint="F2"/>
              </w:rPr>
              <w:t>484 :</w:t>
            </w:r>
            <w:proofErr w:type="gramEnd"/>
            <w:r>
              <w:rPr>
                <w:color w:val="0D0D0D" w:themeColor="text1" w:themeTint="F2"/>
              </w:rPr>
              <w:t xml:space="preserve"> 4</w:t>
            </w:r>
          </w:p>
        </w:tc>
        <w:tc>
          <w:tcPr>
            <w:tcW w:w="142" w:type="dxa"/>
            <w:tcBorders>
              <w:left w:val="nil"/>
            </w:tcBorders>
          </w:tcPr>
          <w:p w14:paraId="1B7C1AB2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</w:tcPr>
          <w:p w14:paraId="0318EB05" w14:textId="77777777" w:rsidR="00950A4D" w:rsidRPr="00E54821" w:rsidRDefault="00950A4D" w:rsidP="00512EA8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4" w:type="dxa"/>
          </w:tcPr>
          <w:p w14:paraId="6DFCD5D0" w14:textId="77777777" w:rsidR="00950A4D" w:rsidRPr="00871DAC" w:rsidRDefault="00950A4D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950A4D" w14:paraId="247AD238" w14:textId="77777777" w:rsidTr="00512EA8">
        <w:trPr>
          <w:trHeight w:val="1110"/>
        </w:trPr>
        <w:tc>
          <w:tcPr>
            <w:tcW w:w="685" w:type="dxa"/>
            <w:shd w:val="clear" w:color="auto" w:fill="D9D9D9" w:themeFill="background1" w:themeFillShade="D9"/>
          </w:tcPr>
          <w:p w14:paraId="7479909F" w14:textId="77777777" w:rsidR="00950A4D" w:rsidRDefault="00950A4D" w:rsidP="00512EA8"/>
        </w:tc>
        <w:tc>
          <w:tcPr>
            <w:tcW w:w="278" w:type="dxa"/>
          </w:tcPr>
          <w:p w14:paraId="76AE20E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</w:tcPr>
          <w:p w14:paraId="1130B1DC" w14:textId="77777777" w:rsidR="00950A4D" w:rsidRPr="00503E42" w:rsidRDefault="00407A65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5AE5672D">
                <v:shape id="_x0000_i1035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5" DrawAspect="Content" ObjectID="_1651325436" r:id="rId46"/>
              </w:object>
            </w:r>
          </w:p>
        </w:tc>
        <w:tc>
          <w:tcPr>
            <w:tcW w:w="2692" w:type="dxa"/>
            <w:gridSpan w:val="2"/>
            <w:tcBorders>
              <w:right w:val="single" w:sz="2" w:space="0" w:color="0D0D0D" w:themeColor="text1" w:themeTint="F2"/>
            </w:tcBorders>
          </w:tcPr>
          <w:p w14:paraId="1423EF1C" w14:textId="77777777" w:rsidR="00950A4D" w:rsidRPr="00CD339A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CD339A">
              <w:rPr>
                <w:b/>
                <w:bCs/>
                <w:color w:val="0D0D0D" w:themeColor="text1" w:themeTint="F2"/>
              </w:rPr>
              <w:t>Leonie</w:t>
            </w:r>
            <w:r w:rsidRPr="00CD339A">
              <w:rPr>
                <w:bCs/>
                <w:color w:val="0D0D0D" w:themeColor="text1" w:themeTint="F2"/>
              </w:rPr>
              <w:t xml:space="preserve"> dividiert so:</w:t>
            </w: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</w:tcPr>
          <w:p w14:paraId="4198C2C3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</w:tcPr>
          <w:p w14:paraId="1C749885" w14:textId="77777777" w:rsidR="00950A4D" w:rsidRDefault="00407A65" w:rsidP="00512EA8">
            <w:pPr>
              <w:jc w:val="left"/>
              <w:rPr>
                <w:bCs/>
                <w:color w:val="000000" w:themeColor="text1"/>
              </w:rPr>
            </w:pPr>
            <w:r>
              <w:rPr>
                <w:noProof/>
              </w:rPr>
              <w:object w:dxaOrig="1464" w:dyaOrig="1236" w14:anchorId="17C2072A">
                <v:shape id="_x0000_i1034" type="#_x0000_t75" alt="" style="width:52.65pt;height:42.95pt;mso-width-percent:0;mso-height-percent:0;mso-width-percent:0;mso-height-percent:0" o:ole="">
                  <v:imagedata r:id="rId24" o:title=""/>
                </v:shape>
                <o:OLEObject Type="Embed" ProgID="PBrush" ShapeID="_x0000_i1034" DrawAspect="Content" ObjectID="_1651325437" r:id="rId47"/>
              </w:object>
            </w:r>
          </w:p>
        </w:tc>
        <w:tc>
          <w:tcPr>
            <w:tcW w:w="2834" w:type="dxa"/>
            <w:shd w:val="clear" w:color="auto" w:fill="auto"/>
          </w:tcPr>
          <w:p w14:paraId="400BEC73" w14:textId="77777777" w:rsidR="00950A4D" w:rsidRPr="00871DAC" w:rsidRDefault="00950A4D" w:rsidP="00512EA8">
            <w:pPr>
              <w:jc w:val="left"/>
              <w:rPr>
                <w:bCs/>
                <w:color w:val="808080" w:themeColor="background1" w:themeShade="80"/>
              </w:rPr>
            </w:pPr>
            <w:r w:rsidRPr="00CD339A">
              <w:rPr>
                <w:b/>
                <w:color w:val="0D0D0D" w:themeColor="text1" w:themeTint="F2"/>
              </w:rPr>
              <w:t>Kenan</w:t>
            </w:r>
            <w:r w:rsidRPr="00CD339A">
              <w:rPr>
                <w:color w:val="0D0D0D" w:themeColor="text1" w:themeTint="F2"/>
              </w:rPr>
              <w:t xml:space="preserve"> dividiert so:</w:t>
            </w:r>
          </w:p>
        </w:tc>
      </w:tr>
      <w:tr w:rsidR="00950A4D" w14:paraId="343088C1" w14:textId="77777777" w:rsidTr="00512EA8">
        <w:trPr>
          <w:trHeight w:val="340"/>
        </w:trPr>
        <w:tc>
          <w:tcPr>
            <w:tcW w:w="685" w:type="dxa"/>
            <w:shd w:val="clear" w:color="auto" w:fill="D9D9D9" w:themeFill="background1" w:themeFillShade="D9"/>
          </w:tcPr>
          <w:p w14:paraId="16DF6B0A" w14:textId="77777777" w:rsidR="00950A4D" w:rsidRDefault="00950A4D" w:rsidP="00512EA8"/>
        </w:tc>
        <w:tc>
          <w:tcPr>
            <w:tcW w:w="278" w:type="dxa"/>
          </w:tcPr>
          <w:p w14:paraId="141A170F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15" w:type="dxa"/>
            <w:gridSpan w:val="2"/>
            <w:tcBorders>
              <w:bottom w:val="single" w:sz="4" w:space="0" w:color="7F7F7F" w:themeColor="text1" w:themeTint="80"/>
            </w:tcBorders>
          </w:tcPr>
          <w:p w14:paraId="47F3454F" w14:textId="77777777" w:rsidR="00950A4D" w:rsidRPr="006E6700" w:rsidRDefault="00950A4D" w:rsidP="00512EA8">
            <w:pPr>
              <w:tabs>
                <w:tab w:val="left" w:pos="1236"/>
              </w:tabs>
              <w:ind w:left="33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  <w:tc>
          <w:tcPr>
            <w:tcW w:w="141" w:type="dxa"/>
            <w:tcBorders>
              <w:left w:val="nil"/>
              <w:right w:val="single" w:sz="2" w:space="0" w:color="0D0D0D" w:themeColor="text1" w:themeTint="F2"/>
            </w:tcBorders>
          </w:tcPr>
          <w:p w14:paraId="5AB6BDA4" w14:textId="77777777" w:rsidR="00950A4D" w:rsidRPr="00BB4BB1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</w:tcPr>
          <w:p w14:paraId="2F962388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7F7F7F" w:themeColor="text1" w:themeTint="80"/>
            </w:tcBorders>
          </w:tcPr>
          <w:p w14:paraId="2DDDE1EA" w14:textId="77777777" w:rsidR="00950A4D" w:rsidRPr="006E6700" w:rsidRDefault="00950A4D" w:rsidP="00512EA8">
            <w:pPr>
              <w:jc w:val="left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950A4D" w14:paraId="281CE653" w14:textId="77777777" w:rsidTr="00512EA8">
        <w:trPr>
          <w:trHeight w:val="34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44FB172D" w14:textId="77777777" w:rsidR="00950A4D" w:rsidRDefault="00950A4D" w:rsidP="00512EA8"/>
        </w:tc>
        <w:tc>
          <w:tcPr>
            <w:tcW w:w="278" w:type="dxa"/>
            <w:vMerge w:val="restart"/>
          </w:tcPr>
          <w:p w14:paraId="6FB4E2A0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15" w:type="dxa"/>
            <w:gridSpan w:val="2"/>
            <w:tcBorders>
              <w:top w:val="single" w:sz="4" w:space="0" w:color="7F7F7F" w:themeColor="text1" w:themeTint="80"/>
            </w:tcBorders>
          </w:tcPr>
          <w:p w14:paraId="096706B2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BB4BB1">
              <w:rPr>
                <w:color w:val="0D0D0D" w:themeColor="text1" w:themeTint="F2"/>
              </w:rPr>
              <w:t xml:space="preserve"> (1) </w:t>
            </w:r>
            <w:r>
              <w:rPr>
                <w:color w:val="0D0D0D" w:themeColor="text1" w:themeTint="F2"/>
              </w:rPr>
              <w:t xml:space="preserve">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400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100</w:t>
            </w:r>
          </w:p>
        </w:tc>
        <w:tc>
          <w:tcPr>
            <w:tcW w:w="141" w:type="dxa"/>
            <w:tcBorders>
              <w:left w:val="nil"/>
              <w:right w:val="single" w:sz="2" w:space="0" w:color="0D0D0D" w:themeColor="text1" w:themeTint="F2"/>
            </w:tcBorders>
          </w:tcPr>
          <w:p w14:paraId="507883CD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</w:tcPr>
          <w:p w14:paraId="3A651E99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7F7F7F" w:themeColor="text1" w:themeTint="80"/>
            </w:tcBorders>
          </w:tcPr>
          <w:p w14:paraId="5453A63A" w14:textId="77777777" w:rsidR="00950A4D" w:rsidRPr="00A02843" w:rsidRDefault="00950A4D" w:rsidP="00512EA8">
            <w:pPr>
              <w:jc w:val="left"/>
              <w:rPr>
                <w:color w:val="0D0D0D" w:themeColor="text1" w:themeTint="F2"/>
              </w:rPr>
            </w:pPr>
            <w:r w:rsidRPr="00404DF0">
              <w:rPr>
                <w:b/>
                <w:color w:val="0D0D0D" w:themeColor="text1" w:themeTint="F2"/>
              </w:rPr>
              <w:t xml:space="preserve"> </w:t>
            </w:r>
            <w:r w:rsidRPr="00A02843">
              <w:rPr>
                <w:color w:val="0D0D0D" w:themeColor="text1" w:themeTint="F2"/>
              </w:rPr>
              <w:t xml:space="preserve">(1) </w:t>
            </w:r>
            <w:r>
              <w:rPr>
                <w:color w:val="0D0D0D" w:themeColor="text1" w:themeTint="F2"/>
              </w:rPr>
              <w:t xml:space="preserve">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484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242</w:t>
            </w:r>
          </w:p>
        </w:tc>
      </w:tr>
      <w:tr w:rsidR="00950A4D" w14:paraId="4CB3C8C1" w14:textId="77777777" w:rsidTr="00512EA8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7BCBD2A" w14:textId="77777777" w:rsidR="00950A4D" w:rsidRDefault="00950A4D" w:rsidP="00512EA8"/>
        </w:tc>
        <w:tc>
          <w:tcPr>
            <w:tcW w:w="278" w:type="dxa"/>
            <w:vMerge/>
          </w:tcPr>
          <w:p w14:paraId="1EB1EB3F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15" w:type="dxa"/>
            <w:gridSpan w:val="2"/>
          </w:tcPr>
          <w:p w14:paraId="2A9A9473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A02843">
              <w:rPr>
                <w:color w:val="0D0D0D" w:themeColor="text1" w:themeTint="F2"/>
              </w:rPr>
              <w:t xml:space="preserve"> (2)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80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20</w:t>
            </w:r>
          </w:p>
        </w:tc>
        <w:tc>
          <w:tcPr>
            <w:tcW w:w="141" w:type="dxa"/>
            <w:tcBorders>
              <w:left w:val="nil"/>
              <w:right w:val="single" w:sz="2" w:space="0" w:color="0D0D0D" w:themeColor="text1" w:themeTint="F2"/>
            </w:tcBorders>
          </w:tcPr>
          <w:p w14:paraId="073DBAF9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663AA8F6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370E2A5" w14:textId="77777777" w:rsidR="00950A4D" w:rsidRPr="00903302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(2*</w:t>
            </w:r>
            <w:proofErr w:type="gramStart"/>
            <w:r>
              <w:rPr>
                <w:b w:val="0"/>
                <w:color w:val="0D0D0D" w:themeColor="text1" w:themeTint="F2"/>
              </w:rPr>
              <w:t xml:space="preserve">)  </w:t>
            </w:r>
            <w:r w:rsidRPr="006E6700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242</w:t>
            </w:r>
            <w:proofErr w:type="gramEnd"/>
            <w:r w:rsidRPr="006E6700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: 2 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=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>121</w:t>
            </w:r>
          </w:p>
        </w:tc>
      </w:tr>
      <w:tr w:rsidR="00950A4D" w14:paraId="0C6E134A" w14:textId="77777777" w:rsidTr="00512EA8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82974D9" w14:textId="77777777" w:rsidR="00950A4D" w:rsidRDefault="00950A4D" w:rsidP="00512EA8"/>
        </w:tc>
        <w:tc>
          <w:tcPr>
            <w:tcW w:w="278" w:type="dxa"/>
            <w:vMerge/>
          </w:tcPr>
          <w:p w14:paraId="59746F6A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15" w:type="dxa"/>
            <w:gridSpan w:val="2"/>
            <w:tcBorders>
              <w:bottom w:val="single" w:sz="4" w:space="0" w:color="7F7F7F" w:themeColor="text1" w:themeTint="80"/>
            </w:tcBorders>
          </w:tcPr>
          <w:p w14:paraId="62E31364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A02843">
              <w:rPr>
                <w:color w:val="0D0D0D" w:themeColor="text1" w:themeTint="F2"/>
              </w:rPr>
              <w:t xml:space="preserve"> (3)  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 1</w:t>
            </w:r>
          </w:p>
        </w:tc>
        <w:tc>
          <w:tcPr>
            <w:tcW w:w="141" w:type="dxa"/>
            <w:tcBorders>
              <w:left w:val="nil"/>
              <w:right w:val="single" w:sz="2" w:space="0" w:color="0D0D0D" w:themeColor="text1" w:themeTint="F2"/>
            </w:tcBorders>
          </w:tcPr>
          <w:p w14:paraId="3C6BD405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0FB1A4DA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2D0DFB4A" w14:textId="77777777" w:rsidR="00950A4D" w:rsidRPr="00903302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32BC7496" w14:textId="77777777" w:rsidTr="00512EA8">
        <w:trPr>
          <w:trHeight w:val="340"/>
        </w:trPr>
        <w:tc>
          <w:tcPr>
            <w:tcW w:w="685" w:type="dxa"/>
            <w:shd w:val="clear" w:color="auto" w:fill="D9D9D9" w:themeFill="background1" w:themeFillShade="D9"/>
          </w:tcPr>
          <w:p w14:paraId="75E6A358" w14:textId="77777777" w:rsidR="00950A4D" w:rsidRDefault="00950A4D" w:rsidP="00512EA8"/>
        </w:tc>
        <w:tc>
          <w:tcPr>
            <w:tcW w:w="278" w:type="dxa"/>
          </w:tcPr>
          <w:p w14:paraId="2C15604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715" w:type="dxa"/>
            <w:gridSpan w:val="2"/>
            <w:tcBorders>
              <w:top w:val="single" w:sz="4" w:space="0" w:color="7F7F7F" w:themeColor="text1" w:themeTint="80"/>
            </w:tcBorders>
          </w:tcPr>
          <w:p w14:paraId="4B1B60A1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A02843">
              <w:rPr>
                <w:color w:val="0D0D0D" w:themeColor="text1" w:themeTint="F2"/>
              </w:rPr>
              <w:t xml:space="preserve"> (4*)       </w:t>
            </w:r>
            <w:proofErr w:type="gramStart"/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100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+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20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+ 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1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= 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  <w:u w:val="single"/>
              </w:rPr>
              <w:t>121</w:t>
            </w:r>
          </w:p>
        </w:tc>
        <w:tc>
          <w:tcPr>
            <w:tcW w:w="141" w:type="dxa"/>
            <w:tcBorders>
              <w:left w:val="nil"/>
              <w:right w:val="single" w:sz="2" w:space="0" w:color="0D0D0D" w:themeColor="text1" w:themeTint="F2"/>
            </w:tcBorders>
          </w:tcPr>
          <w:p w14:paraId="7456DC59" w14:textId="77777777" w:rsidR="00950A4D" w:rsidRPr="00A0284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0D0D0D" w:themeColor="text1" w:themeTint="F2"/>
            </w:tcBorders>
            <w:shd w:val="clear" w:color="auto" w:fill="auto"/>
          </w:tcPr>
          <w:p w14:paraId="435036B2" w14:textId="77777777" w:rsidR="00950A4D" w:rsidRPr="00BB4BB1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74F27F2" w14:textId="77777777" w:rsidR="00950A4D" w:rsidRPr="00BB4BB1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:rsidRPr="00484788" w14:paraId="3476E9C2" w14:textId="77777777" w:rsidTr="00512EA8">
        <w:trPr>
          <w:trHeight w:val="287"/>
        </w:trPr>
        <w:tc>
          <w:tcPr>
            <w:tcW w:w="685" w:type="dxa"/>
            <w:shd w:val="clear" w:color="auto" w:fill="D9D9D9" w:themeFill="background1" w:themeFillShade="D9"/>
          </w:tcPr>
          <w:p w14:paraId="02D17A22" w14:textId="77777777" w:rsidR="00950A4D" w:rsidRDefault="00950A4D" w:rsidP="00512EA8"/>
        </w:tc>
        <w:tc>
          <w:tcPr>
            <w:tcW w:w="278" w:type="dxa"/>
          </w:tcPr>
          <w:p w14:paraId="39472373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3"/>
          </w:tcPr>
          <w:p w14:paraId="7927B5FD" w14:textId="77777777" w:rsidR="00950A4D" w:rsidRPr="00484788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37D9922" w14:textId="77777777" w:rsidR="00950A4D" w:rsidRPr="00484788" w:rsidRDefault="00950A4D" w:rsidP="00512EA8">
            <w:pPr>
              <w:pStyle w:val="berschrift2"/>
              <w:rPr>
                <w:sz w:val="1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4686853" w14:textId="77777777" w:rsidR="00950A4D" w:rsidRPr="00484788" w:rsidRDefault="00950A4D" w:rsidP="00512EA8">
            <w:pPr>
              <w:pStyle w:val="berschrift2"/>
              <w:rPr>
                <w:b w:val="0"/>
                <w:sz w:val="12"/>
              </w:rPr>
            </w:pPr>
          </w:p>
        </w:tc>
      </w:tr>
      <w:tr w:rsidR="00950A4D" w14:paraId="1EA8FE47" w14:textId="77777777" w:rsidTr="00512EA8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50F27464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00681406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  <w:r>
              <w:t xml:space="preserve"> b)</w:t>
            </w:r>
          </w:p>
        </w:tc>
        <w:tc>
          <w:tcPr>
            <w:tcW w:w="7967" w:type="dxa"/>
            <w:gridSpan w:val="6"/>
          </w:tcPr>
          <w:p w14:paraId="33D4C8AD" w14:textId="77777777" w:rsidR="00950A4D" w:rsidRDefault="00950A4D" w:rsidP="00512EA8">
            <w:pPr>
              <w:spacing w:line="360" w:lineRule="auto"/>
            </w:pPr>
            <w:r>
              <w:t xml:space="preserve">Erkläre: Wie dividiert Leonie in Aufgabe a2)? Wie dividiert Kenan? </w:t>
            </w:r>
          </w:p>
          <w:p w14:paraId="05236BEB" w14:textId="77777777" w:rsidR="00950A4D" w:rsidRDefault="00950A4D" w:rsidP="00512EA8">
            <w:pPr>
              <w:spacing w:line="360" w:lineRule="auto"/>
            </w:pPr>
            <w:r>
              <w:t xml:space="preserve">               Was ist der Unterschied? </w:t>
            </w:r>
          </w:p>
          <w:p w14:paraId="3AEFDAC8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</w:p>
        </w:tc>
      </w:tr>
      <w:tr w:rsidR="00950A4D" w14:paraId="2380A4E0" w14:textId="77777777" w:rsidTr="00512EA8">
        <w:trPr>
          <w:trHeight w:val="2527"/>
        </w:trPr>
        <w:tc>
          <w:tcPr>
            <w:tcW w:w="685" w:type="dxa"/>
            <w:shd w:val="clear" w:color="auto" w:fill="D9D9D9" w:themeFill="background1" w:themeFillShade="D9"/>
          </w:tcPr>
          <w:p w14:paraId="542FB88B" w14:textId="77777777" w:rsidR="00950A4D" w:rsidRDefault="00950A4D" w:rsidP="00512EA8"/>
        </w:tc>
        <w:tc>
          <w:tcPr>
            <w:tcW w:w="8245" w:type="dxa"/>
            <w:gridSpan w:val="7"/>
          </w:tcPr>
          <w:p w14:paraId="45C782AA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Leonie zerlegt die 484 in 484 = 400 + 80 + 4</w:t>
            </w:r>
          </w:p>
          <w:p w14:paraId="11EC8941" w14:textId="5077B055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Sie dividiert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zuerst die Hunderter </w:t>
            </w:r>
            <w:r w:rsidR="00EF409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(H)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durch 4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400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100</w:t>
            </w:r>
          </w:p>
          <w:p w14:paraId="3A5A3FC1" w14:textId="7A318411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Sie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dividiert dann die Zehner </w:t>
            </w:r>
            <w:r w:rsidR="00EF409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(Z)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durch 4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     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40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20</w:t>
            </w:r>
          </w:p>
          <w:p w14:paraId="334CB158" w14:textId="668BA83A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Sie dividiert als Drittes die Einer </w:t>
            </w:r>
            <w:r w:rsidR="00EF409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(E)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durch 4:      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= 1</w:t>
            </w:r>
          </w:p>
          <w:p w14:paraId="203C5BD5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Sie muss nun nur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drei Ergebnisse addieren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: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     400 + 10 + 1 =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  <w:u w:val="single"/>
              </w:rPr>
              <w:t>121</w:t>
            </w:r>
          </w:p>
          <w:p w14:paraId="469BAC35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Sie rechnet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schrittweise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Leonie rechnet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jede Stelle einzeln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aus. </w:t>
            </w:r>
          </w:p>
          <w:p w14:paraId="5D2A3F13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klappt hier gut: Jede Stelle von 484 lässt sich durch 4 teilen. </w:t>
            </w:r>
          </w:p>
          <w:p w14:paraId="38C2A33B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addiert am Ende die Ergebnisse. </w:t>
            </w:r>
          </w:p>
          <w:p w14:paraId="1DFCD46B" w14:textId="77777777" w:rsidR="00950A4D" w:rsidRPr="006E6700" w:rsidRDefault="00950A4D" w:rsidP="00512EA8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076DD960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443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rechnet zerlegt nicht die erste Zahl, sondern die zweite in 4 =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2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 xml:space="preserve">2 </w:t>
            </w:r>
          </w:p>
          <w:p w14:paraId="1C38FCD0" w14:textId="03BF519B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443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Durch 4 teilen </w:t>
            </w:r>
            <w:r w:rsidR="0072436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ist auch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durch 2 teilen und noch mal durch 2 teilen. </w:t>
            </w:r>
          </w:p>
          <w:p w14:paraId="51476F3C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dividiert 484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zuerst durch 2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484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2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= 242</w:t>
            </w:r>
          </w:p>
          <w:p w14:paraId="3C832910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443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Zwischenergebnis ist 242. </w:t>
            </w:r>
          </w:p>
          <w:p w14:paraId="0ECB239B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before="120" w:line="360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dividiert dann 242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durch 2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 </w:t>
            </w:r>
            <w:proofErr w:type="gramStart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242 :</w:t>
            </w:r>
            <w:proofErr w:type="gramEnd"/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6E6700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2</w:t>
            </w: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= 121</w:t>
            </w:r>
          </w:p>
          <w:p w14:paraId="2221AE27" w14:textId="77777777" w:rsidR="00950A4D" w:rsidRPr="00383CE5" w:rsidRDefault="00950A4D" w:rsidP="00512EA8">
            <w:pPr>
              <w:spacing w:line="360" w:lineRule="auto"/>
              <w:rPr>
                <w:b/>
                <w:sz w:val="16"/>
              </w:rPr>
            </w:pPr>
          </w:p>
          <w:p w14:paraId="0122D488" w14:textId="77777777" w:rsidR="00950A4D" w:rsidRPr="006E6700" w:rsidRDefault="00950A4D" w:rsidP="001B7956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und Kenan rechnen beide richtig. </w:t>
            </w:r>
          </w:p>
          <w:p w14:paraId="30400806" w14:textId="77777777" w:rsidR="00950A4D" w:rsidRPr="006920EE" w:rsidRDefault="00950A4D" w:rsidP="001B7956">
            <w:pPr>
              <w:pStyle w:val="Listenabsatz"/>
              <w:numPr>
                <w:ilvl w:val="0"/>
                <w:numId w:val="12"/>
              </w:numPr>
              <w:ind w:left="443" w:hanging="284"/>
              <w:rPr>
                <w:b/>
              </w:rPr>
            </w:pPr>
            <w:r w:rsidRPr="006E6700">
              <w:rPr>
                <w:rFonts w:ascii="Comic Sans MS" w:hAnsi="Comic Sans MS"/>
                <w:color w:val="548DD4" w:themeColor="text2" w:themeTint="99"/>
                <w:sz w:val="20"/>
              </w:rPr>
              <w:t>Beide Rechenwege sind möglich</w:t>
            </w:r>
            <w:r w:rsidRPr="006920EE">
              <w:t>.</w:t>
            </w:r>
            <w:r>
              <w:rPr>
                <w:b/>
              </w:rPr>
              <w:t xml:space="preserve"> </w:t>
            </w:r>
          </w:p>
        </w:tc>
      </w:tr>
      <w:tr w:rsidR="00950A4D" w14:paraId="7EF63F67" w14:textId="77777777" w:rsidTr="00512EA8">
        <w:trPr>
          <w:trHeight w:val="80"/>
        </w:trPr>
        <w:tc>
          <w:tcPr>
            <w:tcW w:w="685" w:type="dxa"/>
            <w:shd w:val="clear" w:color="auto" w:fill="D9D9D9" w:themeFill="background1" w:themeFillShade="D9"/>
          </w:tcPr>
          <w:p w14:paraId="1941EA6D" w14:textId="77777777" w:rsidR="00950A4D" w:rsidRPr="00154F33" w:rsidRDefault="00950A4D" w:rsidP="00512EA8">
            <w:pPr>
              <w:rPr>
                <w:sz w:val="10"/>
              </w:rPr>
            </w:pPr>
          </w:p>
        </w:tc>
        <w:tc>
          <w:tcPr>
            <w:tcW w:w="278" w:type="dxa"/>
          </w:tcPr>
          <w:p w14:paraId="10CB068B" w14:textId="77777777" w:rsidR="00950A4D" w:rsidRPr="00154F33" w:rsidRDefault="00950A4D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7967" w:type="dxa"/>
            <w:gridSpan w:val="6"/>
          </w:tcPr>
          <w:p w14:paraId="57C6C166" w14:textId="77777777" w:rsidR="00950A4D" w:rsidRPr="00154F33" w:rsidRDefault="00950A4D" w:rsidP="00512EA8">
            <w:pPr>
              <w:rPr>
                <w:sz w:val="10"/>
              </w:rPr>
            </w:pPr>
          </w:p>
        </w:tc>
      </w:tr>
    </w:tbl>
    <w:p w14:paraId="47EB56BE" w14:textId="77777777" w:rsidR="00950A4D" w:rsidRPr="00C969CC" w:rsidRDefault="00950A4D" w:rsidP="00950A4D">
      <w:pPr>
        <w:rPr>
          <w:sz w:val="4"/>
        </w:rPr>
      </w:pPr>
    </w:p>
    <w:tbl>
      <w:tblPr>
        <w:tblW w:w="4946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588"/>
        <w:gridCol w:w="424"/>
        <w:gridCol w:w="2987"/>
        <w:gridCol w:w="141"/>
        <w:gridCol w:w="20"/>
        <w:gridCol w:w="390"/>
        <w:gridCol w:w="587"/>
        <w:gridCol w:w="1391"/>
        <w:gridCol w:w="1336"/>
        <w:gridCol w:w="145"/>
      </w:tblGrid>
      <w:tr w:rsidR="00950A4D" w14:paraId="0437A149" w14:textId="77777777" w:rsidTr="00512EA8">
        <w:trPr>
          <w:gridAfter w:val="1"/>
          <w:wAfter w:w="145" w:type="dxa"/>
          <w:trHeight w:val="154"/>
        </w:trPr>
        <w:tc>
          <w:tcPr>
            <w:tcW w:w="685" w:type="dxa"/>
            <w:hideMark/>
          </w:tcPr>
          <w:p w14:paraId="2A6B8879" w14:textId="77777777" w:rsidR="00950A4D" w:rsidRPr="004A28B1" w:rsidRDefault="00950A4D" w:rsidP="00512EA8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11</w:t>
            </w:r>
          </w:p>
        </w:tc>
        <w:tc>
          <w:tcPr>
            <w:tcW w:w="8142" w:type="dxa"/>
            <w:gridSpan w:val="10"/>
          </w:tcPr>
          <w:p w14:paraId="7A5F4E70" w14:textId="77777777" w:rsidR="00950A4D" w:rsidRPr="004A28B1" w:rsidRDefault="00950A4D" w:rsidP="00512EA8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>
              <w:rPr>
                <w:color w:val="808080" w:themeColor="background1" w:themeShade="80"/>
                <w:sz w:val="21"/>
                <w:szCs w:val="21"/>
              </w:rPr>
              <w:t>Multiplizieren und Dividieren</w:t>
            </w:r>
            <w:r w:rsidRPr="004A28B1">
              <w:rPr>
                <w:color w:val="808080" w:themeColor="background1" w:themeShade="80"/>
                <w:sz w:val="21"/>
                <w:szCs w:val="21"/>
              </w:rPr>
              <w:t xml:space="preserve">: </w:t>
            </w:r>
            <w:r>
              <w:rPr>
                <w:color w:val="808080" w:themeColor="background1" w:themeShade="80"/>
                <w:sz w:val="21"/>
                <w:szCs w:val="21"/>
              </w:rPr>
              <w:t>Bündeln und Entbündeln</w:t>
            </w:r>
          </w:p>
          <w:p w14:paraId="35511FA4" w14:textId="77777777" w:rsidR="00950A4D" w:rsidRPr="004A28B1" w:rsidRDefault="00950A4D" w:rsidP="00512EA8">
            <w:pPr>
              <w:rPr>
                <w:color w:val="808080" w:themeColor="background1" w:themeShade="80"/>
              </w:rPr>
            </w:pPr>
          </w:p>
        </w:tc>
      </w:tr>
      <w:tr w:rsidR="00950A4D" w14:paraId="7E5E6746" w14:textId="77777777" w:rsidTr="00512EA8">
        <w:trPr>
          <w:gridAfter w:val="1"/>
          <w:wAfter w:w="145" w:type="dxa"/>
          <w:trHeight w:val="665"/>
        </w:trPr>
        <w:tc>
          <w:tcPr>
            <w:tcW w:w="685" w:type="dxa"/>
          </w:tcPr>
          <w:p w14:paraId="653324AA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61281F8" w14:textId="77777777" w:rsidR="00950A4D" w:rsidRPr="008E6809" w:rsidRDefault="00950A4D" w:rsidP="00512EA8">
            <w:pPr>
              <w:pStyle w:val="berschrift2"/>
            </w:pPr>
            <w:r w:rsidRPr="008E6809">
              <w:t>a)</w:t>
            </w:r>
          </w:p>
          <w:p w14:paraId="3F10FCBB" w14:textId="77777777" w:rsidR="00950A4D" w:rsidRPr="008E6809" w:rsidRDefault="00950A4D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64" w:type="dxa"/>
            <w:gridSpan w:val="9"/>
          </w:tcPr>
          <w:p w14:paraId="09BC72AB" w14:textId="77777777" w:rsidR="00950A4D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dividiert und multipliziert. Leonie muss dabei </w:t>
            </w:r>
            <w:r w:rsidRPr="00236420">
              <w:rPr>
                <w:color w:val="0D0D0D" w:themeColor="text1" w:themeTint="F2"/>
              </w:rPr>
              <w:t xml:space="preserve">bündeln und entbündeln. </w:t>
            </w:r>
            <w:r w:rsidRPr="0012607B">
              <w:rPr>
                <w:color w:val="FF0000"/>
              </w:rPr>
              <w:t xml:space="preserve"> </w:t>
            </w:r>
          </w:p>
          <w:p w14:paraId="1D87D0B5" w14:textId="77777777" w:rsidR="00950A4D" w:rsidRPr="008E6809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Versuche zu verstehen: Was macht Leonie? Warum muss Leonie so rechnen? </w:t>
            </w:r>
          </w:p>
        </w:tc>
      </w:tr>
      <w:tr w:rsidR="00950A4D" w14:paraId="5045F228" w14:textId="77777777" w:rsidTr="00512EA8">
        <w:trPr>
          <w:trHeight w:val="300"/>
        </w:trPr>
        <w:tc>
          <w:tcPr>
            <w:tcW w:w="685" w:type="dxa"/>
          </w:tcPr>
          <w:p w14:paraId="06ACD920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0125B4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</w:tcPr>
          <w:p w14:paraId="4B452EB4" w14:textId="77777777" w:rsidR="00950A4D" w:rsidRPr="00B40945" w:rsidRDefault="00950A4D" w:rsidP="00512EA8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411" w:type="dxa"/>
            <w:gridSpan w:val="2"/>
            <w:tcBorders>
              <w:right w:val="single" w:sz="4" w:space="0" w:color="7F7F7F"/>
            </w:tcBorders>
          </w:tcPr>
          <w:p w14:paraId="381D7CCB" w14:textId="77777777" w:rsidR="00950A4D" w:rsidRPr="00B40945" w:rsidRDefault="00950A4D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 xml:space="preserve">249 </w:t>
            </w:r>
            <w:r>
              <w:rPr>
                <w:szCs w:val="21"/>
              </w:rPr>
              <w:sym w:font="Symbol" w:char="F0D7"/>
            </w:r>
            <w:r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3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61" w:type="dxa"/>
            <w:gridSpan w:val="2"/>
            <w:tcBorders>
              <w:left w:val="single" w:sz="4" w:space="0" w:color="7F7F7F"/>
            </w:tcBorders>
          </w:tcPr>
          <w:p w14:paraId="5E494392" w14:textId="77777777" w:rsidR="00950A4D" w:rsidRPr="0095793D" w:rsidRDefault="00950A4D" w:rsidP="00512EA8">
            <w:pPr>
              <w:pStyle w:val="berschrift2"/>
              <w:rPr>
                <w:b w:val="0"/>
              </w:rPr>
            </w:pPr>
          </w:p>
        </w:tc>
        <w:tc>
          <w:tcPr>
            <w:tcW w:w="390" w:type="dxa"/>
          </w:tcPr>
          <w:p w14:paraId="3BB23159" w14:textId="77777777" w:rsidR="00950A4D" w:rsidRPr="00B40945" w:rsidRDefault="00950A4D" w:rsidP="00512EA8">
            <w:pPr>
              <w:pStyle w:val="berschrift2"/>
            </w:pPr>
            <w:r>
              <w:t>a2</w:t>
            </w:r>
            <w:r w:rsidRPr="00B40945">
              <w:t xml:space="preserve">) </w:t>
            </w:r>
          </w:p>
        </w:tc>
        <w:tc>
          <w:tcPr>
            <w:tcW w:w="1978" w:type="dxa"/>
            <w:gridSpan w:val="2"/>
          </w:tcPr>
          <w:p w14:paraId="3E1C0018" w14:textId="77777777" w:rsidR="00950A4D" w:rsidRPr="00B40945" w:rsidRDefault="00950A4D" w:rsidP="00512EA8">
            <w:pPr>
              <w:jc w:val="left"/>
              <w:rPr>
                <w:b/>
                <w:color w:val="7F7F7F" w:themeColor="text1" w:themeTint="80"/>
              </w:rPr>
            </w:pPr>
            <w:proofErr w:type="gramStart"/>
            <w:r>
              <w:rPr>
                <w:b/>
                <w:color w:val="000000" w:themeColor="text1"/>
              </w:rPr>
              <w:t>423 :</w:t>
            </w:r>
            <w:proofErr w:type="gramEnd"/>
            <w:r>
              <w:rPr>
                <w:b/>
                <w:color w:val="000000" w:themeColor="text1"/>
              </w:rPr>
              <w:t xml:space="preserve"> 3</w:t>
            </w:r>
          </w:p>
        </w:tc>
        <w:tc>
          <w:tcPr>
            <w:tcW w:w="1481" w:type="dxa"/>
            <w:gridSpan w:val="2"/>
          </w:tcPr>
          <w:p w14:paraId="533C6D9D" w14:textId="77777777" w:rsidR="00950A4D" w:rsidRDefault="00950A4D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950A4D" w14:paraId="1ECB8EF6" w14:textId="77777777" w:rsidTr="00512EA8">
        <w:trPr>
          <w:trHeight w:val="1103"/>
        </w:trPr>
        <w:tc>
          <w:tcPr>
            <w:tcW w:w="685" w:type="dxa"/>
          </w:tcPr>
          <w:p w14:paraId="2667C55F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60B8302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012" w:type="dxa"/>
            <w:gridSpan w:val="2"/>
          </w:tcPr>
          <w:p w14:paraId="32ADD817" w14:textId="77777777" w:rsidR="00950A4D" w:rsidRPr="00B40945" w:rsidRDefault="00407A65" w:rsidP="00512EA8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589CFA60">
                <v:shape id="_x0000_i1033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3" DrawAspect="Content" ObjectID="_1651325438" r:id="rId48"/>
              </w:object>
            </w:r>
          </w:p>
        </w:tc>
        <w:tc>
          <w:tcPr>
            <w:tcW w:w="2987" w:type="dxa"/>
            <w:tcBorders>
              <w:right w:val="single" w:sz="4" w:space="0" w:color="7F7F7F"/>
            </w:tcBorders>
          </w:tcPr>
          <w:p w14:paraId="5247C7A4" w14:textId="77777777" w:rsidR="00950A4D" w:rsidRPr="00CD339A" w:rsidRDefault="00950A4D" w:rsidP="00512EA8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CD339A">
              <w:rPr>
                <w:b/>
                <w:color w:val="0D0D0D" w:themeColor="text1" w:themeTint="F2"/>
              </w:rPr>
              <w:t xml:space="preserve">Leonie weiß:     </w:t>
            </w:r>
          </w:p>
          <w:p w14:paraId="26C2BDE4" w14:textId="77777777" w:rsidR="00950A4D" w:rsidRPr="00CD339A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CD339A">
              <w:rPr>
                <w:color w:val="0D0D0D" w:themeColor="text1" w:themeTint="F2"/>
              </w:rPr>
              <w:t xml:space="preserve">  9 </w:t>
            </w:r>
            <w:r w:rsidRPr="00CD339A">
              <w:rPr>
                <w:color w:val="0D0D0D" w:themeColor="text1" w:themeTint="F2"/>
                <w:szCs w:val="21"/>
              </w:rPr>
              <w:sym w:font="Symbol" w:char="F0D7"/>
            </w:r>
            <w:r w:rsidRPr="00CD339A">
              <w:rPr>
                <w:color w:val="0D0D0D" w:themeColor="text1" w:themeTint="F2"/>
                <w:szCs w:val="21"/>
              </w:rPr>
              <w:t xml:space="preserve"> 3 = 27 = 20 + 7</w:t>
            </w:r>
          </w:p>
          <w:p w14:paraId="17FB891B" w14:textId="77777777" w:rsidR="00950A4D" w:rsidRPr="00B40945" w:rsidRDefault="00950A4D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 w:rsidRPr="00CD339A">
              <w:rPr>
                <w:color w:val="0D0D0D" w:themeColor="text1" w:themeTint="F2"/>
                <w:szCs w:val="21"/>
              </w:rPr>
              <w:t xml:space="preserve"> </w:t>
            </w:r>
            <w:r w:rsidRPr="00CD339A">
              <w:rPr>
                <w:color w:val="0D0D0D" w:themeColor="text1" w:themeTint="F2"/>
              </w:rPr>
              <w:t xml:space="preserve">40 </w:t>
            </w:r>
            <w:r w:rsidRPr="00CD339A">
              <w:rPr>
                <w:color w:val="0D0D0D" w:themeColor="text1" w:themeTint="F2"/>
                <w:szCs w:val="21"/>
              </w:rPr>
              <w:sym w:font="Symbol" w:char="F0D7"/>
            </w:r>
            <w:r w:rsidRPr="00CD339A">
              <w:rPr>
                <w:color w:val="0D0D0D" w:themeColor="text1" w:themeTint="F2"/>
                <w:szCs w:val="21"/>
              </w:rPr>
              <w:t xml:space="preserve"> 3 = 120</w:t>
            </w:r>
          </w:p>
        </w:tc>
        <w:tc>
          <w:tcPr>
            <w:tcW w:w="161" w:type="dxa"/>
            <w:gridSpan w:val="2"/>
            <w:tcBorders>
              <w:left w:val="single" w:sz="4" w:space="0" w:color="7F7F7F"/>
            </w:tcBorders>
          </w:tcPr>
          <w:p w14:paraId="27C789E8" w14:textId="77777777" w:rsidR="00950A4D" w:rsidRPr="0095793D" w:rsidRDefault="00950A4D" w:rsidP="00512EA8">
            <w:pPr>
              <w:pStyle w:val="berschrift2"/>
              <w:rPr>
                <w:b w:val="0"/>
              </w:rPr>
            </w:pPr>
          </w:p>
        </w:tc>
        <w:tc>
          <w:tcPr>
            <w:tcW w:w="977" w:type="dxa"/>
            <w:gridSpan w:val="2"/>
          </w:tcPr>
          <w:p w14:paraId="2D024C7E" w14:textId="77777777" w:rsidR="00950A4D" w:rsidRPr="00B40945" w:rsidRDefault="00407A65" w:rsidP="00512EA8">
            <w:pPr>
              <w:jc w:val="left"/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4285CD97">
                <v:shape id="_x0000_i1032" type="#_x0000_t75" alt="" style="width:44.15pt;height:44.75pt;mso-width-percent:0;mso-height-percent:0;mso-width-percent:0;mso-height-percent:0" o:ole="">
                  <v:imagedata r:id="rId21" o:title="" cropbottom="1074f" cropleft="7598f"/>
                </v:shape>
                <o:OLEObject Type="Embed" ProgID="PBrush" ShapeID="_x0000_i1032" DrawAspect="Content" ObjectID="_1651325439" r:id="rId49"/>
              </w:object>
            </w:r>
          </w:p>
        </w:tc>
        <w:tc>
          <w:tcPr>
            <w:tcW w:w="2872" w:type="dxa"/>
            <w:gridSpan w:val="3"/>
          </w:tcPr>
          <w:p w14:paraId="4C3D54FD" w14:textId="77777777" w:rsidR="00950A4D" w:rsidRPr="00CD339A" w:rsidRDefault="00950A4D" w:rsidP="00512EA8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CD339A">
              <w:rPr>
                <w:b/>
                <w:color w:val="0D0D0D" w:themeColor="text1" w:themeTint="F2"/>
              </w:rPr>
              <w:t xml:space="preserve">Leonie weiß:     </w:t>
            </w:r>
          </w:p>
          <w:p w14:paraId="67F2583B" w14:textId="77777777" w:rsidR="00950A4D" w:rsidRPr="00CD339A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 xml:space="preserve"> </w:t>
            </w:r>
            <w:proofErr w:type="gramStart"/>
            <w:r w:rsidRPr="00CD339A">
              <w:rPr>
                <w:color w:val="0D0D0D" w:themeColor="text1" w:themeTint="F2"/>
              </w:rPr>
              <w:t>400 :</w:t>
            </w:r>
            <w:proofErr w:type="gramEnd"/>
            <w:r w:rsidRPr="00CD339A">
              <w:rPr>
                <w:color w:val="0D0D0D" w:themeColor="text1" w:themeTint="F2"/>
              </w:rPr>
              <w:t xml:space="preserve"> 3 kann sie nicht rechnen.   </w:t>
            </w:r>
          </w:p>
          <w:p w14:paraId="572FC5F8" w14:textId="77777777" w:rsidR="00950A4D" w:rsidRPr="00CD339A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 xml:space="preserve"> </w:t>
            </w:r>
            <w:proofErr w:type="gramStart"/>
            <w:r w:rsidRPr="00CD339A">
              <w:rPr>
                <w:color w:val="0D0D0D" w:themeColor="text1" w:themeTint="F2"/>
              </w:rPr>
              <w:t>20 :</w:t>
            </w:r>
            <w:proofErr w:type="gramEnd"/>
            <w:r w:rsidRPr="00CD339A">
              <w:rPr>
                <w:color w:val="0D0D0D" w:themeColor="text1" w:themeTint="F2"/>
              </w:rPr>
              <w:t xml:space="preserve"> 3 kann sie nicht rechnen. </w:t>
            </w:r>
          </w:p>
          <w:p w14:paraId="5ECAA291" w14:textId="77777777" w:rsidR="00950A4D" w:rsidRPr="00A13C09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CD339A">
              <w:rPr>
                <w:color w:val="0D0D0D" w:themeColor="text1" w:themeTint="F2"/>
              </w:rPr>
              <w:t xml:space="preserve"> aber </w:t>
            </w:r>
            <w:proofErr w:type="gramStart"/>
            <w:r w:rsidRPr="00CD339A">
              <w:rPr>
                <w:color w:val="0D0D0D" w:themeColor="text1" w:themeTint="F2"/>
              </w:rPr>
              <w:t>300 :</w:t>
            </w:r>
            <w:proofErr w:type="gramEnd"/>
            <w:r w:rsidRPr="00CD339A">
              <w:rPr>
                <w:color w:val="0D0D0D" w:themeColor="text1" w:themeTint="F2"/>
              </w:rPr>
              <w:t xml:space="preserve"> 3 = 100  &amp;  120 : 3 = 40</w:t>
            </w:r>
            <w:r>
              <w:rPr>
                <w:color w:val="7F7F7F" w:themeColor="text1" w:themeTint="80"/>
              </w:rPr>
              <w:t xml:space="preserve"> </w:t>
            </w:r>
          </w:p>
        </w:tc>
      </w:tr>
      <w:tr w:rsidR="00950A4D" w14:paraId="2F45D763" w14:textId="77777777" w:rsidTr="00512EA8">
        <w:trPr>
          <w:gridAfter w:val="1"/>
          <w:wAfter w:w="145" w:type="dxa"/>
          <w:trHeight w:val="1341"/>
        </w:trPr>
        <w:tc>
          <w:tcPr>
            <w:tcW w:w="685" w:type="dxa"/>
          </w:tcPr>
          <w:p w14:paraId="023837A2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41BAE12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999" w:type="dxa"/>
            <w:gridSpan w:val="3"/>
            <w:tcBorders>
              <w:left w:val="nil"/>
              <w:right w:val="single" w:sz="4" w:space="0" w:color="7F7F7F"/>
            </w:tcBorders>
          </w:tcPr>
          <w:tbl>
            <w:tblPr>
              <w:tblStyle w:val="Tabellenraster"/>
              <w:tblW w:w="38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0"/>
              <w:gridCol w:w="1040"/>
              <w:gridCol w:w="1051"/>
            </w:tblGrid>
            <w:tr w:rsidR="00950A4D" w14:paraId="77C2A42F" w14:textId="77777777" w:rsidTr="00512EA8">
              <w:trPr>
                <w:trHeight w:val="225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95D2BF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66D023E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EFBD7FE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E9A127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AF51552" w14:textId="77777777" w:rsidTr="00512EA8">
              <w:trPr>
                <w:trHeight w:val="814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1219A30" w14:textId="77777777" w:rsidR="00950A4D" w:rsidRPr="00E049E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249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124C157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5B8F7030" wp14:editId="28CFD0EF">
                        <wp:extent cx="236872" cy="257175"/>
                        <wp:effectExtent l="0" t="0" r="0" b="0"/>
                        <wp:docPr id="8075" name="Grafik 80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478F1F17" wp14:editId="58A88D05">
                        <wp:extent cx="236872" cy="257175"/>
                        <wp:effectExtent l="0" t="0" r="0" b="0"/>
                        <wp:docPr id="8076" name="Grafik 80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A19C5EC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536E696" wp14:editId="3638E64E">
                        <wp:extent cx="419100" cy="95250"/>
                        <wp:effectExtent l="0" t="0" r="0" b="0"/>
                        <wp:docPr id="8077" name="Grafik 80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3FE801B2" wp14:editId="4295EED1">
                        <wp:extent cx="419100" cy="95250"/>
                        <wp:effectExtent l="0" t="0" r="0" b="0"/>
                        <wp:docPr id="5558" name="Grafik 55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CF7AA03" wp14:editId="1441DFA7">
                        <wp:extent cx="419100" cy="95250"/>
                        <wp:effectExtent l="0" t="0" r="0" b="0"/>
                        <wp:docPr id="5559" name="Grafik 55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3E2DC3BD" wp14:editId="7CBAFABB">
                        <wp:extent cx="419100" cy="95250"/>
                        <wp:effectExtent l="0" t="0" r="0" b="0"/>
                        <wp:docPr id="5560" name="Grafik 55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9CAF797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C31C64E" wp14:editId="0C91673F">
                        <wp:extent cx="72000" cy="72000"/>
                        <wp:effectExtent l="0" t="0" r="4445" b="4445"/>
                        <wp:docPr id="8078" name="Grafik 80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132853F" wp14:editId="4A2EA5EA">
                        <wp:extent cx="72000" cy="72000"/>
                        <wp:effectExtent l="0" t="0" r="4445" b="4445"/>
                        <wp:docPr id="8079" name="Grafik 80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A9FEEA7" wp14:editId="6493650B">
                        <wp:extent cx="72000" cy="72000"/>
                        <wp:effectExtent l="0" t="0" r="4445" b="4445"/>
                        <wp:docPr id="8080" name="Grafik 8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59831E3" wp14:editId="3ABE919B">
                        <wp:extent cx="72000" cy="72000"/>
                        <wp:effectExtent l="0" t="0" r="4445" b="4445"/>
                        <wp:docPr id="8081" name="Grafik 80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BE4AD5E" wp14:editId="4EDBC29E">
                        <wp:extent cx="72000" cy="72000"/>
                        <wp:effectExtent l="0" t="0" r="4445" b="4445"/>
                        <wp:docPr id="8082" name="Grafik 80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8928F6" w14:textId="77777777" w:rsidR="00950A4D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FC60E93" wp14:editId="4C29FBD0">
                        <wp:extent cx="72000" cy="72000"/>
                        <wp:effectExtent l="0" t="0" r="4445" b="4445"/>
                        <wp:docPr id="8083" name="Grafik 80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1AE2F4F" wp14:editId="1259ADE3">
                        <wp:extent cx="72000" cy="72000"/>
                        <wp:effectExtent l="0" t="0" r="4445" b="4445"/>
                        <wp:docPr id="8084" name="Grafik 8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5709C2F" wp14:editId="1C2482D4">
                        <wp:extent cx="72000" cy="72000"/>
                        <wp:effectExtent l="0" t="0" r="4445" b="4445"/>
                        <wp:docPr id="8085" name="Grafik 80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FBBCAFE" wp14:editId="22675328">
                        <wp:extent cx="72000" cy="72000"/>
                        <wp:effectExtent l="0" t="0" r="4445" b="4445"/>
                        <wp:docPr id="8086" name="Grafik 80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14:paraId="308C4C5F" w14:textId="77777777" w:rsidTr="00512EA8">
              <w:trPr>
                <w:trHeight w:val="314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73FCE38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5D7159C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4764BE4A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EE4F4B2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</w:p>
              </w:tc>
            </w:tr>
            <w:tr w:rsidR="00950A4D" w14:paraId="02CF8A64" w14:textId="77777777" w:rsidTr="00512EA8">
              <w:trPr>
                <w:trHeight w:val="796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115AAE2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249</w:t>
                  </w:r>
                </w:p>
                <w:p w14:paraId="5ED7FF9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513603">
                    <w:rPr>
                      <w:color w:val="0D0D0D" w:themeColor="text1" w:themeTint="F2"/>
                      <w:szCs w:val="21"/>
                    </w:rPr>
                    <w:sym w:font="Symbol" w:char="F0D7"/>
                  </w:r>
                  <w:r w:rsidRPr="00513603">
                    <w:rPr>
                      <w:color w:val="0D0D0D" w:themeColor="text1" w:themeTint="F2"/>
                      <w:szCs w:val="21"/>
                    </w:rPr>
                    <w:t xml:space="preserve"> 3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1F75DDAA" w14:textId="77777777" w:rsidR="00950A4D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0EDFA0C" wp14:editId="749E9A5D">
                        <wp:extent cx="236872" cy="257175"/>
                        <wp:effectExtent l="0" t="0" r="0" b="0"/>
                        <wp:docPr id="8087" name="Grafik 80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394D34E" wp14:editId="7F7B1200">
                        <wp:extent cx="236872" cy="257175"/>
                        <wp:effectExtent l="0" t="0" r="0" b="0"/>
                        <wp:docPr id="8088" name="Grafik 8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07C57C02" w14:textId="77777777" w:rsidR="00950A4D" w:rsidRPr="00327455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F6E92D2" wp14:editId="40034FD7">
                        <wp:extent cx="419100" cy="95250"/>
                        <wp:effectExtent l="0" t="0" r="0" b="0"/>
                        <wp:docPr id="8089" name="Grafik 80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A1AC4DE" wp14:editId="4FFF69B7">
                        <wp:extent cx="419100" cy="95250"/>
                        <wp:effectExtent l="0" t="0" r="0" b="0"/>
                        <wp:docPr id="8090" name="Grafik 80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4876EFE" wp14:editId="2AB9D420">
                        <wp:extent cx="419100" cy="95250"/>
                        <wp:effectExtent l="0" t="0" r="0" b="0"/>
                        <wp:docPr id="5534" name="Grafik 55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360B9EE6" wp14:editId="76DBBE22">
                        <wp:extent cx="419100" cy="95250"/>
                        <wp:effectExtent l="0" t="0" r="0" b="0"/>
                        <wp:docPr id="5561" name="Grafik 55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3E330383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71A23B9" wp14:editId="70D95655">
                        <wp:extent cx="72000" cy="72000"/>
                        <wp:effectExtent l="0" t="0" r="4445" b="4445"/>
                        <wp:docPr id="5562" name="Grafik 55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CD1EAD2" wp14:editId="7C2A6283">
                        <wp:extent cx="72000" cy="72000"/>
                        <wp:effectExtent l="0" t="0" r="4445" b="4445"/>
                        <wp:docPr id="5563" name="Grafik 5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1122ED5" wp14:editId="319B62F1">
                        <wp:extent cx="72000" cy="72000"/>
                        <wp:effectExtent l="0" t="0" r="4445" b="4445"/>
                        <wp:docPr id="5564" name="Grafik 5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12F8EEB" wp14:editId="088AAAC6">
                        <wp:extent cx="72000" cy="72000"/>
                        <wp:effectExtent l="0" t="0" r="4445" b="4445"/>
                        <wp:docPr id="5565" name="Grafik 5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AC61E25" wp14:editId="2D7F5A15">
                        <wp:extent cx="72000" cy="72000"/>
                        <wp:effectExtent l="0" t="0" r="4445" b="4445"/>
                        <wp:docPr id="5566" name="Grafik 55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1A8790" w14:textId="77777777" w:rsidR="00950A4D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6928" behindDoc="0" locked="0" layoutInCell="1" allowOverlap="1" wp14:anchorId="09AF9154" wp14:editId="2F66F1BF">
                            <wp:simplePos x="0" y="0"/>
                            <wp:positionH relativeFrom="column">
                              <wp:posOffset>183759</wp:posOffset>
                            </wp:positionH>
                            <wp:positionV relativeFrom="paragraph">
                              <wp:posOffset>30382</wp:posOffset>
                            </wp:positionV>
                            <wp:extent cx="298450" cy="643890"/>
                            <wp:effectExtent l="0" t="38100" r="25400" b="41910"/>
                            <wp:wrapNone/>
                            <wp:docPr id="7965" name="Bogen 79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8450" cy="643890"/>
                                    </a:xfrm>
                                    <a:prstGeom prst="arc">
                                      <a:avLst>
                                        <a:gd name="adj1" fmla="val 15993517"/>
                                        <a:gd name="adj2" fmla="val 4930409"/>
                                      </a:avLst>
                                    </a:prstGeom>
                                    <a:ln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6EA2936" id="Bogen 7965" o:spid="_x0000_s1026" style="position:absolute;margin-left:14.45pt;margin-top:2.4pt;width:23.5pt;height:50.7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450,643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" path="m130025,2676nsc216613,-21561,294306,119062,298294,307240v3134,147862,-40867,281282,-106643,323364l149225,321945,130025,2676xem130025,2676nfc216613,-21561,294306,119062,298294,307240v3134,147862,-40867,281282,-106643,323364e" filled="f" strokecolor="black [3040]">
                            <v:stroke endarrow="block"/>
                            <v:path arrowok="t" o:connecttype="custom" o:connectlocs="130025,2676;298294,307240;191651,630604" o:connectangles="0,0,0"/>
                          </v:shape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B550900" wp14:editId="28470BF5">
                        <wp:extent cx="72000" cy="72000"/>
                        <wp:effectExtent l="0" t="0" r="4445" b="4445"/>
                        <wp:docPr id="5567" name="Grafik 5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8A2905E" wp14:editId="1F89423D">
                        <wp:extent cx="72000" cy="72000"/>
                        <wp:effectExtent l="0" t="0" r="4445" b="4445"/>
                        <wp:docPr id="8091" name="Grafik 80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FBEDAB3" wp14:editId="07D8FC3E">
                        <wp:extent cx="72000" cy="72000"/>
                        <wp:effectExtent l="0" t="0" r="4445" b="4445"/>
                        <wp:docPr id="8092" name="Grafik 80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A5189B3" wp14:editId="151C7431">
                        <wp:extent cx="72000" cy="72000"/>
                        <wp:effectExtent l="0" t="0" r="4445" b="4445"/>
                        <wp:docPr id="8093" name="Grafik 8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14:paraId="0137C8B9" w14:textId="77777777" w:rsidTr="00512EA8">
              <w:trPr>
                <w:trHeight w:val="796"/>
                <w:jc w:val="center"/>
              </w:trPr>
              <w:tc>
                <w:tcPr>
                  <w:tcW w:w="691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6EFCC11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71889A59" w14:textId="77777777" w:rsidR="00950A4D" w:rsidRPr="00E049E0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7952" behindDoc="0" locked="0" layoutInCell="1" allowOverlap="1" wp14:anchorId="7FA23F4F" wp14:editId="0E63ACCB">
                            <wp:simplePos x="0" y="0"/>
                            <wp:positionH relativeFrom="column">
                              <wp:posOffset>437758</wp:posOffset>
                            </wp:positionH>
                            <wp:positionV relativeFrom="paragraph">
                              <wp:posOffset>427404</wp:posOffset>
                            </wp:positionV>
                            <wp:extent cx="240323" cy="46746"/>
                            <wp:effectExtent l="57150" t="38100" r="64770" b="125095"/>
                            <wp:wrapNone/>
                            <wp:docPr id="7966" name="Gerade Verbindung mit Pfeil 79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40323" cy="4674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7A23707" id="Gerade Verbindung mit Pfeil 7966" o:spid="_x0000_s1026" type="#_x0000_t32" style="position:absolute;margin-left:34.45pt;margin-top:33.65pt;width:18.9pt;height:3.7pt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20E89B39" wp14:editId="1697AB62">
                        <wp:extent cx="236872" cy="257175"/>
                        <wp:effectExtent l="0" t="0" r="0" b="0"/>
                        <wp:docPr id="8094" name="Grafik 80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539681A0" wp14:editId="4FF7CBB6">
                        <wp:extent cx="236872" cy="257175"/>
                        <wp:effectExtent l="0" t="0" r="0" b="0"/>
                        <wp:docPr id="8095" name="Grafik 80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20963701" w14:textId="77777777" w:rsidR="00950A4D" w:rsidRPr="00327455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noProof/>
                      <w:sz w:val="16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4096" behindDoc="0" locked="0" layoutInCell="1" allowOverlap="1" wp14:anchorId="704EF73B" wp14:editId="206F84C7">
                            <wp:simplePos x="0" y="0"/>
                            <wp:positionH relativeFrom="column">
                              <wp:posOffset>20613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80646" cy="1184031"/>
                            <wp:effectExtent l="0" t="0" r="15240" b="16510"/>
                            <wp:wrapNone/>
                            <wp:docPr id="7967" name="Rechteck 79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0646" cy="1184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4F355413" id="Rechteck 7967" o:spid="_x0000_s1026" style="position:absolute;margin-left:1.6pt;margin-top:-.15pt;width:37.85pt;height:93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" filled="f" strokecolor="black [3200]">
                            <v:textbox inset="1mm,0,1mm,0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0000" behindDoc="0" locked="0" layoutInCell="1" allowOverlap="1" wp14:anchorId="714580F6" wp14:editId="12713FD3">
                            <wp:simplePos x="0" y="0"/>
                            <wp:positionH relativeFrom="column">
                              <wp:posOffset>439713</wp:posOffset>
                            </wp:positionH>
                            <wp:positionV relativeFrom="paragraph">
                              <wp:posOffset>222249</wp:posOffset>
                            </wp:positionV>
                            <wp:extent cx="234462" cy="81329"/>
                            <wp:effectExtent l="57150" t="38100" r="70485" b="109220"/>
                            <wp:wrapNone/>
                            <wp:docPr id="7968" name="Gerade Verbindung mit Pfeil 79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34462" cy="8132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4B3B1DA" id="Gerade Verbindung mit Pfeil 7968" o:spid="_x0000_s1026" type="#_x0000_t32" style="position:absolute;margin-left:34.6pt;margin-top:17.5pt;width:18.45pt;height:6.4pt;flip:x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DAA4F35" wp14:editId="29AD57A8">
                        <wp:extent cx="419100" cy="95250"/>
                        <wp:effectExtent l="0" t="0" r="0" b="0"/>
                        <wp:docPr id="8096" name="Grafik 80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A0892BB" wp14:editId="35F213CF">
                        <wp:extent cx="419100" cy="95250"/>
                        <wp:effectExtent l="0" t="0" r="0" b="0"/>
                        <wp:docPr id="8097" name="Grafik 80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2EEBA0D" wp14:editId="3B6453FF">
                        <wp:extent cx="419100" cy="95250"/>
                        <wp:effectExtent l="0" t="0" r="0" b="0"/>
                        <wp:docPr id="8098" name="Grafik 80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2F73E39" wp14:editId="321AC95B">
                        <wp:extent cx="419100" cy="95250"/>
                        <wp:effectExtent l="0" t="0" r="0" b="0"/>
                        <wp:docPr id="8099" name="Grafik 80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</w:tcPr>
                <w:p w14:paraId="3DC8DFC7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2048" behindDoc="0" locked="0" layoutInCell="1" allowOverlap="1" wp14:anchorId="48AB67D3" wp14:editId="72BAD33B">
                            <wp:simplePos x="0" y="0"/>
                            <wp:positionH relativeFrom="column">
                              <wp:posOffset>16559</wp:posOffset>
                            </wp:positionH>
                            <wp:positionV relativeFrom="paragraph">
                              <wp:posOffset>44987</wp:posOffset>
                            </wp:positionV>
                            <wp:extent cx="416316" cy="199293"/>
                            <wp:effectExtent l="0" t="0" r="22225" b="10795"/>
                            <wp:wrapNone/>
                            <wp:docPr id="7969" name="Rechteck 79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6316" cy="19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068732D7" id="Rechteck 7969" o:spid="_x0000_s1026" style="position:absolute;margin-left:1.3pt;margin-top:3.55pt;width:32.8pt;height:15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" filled="f" strokecolor="black [3200]">
                            <v:textbox inset="1mm,0,1mm,0"/>
                          </v:rect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4466683" wp14:editId="1BD76E9B">
                        <wp:extent cx="72000" cy="72000"/>
                        <wp:effectExtent l="0" t="0" r="4445" b="4445"/>
                        <wp:docPr id="8100" name="Grafik 8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2BB00EF" wp14:editId="4B1F9562">
                        <wp:extent cx="72000" cy="72000"/>
                        <wp:effectExtent l="0" t="0" r="4445" b="4445"/>
                        <wp:docPr id="8101" name="Grafik 8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5B2B229" wp14:editId="03699568">
                        <wp:extent cx="72000" cy="72000"/>
                        <wp:effectExtent l="0" t="0" r="4445" b="4445"/>
                        <wp:docPr id="8102" name="Grafik 8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4956757" wp14:editId="72AA1CB0">
                        <wp:extent cx="72000" cy="72000"/>
                        <wp:effectExtent l="0" t="0" r="4445" b="4445"/>
                        <wp:docPr id="8103" name="Grafik 8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31B92F6" wp14:editId="53E1A721">
                        <wp:extent cx="72000" cy="72000"/>
                        <wp:effectExtent l="0" t="0" r="4445" b="4445"/>
                        <wp:docPr id="8104" name="Grafik 8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3DBAE5" w14:textId="77777777" w:rsidR="00950A4D" w:rsidRPr="00940840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2D58CF0" wp14:editId="258C858B">
                        <wp:extent cx="72000" cy="72000"/>
                        <wp:effectExtent l="0" t="0" r="4445" b="4445"/>
                        <wp:docPr id="8105" name="Grafik 8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AEBDB5F" wp14:editId="654B95FD">
                        <wp:extent cx="72000" cy="72000"/>
                        <wp:effectExtent l="0" t="0" r="4445" b="4445"/>
                        <wp:docPr id="8106" name="Grafik 8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FC5F9E2" wp14:editId="091006F5">
                        <wp:extent cx="72000" cy="72000"/>
                        <wp:effectExtent l="0" t="0" r="4445" b="4445"/>
                        <wp:docPr id="8107" name="Grafik 8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6E78CCA" wp14:editId="3C110C88">
                        <wp:extent cx="72000" cy="72000"/>
                        <wp:effectExtent l="0" t="0" r="4445" b="4445"/>
                        <wp:docPr id="8108" name="Grafik 8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14:paraId="22440539" w14:textId="77777777" w:rsidTr="00512EA8">
              <w:trPr>
                <w:trHeight w:val="796"/>
                <w:jc w:val="center"/>
              </w:trPr>
              <w:tc>
                <w:tcPr>
                  <w:tcW w:w="691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41C196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5076719" w14:textId="77777777" w:rsidR="00950A4D" w:rsidRPr="00E049E0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noProof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51A8D80" wp14:editId="16B36E60">
                        <wp:extent cx="236872" cy="257175"/>
                        <wp:effectExtent l="0" t="0" r="0" b="0"/>
                        <wp:docPr id="8109" name="Grafik 8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7C9E0A8D" wp14:editId="5607AD78">
                        <wp:extent cx="236872" cy="257175"/>
                        <wp:effectExtent l="0" t="0" r="0" b="0"/>
                        <wp:docPr id="8110" name="Grafik 8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80B17DB" w14:textId="77777777" w:rsidR="00950A4D" w:rsidRPr="00327455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center"/>
                    <w:rPr>
                      <w:noProof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8976" behindDoc="0" locked="0" layoutInCell="1" allowOverlap="1" wp14:anchorId="7F96C44F" wp14:editId="55F6043B">
                            <wp:simplePos x="0" y="0"/>
                            <wp:positionH relativeFrom="column">
                              <wp:posOffset>440886</wp:posOffset>
                            </wp:positionH>
                            <wp:positionV relativeFrom="paragraph">
                              <wp:posOffset>104433</wp:posOffset>
                            </wp:positionV>
                            <wp:extent cx="233876" cy="45719"/>
                            <wp:effectExtent l="57150" t="38100" r="52070" b="126365"/>
                            <wp:wrapNone/>
                            <wp:docPr id="7970" name="Gerade Verbindung mit Pfeil 79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3387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ED271D6" id="Gerade Verbindung mit Pfeil 7970" o:spid="_x0000_s1026" type="#_x0000_t32" style="position:absolute;margin-left:34.7pt;margin-top:8.2pt;width:18.4pt;height:3.6pt;flip:x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A0D3D40" wp14:editId="48F396B8">
                        <wp:extent cx="419100" cy="95250"/>
                        <wp:effectExtent l="0" t="0" r="0" b="0"/>
                        <wp:docPr id="8111" name="Grafik 81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43E9DBD9" wp14:editId="7DA3E6D9">
                        <wp:extent cx="419100" cy="95250"/>
                        <wp:effectExtent l="0" t="0" r="0" b="0"/>
                        <wp:docPr id="8112" name="Grafik 81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3DC1CEE" wp14:editId="7E4E80F1">
                        <wp:extent cx="419100" cy="95250"/>
                        <wp:effectExtent l="0" t="0" r="0" b="0"/>
                        <wp:docPr id="8113" name="Grafik 81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4B59D61" wp14:editId="66636794">
                        <wp:extent cx="419100" cy="95250"/>
                        <wp:effectExtent l="0" t="0" r="0" b="0"/>
                        <wp:docPr id="8114" name="Grafik 81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C9EE401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3072" behindDoc="0" locked="0" layoutInCell="1" allowOverlap="1" wp14:anchorId="0E8994B3" wp14:editId="4F1A5B23">
                            <wp:simplePos x="0" y="0"/>
                            <wp:positionH relativeFrom="column">
                              <wp:posOffset>18855</wp:posOffset>
                            </wp:positionH>
                            <wp:positionV relativeFrom="paragraph">
                              <wp:posOffset>56515</wp:posOffset>
                            </wp:positionV>
                            <wp:extent cx="416316" cy="199293"/>
                            <wp:effectExtent l="0" t="0" r="22225" b="10795"/>
                            <wp:wrapNone/>
                            <wp:docPr id="7971" name="Rechteck 79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6316" cy="19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1E0A7338" id="Rechteck 7971" o:spid="_x0000_s1026" style="position:absolute;margin-left:1.5pt;margin-top:4.45pt;width:32.8pt;height:15.7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" filled="f" strokecolor="black [3200]">
                            <v:textbox inset="1mm,0,1mm,0"/>
                          </v:rect>
                        </w:pict>
                      </mc:Fallback>
                    </mc:AlternateContent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1272BD3" wp14:editId="16C91CE4">
                        <wp:extent cx="72000" cy="72000"/>
                        <wp:effectExtent l="0" t="0" r="4445" b="4445"/>
                        <wp:docPr id="8115" name="Grafik 8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C660522" wp14:editId="30DFCCEF">
                        <wp:extent cx="72000" cy="72000"/>
                        <wp:effectExtent l="0" t="0" r="4445" b="4445"/>
                        <wp:docPr id="8116" name="Grafik 8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4C5AFAA" wp14:editId="7EF0C121">
                        <wp:extent cx="72000" cy="72000"/>
                        <wp:effectExtent l="0" t="0" r="4445" b="4445"/>
                        <wp:docPr id="8117" name="Grafik 8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52E0DEA" wp14:editId="02D8BED3">
                        <wp:extent cx="72000" cy="72000"/>
                        <wp:effectExtent l="0" t="0" r="4445" b="4445"/>
                        <wp:docPr id="8118" name="Grafik 8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01D5F05" wp14:editId="11D32FC5">
                        <wp:extent cx="72000" cy="72000"/>
                        <wp:effectExtent l="0" t="0" r="4445" b="4445"/>
                        <wp:docPr id="8119" name="Grafik 8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9DE416" w14:textId="77777777" w:rsidR="00950A4D" w:rsidRPr="00940840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DDC40BA" wp14:editId="35AC0732">
                        <wp:extent cx="72000" cy="72000"/>
                        <wp:effectExtent l="0" t="0" r="4445" b="4445"/>
                        <wp:docPr id="8120" name="Grafik 8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39CEB19" wp14:editId="55F3E111">
                        <wp:extent cx="72000" cy="72000"/>
                        <wp:effectExtent l="0" t="0" r="4445" b="4445"/>
                        <wp:docPr id="8121" name="Grafik 8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80E31DB" wp14:editId="239B4885">
                        <wp:extent cx="72000" cy="72000"/>
                        <wp:effectExtent l="0" t="0" r="4445" b="4445"/>
                        <wp:docPr id="8122" name="Grafik 8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739E55E" wp14:editId="232112D4">
                        <wp:extent cx="72000" cy="72000"/>
                        <wp:effectExtent l="0" t="0" r="4445" b="4445"/>
                        <wp:docPr id="8123" name="Grafik 8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14:paraId="68E41C36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6891E7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562B55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6D48D7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34428F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64138603" w14:textId="77777777" w:rsidTr="00512EA8">
              <w:trPr>
                <w:trHeight w:val="239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21B425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ACC3A8D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 w:rsidRPr="00513603">
                    <w:t xml:space="preserve">200 </w:t>
                  </w:r>
                  <w:r w:rsidRPr="00513603">
                    <w:sym w:font="Symbol" w:char="F0D7"/>
                  </w:r>
                  <w:r w:rsidRPr="00513603">
                    <w:t xml:space="preserve"> 3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7EF093D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 xml:space="preserve">40 </w:t>
                  </w:r>
                  <w:r w:rsidRPr="00513603">
                    <w:sym w:font="Symbol" w:char="F0D7"/>
                  </w:r>
                  <w:r w:rsidRPr="00513603">
                    <w:t xml:space="preserve"> 3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8425715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 xml:space="preserve">9 </w:t>
                  </w:r>
                  <w:r w:rsidRPr="00513603">
                    <w:sym w:font="Symbol" w:char="F0D7"/>
                  </w:r>
                  <w:r w:rsidRPr="00513603">
                    <w:t xml:space="preserve"> 3</w:t>
                  </w:r>
                </w:p>
              </w:tc>
            </w:tr>
            <w:tr w:rsidR="00950A4D" w14:paraId="2974BCA4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C09029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0B480F1" w14:textId="77777777" w:rsidR="00950A4D" w:rsidRPr="00513603" w:rsidRDefault="00950A4D" w:rsidP="00E02075">
                  <w:pPr>
                    <w:pStyle w:val="Handschrift"/>
                    <w:jc w:val="center"/>
                    <w:rPr>
                      <w:noProof/>
                    </w:rPr>
                  </w:pPr>
                  <w:r w:rsidRPr="00513603">
                    <w:t>600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7C37898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120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0F606EE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27</w:t>
                  </w:r>
                </w:p>
              </w:tc>
            </w:tr>
            <w:tr w:rsidR="00950A4D" w14:paraId="3C6C7AC0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E75B3D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482591E" w14:textId="77777777" w:rsidR="00950A4D" w:rsidRPr="00513603" w:rsidRDefault="00950A4D" w:rsidP="00E02075">
                  <w:pPr>
                    <w:pStyle w:val="Handschrif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A184FB" w14:textId="77777777" w:rsidR="00950A4D" w:rsidRPr="00513603" w:rsidRDefault="00950A4D" w:rsidP="00E02075">
                  <w:pPr>
                    <w:pStyle w:val="Handschrift"/>
                    <w:jc w:val="center"/>
                  </w:pP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A7743B0" w14:textId="77777777" w:rsidR="00950A4D" w:rsidRPr="00513603" w:rsidRDefault="00950A4D" w:rsidP="00E02075">
                  <w:pPr>
                    <w:pStyle w:val="Handschrift"/>
                    <w:jc w:val="center"/>
                  </w:pPr>
                </w:p>
              </w:tc>
            </w:tr>
            <w:tr w:rsidR="00950A4D" w14:paraId="51014ABE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8ADD9F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0908844" w14:textId="054A740F" w:rsidR="00950A4D" w:rsidRPr="00513603" w:rsidRDefault="00950A4D" w:rsidP="00E02075">
                  <w:pPr>
                    <w:pStyle w:val="Handschrif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6</w:t>
                  </w:r>
                  <w:r w:rsidRPr="00513603">
                    <w:rPr>
                      <w:noProof/>
                    </w:rPr>
                    <w:t>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3C86BE0" w14:textId="145313EE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140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ADF3BAE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7</w:t>
                  </w:r>
                </w:p>
              </w:tc>
            </w:tr>
            <w:tr w:rsidR="00950A4D" w14:paraId="64C759A6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99D2E4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E04DF56" w14:textId="77777777" w:rsidR="00950A4D" w:rsidRPr="00513603" w:rsidRDefault="00950A4D" w:rsidP="00E02075">
                  <w:pPr>
                    <w:pStyle w:val="Handschrif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700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BF8D103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40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3775A13" w14:textId="77777777" w:rsidR="00950A4D" w:rsidRPr="00513603" w:rsidRDefault="00950A4D" w:rsidP="00E02075">
                  <w:pPr>
                    <w:pStyle w:val="Handschrift"/>
                    <w:jc w:val="center"/>
                  </w:pPr>
                  <w:r>
                    <w:t xml:space="preserve">+ </w:t>
                  </w:r>
                  <w:r w:rsidRPr="00513603">
                    <w:t>7</w:t>
                  </w:r>
                </w:p>
              </w:tc>
            </w:tr>
            <w:tr w:rsidR="00950A4D" w14:paraId="1D42454E" w14:textId="77777777" w:rsidTr="00512EA8">
              <w:trPr>
                <w:trHeight w:val="300"/>
                <w:jc w:val="center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EC731D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3131" w:type="dxa"/>
                  <w:gridSpan w:val="3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ACFB43C" w14:textId="77777777" w:rsidR="00950A4D" w:rsidRPr="006C7241" w:rsidRDefault="00950A4D" w:rsidP="00E02075">
                  <w:pPr>
                    <w:pStyle w:val="Handschrift"/>
                    <w:jc w:val="center"/>
                  </w:pPr>
                  <w:r>
                    <w:t>700 + 40 + 7 = 747</w:t>
                  </w:r>
                </w:p>
              </w:tc>
            </w:tr>
            <w:tr w:rsidR="00950A4D" w14:paraId="73F512BF" w14:textId="77777777" w:rsidTr="00512EA8">
              <w:trPr>
                <w:trHeight w:val="300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2697D3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950A4D" w14:paraId="0E521A73" w14:textId="77777777" w:rsidTr="00512EA8">
              <w:trPr>
                <w:trHeight w:val="225"/>
                <w:jc w:val="center"/>
              </w:trPr>
              <w:tc>
                <w:tcPr>
                  <w:tcW w:w="3822" w:type="dxa"/>
                  <w:gridSpan w:val="4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BDD27F1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r>
                    <w:rPr>
                      <w:b/>
                      <w:color w:val="0D0D0D" w:themeColor="text1" w:themeTint="F2"/>
                      <w:szCs w:val="21"/>
                    </w:rPr>
                    <w:t>249</w:t>
                  </w:r>
                  <w:r w:rsidRPr="00A8505C">
                    <w:rPr>
                      <w:b/>
                      <w:color w:val="0D0D0D" w:themeColor="text1" w:themeTint="F2"/>
                      <w:szCs w:val="21"/>
                    </w:rPr>
                    <w:t xml:space="preserve"> </w:t>
                  </w:r>
                  <w:r w:rsidRPr="00A8505C">
                    <w:rPr>
                      <w:b/>
                      <w:color w:val="0D0D0D" w:themeColor="text1" w:themeTint="F2"/>
                      <w:szCs w:val="21"/>
                    </w:rPr>
                    <w:sym w:font="Symbol" w:char="F0D7"/>
                  </w:r>
                  <w:r w:rsidRPr="00A8505C">
                    <w:rPr>
                      <w:b/>
                      <w:color w:val="0D0D0D" w:themeColor="text1" w:themeTint="F2"/>
                      <w:szCs w:val="21"/>
                    </w:rPr>
                    <w:t xml:space="preserve"> 3 </w:t>
                  </w:r>
                  <w:r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= 747</w:t>
                  </w:r>
                </w:p>
              </w:tc>
            </w:tr>
          </w:tbl>
          <w:p w14:paraId="7ECD75B4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7F7F7F"/>
            </w:tcBorders>
          </w:tcPr>
          <w:p w14:paraId="2B2988FB" w14:textId="77777777" w:rsidR="00950A4D" w:rsidRPr="0095793D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95793D">
              <w:rPr>
                <w:b w:val="0"/>
                <w:noProof/>
                <w:sz w:val="2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46DC1406" wp14:editId="03F90F30">
                      <wp:simplePos x="0" y="0"/>
                      <wp:positionH relativeFrom="column">
                        <wp:posOffset>-401613</wp:posOffset>
                      </wp:positionH>
                      <wp:positionV relativeFrom="paragraph">
                        <wp:posOffset>1011457</wp:posOffset>
                      </wp:positionV>
                      <wp:extent cx="345831" cy="1271954"/>
                      <wp:effectExtent l="0" t="0" r="16510" b="61595"/>
                      <wp:wrapNone/>
                      <wp:docPr id="7972" name="Bogen 7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831" cy="1271954"/>
                              </a:xfrm>
                              <a:prstGeom prst="arc">
                                <a:avLst>
                                  <a:gd name="adj1" fmla="val 16200000"/>
                                  <a:gd name="adj2" fmla="val 5400000"/>
                                </a:avLst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84E1E24" id="Bogen 7972" o:spid="_x0000_s1026" style="position:absolute;margin-left:-31.6pt;margin-top:79.65pt;width:27.25pt;height:100.1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831,127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" path="m172915,nsc268414,,345831,284737,345831,635977v,351240,-77417,635977,-172916,635977c172915,1059962,172916,847969,172916,635977v,-211992,-1,-423985,-1,-635977xem172915,nfc268414,,345831,284737,345831,635977v,351240,-77417,635977,-172916,635977e" filled="f" strokecolor="black [3040]">
                      <v:stroke endarrow="block"/>
                      <v:path arrowok="t" o:connecttype="custom" o:connectlocs="172915,0;345831,635977;172915,1271954" o:connectangles="0,0,0"/>
                    </v:shape>
                  </w:pict>
                </mc:Fallback>
              </mc:AlternateContent>
            </w:r>
          </w:p>
        </w:tc>
        <w:tc>
          <w:tcPr>
            <w:tcW w:w="3724" w:type="dxa"/>
            <w:gridSpan w:val="5"/>
            <w:tcBorders>
              <w:left w:val="nil"/>
            </w:tcBorders>
          </w:tcPr>
          <w:tbl>
            <w:tblPr>
              <w:tblStyle w:val="Tabellenraster"/>
              <w:tblW w:w="370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"/>
              <w:gridCol w:w="620"/>
              <w:gridCol w:w="1040"/>
              <w:gridCol w:w="1040"/>
              <w:gridCol w:w="986"/>
            </w:tblGrid>
            <w:tr w:rsidR="00950A4D" w14:paraId="63FCCCC7" w14:textId="77777777" w:rsidTr="00512EA8">
              <w:trPr>
                <w:gridBefore w:val="1"/>
                <w:wBefore w:w="22" w:type="dxa"/>
                <w:trHeight w:val="225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7378D22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7D22511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288DF18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687823A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7885D7B7" w14:textId="77777777" w:rsidTr="00512EA8">
              <w:trPr>
                <w:gridBefore w:val="1"/>
                <w:wBefore w:w="22" w:type="dxa"/>
                <w:trHeight w:val="889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7448EBF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423</w:t>
                  </w:r>
                </w:p>
                <w:p w14:paraId="2C90943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</w:p>
                <w:p w14:paraId="4192814E" w14:textId="77777777" w:rsidR="00950A4D" w:rsidRPr="00E049E0" w:rsidRDefault="00950A4D" w:rsidP="00512EA8">
                  <w:pPr>
                    <w:tabs>
                      <w:tab w:val="left" w:pos="1236"/>
                    </w:tabs>
                    <w:rPr>
                      <w:noProof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2C777530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04C85239" wp14:editId="14070783">
                        <wp:extent cx="236872" cy="257175"/>
                        <wp:effectExtent l="0" t="0" r="0" b="0"/>
                        <wp:docPr id="5541" name="Grafik 55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6CB7E5E8" wp14:editId="65FBF3C2">
                        <wp:extent cx="236872" cy="257175"/>
                        <wp:effectExtent l="0" t="0" r="0" b="0"/>
                        <wp:docPr id="5542" name="Grafik 55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D782D5" w14:textId="77777777" w:rsidR="00950A4D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1024" behindDoc="0" locked="0" layoutInCell="1" allowOverlap="1" wp14:anchorId="0DC34AB2" wp14:editId="181553C0">
                            <wp:simplePos x="0" y="0"/>
                            <wp:positionH relativeFrom="column">
                              <wp:posOffset>483235</wp:posOffset>
                            </wp:positionH>
                            <wp:positionV relativeFrom="paragraph">
                              <wp:posOffset>98572</wp:posOffset>
                            </wp:positionV>
                            <wp:extent cx="328246" cy="45719"/>
                            <wp:effectExtent l="38100" t="57150" r="15240" b="107315"/>
                            <wp:wrapNone/>
                            <wp:docPr id="7973" name="Gerade Verbindung mit Pfeil 79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2824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45B89EA9" id="Gerade Verbindung mit Pfeil 7973" o:spid="_x0000_s1026" type="#_x0000_t32" style="position:absolute;margin-left:38.05pt;margin-top:7.75pt;width:25.85pt;height:3.6pt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53AB25D" wp14:editId="37D94372">
                        <wp:extent cx="236872" cy="257175"/>
                        <wp:effectExtent l="0" t="0" r="0" b="0"/>
                        <wp:docPr id="8124" name="Grafik 8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24FD45F5" wp14:editId="23717DCE">
                        <wp:extent cx="236872" cy="257175"/>
                        <wp:effectExtent l="0" t="0" r="0" b="0"/>
                        <wp:docPr id="8125" name="Grafik 8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4FC321C2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3F40B58" wp14:editId="5464220F">
                        <wp:extent cx="419100" cy="95250"/>
                        <wp:effectExtent l="0" t="0" r="0" b="0"/>
                        <wp:docPr id="5544" name="Grafik 55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F2FD66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07B734A" wp14:editId="3B02AF8E">
                        <wp:extent cx="419100" cy="95250"/>
                        <wp:effectExtent l="0" t="0" r="0" b="0"/>
                        <wp:docPr id="5545" name="Grafik 55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EFF771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</w:tcPr>
                <w:p w14:paraId="27F4652C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115B3F9" wp14:editId="68A64C0B">
                        <wp:extent cx="72000" cy="72000"/>
                        <wp:effectExtent l="0" t="0" r="4445" b="4445"/>
                        <wp:docPr id="5547" name="Grafik 55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EC0341C" wp14:editId="3E9C0883">
                        <wp:extent cx="72000" cy="72000"/>
                        <wp:effectExtent l="0" t="0" r="4445" b="4445"/>
                        <wp:docPr id="5548" name="Grafik 5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2FF6A7A" wp14:editId="1BA4787B">
                        <wp:extent cx="72000" cy="72000"/>
                        <wp:effectExtent l="0" t="0" r="4445" b="4445"/>
                        <wp:docPr id="5549" name="Grafik 55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DA0886" w14:textId="77777777" w:rsidR="00950A4D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B30090B" w14:textId="77777777" w:rsidTr="00512EA8">
              <w:trPr>
                <w:gridBefore w:val="1"/>
                <w:wBefore w:w="22" w:type="dxa"/>
                <w:trHeight w:val="314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nil"/>
                    <w:bottom w:val="single" w:sz="2" w:space="0" w:color="A6A6A6" w:themeColor="background1" w:themeShade="A6"/>
                    <w:right w:val="nil"/>
                  </w:tcBorders>
                  <w:vAlign w:val="center"/>
                </w:tcPr>
                <w:p w14:paraId="41B17BE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nil"/>
                    <w:bottom w:val="single" w:sz="2" w:space="0" w:color="A6A6A6" w:themeColor="background1" w:themeShade="A6"/>
                    <w:right w:val="nil"/>
                  </w:tcBorders>
                  <w:vAlign w:val="center"/>
                </w:tcPr>
                <w:p w14:paraId="50EBCAB3" w14:textId="77777777" w:rsidR="00950A4D" w:rsidRPr="00E049E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nil"/>
                    <w:bottom w:val="single" w:sz="2" w:space="0" w:color="A6A6A6" w:themeColor="background1" w:themeShade="A6"/>
                    <w:right w:val="nil"/>
                  </w:tcBorders>
                  <w:vAlign w:val="center"/>
                </w:tcPr>
                <w:p w14:paraId="00CC1730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nil"/>
                    <w:bottom w:val="single" w:sz="2" w:space="0" w:color="A6A6A6" w:themeColor="background1" w:themeShade="A6"/>
                    <w:right w:val="nil"/>
                  </w:tcBorders>
                  <w:vAlign w:val="center"/>
                </w:tcPr>
                <w:p w14:paraId="30A23DF7" w14:textId="77777777" w:rsidR="00950A4D" w:rsidRPr="00940840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27272D53" w14:textId="77777777" w:rsidTr="00512EA8">
              <w:trPr>
                <w:gridBefore w:val="1"/>
                <w:wBefore w:w="22" w:type="dxa"/>
                <w:trHeight w:val="314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5CD7C7F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5D1E6215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noProof/>
                      <w:szCs w:val="21"/>
                    </w:rPr>
                    <w:t xml:space="preserve">400 </w:t>
                  </w:r>
                  <w:r w:rsidRPr="00236420">
                    <w:rPr>
                      <w:b/>
                      <w:noProof/>
                      <w:szCs w:val="21"/>
                    </w:rPr>
                    <w:t>- 100</w:t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71A5B14B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right="-69"/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noProof/>
                      <w:sz w:val="2"/>
                      <w:szCs w:val="1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8192" behindDoc="0" locked="0" layoutInCell="1" allowOverlap="1" wp14:anchorId="0FAEB5F8" wp14:editId="3C87A6D0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-247650</wp:posOffset>
                            </wp:positionV>
                            <wp:extent cx="128270" cy="544830"/>
                            <wp:effectExtent l="0" t="0" r="63500" b="6350"/>
                            <wp:wrapNone/>
                            <wp:docPr id="7974" name="Bogen 79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 flipV="1">
                                      <a:off x="0" y="0"/>
                                      <a:ext cx="128270" cy="544830"/>
                                    </a:xfrm>
                                    <a:prstGeom prst="arc">
                                      <a:avLst>
                                        <a:gd name="adj1" fmla="val 16371508"/>
                                        <a:gd name="adj2" fmla="val 5410467"/>
                                      </a:avLst>
                                    </a:prstGeom>
                                    <a:ln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544AE9E6" id="Bogen 7974" o:spid="_x0000_s1026" style="position:absolute;margin-left:-1.25pt;margin-top:-19.5pt;width:10.1pt;height:42.9pt;rotation:90;flip:x y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270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" path="m77441,5927nsc107221,32754,128458,144809,128269,274113,128047,425274,98892,546762,63306,544807v276,-90797,553,-181595,829,-272392l77441,5927xem77441,5927nfc107221,32754,128458,144809,128269,274113,128047,425274,98892,546762,63306,544807e" filled="f" strokecolor="black [3040]">
                            <v:stroke endarrow="block"/>
                            <v:path arrowok="t" o:connecttype="custom" o:connectlocs="77441,5927;128269,274113;63306,544807" o:connectangles="0,0,0"/>
                          </v:shape>
                        </w:pict>
                      </mc:Fallback>
                    </mc:AlternateContent>
                  </w:r>
                  <w:r>
                    <w:rPr>
                      <w:color w:val="0D0D0D" w:themeColor="text1" w:themeTint="F2"/>
                      <w:szCs w:val="21"/>
                    </w:rPr>
                    <w:t xml:space="preserve">+ 20 </w:t>
                  </w:r>
                  <w:r w:rsidRPr="00236420">
                    <w:rPr>
                      <w:b/>
                      <w:color w:val="0D0D0D" w:themeColor="text1" w:themeTint="F2"/>
                      <w:szCs w:val="21"/>
                    </w:rPr>
                    <w:t>+ 100</w:t>
                  </w:r>
                  <w:r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7C8F7923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+ 3</w:t>
                  </w:r>
                </w:p>
              </w:tc>
            </w:tr>
            <w:tr w:rsidR="00950A4D" w14:paraId="7EFE5108" w14:textId="77777777" w:rsidTr="00512EA8">
              <w:trPr>
                <w:gridBefore w:val="1"/>
                <w:wBefore w:w="22" w:type="dxa"/>
                <w:trHeight w:val="314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25029B8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701448E0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noProof/>
                      <w:szCs w:val="21"/>
                    </w:rPr>
                    <w:t>300</w:t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553CAF3C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+ 120</w:t>
                  </w: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single" w:sz="2" w:space="0" w:color="A6A6A6" w:themeColor="background1" w:themeShade="A6"/>
                    <w:bottom w:val="single" w:sz="2" w:space="0" w:color="A6A6A6" w:themeColor="background1" w:themeShade="A6"/>
                    <w:right w:val="single" w:sz="2" w:space="0" w:color="A6A6A6" w:themeColor="background1" w:themeShade="A6"/>
                  </w:tcBorders>
                  <w:vAlign w:val="center"/>
                </w:tcPr>
                <w:p w14:paraId="141B865D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+ 3</w:t>
                  </w:r>
                </w:p>
              </w:tc>
            </w:tr>
            <w:tr w:rsidR="00950A4D" w14:paraId="09673548" w14:textId="77777777" w:rsidTr="00512EA8">
              <w:trPr>
                <w:gridBefore w:val="1"/>
                <w:wBefore w:w="22" w:type="dxa"/>
                <w:trHeight w:val="314"/>
                <w:jc w:val="center"/>
              </w:trPr>
              <w:tc>
                <w:tcPr>
                  <w:tcW w:w="620" w:type="dxa"/>
                  <w:tcBorders>
                    <w:top w:val="single" w:sz="2" w:space="0" w:color="A6A6A6" w:themeColor="background1" w:themeShade="A6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D77A96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72AA93E1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2" w:space="0" w:color="A6A6A6" w:themeColor="background1" w:themeShade="A6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4F81940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986" w:type="dxa"/>
                  <w:tcBorders>
                    <w:top w:val="single" w:sz="2" w:space="0" w:color="A6A6A6" w:themeColor="background1" w:themeShade="A6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CED5F21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3046756D" w14:textId="77777777" w:rsidTr="00512EA8">
              <w:trPr>
                <w:gridBefore w:val="1"/>
                <w:wBefore w:w="22" w:type="dxa"/>
                <w:trHeight w:val="2393"/>
                <w:jc w:val="center"/>
              </w:trPr>
              <w:tc>
                <w:tcPr>
                  <w:tcW w:w="6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773B8C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423</w:t>
                  </w:r>
                </w:p>
                <w:p w14:paraId="0D84E89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: 3 </w:t>
                  </w:r>
                </w:p>
                <w:p w14:paraId="3EDC909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EA414F3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3B174A7C" wp14:editId="0791577C">
                        <wp:extent cx="236872" cy="257175"/>
                        <wp:effectExtent l="0" t="0" r="0" b="0"/>
                        <wp:docPr id="8126" name="Grafik 8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  <w:p w14:paraId="67C4802C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  <w:p w14:paraId="78760647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DD5DAC1" wp14:editId="40360C7C">
                        <wp:extent cx="236872" cy="257175"/>
                        <wp:effectExtent l="0" t="0" r="0" b="0"/>
                        <wp:docPr id="8127" name="Grafik 8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  <w:p w14:paraId="62DBBA04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  <w:p w14:paraId="227C1EC5" w14:textId="77777777" w:rsidR="00950A4D" w:rsidRPr="00E049E0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noProof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7489B9F3" wp14:editId="62AF955D">
                        <wp:extent cx="236872" cy="257175"/>
                        <wp:effectExtent l="0" t="0" r="0" b="0"/>
                        <wp:docPr id="8128" name="Grafik 8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EB533F3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5120" behindDoc="0" locked="0" layoutInCell="1" allowOverlap="1" wp14:anchorId="0501F4D1" wp14:editId="3719BC36">
                            <wp:simplePos x="0" y="0"/>
                            <wp:positionH relativeFrom="column">
                              <wp:posOffset>466872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75" name="Geschweifte Klammer rechts 79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33875033" id="Geschweifte Klammer rechts 7975" o:spid="_x0000_s1026" type="#_x0000_t88" style="position:absolute;margin-left:36.75pt;margin-top:1.45pt;width:8.3pt;height:37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" adj="397" strokecolor="black [3040]"/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15625A0" wp14:editId="10EE6C4E">
                        <wp:extent cx="419100" cy="95250"/>
                        <wp:effectExtent l="0" t="0" r="0" b="0"/>
                        <wp:docPr id="8129" name="Grafik 81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96B69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5BDA582" wp14:editId="77833667">
                        <wp:extent cx="419100" cy="95250"/>
                        <wp:effectExtent l="0" t="0" r="0" b="0"/>
                        <wp:docPr id="8130" name="Grafik 81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E77302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FCB06E0" wp14:editId="2AD3AA26">
                        <wp:extent cx="419100" cy="95250"/>
                        <wp:effectExtent l="0" t="0" r="0" b="0"/>
                        <wp:docPr id="8131" name="Grafik 81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33D763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15334781" wp14:editId="6B4ACF37">
                        <wp:extent cx="419100" cy="95250"/>
                        <wp:effectExtent l="0" t="0" r="0" b="0"/>
                        <wp:docPr id="8132" name="Grafik 81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DACBA1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6144" behindDoc="0" locked="0" layoutInCell="1" allowOverlap="1" wp14:anchorId="2FFC6964" wp14:editId="0163F746">
                            <wp:simplePos x="0" y="0"/>
                            <wp:positionH relativeFrom="column">
                              <wp:posOffset>460863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76" name="Geschweifte Klammer rechts 79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21AEB0BD" w14:textId="77777777" w:rsidR="003D30FA" w:rsidRDefault="003D30FA" w:rsidP="00950A4D">
                                        <w:pPr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2FFC6964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Geschweifte Klammer rechts 7976" o:spid="_x0000_s1058" type="#_x0000_t88" style="position:absolute;left:0;text-align:left;margin-left:36.3pt;margin-top:1.65pt;width:8.3pt;height:37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" adj="397" strokecolor="black [3040]">
                            <v:textbox>
                              <w:txbxContent>
                                <w:p w14:paraId="21AEB0BD" w14:textId="77777777" w:rsidR="003D30FA" w:rsidRDefault="003D30FA" w:rsidP="00950A4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7311F904" wp14:editId="138AFE53">
                        <wp:extent cx="419100" cy="95250"/>
                        <wp:effectExtent l="0" t="0" r="0" b="0"/>
                        <wp:docPr id="8133" name="Grafik 81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C2B116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64B7C82" wp14:editId="28F47692">
                        <wp:extent cx="419100" cy="95250"/>
                        <wp:effectExtent l="0" t="0" r="0" b="0"/>
                        <wp:docPr id="8134" name="Grafik 81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106B6A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457595BB" wp14:editId="4AFE06D7">
                        <wp:extent cx="419100" cy="95250"/>
                        <wp:effectExtent l="0" t="0" r="0" b="0"/>
                        <wp:docPr id="8135" name="Grafik 81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F593DC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E595321" wp14:editId="13D6D77B">
                        <wp:extent cx="419100" cy="95250"/>
                        <wp:effectExtent l="0" t="0" r="0" b="0"/>
                        <wp:docPr id="8136" name="Grafik 81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3603F0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7168" behindDoc="0" locked="0" layoutInCell="1" allowOverlap="1" wp14:anchorId="34154FE4" wp14:editId="30A6BF3C">
                            <wp:simplePos x="0" y="0"/>
                            <wp:positionH relativeFrom="column">
                              <wp:posOffset>461792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77" name="Geschweifte Klammer rechts 79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94F0B16" id="Geschweifte Klammer rechts 7977" o:spid="_x0000_s1026" type="#_x0000_t88" style="position:absolute;margin-left:36.35pt;margin-top:1.65pt;width:8.3pt;height:37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" adj="397" strokecolor="black [3040]"/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8033FBC" wp14:editId="7FB0C817">
                        <wp:extent cx="419100" cy="95250"/>
                        <wp:effectExtent l="0" t="0" r="0" b="0"/>
                        <wp:docPr id="8137" name="Grafik 81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41DDB1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3BF90E6C" wp14:editId="5CAB06A5">
                        <wp:extent cx="419100" cy="95250"/>
                        <wp:effectExtent l="0" t="0" r="0" b="0"/>
                        <wp:docPr id="8138" name="Grafik 81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E27810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82AD7BC" wp14:editId="0EA32170">
                        <wp:extent cx="419100" cy="95250"/>
                        <wp:effectExtent l="0" t="0" r="0" b="0"/>
                        <wp:docPr id="8139" name="Grafik 813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24D075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3468CDF" wp14:editId="64970FEA">
                        <wp:extent cx="419100" cy="95250"/>
                        <wp:effectExtent l="0" t="0" r="0" b="0"/>
                        <wp:docPr id="8140" name="Grafik 81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B5DFFC1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24A7A19" wp14:editId="4E3ACEBF">
                        <wp:extent cx="72000" cy="72000"/>
                        <wp:effectExtent l="0" t="0" r="4445" b="4445"/>
                        <wp:docPr id="8141" name="Grafik 8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2974A4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116C9624" w14:textId="77777777" w:rsidR="00950A4D" w:rsidRPr="00A8505C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  <w:sz w:val="8"/>
                    </w:rPr>
                  </w:pPr>
                </w:p>
                <w:p w14:paraId="0DC89F66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11A6208" wp14:editId="2C2FB548">
                        <wp:extent cx="72000" cy="72000"/>
                        <wp:effectExtent l="0" t="0" r="4445" b="4445"/>
                        <wp:docPr id="8142" name="Grafik 8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97C7FF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2DE06777" w14:textId="77777777" w:rsidR="00950A4D" w:rsidRPr="00A8505C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  <w:sz w:val="4"/>
                    </w:rPr>
                  </w:pPr>
                </w:p>
                <w:p w14:paraId="14EE144E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D4A65F8" wp14:editId="6A36BAA0">
                        <wp:extent cx="72000" cy="72000"/>
                        <wp:effectExtent l="0" t="0" r="4445" b="4445"/>
                        <wp:docPr id="8143" name="Grafik 8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8DA02C" w14:textId="77777777" w:rsidR="00950A4D" w:rsidRPr="00940840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</w:p>
              </w:tc>
            </w:tr>
            <w:tr w:rsidR="00950A4D" w14:paraId="62CCE970" w14:textId="77777777" w:rsidTr="00512EA8">
              <w:trPr>
                <w:gridBefore w:val="1"/>
                <w:wBefore w:w="22" w:type="dxa"/>
                <w:trHeight w:val="300"/>
                <w:jc w:val="center"/>
              </w:trPr>
              <w:tc>
                <w:tcPr>
                  <w:tcW w:w="62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A13AE5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0140DF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C692FE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98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0A5E681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  <w:szCs w:val="21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7FF72F05" w14:textId="77777777" w:rsidTr="00512EA8">
              <w:trPr>
                <w:gridBefore w:val="1"/>
                <w:wBefore w:w="22" w:type="dxa"/>
                <w:trHeight w:val="300"/>
                <w:jc w:val="center"/>
              </w:trPr>
              <w:tc>
                <w:tcPr>
                  <w:tcW w:w="6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A2463C6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11486F6" w14:textId="77777777" w:rsidR="00950A4D" w:rsidRPr="00E02075" w:rsidRDefault="00950A4D" w:rsidP="00E02075">
                  <w:pPr>
                    <w:pStyle w:val="Handschrift"/>
                    <w:jc w:val="center"/>
                  </w:pPr>
                  <w:proofErr w:type="gramStart"/>
                  <w:r w:rsidRPr="00E02075">
                    <w:t>300 :</w:t>
                  </w:r>
                  <w:proofErr w:type="gramEnd"/>
                  <w:r w:rsidRPr="00E02075">
                    <w:t xml:space="preserve"> 3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B8A51A6" w14:textId="523058F1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 xml:space="preserve">+ </w:t>
                  </w:r>
                  <w:proofErr w:type="gramStart"/>
                  <w:r w:rsidRPr="00E02075">
                    <w:t>120 :</w:t>
                  </w:r>
                  <w:proofErr w:type="gramEnd"/>
                  <w:r w:rsidRPr="00E02075">
                    <w:t xml:space="preserve"> 3</w:t>
                  </w:r>
                </w:p>
              </w:tc>
              <w:tc>
                <w:tcPr>
                  <w:tcW w:w="98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46B35AE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 xml:space="preserve">+ </w:t>
                  </w:r>
                  <w:proofErr w:type="gramStart"/>
                  <w:r w:rsidRPr="00E02075">
                    <w:t>3 :</w:t>
                  </w:r>
                  <w:proofErr w:type="gramEnd"/>
                  <w:r w:rsidRPr="00E02075">
                    <w:t xml:space="preserve"> 3</w:t>
                  </w:r>
                </w:p>
              </w:tc>
            </w:tr>
            <w:tr w:rsidR="00950A4D" w14:paraId="2556F008" w14:textId="77777777" w:rsidTr="00512EA8">
              <w:trPr>
                <w:gridBefore w:val="1"/>
                <w:wBefore w:w="22" w:type="dxa"/>
                <w:trHeight w:val="300"/>
                <w:jc w:val="center"/>
              </w:trPr>
              <w:tc>
                <w:tcPr>
                  <w:tcW w:w="6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8D3D8B7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22DAEBD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100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D953C5D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+ 40</w:t>
                  </w:r>
                </w:p>
              </w:tc>
              <w:tc>
                <w:tcPr>
                  <w:tcW w:w="98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1397C00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+ 1</w:t>
                  </w:r>
                </w:p>
              </w:tc>
            </w:tr>
            <w:tr w:rsidR="00950A4D" w14:paraId="392F4C60" w14:textId="77777777" w:rsidTr="00512EA8">
              <w:trPr>
                <w:gridBefore w:val="1"/>
                <w:wBefore w:w="22" w:type="dxa"/>
                <w:trHeight w:val="300"/>
                <w:jc w:val="center"/>
              </w:trPr>
              <w:tc>
                <w:tcPr>
                  <w:tcW w:w="6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3432931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3066" w:type="dxa"/>
                  <w:gridSpan w:val="3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28FFED1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100 + 40 + 1 = 141</w:t>
                  </w:r>
                </w:p>
              </w:tc>
            </w:tr>
            <w:tr w:rsidR="00950A4D" w14:paraId="050E2C54" w14:textId="77777777" w:rsidTr="00512EA8">
              <w:trPr>
                <w:trHeight w:val="300"/>
                <w:jc w:val="center"/>
              </w:trPr>
              <w:tc>
                <w:tcPr>
                  <w:tcW w:w="3708" w:type="dxa"/>
                  <w:gridSpan w:val="5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6691DE6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950A4D" w14:paraId="75D23E95" w14:textId="77777777" w:rsidTr="00512EA8">
              <w:trPr>
                <w:trHeight w:val="225"/>
                <w:jc w:val="center"/>
              </w:trPr>
              <w:tc>
                <w:tcPr>
                  <w:tcW w:w="3708" w:type="dxa"/>
                  <w:gridSpan w:val="5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BC73F40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proofErr w:type="gramStart"/>
                  <w:r>
                    <w:rPr>
                      <w:b/>
                      <w:color w:val="0D0D0D" w:themeColor="text1" w:themeTint="F2"/>
                      <w:szCs w:val="21"/>
                    </w:rPr>
                    <w:t>423 :</w:t>
                  </w:r>
                  <w:proofErr w:type="gramEnd"/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 3 </w:t>
                  </w:r>
                  <w:r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= 141</w:t>
                  </w:r>
                </w:p>
              </w:tc>
            </w:tr>
          </w:tbl>
          <w:p w14:paraId="1DB7CD25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950A4D" w14:paraId="2E332F11" w14:textId="77777777" w:rsidTr="00512EA8">
        <w:trPr>
          <w:gridAfter w:val="1"/>
          <w:wAfter w:w="145" w:type="dxa"/>
          <w:trHeight w:val="160"/>
        </w:trPr>
        <w:tc>
          <w:tcPr>
            <w:tcW w:w="685" w:type="dxa"/>
          </w:tcPr>
          <w:p w14:paraId="2564CDBA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27352D77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999" w:type="dxa"/>
            <w:gridSpan w:val="3"/>
          </w:tcPr>
          <w:p w14:paraId="3E1E005A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1" w:type="dxa"/>
            <w:shd w:val="clear" w:color="auto" w:fill="auto"/>
          </w:tcPr>
          <w:p w14:paraId="20005989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724" w:type="dxa"/>
            <w:gridSpan w:val="5"/>
            <w:shd w:val="clear" w:color="auto" w:fill="auto"/>
          </w:tcPr>
          <w:p w14:paraId="48779245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5C7761E1" w14:textId="77777777" w:rsidTr="00512EA8">
        <w:trPr>
          <w:gridAfter w:val="1"/>
          <w:wAfter w:w="145" w:type="dxa"/>
          <w:trHeight w:val="63"/>
        </w:trPr>
        <w:tc>
          <w:tcPr>
            <w:tcW w:w="685" w:type="dxa"/>
          </w:tcPr>
          <w:p w14:paraId="7CA17C62" w14:textId="77777777" w:rsidR="00950A4D" w:rsidRPr="008E6809" w:rsidRDefault="00950A4D" w:rsidP="00512EA8">
            <w:pPr>
              <w:rPr>
                <w:color w:val="0D0D0D" w:themeColor="text1" w:themeTint="F2"/>
                <w:sz w:val="20"/>
              </w:rPr>
            </w:pPr>
          </w:p>
        </w:tc>
        <w:tc>
          <w:tcPr>
            <w:tcW w:w="278" w:type="dxa"/>
          </w:tcPr>
          <w:p w14:paraId="5A2DBA4E" w14:textId="77777777" w:rsidR="00950A4D" w:rsidRPr="00B40945" w:rsidRDefault="00950A4D" w:rsidP="00512EA8">
            <w:pPr>
              <w:pStyle w:val="berschrift2"/>
              <w:rPr>
                <w:sz w:val="20"/>
                <w:szCs w:val="21"/>
              </w:rPr>
            </w:pPr>
          </w:p>
        </w:tc>
        <w:tc>
          <w:tcPr>
            <w:tcW w:w="7864" w:type="dxa"/>
            <w:gridSpan w:val="9"/>
          </w:tcPr>
          <w:p w14:paraId="2751222C" w14:textId="77777777" w:rsidR="00950A4D" w:rsidRPr="00584CD0" w:rsidRDefault="00950A4D" w:rsidP="00512EA8">
            <w:pPr>
              <w:rPr>
                <w:sz w:val="16"/>
                <w:szCs w:val="28"/>
              </w:rPr>
            </w:pPr>
          </w:p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861" w:type="dxa"/>
              <w:tblLayout w:type="fixed"/>
              <w:tblLook w:val="04A0" w:firstRow="1" w:lastRow="0" w:firstColumn="1" w:lastColumn="0" w:noHBand="0" w:noVBand="1"/>
            </w:tblPr>
            <w:tblGrid>
              <w:gridCol w:w="1742"/>
              <w:gridCol w:w="278"/>
              <w:gridCol w:w="281"/>
              <w:gridCol w:w="86"/>
              <w:gridCol w:w="149"/>
              <w:gridCol w:w="8"/>
              <w:gridCol w:w="171"/>
              <w:gridCol w:w="65"/>
              <w:gridCol w:w="236"/>
              <w:gridCol w:w="25"/>
              <w:gridCol w:w="210"/>
              <w:gridCol w:w="121"/>
              <w:gridCol w:w="118"/>
              <w:gridCol w:w="236"/>
              <w:gridCol w:w="240"/>
              <w:gridCol w:w="1746"/>
              <w:gridCol w:w="236"/>
              <w:gridCol w:w="161"/>
              <w:gridCol w:w="75"/>
              <w:gridCol w:w="236"/>
              <w:gridCol w:w="51"/>
              <w:gridCol w:w="181"/>
              <w:gridCol w:w="176"/>
              <w:gridCol w:w="60"/>
              <w:gridCol w:w="97"/>
              <w:gridCol w:w="139"/>
              <w:gridCol w:w="72"/>
              <w:gridCol w:w="164"/>
              <w:gridCol w:w="190"/>
              <w:gridCol w:w="42"/>
              <w:gridCol w:w="229"/>
              <w:gridCol w:w="7"/>
              <w:gridCol w:w="33"/>
            </w:tblGrid>
            <w:tr w:rsidR="00950A4D" w:rsidRPr="00B82994" w14:paraId="72E4FC75" w14:textId="77777777" w:rsidTr="00512EA8">
              <w:trPr>
                <w:trHeight w:val="498"/>
              </w:trPr>
              <w:tc>
                <w:tcPr>
                  <w:tcW w:w="7861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98B1AC" w14:textId="77777777" w:rsidR="00950A4D" w:rsidRPr="00B82994" w:rsidRDefault="00950A4D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950A4D" w:rsidRPr="00B82994" w14:paraId="428A3EB3" w14:textId="77777777" w:rsidTr="00512EA8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B600C6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gridSpan w:val="13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424897E7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5F848F0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131F17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9C9197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950A4D" w:rsidRPr="00B82994" w14:paraId="00F14D0C" w14:textId="77777777" w:rsidTr="00512EA8">
              <w:trPr>
                <w:gridAfter w:val="1"/>
                <w:wAfter w:w="33" w:type="dxa"/>
                <w:trHeight w:val="61"/>
              </w:trPr>
              <w:tc>
                <w:tcPr>
                  <w:tcW w:w="17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C9421A2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bündeln</w:t>
                  </w:r>
                </w:p>
                <w:p w14:paraId="69DB1E10" w14:textId="77777777" w:rsidR="00950A4D" w:rsidRPr="00236420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236420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bündele, </w:t>
                  </w:r>
                </w:p>
                <w:p w14:paraId="161D4054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236420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gebündelt)</w:t>
                  </w: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B399B4C" w14:textId="77777777" w:rsidR="00950A4D" w:rsidRPr="004433D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2"/>
                    </w:rPr>
                  </w:pPr>
                  <w:r w:rsidRPr="004433D4">
                    <w:rPr>
                      <w:sz w:val="2"/>
                      <w:szCs w:val="16"/>
                    </w:rPr>
                    <w:t xml:space="preserve">   </w:t>
                  </w:r>
                </w:p>
              </w:tc>
              <w:tc>
                <w:tcPr>
                  <w:tcW w:w="281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C07A912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CEDF81E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0549C58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8FEC923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1773681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572D732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71B654F4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0" w:type="dxa"/>
                  <w:vMerge w:val="restart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AE612E4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76FB793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entbündeln</w:t>
                  </w:r>
                </w:p>
                <w:p w14:paraId="43E28142" w14:textId="77777777" w:rsidR="00950A4D" w:rsidRPr="00236420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 w:rsidRPr="00236420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entbündele, </w:t>
                  </w:r>
                </w:p>
                <w:p w14:paraId="6385884E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236420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entbündelt)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4CB158B" w14:textId="77777777" w:rsidR="00950A4D" w:rsidRPr="00C46D68" w:rsidRDefault="00950A4D" w:rsidP="00512EA8">
                  <w:pPr>
                    <w:jc w:val="left"/>
                    <w:rPr>
                      <w:rFonts w:asciiTheme="majorHAnsi" w:hAnsiTheme="majorHAnsi" w:cstheme="majorHAnsi"/>
                      <w:sz w:val="4"/>
                    </w:rPr>
                  </w:pPr>
                  <w:r w:rsidRPr="00C46D68">
                    <w:rPr>
                      <w:sz w:val="4"/>
                      <w:szCs w:val="16"/>
                    </w:rPr>
                    <w:t xml:space="preserve">   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E063CFA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05E2799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721FE30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E21369B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B389082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40C878B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FB8C1CD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DEFBB4D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</w:tr>
            <w:tr w:rsidR="00950A4D" w:rsidRPr="00B82994" w14:paraId="31192561" w14:textId="77777777" w:rsidTr="00512EA8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4257131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802" w:type="dxa"/>
                  <w:gridSpan w:val="5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B74489B" w14:textId="77777777" w:rsidR="00950A4D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0A27CAB" wp14:editId="04957F38">
                        <wp:extent cx="45719" cy="45719"/>
                        <wp:effectExtent l="0" t="0" r="0" b="0"/>
                        <wp:docPr id="8144" name="Grafik 8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63E4BAD" wp14:editId="4EEA1EDD">
                        <wp:extent cx="45719" cy="45719"/>
                        <wp:effectExtent l="0" t="0" r="0" b="0"/>
                        <wp:docPr id="8145" name="Grafik 8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6AED73C" wp14:editId="7C83CF31">
                        <wp:extent cx="45719" cy="45719"/>
                        <wp:effectExtent l="0" t="0" r="0" b="0"/>
                        <wp:docPr id="8146" name="Grafik 8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7B0860E" wp14:editId="7A13BFA4">
                        <wp:extent cx="45719" cy="45719"/>
                        <wp:effectExtent l="0" t="0" r="0" b="0"/>
                        <wp:docPr id="8147" name="Grafik 8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2AC00BE" wp14:editId="7BA57720">
                        <wp:extent cx="45719" cy="45719"/>
                        <wp:effectExtent l="0" t="0" r="0" b="0"/>
                        <wp:docPr id="8148" name="Grafik 8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24583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5D7FB5E" wp14:editId="19D2F8A0">
                        <wp:extent cx="45719" cy="45719"/>
                        <wp:effectExtent l="0" t="0" r="0" b="0"/>
                        <wp:docPr id="8149" name="Grafik 8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D98E3CC" wp14:editId="7D67E27F">
                        <wp:extent cx="45719" cy="45719"/>
                        <wp:effectExtent l="0" t="0" r="0" b="0"/>
                        <wp:docPr id="8150" name="Grafik 8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56916BA" wp14:editId="7B99A952">
                        <wp:extent cx="45719" cy="45719"/>
                        <wp:effectExtent l="0" t="0" r="0" b="0"/>
                        <wp:docPr id="8151" name="Grafik 8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101A121" wp14:editId="468F5005">
                        <wp:extent cx="45719" cy="45719"/>
                        <wp:effectExtent l="0" t="0" r="0" b="0"/>
                        <wp:docPr id="8152" name="Grafik 8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2FDB247" wp14:editId="59ACF4D4">
                        <wp:extent cx="45719" cy="45719"/>
                        <wp:effectExtent l="0" t="0" r="0" b="0"/>
                        <wp:docPr id="8153" name="Grafik 8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3019F50" w14:textId="77777777" w:rsidR="00950A4D" w:rsidRPr="004433D4" w:rsidRDefault="00950A4D" w:rsidP="00512EA8">
                  <w:pPr>
                    <w:ind w:left="-80"/>
                    <w:jc w:val="center"/>
                    <w:rPr>
                      <w:sz w:val="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946" w:type="dxa"/>
                  <w:gridSpan w:val="6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3049890B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B395B35" wp14:editId="426CEA34">
                        <wp:extent cx="419100" cy="95250"/>
                        <wp:effectExtent l="0" t="0" r="0" b="0"/>
                        <wp:docPr id="8154" name="Grafik 81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01B41B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0B3DCDA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940" w:type="dxa"/>
                  <w:gridSpan w:val="6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F2C377E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761A095" wp14:editId="275A7036">
                        <wp:extent cx="419100" cy="95250"/>
                        <wp:effectExtent l="0" t="0" r="0" b="0"/>
                        <wp:docPr id="8155" name="Grafik 81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E599B44" w14:textId="77777777" w:rsidR="00950A4D" w:rsidRPr="004D2A8A" w:rsidRDefault="00950A4D" w:rsidP="00512EA8">
                  <w:pPr>
                    <w:ind w:left="-20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60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EA6516A" w14:textId="77777777" w:rsidR="00950A4D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38F99AA" wp14:editId="4706E4A0">
                        <wp:extent cx="45719" cy="45719"/>
                        <wp:effectExtent l="0" t="0" r="0" b="0"/>
                        <wp:docPr id="5550" name="Grafik 5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E7DAE1B" wp14:editId="668D35CC">
                        <wp:extent cx="45719" cy="45719"/>
                        <wp:effectExtent l="0" t="0" r="0" b="0"/>
                        <wp:docPr id="5551" name="Grafik 55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255B3D7" wp14:editId="3CE12C0D">
                        <wp:extent cx="45719" cy="45719"/>
                        <wp:effectExtent l="0" t="0" r="0" b="0"/>
                        <wp:docPr id="5552" name="Grafik 5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563CC9C" wp14:editId="00AD4701">
                        <wp:extent cx="45719" cy="45719"/>
                        <wp:effectExtent l="0" t="0" r="0" b="0"/>
                        <wp:docPr id="5553" name="Grafik 55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289AC09" wp14:editId="4699915D">
                        <wp:extent cx="45719" cy="45719"/>
                        <wp:effectExtent l="0" t="0" r="0" b="0"/>
                        <wp:docPr id="5554" name="Grafik 5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8E1934" w14:textId="77777777" w:rsidR="00950A4D" w:rsidRPr="004D2A8A" w:rsidRDefault="00950A4D" w:rsidP="00512EA8">
                  <w:pPr>
                    <w:jc w:val="center"/>
                    <w:rPr>
                      <w:sz w:val="1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C6A75B1" wp14:editId="6B31BB73">
                        <wp:extent cx="45719" cy="45719"/>
                        <wp:effectExtent l="0" t="0" r="0" b="0"/>
                        <wp:docPr id="5555" name="Grafik 5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6DF114CC" wp14:editId="54B7D736">
                        <wp:extent cx="45719" cy="45719"/>
                        <wp:effectExtent l="0" t="0" r="0" b="0"/>
                        <wp:docPr id="5556" name="Grafik 55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BC80B42" wp14:editId="3464B83F">
                        <wp:extent cx="45719" cy="45719"/>
                        <wp:effectExtent l="0" t="0" r="0" b="0"/>
                        <wp:docPr id="8156" name="Grafik 8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6FD177D" wp14:editId="067ADEA5">
                        <wp:extent cx="45719" cy="45719"/>
                        <wp:effectExtent l="0" t="0" r="0" b="0"/>
                        <wp:docPr id="8157" name="Grafik 8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2BC1751" wp14:editId="74D73AD1">
                        <wp:extent cx="45719" cy="45719"/>
                        <wp:effectExtent l="0" t="0" r="0" b="0"/>
                        <wp:docPr id="5557" name="Grafik 55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F6998D7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950A4D" w:rsidRPr="00B82994" w14:paraId="79A90381" w14:textId="77777777" w:rsidTr="00512EA8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CBBD9B3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D9B6B3D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5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6DDA61" w14:textId="77777777" w:rsidR="00950A4D" w:rsidRPr="004433D4" w:rsidRDefault="00950A4D" w:rsidP="00512EA8">
                  <w:pPr>
                    <w:rPr>
                      <w:sz w:val="14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75F7F33" w14:textId="77777777" w:rsidR="00950A4D" w:rsidRPr="004433D4" w:rsidRDefault="00950A4D" w:rsidP="00512EA8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59F97B4" w14:textId="77777777" w:rsidR="00950A4D" w:rsidRPr="004433D4" w:rsidRDefault="00950A4D" w:rsidP="00512EA8">
                  <w:pPr>
                    <w:jc w:val="center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68B9581" w14:textId="77777777" w:rsidR="00950A4D" w:rsidRPr="004433D4" w:rsidRDefault="00950A4D" w:rsidP="00512EA8">
                  <w:pPr>
                    <w:jc w:val="center"/>
                    <w:rPr>
                      <w:sz w:val="14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3F349C8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37626848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54757D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D01AA19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3E75680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CEE4909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C74C49F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6A7E63F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38DAAE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A29E5E1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464CA13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950A4D" w:rsidRPr="00B82994" w14:paraId="4D4E210F" w14:textId="77777777" w:rsidTr="00512EA8">
              <w:trPr>
                <w:gridAfter w:val="1"/>
                <w:wAfter w:w="33" w:type="dxa"/>
                <w:trHeight w:val="129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3F86C70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038" w:type="dxa"/>
                  <w:gridSpan w:val="7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C64F933" w14:textId="77777777" w:rsidR="00950A4D" w:rsidRPr="00C46D68" w:rsidRDefault="00950A4D" w:rsidP="00512EA8">
                  <w:pPr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      </w:t>
                  </w: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7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8B904AC" w14:textId="77777777" w:rsidR="00950A4D" w:rsidRPr="00C46D68" w:rsidRDefault="00950A4D" w:rsidP="00512EA8">
                  <w:pPr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   </w:t>
                  </w:r>
                  <w:r w:rsidRPr="00C46D68">
                    <w:rPr>
                      <w:sz w:val="14"/>
                      <w:szCs w:val="16"/>
                    </w:rPr>
                    <w:t>= 10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CF530F2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563946B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0841CB47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F2026C0" w14:textId="77777777" w:rsidR="00950A4D" w:rsidRPr="00C46D68" w:rsidRDefault="00950A4D" w:rsidP="00512EA8">
                  <w:pPr>
                    <w:jc w:val="lef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F7B8A49" w14:textId="77777777" w:rsidR="00950A4D" w:rsidRPr="00C46D68" w:rsidRDefault="00950A4D" w:rsidP="00512EA8">
                  <w:pPr>
                    <w:jc w:val="left"/>
                    <w:rPr>
                      <w:sz w:val="14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>10</w:t>
                  </w: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174F9FE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FA77FA2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7D83528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= </w:t>
                  </w: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C7C0810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950A4D" w:rsidRPr="00B82994" w14:paraId="343F7E63" w14:textId="77777777" w:rsidTr="00512EA8">
              <w:trPr>
                <w:gridAfter w:val="1"/>
                <w:wAfter w:w="33" w:type="dxa"/>
                <w:trHeight w:val="61"/>
              </w:trPr>
              <w:tc>
                <w:tcPr>
                  <w:tcW w:w="174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9570EB8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2BDC939E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817E805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82CD691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4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B304ED8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74D89F7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4B285E0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9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FC69E3F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21B18F63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3D67ACB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6318F91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765D9500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F2A0D58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B4EDBFD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B5A257D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C5D2F88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DF56FD1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BCF5EB1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D70AE3B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36D8BFB6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</w:tr>
            <w:tr w:rsidR="00950A4D" w:rsidRPr="00B82994" w14:paraId="10BE593B" w14:textId="77777777" w:rsidTr="00512EA8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2E06A9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66504E7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7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C7A1605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8" w:type="dxa"/>
                  <w:gridSpan w:val="3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2AB9137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5AEEA4D3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single" w:sz="2" w:space="0" w:color="auto"/>
                    <w:left w:val="nil"/>
                    <w:right w:val="nil"/>
                  </w:tcBorders>
                  <w:vAlign w:val="center"/>
                </w:tcPr>
                <w:p w14:paraId="10361530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5D78073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675D1F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74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36C4196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B1CCA5E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2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A8C5ECD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61DB27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8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C5470D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E791037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7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56FE558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697095BA" w14:textId="77777777" w:rsidTr="00512EA8">
              <w:trPr>
                <w:gridAfter w:val="2"/>
                <w:wAfter w:w="40" w:type="dxa"/>
                <w:trHeight w:val="895"/>
              </w:trPr>
              <w:tc>
                <w:tcPr>
                  <w:tcW w:w="1742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171F45D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</w:rPr>
                    <w:t>die Einer</w:t>
                  </w:r>
                  <w:r w:rsidDel="007F05E2">
                    <w:rPr>
                      <w:rFonts w:asciiTheme="majorHAnsi" w:hAnsiTheme="majorHAnsi" w:cstheme="majorHAnsi"/>
                      <w:sz w:val="18"/>
                    </w:rPr>
                    <w:t xml:space="preserve"> </w:t>
                  </w:r>
                  <w:r w:rsidRPr="00702C55">
                    <w:rPr>
                      <w:rFonts w:asciiTheme="majorHAnsi" w:hAnsiTheme="majorHAnsi" w:cstheme="majorHAnsi"/>
                      <w:i/>
                      <w:sz w:val="18"/>
                    </w:rPr>
                    <w:t>(die Einer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</w:rPr>
                    <w:t>)</w:t>
                  </w:r>
                </w:p>
              </w:tc>
              <w:tc>
                <w:tcPr>
                  <w:tcW w:w="1984" w:type="dxa"/>
                  <w:gridSpan w:val="13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BB87C03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sz w:val="18"/>
                      <w:szCs w:val="18"/>
                    </w:rPr>
                    <w:t>2 = zwei 1er = 2 Einer</w:t>
                  </w:r>
                  <w:r>
                    <w:rPr>
                      <w:sz w:val="18"/>
                      <w:szCs w:val="18"/>
                    </w:rPr>
                    <w:br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2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F7A4C0B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46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1C40A62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</w:t>
                  </w:r>
                </w:p>
                <w:p w14:paraId="58CEF08C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02C55"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(die Zehner</w:t>
                  </w:r>
                  <w: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  <w:t>)</w:t>
                  </w:r>
                </w:p>
              </w:tc>
              <w:tc>
                <w:tcPr>
                  <w:tcW w:w="2109" w:type="dxa"/>
                  <w:gridSpan w:val="15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5EF0561" w14:textId="77777777" w:rsidR="00950A4D" w:rsidRDefault="00950A4D" w:rsidP="00512EA8">
                  <w:pPr>
                    <w:ind w:right="-11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>20 = zwei 10er = 2 Zehner</w:t>
                  </w:r>
                </w:p>
                <w:p w14:paraId="0DAE0E8B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F84D32" wp14:editId="73B67F4E">
                        <wp:extent cx="502285" cy="111641"/>
                        <wp:effectExtent l="0" t="0" r="0" b="3175"/>
                        <wp:docPr id="8158" name="Grafik 81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B3ED530" wp14:editId="74856408">
                        <wp:extent cx="502285" cy="111641"/>
                        <wp:effectExtent l="0" t="0" r="0" b="3175"/>
                        <wp:docPr id="8159" name="Grafik 81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032" cy="113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50A4D" w:rsidRPr="00B82994" w14:paraId="5DCE7842" w14:textId="77777777" w:rsidTr="00512EA8">
              <w:trPr>
                <w:gridAfter w:val="2"/>
                <w:wAfter w:w="40" w:type="dxa"/>
                <w:trHeight w:val="61"/>
              </w:trPr>
              <w:tc>
                <w:tcPr>
                  <w:tcW w:w="1742" w:type="dxa"/>
                  <w:tcBorders>
                    <w:left w:val="nil"/>
                    <w:right w:val="nil"/>
                  </w:tcBorders>
                  <w:vAlign w:val="center"/>
                </w:tcPr>
                <w:p w14:paraId="1F2CF95B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1B66EA68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52" w:type="dxa"/>
                  <w:gridSpan w:val="10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563B6328" w14:textId="77777777" w:rsidR="00950A4D" w:rsidRPr="00271D9C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57EB65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EE50D1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746" w:type="dxa"/>
                  <w:tcBorders>
                    <w:left w:val="nil"/>
                    <w:right w:val="nil"/>
                  </w:tcBorders>
                  <w:vAlign w:val="center"/>
                </w:tcPr>
                <w:p w14:paraId="139F3493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109" w:type="dxa"/>
                  <w:gridSpan w:val="15"/>
                  <w:tcBorders>
                    <w:left w:val="nil"/>
                    <w:right w:val="nil"/>
                  </w:tcBorders>
                  <w:vAlign w:val="center"/>
                </w:tcPr>
                <w:p w14:paraId="5DB0AC4A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0BFB0FB6" w14:textId="77777777" w:rsidTr="00512EA8">
              <w:trPr>
                <w:trHeight w:val="401"/>
              </w:trPr>
              <w:tc>
                <w:tcPr>
                  <w:tcW w:w="3726" w:type="dxa"/>
                  <w:gridSpan w:val="14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4E872F6" w14:textId="77777777" w:rsidR="00950A4D" w:rsidRPr="00A37004" w:rsidRDefault="00950A4D" w:rsidP="00512EA8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ist größer als 10 / als 100. 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48F3249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95" w:type="dxa"/>
                  <w:gridSpan w:val="18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4892271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 zerlegt 400 in </w:t>
                  </w:r>
                  <w:proofErr w:type="gramStart"/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 ….</w:t>
                  </w:r>
                  <w:proofErr w:type="gramEnd"/>
                </w:p>
              </w:tc>
            </w:tr>
          </w:tbl>
          <w:p w14:paraId="3996779C" w14:textId="77777777" w:rsidR="00950A4D" w:rsidRPr="00B40945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20"/>
              </w:rPr>
            </w:pPr>
          </w:p>
        </w:tc>
      </w:tr>
      <w:tr w:rsidR="00950A4D" w14:paraId="29E7EF30" w14:textId="77777777" w:rsidTr="00512EA8">
        <w:trPr>
          <w:gridAfter w:val="1"/>
          <w:wAfter w:w="145" w:type="dxa"/>
          <w:trHeight w:val="394"/>
        </w:trPr>
        <w:tc>
          <w:tcPr>
            <w:tcW w:w="685" w:type="dxa"/>
          </w:tcPr>
          <w:p w14:paraId="6AF2D625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010E286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7864" w:type="dxa"/>
            <w:gridSpan w:val="9"/>
          </w:tcPr>
          <w:p w14:paraId="172FCA1D" w14:textId="77777777" w:rsidR="00950A4D" w:rsidRDefault="00950A4D" w:rsidP="00512EA8">
            <w:pPr>
              <w:pStyle w:val="berschrift2"/>
            </w:pPr>
            <w:r>
              <w:t xml:space="preserve">b) </w:t>
            </w:r>
            <w:r w:rsidRPr="008B0B18">
              <w:rPr>
                <w:b w:val="0"/>
                <w:color w:val="0D0D0D" w:themeColor="text1" w:themeTint="F2"/>
              </w:rPr>
              <w:t xml:space="preserve">Leonie hat in Aufgabe </w:t>
            </w:r>
            <w:r w:rsidRPr="00104BEF">
              <w:t>a1)</w:t>
            </w:r>
            <w:r w:rsidRPr="008B0B18">
              <w:rPr>
                <w:b w:val="0"/>
                <w:color w:val="0D0D0D" w:themeColor="text1" w:themeTint="F2"/>
              </w:rPr>
              <w:t xml:space="preserve"> multipliziert. </w:t>
            </w:r>
            <w:r>
              <w:t xml:space="preserve"> </w:t>
            </w:r>
          </w:p>
          <w:p w14:paraId="1F6968D8" w14:textId="77777777" w:rsidR="00950A4D" w:rsidRPr="00016CF7" w:rsidRDefault="00950A4D" w:rsidP="00512EA8">
            <w:pPr>
              <w:pStyle w:val="berschrift2"/>
              <w:ind w:left="0" w:firstLine="0"/>
            </w:pPr>
            <w:r>
              <w:rPr>
                <w:b w:val="0"/>
                <w:color w:val="0D0D0D" w:themeColor="text1" w:themeTint="F2"/>
              </w:rPr>
              <w:t xml:space="preserve">     Wie hat Leonie multipliziert? Warum hat Leonie so gerechnet? Erkläre. </w:t>
            </w:r>
          </w:p>
        </w:tc>
      </w:tr>
    </w:tbl>
    <w:p w14:paraId="41CFD5EC" w14:textId="77777777" w:rsidR="00950A4D" w:rsidRDefault="00950A4D" w:rsidP="00950A4D">
      <w:pPr>
        <w:rPr>
          <w:sz w:val="10"/>
        </w:rPr>
      </w:pPr>
    </w:p>
    <w:p w14:paraId="5D4E99E2" w14:textId="77777777" w:rsidR="00950A4D" w:rsidRDefault="00950A4D" w:rsidP="00950A4D">
      <w:pPr>
        <w:rPr>
          <w:sz w:val="10"/>
        </w:rPr>
      </w:pPr>
    </w:p>
    <w:p w14:paraId="2B725EDA" w14:textId="77777777" w:rsidR="00950A4D" w:rsidRDefault="00950A4D" w:rsidP="00950A4D">
      <w:pPr>
        <w:rPr>
          <w:sz w:val="10"/>
        </w:rPr>
      </w:pPr>
    </w:p>
    <w:tbl>
      <w:tblPr>
        <w:tblW w:w="4866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588"/>
        <w:gridCol w:w="424"/>
        <w:gridCol w:w="2860"/>
        <w:gridCol w:w="141"/>
        <w:gridCol w:w="3850"/>
      </w:tblGrid>
      <w:tr w:rsidR="00950A4D" w14:paraId="4666E4C5" w14:textId="77777777" w:rsidTr="00512EA8">
        <w:trPr>
          <w:trHeight w:val="459"/>
        </w:trPr>
        <w:tc>
          <w:tcPr>
            <w:tcW w:w="686" w:type="dxa"/>
            <w:shd w:val="clear" w:color="auto" w:fill="D9D9D9" w:themeFill="background1" w:themeFillShade="D9"/>
            <w:hideMark/>
          </w:tcPr>
          <w:p w14:paraId="5DAD8C50" w14:textId="77777777" w:rsidR="00950A4D" w:rsidRPr="00430F66" w:rsidRDefault="00950A4D" w:rsidP="00512EA8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>11</w:t>
            </w:r>
          </w:p>
        </w:tc>
        <w:tc>
          <w:tcPr>
            <w:tcW w:w="8141" w:type="dxa"/>
            <w:gridSpan w:val="6"/>
            <w:shd w:val="clear" w:color="auto" w:fill="D9D9D9" w:themeFill="background1" w:themeFillShade="D9"/>
          </w:tcPr>
          <w:p w14:paraId="65ECBEF7" w14:textId="77777777" w:rsidR="00950A4D" w:rsidRPr="00430F66" w:rsidRDefault="00950A4D" w:rsidP="00512EA8">
            <w:pPr>
              <w:pStyle w:val="berschrift1"/>
              <w:rPr>
                <w:sz w:val="21"/>
                <w:szCs w:val="21"/>
              </w:rPr>
            </w:pPr>
            <w:r w:rsidRPr="00430F66">
              <w:rPr>
                <w:sz w:val="21"/>
                <w:szCs w:val="21"/>
              </w:rPr>
              <w:t>Lösungsbeispiel zu Aufgabe 10b)</w:t>
            </w:r>
          </w:p>
        </w:tc>
      </w:tr>
      <w:tr w:rsidR="00950A4D" w14:paraId="55342CAB" w14:textId="77777777" w:rsidTr="00512EA8">
        <w:trPr>
          <w:trHeight w:val="154"/>
        </w:trPr>
        <w:tc>
          <w:tcPr>
            <w:tcW w:w="686" w:type="dxa"/>
            <w:shd w:val="clear" w:color="auto" w:fill="D9D9D9" w:themeFill="background1" w:themeFillShade="D9"/>
          </w:tcPr>
          <w:p w14:paraId="746327A4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AF4A2C3" w14:textId="77777777" w:rsidR="00950A4D" w:rsidRPr="008E6809" w:rsidRDefault="00950A4D" w:rsidP="00512EA8">
            <w:pPr>
              <w:pStyle w:val="berschrift2"/>
            </w:pPr>
          </w:p>
        </w:tc>
        <w:tc>
          <w:tcPr>
            <w:tcW w:w="7863" w:type="dxa"/>
            <w:gridSpan w:val="5"/>
          </w:tcPr>
          <w:p w14:paraId="3614C0C6" w14:textId="77777777" w:rsidR="00950A4D" w:rsidRDefault="00950A4D" w:rsidP="00512EA8">
            <w:pPr>
              <w:ind w:left="360" w:hanging="360"/>
              <w:rPr>
                <w:color w:val="0D0D0D" w:themeColor="text1" w:themeTint="F2"/>
              </w:rPr>
            </w:pPr>
          </w:p>
        </w:tc>
      </w:tr>
      <w:tr w:rsidR="00950A4D" w14:paraId="55148A98" w14:textId="77777777" w:rsidTr="00512EA8">
        <w:trPr>
          <w:trHeight w:val="990"/>
        </w:trPr>
        <w:tc>
          <w:tcPr>
            <w:tcW w:w="686" w:type="dxa"/>
            <w:shd w:val="clear" w:color="auto" w:fill="D9D9D9" w:themeFill="background1" w:themeFillShade="D9"/>
          </w:tcPr>
          <w:p w14:paraId="4DA27390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6C38342D" w14:textId="77777777" w:rsidR="00950A4D" w:rsidRPr="008E6809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863" w:type="dxa"/>
            <w:gridSpan w:val="5"/>
          </w:tcPr>
          <w:p w14:paraId="43368C85" w14:textId="77777777" w:rsidR="00950A4D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dividiert und multipliziert. Leonie muss dabei </w:t>
            </w:r>
            <w:r w:rsidRPr="00236420">
              <w:rPr>
                <w:color w:val="0D0D0D" w:themeColor="text1" w:themeTint="F2"/>
              </w:rPr>
              <w:t xml:space="preserve">bündeln und entbündeln. </w:t>
            </w:r>
            <w:r w:rsidRPr="0012607B">
              <w:rPr>
                <w:color w:val="FF0000"/>
              </w:rPr>
              <w:t xml:space="preserve"> </w:t>
            </w:r>
          </w:p>
          <w:p w14:paraId="1EB9B2FE" w14:textId="77777777" w:rsidR="00950A4D" w:rsidRPr="008E6809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Versuche zu verstehen: Was macht Leonie? Warum muss Leonie so rechnen? </w:t>
            </w:r>
          </w:p>
        </w:tc>
      </w:tr>
      <w:tr w:rsidR="00950A4D" w14:paraId="0F106E76" w14:textId="77777777" w:rsidTr="00512EA8">
        <w:trPr>
          <w:trHeight w:val="716"/>
        </w:trPr>
        <w:tc>
          <w:tcPr>
            <w:tcW w:w="686" w:type="dxa"/>
            <w:shd w:val="clear" w:color="auto" w:fill="D9D9D9" w:themeFill="background1" w:themeFillShade="D9"/>
          </w:tcPr>
          <w:p w14:paraId="1015DEA2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20AB888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8" w:type="dxa"/>
          </w:tcPr>
          <w:p w14:paraId="6055FE6A" w14:textId="77777777" w:rsidR="00950A4D" w:rsidRPr="00B40945" w:rsidRDefault="00950A4D" w:rsidP="00512EA8">
            <w:pPr>
              <w:pStyle w:val="berschrift2"/>
            </w:pPr>
            <w:r>
              <w:t>a2</w:t>
            </w:r>
            <w:r w:rsidRPr="00B40945">
              <w:t xml:space="preserve">) </w:t>
            </w:r>
          </w:p>
        </w:tc>
        <w:tc>
          <w:tcPr>
            <w:tcW w:w="3284" w:type="dxa"/>
            <w:gridSpan w:val="2"/>
          </w:tcPr>
          <w:p w14:paraId="5E0E0D82" w14:textId="77777777" w:rsidR="00950A4D" w:rsidRPr="00B40945" w:rsidRDefault="00950A4D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proofErr w:type="gramStart"/>
            <w:r>
              <w:rPr>
                <w:b/>
                <w:color w:val="000000" w:themeColor="text1"/>
              </w:rPr>
              <w:t>423 :</w:t>
            </w:r>
            <w:proofErr w:type="gramEnd"/>
            <w:r>
              <w:rPr>
                <w:b/>
                <w:color w:val="000000" w:themeColor="text1"/>
              </w:rPr>
              <w:t xml:space="preserve"> 3</w:t>
            </w:r>
          </w:p>
        </w:tc>
        <w:tc>
          <w:tcPr>
            <w:tcW w:w="141" w:type="dxa"/>
          </w:tcPr>
          <w:p w14:paraId="5C292EBC" w14:textId="77777777" w:rsidR="00950A4D" w:rsidRPr="00B40945" w:rsidRDefault="00950A4D" w:rsidP="00512EA8">
            <w:pPr>
              <w:pStyle w:val="berschrift2"/>
            </w:pPr>
          </w:p>
        </w:tc>
        <w:tc>
          <w:tcPr>
            <w:tcW w:w="3850" w:type="dxa"/>
          </w:tcPr>
          <w:p w14:paraId="32F2BB76" w14:textId="1DE00B4C" w:rsidR="00950A4D" w:rsidRPr="00E02075" w:rsidRDefault="00950A4D" w:rsidP="00E02075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B7BDB">
              <w:rPr>
                <w:rStyle w:val="berschrift2Zchn"/>
              </w:rPr>
              <w:t>b)</w:t>
            </w:r>
            <w:r w:rsidR="00724369">
              <w:rPr>
                <w:rStyle w:val="berschrift2Zchn"/>
              </w:rPr>
              <w:t xml:space="preserve"> </w:t>
            </w:r>
            <w:r w:rsidRPr="001B7BDB">
              <w:rPr>
                <w:b/>
                <w:color w:val="0D0D0D" w:themeColor="text1" w:themeTint="F2"/>
              </w:rPr>
              <w:t xml:space="preserve">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Leonie hat in Aufgabe</w:t>
            </w:r>
            <w:r w:rsidRPr="00E02075">
              <w:rPr>
                <w:color w:val="548DD4" w:themeColor="text2" w:themeTint="99"/>
              </w:rPr>
              <w:t xml:space="preserve"> </w:t>
            </w:r>
            <w:r w:rsidRPr="00104BEF">
              <w:rPr>
                <w:rStyle w:val="berschrift2Zchn"/>
              </w:rPr>
              <w:t>a2)</w:t>
            </w:r>
            <w:r w:rsidRPr="002209FC">
              <w:rPr>
                <w:color w:val="0D0D0D" w:themeColor="text1" w:themeTint="F2"/>
              </w:rPr>
              <w:t xml:space="preserve">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dividiert.  </w:t>
            </w:r>
          </w:p>
          <w:p w14:paraId="250E7D8D" w14:textId="77777777" w:rsidR="00950A4D" w:rsidRPr="00E02075" w:rsidRDefault="00950A4D" w:rsidP="00E02075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Wie hat Leonie dividiert? </w:t>
            </w:r>
          </w:p>
          <w:p w14:paraId="2BDCB3EC" w14:textId="77777777" w:rsidR="00E02075" w:rsidRDefault="00950A4D" w:rsidP="00E02075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Warum hat Leonie so gerechnet? </w:t>
            </w:r>
          </w:p>
          <w:p w14:paraId="37F36257" w14:textId="0001E26E" w:rsidR="00950A4D" w:rsidRPr="00E02075" w:rsidRDefault="00E02075" w:rsidP="00E02075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</w:t>
            </w:r>
            <w:r w:rsidR="00950A4D"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Erkläre.</w:t>
            </w:r>
            <w:r w:rsidR="00950A4D" w:rsidRPr="00E02075">
              <w:rPr>
                <w:color w:val="548DD4" w:themeColor="text2" w:themeTint="99"/>
              </w:rPr>
              <w:t xml:space="preserve"> </w:t>
            </w:r>
          </w:p>
        </w:tc>
      </w:tr>
      <w:tr w:rsidR="00950A4D" w14:paraId="1DE79567" w14:textId="77777777" w:rsidTr="00512EA8">
        <w:trPr>
          <w:trHeight w:val="1117"/>
        </w:trPr>
        <w:tc>
          <w:tcPr>
            <w:tcW w:w="686" w:type="dxa"/>
            <w:shd w:val="clear" w:color="auto" w:fill="D9D9D9" w:themeFill="background1" w:themeFillShade="D9"/>
          </w:tcPr>
          <w:p w14:paraId="046A69F4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016F7B4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012" w:type="dxa"/>
            <w:gridSpan w:val="2"/>
          </w:tcPr>
          <w:p w14:paraId="2CD81646" w14:textId="77777777" w:rsidR="00950A4D" w:rsidRPr="00B40945" w:rsidRDefault="00407A65" w:rsidP="00512EA8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6AB33D92">
                <v:shape id="_x0000_i1031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1" DrawAspect="Content" ObjectID="_1651325440" r:id="rId50"/>
              </w:object>
            </w:r>
          </w:p>
        </w:tc>
        <w:tc>
          <w:tcPr>
            <w:tcW w:w="2860" w:type="dxa"/>
          </w:tcPr>
          <w:p w14:paraId="78DB54F8" w14:textId="77777777" w:rsidR="00950A4D" w:rsidRPr="00CD339A" w:rsidRDefault="00950A4D" w:rsidP="00512EA8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CD339A">
              <w:rPr>
                <w:b/>
                <w:color w:val="0D0D0D" w:themeColor="text1" w:themeTint="F2"/>
              </w:rPr>
              <w:t xml:space="preserve">Leonie weiß:     </w:t>
            </w:r>
          </w:p>
          <w:p w14:paraId="115795C3" w14:textId="77777777" w:rsidR="00950A4D" w:rsidRPr="00CD339A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 xml:space="preserve"> </w:t>
            </w:r>
            <w:proofErr w:type="gramStart"/>
            <w:r w:rsidRPr="00CD339A">
              <w:rPr>
                <w:color w:val="0D0D0D" w:themeColor="text1" w:themeTint="F2"/>
              </w:rPr>
              <w:t>400 :</w:t>
            </w:r>
            <w:proofErr w:type="gramEnd"/>
            <w:r w:rsidRPr="00CD339A">
              <w:rPr>
                <w:color w:val="0D0D0D" w:themeColor="text1" w:themeTint="F2"/>
              </w:rPr>
              <w:t xml:space="preserve"> 3 </w:t>
            </w:r>
            <w:r>
              <w:rPr>
                <w:color w:val="0D0D0D" w:themeColor="text1" w:themeTint="F2"/>
              </w:rPr>
              <w:t xml:space="preserve"> </w:t>
            </w:r>
            <w:r w:rsidRPr="00CD339A">
              <w:rPr>
                <w:color w:val="0D0D0D" w:themeColor="text1" w:themeTint="F2"/>
              </w:rPr>
              <w:t>kann sie nicht rechnen.</w:t>
            </w:r>
          </w:p>
          <w:p w14:paraId="681905AC" w14:textId="77777777" w:rsidR="00950A4D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  <w:r w:rsidRPr="00CD339A">
              <w:rPr>
                <w:color w:val="0D0D0D" w:themeColor="text1" w:themeTint="F2"/>
              </w:rPr>
              <w:t xml:space="preserve">   </w:t>
            </w:r>
            <w:proofErr w:type="gramStart"/>
            <w:r w:rsidRPr="00CD339A">
              <w:rPr>
                <w:color w:val="0D0D0D" w:themeColor="text1" w:themeTint="F2"/>
              </w:rPr>
              <w:t>20</w:t>
            </w:r>
            <w:r>
              <w:rPr>
                <w:color w:val="0D0D0D" w:themeColor="text1" w:themeTint="F2"/>
              </w:rPr>
              <w:t xml:space="preserve"> </w:t>
            </w:r>
            <w:r w:rsidRPr="00CD339A">
              <w:rPr>
                <w:color w:val="0D0D0D" w:themeColor="text1" w:themeTint="F2"/>
              </w:rPr>
              <w:t>:</w:t>
            </w:r>
            <w:proofErr w:type="gramEnd"/>
            <w:r>
              <w:rPr>
                <w:color w:val="0D0D0D" w:themeColor="text1" w:themeTint="F2"/>
              </w:rPr>
              <w:t xml:space="preserve"> </w:t>
            </w:r>
            <w:r w:rsidRPr="00CD339A">
              <w:rPr>
                <w:color w:val="0D0D0D" w:themeColor="text1" w:themeTint="F2"/>
              </w:rPr>
              <w:t xml:space="preserve">3 </w:t>
            </w:r>
            <w:r>
              <w:rPr>
                <w:color w:val="0D0D0D" w:themeColor="text1" w:themeTint="F2"/>
              </w:rPr>
              <w:t xml:space="preserve"> </w:t>
            </w:r>
            <w:r w:rsidRPr="00CD339A">
              <w:rPr>
                <w:color w:val="0D0D0D" w:themeColor="text1" w:themeTint="F2"/>
              </w:rPr>
              <w:t>kann sie nicht rechnen.</w:t>
            </w:r>
            <w:r>
              <w:rPr>
                <w:color w:val="0D0D0D" w:themeColor="text1" w:themeTint="F2"/>
              </w:rPr>
              <w:br/>
            </w:r>
            <w:r w:rsidRPr="00CD339A">
              <w:rPr>
                <w:color w:val="0D0D0D" w:themeColor="text1" w:themeTint="F2"/>
              </w:rPr>
              <w:t>aber 300 : 3 = 100  &amp;  120 : 3 = 40</w:t>
            </w:r>
          </w:p>
          <w:p w14:paraId="22FB7B4A" w14:textId="77777777" w:rsidR="00950A4D" w:rsidRPr="00CD339A" w:rsidRDefault="00950A4D" w:rsidP="00512EA8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>
              <w:rPr>
                <w:color w:val="7F7F7F" w:themeColor="text1" w:themeTint="80"/>
              </w:rPr>
              <w:t xml:space="preserve"> </w:t>
            </w:r>
          </w:p>
        </w:tc>
        <w:tc>
          <w:tcPr>
            <w:tcW w:w="141" w:type="dxa"/>
          </w:tcPr>
          <w:p w14:paraId="24B59DA0" w14:textId="77777777" w:rsidR="00950A4D" w:rsidRPr="00B40945" w:rsidRDefault="00950A4D" w:rsidP="00512EA8">
            <w:pPr>
              <w:pStyle w:val="berschrift2"/>
            </w:pPr>
          </w:p>
        </w:tc>
        <w:tc>
          <w:tcPr>
            <w:tcW w:w="3850" w:type="dxa"/>
          </w:tcPr>
          <w:p w14:paraId="77ADF530" w14:textId="77777777" w:rsidR="00950A4D" w:rsidRPr="00E02075" w:rsidRDefault="00950A4D" w:rsidP="00E02075">
            <w:pPr>
              <w:pStyle w:val="Listenabsatz"/>
              <w:numPr>
                <w:ilvl w:val="0"/>
                <w:numId w:val="12"/>
              </w:numPr>
              <w:tabs>
                <w:tab w:val="left" w:pos="1236"/>
              </w:tabs>
              <w:spacing w:before="120"/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zerlegt die 423: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br/>
              <w:t>423 = 300 + 120 + 3</w:t>
            </w:r>
          </w:p>
          <w:p w14:paraId="67A41C89" w14:textId="77777777" w:rsidR="00950A4D" w:rsidRPr="00B81D5B" w:rsidRDefault="00950A4D" w:rsidP="00E02075">
            <w:pPr>
              <w:pStyle w:val="Listenabsatz"/>
              <w:numPr>
                <w:ilvl w:val="0"/>
                <w:numId w:val="12"/>
              </w:numPr>
              <w:tabs>
                <w:tab w:val="left" w:pos="1236"/>
              </w:tabs>
              <w:ind w:left="266" w:hanging="142"/>
              <w:rPr>
                <w:color w:val="7F7F7F" w:themeColor="text1" w:themeTint="8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>denn 300 und 120 sind durch 3 teilbar.</w:t>
            </w:r>
            <w:r w:rsidRPr="00E02075">
              <w:rPr>
                <w:color w:val="548DD4" w:themeColor="text2" w:themeTint="99"/>
              </w:rPr>
              <w:t xml:space="preserve"> </w:t>
            </w:r>
          </w:p>
        </w:tc>
      </w:tr>
      <w:tr w:rsidR="00950A4D" w14:paraId="1C3C98E3" w14:textId="77777777" w:rsidTr="00512EA8">
        <w:trPr>
          <w:trHeight w:val="2112"/>
        </w:trPr>
        <w:tc>
          <w:tcPr>
            <w:tcW w:w="686" w:type="dxa"/>
            <w:vMerge w:val="restart"/>
            <w:shd w:val="clear" w:color="auto" w:fill="D9D9D9" w:themeFill="background1" w:themeFillShade="D9"/>
          </w:tcPr>
          <w:p w14:paraId="585B5DE5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 w:val="restart"/>
          </w:tcPr>
          <w:p w14:paraId="442DECF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 w:val="restart"/>
            <w:vAlign w:val="center"/>
          </w:tcPr>
          <w:tbl>
            <w:tblPr>
              <w:tblStyle w:val="Tabellenraster"/>
              <w:tblpPr w:leftFromText="141" w:rightFromText="141" w:vertAnchor="text" w:horzAnchor="margin" w:tblpY="-3399"/>
              <w:tblOverlap w:val="never"/>
              <w:tblW w:w="3822" w:type="dxa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0"/>
              <w:gridCol w:w="1040"/>
              <w:gridCol w:w="1051"/>
            </w:tblGrid>
            <w:tr w:rsidR="00950A4D" w14:paraId="0B002F36" w14:textId="77777777" w:rsidTr="00512EA8">
              <w:trPr>
                <w:trHeight w:val="225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0E974B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7302D70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E4BCCB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CF8AC8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7956FB91" w14:textId="77777777" w:rsidTr="00512EA8">
              <w:trPr>
                <w:trHeight w:val="889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211FCE83" w14:textId="77777777" w:rsidR="00950A4D" w:rsidRPr="00E049E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423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C422B4A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011A5AB0" wp14:editId="6B15BB12">
                        <wp:extent cx="236872" cy="257175"/>
                        <wp:effectExtent l="0" t="0" r="0" b="0"/>
                        <wp:docPr id="8161" name="Grafik 8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3BB69707" wp14:editId="66CCC5BA">
                        <wp:extent cx="236872" cy="257175"/>
                        <wp:effectExtent l="0" t="0" r="0" b="0"/>
                        <wp:docPr id="8162" name="Grafik 8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839C75" w14:textId="77777777" w:rsidR="00950A4D" w:rsidRDefault="00950A4D" w:rsidP="00512EA8">
                  <w:pPr>
                    <w:tabs>
                      <w:tab w:val="left" w:pos="1236"/>
                    </w:tabs>
                    <w:spacing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58CA56C5" wp14:editId="656FBA7A">
                        <wp:extent cx="236872" cy="257175"/>
                        <wp:effectExtent l="0" t="0" r="0" b="0"/>
                        <wp:docPr id="8163" name="Grafik 8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E049E0">
                    <w:rPr>
                      <w:noProof/>
                    </w:rPr>
                    <w:drawing>
                      <wp:inline distT="0" distB="0" distL="0" distR="0" wp14:anchorId="0A51BE47" wp14:editId="7CFD691B">
                        <wp:extent cx="236872" cy="257175"/>
                        <wp:effectExtent l="0" t="0" r="0" b="0"/>
                        <wp:docPr id="8164" name="Grafik 8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11627E4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0B61D4F" wp14:editId="058F13C7">
                        <wp:extent cx="419100" cy="95250"/>
                        <wp:effectExtent l="0" t="0" r="0" b="0"/>
                        <wp:docPr id="8165" name="Grafik 81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054B8B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CF675FC" wp14:editId="76192354">
                        <wp:extent cx="419100" cy="95250"/>
                        <wp:effectExtent l="0" t="0" r="0" b="0"/>
                        <wp:docPr id="8166" name="Grafik 81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2FD4AF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3312" behindDoc="0" locked="0" layoutInCell="1" allowOverlap="1" wp14:anchorId="3D6D451A" wp14:editId="2400CC64">
                            <wp:simplePos x="0" y="0"/>
                            <wp:positionH relativeFrom="column">
                              <wp:posOffset>-164562</wp:posOffset>
                            </wp:positionH>
                            <wp:positionV relativeFrom="paragraph">
                              <wp:posOffset>117817</wp:posOffset>
                            </wp:positionV>
                            <wp:extent cx="328246" cy="45719"/>
                            <wp:effectExtent l="38100" t="57150" r="15240" b="107315"/>
                            <wp:wrapNone/>
                            <wp:docPr id="7978" name="Gerade Verbindung mit Pfeil 79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2824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4510101C" id="Gerade Verbindung mit Pfeil 7978" o:spid="_x0000_s1026" type="#_x0000_t32" style="position:absolute;margin-left:-12.95pt;margin-top:9.3pt;width:25.85pt;height:3.6pt;flip:y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" strokecolor="#0d0d0d [3069]" strokeweight="2pt">
                            <v:stroke endarrow="block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DFF1876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DADD8EA" wp14:editId="216778E1">
                        <wp:extent cx="72000" cy="72000"/>
                        <wp:effectExtent l="0" t="0" r="4445" b="4445"/>
                        <wp:docPr id="8167" name="Grafik 8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9950A7C" wp14:editId="05BFFA1D">
                        <wp:extent cx="72000" cy="72000"/>
                        <wp:effectExtent l="0" t="0" r="4445" b="4445"/>
                        <wp:docPr id="8168" name="Grafik 8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0EACD74" wp14:editId="3AD8A758">
                        <wp:extent cx="72000" cy="72000"/>
                        <wp:effectExtent l="0" t="0" r="4445" b="4445"/>
                        <wp:docPr id="8169" name="Grafik 8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5A4D5E" w14:textId="77777777" w:rsidR="00950A4D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488AE46E" w14:textId="77777777" w:rsidTr="00512EA8">
              <w:trPr>
                <w:trHeight w:val="314"/>
              </w:trPr>
              <w:tc>
                <w:tcPr>
                  <w:tcW w:w="691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18FDE38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5F0DD98D" w14:textId="77777777" w:rsidR="00950A4D" w:rsidRPr="00E049E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315FE292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4683C78A" w14:textId="77777777" w:rsidR="00950A4D" w:rsidRPr="00940840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7C23E698" w14:textId="77777777" w:rsidTr="00512EA8">
              <w:trPr>
                <w:trHeight w:val="314"/>
              </w:trPr>
              <w:tc>
                <w:tcPr>
                  <w:tcW w:w="6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6A2E0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B7367E6" w14:textId="015BC9E1" w:rsidR="00950A4D" w:rsidRPr="00E02075" w:rsidRDefault="00950A4D" w:rsidP="00E02075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noProof/>
                      <w:color w:val="548DD4" w:themeColor="text2" w:themeTint="99"/>
                      <w:sz w:val="17"/>
                      <w:szCs w:val="17"/>
                    </w:rPr>
                  </w:pP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17"/>
                      <w:szCs w:val="17"/>
                    </w:rPr>
                    <w:t>400</w:t>
                  </w:r>
                  <w:r w:rsidR="00E02075"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17"/>
                      <w:szCs w:val="17"/>
                    </w:rPr>
                    <w:t xml:space="preserve"> </w:t>
                  </w:r>
                  <w:r w:rsidRPr="00E02075">
                    <w:rPr>
                      <w:rFonts w:ascii="Comic Sans MS" w:hAnsi="Comic Sans MS"/>
                      <w:b/>
                      <w:noProof/>
                      <w:color w:val="548DD4" w:themeColor="text2" w:themeTint="99"/>
                      <w:sz w:val="17"/>
                      <w:szCs w:val="17"/>
                    </w:rPr>
                    <w:t>-</w:t>
                  </w:r>
                  <w:r w:rsidR="00E02075" w:rsidRPr="00E02075">
                    <w:rPr>
                      <w:rFonts w:ascii="Comic Sans MS" w:hAnsi="Comic Sans MS"/>
                      <w:b/>
                      <w:noProof/>
                      <w:color w:val="548DD4" w:themeColor="text2" w:themeTint="99"/>
                      <w:sz w:val="17"/>
                      <w:szCs w:val="17"/>
                    </w:rPr>
                    <w:t xml:space="preserve"> </w:t>
                  </w:r>
                  <w:r w:rsidRPr="00E02075">
                    <w:rPr>
                      <w:rFonts w:ascii="Comic Sans MS" w:hAnsi="Comic Sans MS"/>
                      <w:b/>
                      <w:noProof/>
                      <w:color w:val="548DD4" w:themeColor="text2" w:themeTint="99"/>
                      <w:sz w:val="17"/>
                      <w:szCs w:val="17"/>
                    </w:rPr>
                    <w:t>100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565E1B5" w14:textId="71924405" w:rsidR="00950A4D" w:rsidRPr="00E02075" w:rsidRDefault="00950A4D" w:rsidP="00E02075">
                  <w:pPr>
                    <w:tabs>
                      <w:tab w:val="left" w:pos="1236"/>
                    </w:tabs>
                    <w:rPr>
                      <w:rFonts w:ascii="Comic Sans MS" w:hAnsi="Comic Sans MS"/>
                      <w:noProof/>
                      <w:color w:val="548DD4" w:themeColor="text2" w:themeTint="99"/>
                      <w:sz w:val="19"/>
                      <w:szCs w:val="19"/>
                    </w:rPr>
                  </w:pP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19"/>
                      <w:szCs w:val="1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09216" behindDoc="0" locked="0" layoutInCell="1" allowOverlap="1" wp14:anchorId="2498AA65" wp14:editId="0FCDACDA">
                            <wp:simplePos x="0" y="0"/>
                            <wp:positionH relativeFrom="column">
                              <wp:posOffset>-15875</wp:posOffset>
                            </wp:positionH>
                            <wp:positionV relativeFrom="paragraph">
                              <wp:posOffset>-247650</wp:posOffset>
                            </wp:positionV>
                            <wp:extent cx="128270" cy="544830"/>
                            <wp:effectExtent l="0" t="0" r="63500" b="6350"/>
                            <wp:wrapNone/>
                            <wp:docPr id="7979" name="Bogen 79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H="1" flipV="1">
                                      <a:off x="0" y="0"/>
                                      <a:ext cx="128270" cy="544830"/>
                                    </a:xfrm>
                                    <a:prstGeom prst="arc">
                                      <a:avLst>
                                        <a:gd name="adj1" fmla="val 16371508"/>
                                        <a:gd name="adj2" fmla="val 5410467"/>
                                      </a:avLst>
                                    </a:prstGeom>
                                    <a:ln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4BD3E7B" id="Bogen 7979" o:spid="_x0000_s1026" style="position:absolute;margin-left:-1.25pt;margin-top:-19.5pt;width:10.1pt;height:42.9pt;rotation:90;flip:x y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270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" path="m77441,5927nsc107221,32754,128458,144809,128269,274113,128047,425274,98892,546762,63306,544807v276,-90797,553,-181595,829,-272392l77441,5927xem77441,5927nfc107221,32754,128458,144809,128269,274113,128047,425274,98892,546762,63306,544807e" filled="f" strokecolor="black [3040]">
                            <v:stroke endarrow="block"/>
                            <v:path arrowok="t" o:connecttype="custom" o:connectlocs="77441,5927;128269,274113;63306,544807" o:connectangles="0,0,0"/>
                          </v:shape>
                        </w:pict>
                      </mc:Fallback>
                    </mc:AlternateContent>
                  </w:r>
                  <w:r w:rsidRPr="00E02075">
                    <w:rPr>
                      <w:rFonts w:ascii="Comic Sans MS" w:hAnsi="Comic Sans MS"/>
                      <w:color w:val="548DD4" w:themeColor="text2" w:themeTint="99"/>
                      <w:sz w:val="19"/>
                      <w:szCs w:val="19"/>
                    </w:rPr>
                    <w:t>20</w:t>
                  </w:r>
                  <w:r w:rsidR="00E02075" w:rsidRPr="00E02075">
                    <w:rPr>
                      <w:rFonts w:ascii="Comic Sans MS" w:hAnsi="Comic Sans MS"/>
                      <w:color w:val="548DD4" w:themeColor="text2" w:themeTint="99"/>
                      <w:sz w:val="19"/>
                      <w:szCs w:val="19"/>
                    </w:rPr>
                    <w:t xml:space="preserve"> </w:t>
                  </w:r>
                  <w:r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19"/>
                      <w:szCs w:val="19"/>
                    </w:rPr>
                    <w:t>+</w:t>
                  </w:r>
                  <w:r w:rsidR="00E02075"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19"/>
                      <w:szCs w:val="19"/>
                    </w:rPr>
                    <w:t xml:space="preserve"> </w:t>
                  </w:r>
                  <w:r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19"/>
                      <w:szCs w:val="19"/>
                    </w:rPr>
                    <w:t>100</w:t>
                  </w:r>
                  <w:r w:rsidRPr="00E02075">
                    <w:rPr>
                      <w:rFonts w:ascii="Comic Sans MS" w:hAnsi="Comic Sans MS"/>
                      <w:color w:val="548DD4" w:themeColor="text2" w:themeTint="99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090C008" w14:textId="43287748" w:rsidR="00950A4D" w:rsidRPr="006C7241" w:rsidRDefault="00E02075" w:rsidP="00E02075">
                  <w:pPr>
                    <w:pStyle w:val="Handschrift"/>
                    <w:rPr>
                      <w:noProof/>
                      <w:sz w:val="22"/>
                    </w:rPr>
                  </w:pPr>
                  <w:r>
                    <w:t xml:space="preserve"> </w:t>
                  </w:r>
                  <w:r w:rsidR="00950A4D">
                    <w:t>3</w:t>
                  </w:r>
                </w:p>
              </w:tc>
            </w:tr>
            <w:tr w:rsidR="00950A4D" w14:paraId="52CB40C1" w14:textId="77777777" w:rsidTr="00512EA8">
              <w:trPr>
                <w:trHeight w:val="314"/>
              </w:trPr>
              <w:tc>
                <w:tcPr>
                  <w:tcW w:w="6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852407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67F0631" w14:textId="77777777" w:rsidR="00950A4D" w:rsidRPr="00E0207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noProof/>
                      <w:color w:val="548DD4" w:themeColor="text2" w:themeTint="99"/>
                      <w:sz w:val="19"/>
                      <w:szCs w:val="19"/>
                    </w:rPr>
                  </w:pP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19"/>
                      <w:szCs w:val="19"/>
                    </w:rPr>
                    <w:t>300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1D6927" w14:textId="77777777" w:rsidR="00950A4D" w:rsidRPr="00E0207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noProof/>
                      <w:color w:val="548DD4" w:themeColor="text2" w:themeTint="99"/>
                      <w:sz w:val="19"/>
                      <w:szCs w:val="19"/>
                    </w:rPr>
                  </w:pPr>
                  <w:r w:rsidRPr="00E02075">
                    <w:rPr>
                      <w:rFonts w:ascii="Comic Sans MS" w:hAnsi="Comic Sans MS"/>
                      <w:color w:val="548DD4" w:themeColor="text2" w:themeTint="99"/>
                      <w:sz w:val="19"/>
                      <w:szCs w:val="19"/>
                    </w:rPr>
                    <w:t>120</w:t>
                  </w: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D57F7D4" w14:textId="0274E585" w:rsidR="00950A4D" w:rsidRPr="006C7241" w:rsidRDefault="00E02075" w:rsidP="00E02075">
                  <w:pPr>
                    <w:pStyle w:val="Handschrift"/>
                    <w:rPr>
                      <w:noProof/>
                      <w:sz w:val="22"/>
                    </w:rPr>
                  </w:pPr>
                  <w:r>
                    <w:t xml:space="preserve"> </w:t>
                  </w:r>
                  <w:r w:rsidR="00950A4D">
                    <w:t>3</w:t>
                  </w:r>
                </w:p>
              </w:tc>
            </w:tr>
            <w:tr w:rsidR="00950A4D" w14:paraId="49A64AF7" w14:textId="77777777" w:rsidTr="00512EA8">
              <w:trPr>
                <w:trHeight w:val="314"/>
              </w:trPr>
              <w:tc>
                <w:tcPr>
                  <w:tcW w:w="691" w:type="dxa"/>
                  <w:tcBorders>
                    <w:top w:val="nil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A80038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7C153773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4FD20F3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0DE5F2F5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052AF98B" w14:textId="77777777" w:rsidTr="00512EA8">
              <w:trPr>
                <w:trHeight w:val="2312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B96B4C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423</w:t>
                  </w:r>
                </w:p>
                <w:p w14:paraId="2FA2285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: 3 </w:t>
                  </w:r>
                </w:p>
                <w:p w14:paraId="7AF2303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3831EC41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06CD799" wp14:editId="4A97EF75">
                        <wp:extent cx="236872" cy="257175"/>
                        <wp:effectExtent l="0" t="0" r="0" b="0"/>
                        <wp:docPr id="8170" name="Grafik 8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  <w:p w14:paraId="6E414DC1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  <w:p w14:paraId="5A50E4A4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41CA4467" wp14:editId="07AF08A6">
                        <wp:extent cx="236872" cy="257175"/>
                        <wp:effectExtent l="0" t="0" r="0" b="0"/>
                        <wp:docPr id="8171" name="Grafik 8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  <w:p w14:paraId="6C604769" w14:textId="77777777" w:rsidR="00950A4D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color w:val="0D0D0D" w:themeColor="text1" w:themeTint="F2"/>
                    </w:rPr>
                  </w:pPr>
                </w:p>
                <w:p w14:paraId="44A06D32" w14:textId="77777777" w:rsidR="00950A4D" w:rsidRPr="00E049E0" w:rsidRDefault="00950A4D" w:rsidP="00512EA8">
                  <w:pPr>
                    <w:tabs>
                      <w:tab w:val="left" w:pos="1236"/>
                    </w:tabs>
                    <w:spacing w:before="40" w:line="288" w:lineRule="auto"/>
                    <w:jc w:val="left"/>
                    <w:rPr>
                      <w:noProof/>
                    </w:rPr>
                  </w:pPr>
                  <w:r w:rsidRPr="00E049E0">
                    <w:rPr>
                      <w:noProof/>
                    </w:rPr>
                    <w:drawing>
                      <wp:inline distT="0" distB="0" distL="0" distR="0" wp14:anchorId="60EB8AFD" wp14:editId="473FFF13">
                        <wp:extent cx="236872" cy="257175"/>
                        <wp:effectExtent l="0" t="0" r="0" b="0"/>
                        <wp:docPr id="8172" name="Grafik 8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14" cy="258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598A004A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0240" behindDoc="0" locked="0" layoutInCell="1" allowOverlap="1" wp14:anchorId="7D295CB5" wp14:editId="36D67FAB">
                            <wp:simplePos x="0" y="0"/>
                            <wp:positionH relativeFrom="column">
                              <wp:posOffset>466872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80" name="Geschweifte Klammer rechts 79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1B864B7F" id="Geschweifte Klammer rechts 7980" o:spid="_x0000_s1026" type="#_x0000_t88" style="position:absolute;margin-left:36.75pt;margin-top:1.45pt;width:8.3pt;height:37.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" adj="397" strokecolor="black [3040]"/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DEC9CF5" wp14:editId="594E5B0A">
                        <wp:extent cx="419100" cy="95250"/>
                        <wp:effectExtent l="0" t="0" r="0" b="0"/>
                        <wp:docPr id="8173" name="Grafik 81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39EAA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E076806" wp14:editId="6D2E7C67">
                        <wp:extent cx="419100" cy="95250"/>
                        <wp:effectExtent l="0" t="0" r="0" b="0"/>
                        <wp:docPr id="8174" name="Grafik 81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EBE55B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B676D89" wp14:editId="39E1ECD3">
                        <wp:extent cx="419100" cy="95250"/>
                        <wp:effectExtent l="0" t="0" r="0" b="0"/>
                        <wp:docPr id="8175" name="Grafik 81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CAA1FC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B471C24" wp14:editId="620F6179">
                        <wp:extent cx="419100" cy="95250"/>
                        <wp:effectExtent l="0" t="0" r="0" b="0"/>
                        <wp:docPr id="8176" name="Grafik 81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B516CA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1264" behindDoc="0" locked="0" layoutInCell="1" allowOverlap="1" wp14:anchorId="031B5B58" wp14:editId="4B8BE029">
                            <wp:simplePos x="0" y="0"/>
                            <wp:positionH relativeFrom="column">
                              <wp:posOffset>460863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81" name="Geschweifte Klammer rechts 79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txbx>
                                    <w:txbxContent>
                                      <w:p w14:paraId="4BE3D824" w14:textId="77777777" w:rsidR="003D30FA" w:rsidRDefault="003D30FA" w:rsidP="00950A4D">
                                        <w:pPr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31B5B58" id="Geschweifte Klammer rechts 7981" o:spid="_x0000_s1059" type="#_x0000_t88" style="position:absolute;left:0;text-align:left;margin-left:36.3pt;margin-top:1.65pt;width:8.3pt;height:37.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" adj="397" strokecolor="black [3040]">
                            <v:textbox>
                              <w:txbxContent>
                                <w:p w14:paraId="4BE3D824" w14:textId="77777777" w:rsidR="003D30FA" w:rsidRDefault="003D30FA" w:rsidP="00950A4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02370A5" wp14:editId="7AA53C0F">
                        <wp:extent cx="419100" cy="95250"/>
                        <wp:effectExtent l="0" t="0" r="0" b="0"/>
                        <wp:docPr id="8177" name="Grafik 81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381FD8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FFE0EA6" wp14:editId="4084D23E">
                        <wp:extent cx="419100" cy="95250"/>
                        <wp:effectExtent l="0" t="0" r="0" b="0"/>
                        <wp:docPr id="8178" name="Grafik 81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2A80DB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4282697E" wp14:editId="2015DFDE">
                        <wp:extent cx="419100" cy="95250"/>
                        <wp:effectExtent l="0" t="0" r="0" b="0"/>
                        <wp:docPr id="8179" name="Grafik 81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9E0DCD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239FA01" wp14:editId="0538AE3E">
                        <wp:extent cx="419100" cy="95250"/>
                        <wp:effectExtent l="0" t="0" r="0" b="0"/>
                        <wp:docPr id="8180" name="Grafik 81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844CCF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>
                    <w:rPr>
                      <w:noProof/>
                      <w:sz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12288" behindDoc="0" locked="0" layoutInCell="1" allowOverlap="1" wp14:anchorId="6A8124A4" wp14:editId="7767872D">
                            <wp:simplePos x="0" y="0"/>
                            <wp:positionH relativeFrom="column">
                              <wp:posOffset>461792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05117" cy="476250"/>
                            <wp:effectExtent l="0" t="0" r="28575" b="19050"/>
                            <wp:wrapNone/>
                            <wp:docPr id="7982" name="Geschweifte Klammer rechts 79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5117" cy="476250"/>
                                    </a:xfrm>
                                    <a:prstGeom prst="rightBrac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CE6D3ED" id="Geschweifte Klammer rechts 7982" o:spid="_x0000_s1026" type="#_x0000_t88" style="position:absolute;margin-left:36.35pt;margin-top:1.65pt;width:8.3pt;height:37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" adj="397" strokecolor="black [3040]"/>
                        </w:pict>
                      </mc:Fallback>
                    </mc:AlternateContent>
                  </w: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59B9B192" wp14:editId="43DE215B">
                        <wp:extent cx="419100" cy="95250"/>
                        <wp:effectExtent l="0" t="0" r="0" b="0"/>
                        <wp:docPr id="8181" name="Grafik 81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838B26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3BB26871" wp14:editId="465D7C5C">
                        <wp:extent cx="419100" cy="95250"/>
                        <wp:effectExtent l="0" t="0" r="0" b="0"/>
                        <wp:docPr id="8182" name="Grafik 81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7E04A7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0B78AFF0" wp14:editId="30024DD9">
                        <wp:extent cx="419100" cy="95250"/>
                        <wp:effectExtent l="0" t="0" r="0" b="0"/>
                        <wp:docPr id="8183" name="Grafik 81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8537F7" w14:textId="77777777" w:rsidR="00950A4D" w:rsidRPr="00327455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6371587E" wp14:editId="0E5CD1BD">
                        <wp:extent cx="419100" cy="95250"/>
                        <wp:effectExtent l="0" t="0" r="0" b="0"/>
                        <wp:docPr id="8184" name="Grafik 81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1CC0A22D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9E6EBB8" wp14:editId="4AEDC431">
                        <wp:extent cx="72000" cy="72000"/>
                        <wp:effectExtent l="0" t="0" r="4445" b="4445"/>
                        <wp:docPr id="8185" name="Grafik 8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1A489A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7C6014E2" w14:textId="77777777" w:rsidR="00950A4D" w:rsidRPr="00A8505C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  <w:sz w:val="8"/>
                    </w:rPr>
                  </w:pPr>
                </w:p>
                <w:p w14:paraId="0D0E133F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E8C572E" wp14:editId="08F94F37">
                        <wp:extent cx="72000" cy="72000"/>
                        <wp:effectExtent l="0" t="0" r="4445" b="4445"/>
                        <wp:docPr id="8186" name="Grafik 8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051626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</w:p>
                <w:p w14:paraId="0E2FADD6" w14:textId="77777777" w:rsidR="00950A4D" w:rsidRPr="00A8505C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  <w:sz w:val="4"/>
                    </w:rPr>
                  </w:pPr>
                </w:p>
                <w:p w14:paraId="562CB24C" w14:textId="77777777" w:rsidR="00950A4D" w:rsidRDefault="00950A4D" w:rsidP="00512EA8">
                  <w:pPr>
                    <w:tabs>
                      <w:tab w:val="left" w:pos="1236"/>
                    </w:tabs>
                    <w:spacing w:before="120"/>
                    <w:ind w:left="57"/>
                    <w:jc w:val="left"/>
                    <w:rPr>
                      <w:color w:val="0D0D0D" w:themeColor="text1" w:themeTint="F2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5F6099BD" wp14:editId="17F6E0AC">
                        <wp:extent cx="72000" cy="72000"/>
                        <wp:effectExtent l="0" t="0" r="4445" b="4445"/>
                        <wp:docPr id="8187" name="Grafik 8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2000" cy="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C0F95C" w14:textId="77777777" w:rsidR="00950A4D" w:rsidRPr="00940840" w:rsidRDefault="00950A4D" w:rsidP="00512EA8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noProof/>
                      <w:sz w:val="2"/>
                      <w:szCs w:val="10"/>
                    </w:rPr>
                  </w:pPr>
                </w:p>
              </w:tc>
            </w:tr>
            <w:tr w:rsidR="00950A4D" w14:paraId="58D58E65" w14:textId="77777777" w:rsidTr="00512EA8">
              <w:trPr>
                <w:trHeight w:val="314"/>
              </w:trPr>
              <w:tc>
                <w:tcPr>
                  <w:tcW w:w="69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CB40909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 w:val="22"/>
                    </w:rPr>
                  </w:pP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01CB7950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75F999C6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038D251D" w14:textId="77777777" w:rsidR="00950A4D" w:rsidRPr="006C7241" w:rsidRDefault="00950A4D" w:rsidP="00512EA8">
                  <w:pPr>
                    <w:tabs>
                      <w:tab w:val="left" w:pos="1236"/>
                    </w:tabs>
                    <w:ind w:left="57"/>
                    <w:jc w:val="center"/>
                    <w:rPr>
                      <w:noProof/>
                      <w:sz w:val="22"/>
                    </w:rPr>
                  </w:pPr>
                  <w:r w:rsidRPr="006C7241">
                    <w:rPr>
                      <w:noProof/>
                      <w:sz w:val="22"/>
                    </w:rPr>
                    <w:sym w:font="Symbol" w:char="F0DF"/>
                  </w:r>
                </w:p>
              </w:tc>
            </w:tr>
            <w:tr w:rsidR="00950A4D" w14:paraId="3A858714" w14:textId="77777777" w:rsidTr="00512EA8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13C48FC3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6CBE1DC" w14:textId="77777777" w:rsidR="00950A4D" w:rsidRPr="00E02075" w:rsidRDefault="00950A4D" w:rsidP="00E02075">
                  <w:pPr>
                    <w:pStyle w:val="Handschrift"/>
                    <w:jc w:val="center"/>
                  </w:pPr>
                  <w:proofErr w:type="gramStart"/>
                  <w:r w:rsidRPr="00E02075">
                    <w:t>300 :</w:t>
                  </w:r>
                  <w:proofErr w:type="gramEnd"/>
                  <w:r w:rsidRPr="00E02075">
                    <w:t xml:space="preserve"> 3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06A4B3B4" w14:textId="5995C30E" w:rsidR="00950A4D" w:rsidRPr="00E02075" w:rsidRDefault="00950A4D" w:rsidP="00E02075">
                  <w:pPr>
                    <w:pStyle w:val="Handschrift"/>
                    <w:jc w:val="center"/>
                  </w:pPr>
                  <w:proofErr w:type="gramStart"/>
                  <w:r w:rsidRPr="00E02075">
                    <w:t>120 :</w:t>
                  </w:r>
                  <w:proofErr w:type="gramEnd"/>
                  <w:r w:rsidRPr="00E02075">
                    <w:t xml:space="preserve"> 3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78EC0C0" w14:textId="77777777" w:rsidR="00950A4D" w:rsidRPr="00E02075" w:rsidRDefault="00950A4D" w:rsidP="00E02075">
                  <w:pPr>
                    <w:pStyle w:val="Handschrift"/>
                    <w:jc w:val="center"/>
                  </w:pPr>
                  <w:proofErr w:type="gramStart"/>
                  <w:r w:rsidRPr="00E02075">
                    <w:t>3 :</w:t>
                  </w:r>
                  <w:proofErr w:type="gramEnd"/>
                  <w:r w:rsidRPr="00E02075">
                    <w:t xml:space="preserve"> 3</w:t>
                  </w:r>
                </w:p>
              </w:tc>
            </w:tr>
            <w:tr w:rsidR="00950A4D" w14:paraId="646FC23A" w14:textId="77777777" w:rsidTr="00512EA8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2F9BD186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07C1D18F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100</w:t>
                  </w:r>
                </w:p>
              </w:tc>
              <w:tc>
                <w:tcPr>
                  <w:tcW w:w="104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31910031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40</w:t>
                  </w:r>
                </w:p>
              </w:tc>
              <w:tc>
                <w:tcPr>
                  <w:tcW w:w="105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22C115D8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1</w:t>
                  </w:r>
                </w:p>
              </w:tc>
            </w:tr>
            <w:tr w:rsidR="00950A4D" w14:paraId="066EB3B2" w14:textId="77777777" w:rsidTr="00512EA8">
              <w:trPr>
                <w:trHeight w:val="300"/>
              </w:trPr>
              <w:tc>
                <w:tcPr>
                  <w:tcW w:w="69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2E7B2534" w14:textId="77777777" w:rsidR="00950A4D" w:rsidRPr="00C9253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 w:rsidRPr="00C92531">
                    <w:rPr>
                      <w:color w:val="0D0D0D" w:themeColor="text1" w:themeTint="F2"/>
                      <w:szCs w:val="21"/>
                    </w:rPr>
                    <w:t>=</w:t>
                  </w:r>
                </w:p>
              </w:tc>
              <w:tc>
                <w:tcPr>
                  <w:tcW w:w="3131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54F1894" w14:textId="77777777" w:rsidR="00950A4D" w:rsidRPr="00E02075" w:rsidRDefault="00950A4D" w:rsidP="00E02075">
                  <w:pPr>
                    <w:pStyle w:val="Handschrift"/>
                    <w:jc w:val="center"/>
                  </w:pPr>
                  <w:r w:rsidRPr="00E02075">
                    <w:t>100 + 40 + 1 = 141</w:t>
                  </w:r>
                </w:p>
              </w:tc>
            </w:tr>
            <w:tr w:rsidR="00950A4D" w14:paraId="2427A7F6" w14:textId="77777777" w:rsidTr="00512EA8">
              <w:trPr>
                <w:trHeight w:val="300"/>
              </w:trPr>
              <w:tc>
                <w:tcPr>
                  <w:tcW w:w="3822" w:type="dxa"/>
                  <w:gridSpan w:val="4"/>
                  <w:tcBorders>
                    <w:top w:val="single" w:sz="4" w:space="0" w:color="BFBFBF"/>
                    <w:left w:val="nil"/>
                    <w:bottom w:val="single" w:sz="4" w:space="0" w:color="BFBFBF"/>
                    <w:right w:val="nil"/>
                  </w:tcBorders>
                  <w:vAlign w:val="center"/>
                </w:tcPr>
                <w:p w14:paraId="5FF0638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  <w:szCs w:val="21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sym w:font="Symbol" w:char="F0DF"/>
                  </w:r>
                </w:p>
              </w:tc>
            </w:tr>
            <w:tr w:rsidR="00950A4D" w14:paraId="1AD05593" w14:textId="77777777" w:rsidTr="00512EA8">
              <w:trPr>
                <w:trHeight w:val="225"/>
              </w:trPr>
              <w:tc>
                <w:tcPr>
                  <w:tcW w:w="3822" w:type="dxa"/>
                  <w:gridSpan w:val="4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20634164" w14:textId="77777777" w:rsidR="00950A4D" w:rsidRPr="006C7241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  <w:szCs w:val="21"/>
                    </w:rPr>
                  </w:pPr>
                  <w:proofErr w:type="gramStart"/>
                  <w:r>
                    <w:rPr>
                      <w:b/>
                      <w:color w:val="0D0D0D" w:themeColor="text1" w:themeTint="F2"/>
                      <w:szCs w:val="21"/>
                    </w:rPr>
                    <w:t>423 :</w:t>
                  </w:r>
                  <w:proofErr w:type="gramEnd"/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 3 </w:t>
                  </w:r>
                  <w:r w:rsidRPr="00E02075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= 141</w:t>
                  </w:r>
                </w:p>
              </w:tc>
            </w:tr>
          </w:tbl>
          <w:p w14:paraId="456F9D60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1" w:type="dxa"/>
            <w:vMerge w:val="restart"/>
            <w:vAlign w:val="center"/>
          </w:tcPr>
          <w:p w14:paraId="65F555D2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0FEA535A" w14:textId="7BF05610" w:rsidR="00950A4D" w:rsidRPr="00E02075" w:rsidRDefault="00950A4D" w:rsidP="00E02075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sieht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bei den Hundertern</w:t>
            </w:r>
            <w:r w:rsidR="0072436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(H)</w:t>
            </w:r>
          </w:p>
          <w:p w14:paraId="2B8C530D" w14:textId="77777777" w:rsidR="00950A4D" w:rsidRPr="00E02075" w:rsidRDefault="00950A4D" w:rsidP="00E02075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>400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kann sie nicht rechnen. </w:t>
            </w:r>
          </w:p>
          <w:p w14:paraId="415AEBC5" w14:textId="77777777" w:rsidR="00950A4D" w:rsidRPr="00E02075" w:rsidRDefault="00950A4D" w:rsidP="00E02075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>20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kann sie nicht rechnen. </w:t>
            </w:r>
          </w:p>
          <w:p w14:paraId="5813BA6F" w14:textId="77777777" w:rsidR="00950A4D" w:rsidRPr="00E02075" w:rsidRDefault="00950A4D" w:rsidP="00E02075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weiß aber: </w:t>
            </w:r>
          </w:p>
          <w:p w14:paraId="07E41450" w14:textId="77777777" w:rsidR="00950A4D" w:rsidRPr="00E02075" w:rsidRDefault="00950A4D" w:rsidP="00E02075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Sie kann 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>300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und </w:t>
            </w:r>
          </w:p>
          <w:p w14:paraId="53EBE853" w14:textId="77777777" w:rsidR="00950A4D" w:rsidRPr="00E02075" w:rsidRDefault="00950A4D" w:rsidP="00E02075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(100 + 20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>)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 = 120 : 3  rechnen. </w:t>
            </w:r>
          </w:p>
        </w:tc>
      </w:tr>
      <w:tr w:rsidR="00950A4D" w14:paraId="746FFE3A" w14:textId="77777777" w:rsidTr="00512EA8">
        <w:trPr>
          <w:trHeight w:val="2551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BC2030C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3CFBC13F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21315838" w14:textId="77777777" w:rsidR="00950A4D" w:rsidRPr="00B22FD0" w:rsidRDefault="00950A4D" w:rsidP="00512EA8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7D121702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08EC76DB" w14:textId="5DAA5371" w:rsidR="00724369" w:rsidRDefault="00950A4D" w:rsidP="00E02075">
            <w:pPr>
              <w:pStyle w:val="Listenabsatz"/>
              <w:numPr>
                <w:ilvl w:val="0"/>
                <w:numId w:val="12"/>
              </w:numPr>
              <w:ind w:left="267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tauscht einen Hunderter</w:t>
            </w:r>
            <w:r w:rsidR="0072436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(H)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in 10 Zehner um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</w:t>
            </w:r>
          </w:p>
          <w:p w14:paraId="3A09B08C" w14:textId="39B4893C" w:rsidR="00950A4D" w:rsidRPr="00E02075" w:rsidRDefault="00724369" w:rsidP="00F620FE">
            <w:pPr>
              <w:pStyle w:val="Listenabsatz"/>
              <w:numPr>
                <w:ilvl w:val="0"/>
                <w:numId w:val="0"/>
              </w:numPr>
              <w:ind w:left="267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</w:t>
            </w:r>
            <w:r w:rsidR="00950A4D"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100         =        10 </w:t>
            </w:r>
            <w:r w:rsidR="00950A4D" w:rsidRPr="00E02075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="00950A4D"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</w:t>
            </w:r>
          </w:p>
          <w:tbl>
            <w:tblPr>
              <w:tblStyle w:val="Tabellen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467"/>
              <w:gridCol w:w="939"/>
            </w:tblGrid>
            <w:tr w:rsidR="00950A4D" w:rsidRPr="00E02075" w14:paraId="2A6089D9" w14:textId="77777777" w:rsidTr="00512EA8">
              <w:trPr>
                <w:jc w:val="center"/>
              </w:trPr>
              <w:tc>
                <w:tcPr>
                  <w:tcW w:w="1134" w:type="dxa"/>
                  <w:vAlign w:val="center"/>
                </w:tcPr>
                <w:p w14:paraId="20C6B86A" w14:textId="77777777" w:rsidR="00950A4D" w:rsidRPr="00E02075" w:rsidRDefault="00950A4D" w:rsidP="00E02075">
                  <w:pPr>
                    <w:pStyle w:val="Listenabsatz"/>
                    <w:numPr>
                      <w:ilvl w:val="0"/>
                      <w:numId w:val="0"/>
                    </w:numPr>
                    <w:ind w:left="272"/>
                    <w:rPr>
                      <w:rFonts w:ascii="Comic Sans MS" w:hAnsi="Comic Sans MS"/>
                      <w:color w:val="548DD4" w:themeColor="text2" w:themeTint="99"/>
                      <w:sz w:val="20"/>
                    </w:rPr>
                  </w:pP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</w:rPr>
                    <w:drawing>
                      <wp:inline distT="0" distB="0" distL="0" distR="0" wp14:anchorId="7515E75F" wp14:editId="645A0CE3">
                        <wp:extent cx="365808" cy="397162"/>
                        <wp:effectExtent l="0" t="0" r="0" b="3175"/>
                        <wp:docPr id="8188" name="Grafik 8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4" cy="403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" w:type="dxa"/>
                  <w:vAlign w:val="center"/>
                </w:tcPr>
                <w:p w14:paraId="029D6DEA" w14:textId="77777777" w:rsidR="00950A4D" w:rsidRPr="00E02075" w:rsidRDefault="00950A4D" w:rsidP="00E02075">
                  <w:pPr>
                    <w:ind w:left="272" w:hanging="272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E02075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sym w:font="Symbol" w:char="F0DB"/>
                  </w:r>
                </w:p>
              </w:tc>
              <w:tc>
                <w:tcPr>
                  <w:tcW w:w="939" w:type="dxa"/>
                  <w:vAlign w:val="center"/>
                </w:tcPr>
                <w:p w14:paraId="6C8E4E58" w14:textId="77777777" w:rsidR="00950A4D" w:rsidRPr="00E02075" w:rsidRDefault="00950A4D" w:rsidP="00E02075">
                  <w:pPr>
                    <w:tabs>
                      <w:tab w:val="left" w:pos="1236"/>
                    </w:tabs>
                    <w:ind w:left="57"/>
                    <w:jc w:val="left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6DAD5786" wp14:editId="2E03A192">
                        <wp:extent cx="419100" cy="95250"/>
                        <wp:effectExtent l="0" t="0" r="0" b="0"/>
                        <wp:docPr id="8189" name="Grafik 81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5C5A3B79" wp14:editId="0CA87E35">
                        <wp:extent cx="419100" cy="95250"/>
                        <wp:effectExtent l="0" t="0" r="0" b="0"/>
                        <wp:docPr id="8190" name="Grafik 81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36FE6449" wp14:editId="585A24BA">
                        <wp:extent cx="419100" cy="95250"/>
                        <wp:effectExtent l="0" t="0" r="0" b="0"/>
                        <wp:docPr id="8191" name="Grafik 81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153FD61B" wp14:editId="4D0577D0">
                        <wp:extent cx="419100" cy="95250"/>
                        <wp:effectExtent l="0" t="0" r="0" b="0"/>
                        <wp:docPr id="8192" name="Grafik 81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65D254A1" wp14:editId="51059E2C">
                        <wp:extent cx="419100" cy="95250"/>
                        <wp:effectExtent l="0" t="0" r="0" b="0"/>
                        <wp:docPr id="8193" name="Grafik 81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5F91D739" wp14:editId="78FA8C5B">
                        <wp:extent cx="419100" cy="95250"/>
                        <wp:effectExtent l="0" t="0" r="0" b="0"/>
                        <wp:docPr id="8194" name="Grafik 81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3EE7796B" wp14:editId="5129C92C">
                        <wp:extent cx="419100" cy="95250"/>
                        <wp:effectExtent l="0" t="0" r="0" b="0"/>
                        <wp:docPr id="8195" name="Grafik 81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4B178BE1" wp14:editId="615E09FB">
                        <wp:extent cx="419100" cy="95250"/>
                        <wp:effectExtent l="0" t="0" r="0" b="0"/>
                        <wp:docPr id="8196" name="Grafik 81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6FB1DAD1" wp14:editId="15246EB4">
                        <wp:extent cx="419100" cy="95250"/>
                        <wp:effectExtent l="0" t="0" r="0" b="0"/>
                        <wp:docPr id="8197" name="Grafik 8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2075">
                    <w:rPr>
                      <w:rFonts w:ascii="Comic Sans MS" w:hAnsi="Comic Sans MS"/>
                      <w:noProof/>
                      <w:color w:val="548DD4" w:themeColor="text2" w:themeTint="99"/>
                      <w:sz w:val="20"/>
                      <w:szCs w:val="20"/>
                    </w:rPr>
                    <w:drawing>
                      <wp:inline distT="0" distB="0" distL="0" distR="0" wp14:anchorId="31B79CB9" wp14:editId="6C043AEC">
                        <wp:extent cx="419100" cy="95250"/>
                        <wp:effectExtent l="0" t="0" r="0" b="0"/>
                        <wp:docPr id="8198" name="Grafik 81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950865" w14:textId="2E848401" w:rsidR="00950A4D" w:rsidRPr="00E02075" w:rsidRDefault="00950A4D" w:rsidP="00E02075">
            <w:pPr>
              <w:pStyle w:val="Listenabsatz"/>
              <w:numPr>
                <w:ilvl w:val="0"/>
                <w:numId w:val="12"/>
              </w:numPr>
              <w:ind w:left="267" w:hanging="142"/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Man sagt: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Leonie hat einen 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Hunderter  </w:t>
            </w:r>
            <w:r w:rsidR="0072436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(</w:t>
            </w:r>
            <w:proofErr w:type="gramEnd"/>
            <w:r w:rsidR="0072436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H)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entbündelt. </w:t>
            </w:r>
          </w:p>
        </w:tc>
      </w:tr>
      <w:tr w:rsidR="00950A4D" w14:paraId="4ED84F12" w14:textId="77777777" w:rsidTr="00512EA8">
        <w:trPr>
          <w:trHeight w:val="135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778FAB9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4737443A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2E4147AD" w14:textId="77777777" w:rsidR="00950A4D" w:rsidRPr="00B22FD0" w:rsidRDefault="00950A4D" w:rsidP="00512EA8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19679330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35865C06" w14:textId="77777777" w:rsidR="00950A4D" w:rsidRPr="00E02075" w:rsidRDefault="00950A4D" w:rsidP="00E02075">
            <w:pPr>
              <w:pStyle w:val="Listenabsatz"/>
              <w:numPr>
                <w:ilvl w:val="0"/>
                <w:numId w:val="12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kann jetzt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stellenweise rechnen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</w:t>
            </w:r>
          </w:p>
          <w:p w14:paraId="7E8525DF" w14:textId="77777777" w:rsidR="00950A4D" w:rsidRPr="00E02075" w:rsidRDefault="00950A4D" w:rsidP="00E02075">
            <w:pPr>
              <w:spacing w:before="120"/>
              <w:ind w:left="692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300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      =     100         (H)</w:t>
            </w:r>
          </w:p>
          <w:p w14:paraId="550AD818" w14:textId="77777777" w:rsidR="00950A4D" w:rsidRPr="00E02075" w:rsidRDefault="00950A4D" w:rsidP="00E02075">
            <w:pPr>
              <w:ind w:left="69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120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      =       40           (Z)</w:t>
            </w:r>
          </w:p>
          <w:p w14:paraId="1C10E2C5" w14:textId="77777777" w:rsidR="00950A4D" w:rsidRPr="00E02075" w:rsidRDefault="00950A4D" w:rsidP="00E02075">
            <w:pPr>
              <w:ind w:left="69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</w:t>
            </w:r>
            <w:proofErr w:type="gramStart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3 :</w:t>
            </w:r>
            <w:proofErr w:type="gramEnd"/>
            <w:r w:rsidRPr="00E0207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      =         1          (E)</w:t>
            </w:r>
          </w:p>
        </w:tc>
      </w:tr>
      <w:tr w:rsidR="00950A4D" w14:paraId="51909562" w14:textId="77777777" w:rsidTr="00512EA8">
        <w:trPr>
          <w:trHeight w:val="135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B5E4585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vMerge/>
          </w:tcPr>
          <w:p w14:paraId="4A9DF34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2" w:type="dxa"/>
            <w:gridSpan w:val="3"/>
            <w:vMerge/>
            <w:vAlign w:val="center"/>
          </w:tcPr>
          <w:p w14:paraId="288BD812" w14:textId="77777777" w:rsidR="00950A4D" w:rsidRPr="00B22FD0" w:rsidRDefault="00950A4D" w:rsidP="00512EA8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141" w:type="dxa"/>
            <w:vMerge/>
            <w:vAlign w:val="center"/>
          </w:tcPr>
          <w:p w14:paraId="17ECF120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0" w:type="dxa"/>
            <w:vAlign w:val="center"/>
          </w:tcPr>
          <w:p w14:paraId="77EB1025" w14:textId="77777777" w:rsidR="00950A4D" w:rsidRPr="00E02075" w:rsidRDefault="00950A4D" w:rsidP="00E02075">
            <w:pPr>
              <w:pStyle w:val="Listenabsatz"/>
              <w:numPr>
                <w:ilvl w:val="0"/>
                <w:numId w:val="18"/>
              </w:numPr>
              <w:ind w:left="266" w:hanging="1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Ergebnisse addieren</w:t>
            </w: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  </w:t>
            </w:r>
          </w:p>
          <w:p w14:paraId="0FD74C23" w14:textId="77777777" w:rsidR="00950A4D" w:rsidRPr="00E02075" w:rsidRDefault="00950A4D" w:rsidP="00E02075">
            <w:pPr>
              <w:pStyle w:val="Listenabsatz"/>
              <w:numPr>
                <w:ilvl w:val="0"/>
                <w:numId w:val="0"/>
              </w:numPr>
              <w:ind w:left="266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E0207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100 + 40 + 1 = </w:t>
            </w:r>
            <w:r w:rsidRPr="00E02075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141</w:t>
            </w:r>
          </w:p>
        </w:tc>
      </w:tr>
      <w:tr w:rsidR="00950A4D" w14:paraId="537EDF20" w14:textId="77777777" w:rsidTr="00512EA8">
        <w:trPr>
          <w:trHeight w:val="103"/>
        </w:trPr>
        <w:tc>
          <w:tcPr>
            <w:tcW w:w="686" w:type="dxa"/>
            <w:shd w:val="clear" w:color="auto" w:fill="D9D9D9" w:themeFill="background1" w:themeFillShade="D9"/>
          </w:tcPr>
          <w:p w14:paraId="32BFB30F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F4513D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7863" w:type="dxa"/>
            <w:gridSpan w:val="5"/>
            <w:vAlign w:val="center"/>
          </w:tcPr>
          <w:p w14:paraId="18175E07" w14:textId="77777777" w:rsidR="00950A4D" w:rsidRPr="00236420" w:rsidRDefault="00950A4D" w:rsidP="00512EA8">
            <w:pPr>
              <w:ind w:left="272" w:hanging="272"/>
              <w:rPr>
                <w:color w:val="0D0D0D" w:themeColor="text1" w:themeTint="F2"/>
              </w:rPr>
            </w:pPr>
          </w:p>
        </w:tc>
      </w:tr>
    </w:tbl>
    <w:p w14:paraId="4542AB63" w14:textId="77777777" w:rsidR="00950A4D" w:rsidRDefault="00950A4D" w:rsidP="00950A4D">
      <w:pPr>
        <w:rPr>
          <w:sz w:val="10"/>
        </w:rPr>
      </w:pPr>
    </w:p>
    <w:p w14:paraId="29B5C9DC" w14:textId="77777777" w:rsidR="00950A4D" w:rsidRDefault="00950A4D" w:rsidP="00950A4D">
      <w:pPr>
        <w:rPr>
          <w:sz w:val="10"/>
        </w:rPr>
      </w:pPr>
    </w:p>
    <w:p w14:paraId="147F5BC8" w14:textId="77777777" w:rsidR="00950A4D" w:rsidRDefault="00950A4D" w:rsidP="00950A4D">
      <w:pPr>
        <w:rPr>
          <w:sz w:val="10"/>
        </w:rPr>
      </w:pPr>
    </w:p>
    <w:tbl>
      <w:tblPr>
        <w:tblW w:w="487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"/>
        <w:gridCol w:w="278"/>
        <w:gridCol w:w="589"/>
        <w:gridCol w:w="424"/>
        <w:gridCol w:w="2864"/>
        <w:gridCol w:w="141"/>
        <w:gridCol w:w="392"/>
        <w:gridCol w:w="142"/>
        <w:gridCol w:w="283"/>
        <w:gridCol w:w="283"/>
        <w:gridCol w:w="1273"/>
        <w:gridCol w:w="1479"/>
      </w:tblGrid>
      <w:tr w:rsidR="00950A4D" w14:paraId="5E5A782B" w14:textId="77777777" w:rsidTr="00512EA8">
        <w:trPr>
          <w:trHeight w:val="422"/>
        </w:trPr>
        <w:tc>
          <w:tcPr>
            <w:tcW w:w="690" w:type="dxa"/>
            <w:hideMark/>
          </w:tcPr>
          <w:p w14:paraId="74F0C8C4" w14:textId="77777777" w:rsidR="00950A4D" w:rsidRPr="00981DEE" w:rsidRDefault="00950A4D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8148" w:type="dxa"/>
            <w:gridSpan w:val="11"/>
          </w:tcPr>
          <w:p w14:paraId="5453017C" w14:textId="77777777" w:rsidR="00950A4D" w:rsidRPr="00981DEE" w:rsidRDefault="00950A4D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>Zwei Wege zum Multiplizieren und Dividieren</w:t>
            </w:r>
          </w:p>
          <w:p w14:paraId="0F6CDCAC" w14:textId="77777777" w:rsidR="00950A4D" w:rsidRPr="00981DEE" w:rsidRDefault="00950A4D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950A4D" w14:paraId="16328404" w14:textId="77777777" w:rsidTr="00512EA8">
        <w:trPr>
          <w:trHeight w:val="187"/>
        </w:trPr>
        <w:tc>
          <w:tcPr>
            <w:tcW w:w="690" w:type="dxa"/>
          </w:tcPr>
          <w:p w14:paraId="4FC0E09D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3575BC74" w14:textId="77777777" w:rsidR="00950A4D" w:rsidRPr="00981DEE" w:rsidRDefault="00950A4D" w:rsidP="00512EA8">
            <w:pPr>
              <w:pStyle w:val="berschrift2"/>
            </w:pPr>
            <w:r w:rsidRPr="00981DEE">
              <w:t>a)</w:t>
            </w:r>
          </w:p>
          <w:p w14:paraId="00CB8AAE" w14:textId="77777777" w:rsidR="00950A4D" w:rsidRPr="008E6809" w:rsidRDefault="00950A4D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70" w:type="dxa"/>
            <w:gridSpan w:val="10"/>
          </w:tcPr>
          <w:p w14:paraId="1B93F534" w14:textId="77777777" w:rsidR="00950A4D" w:rsidRPr="008E6809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 w:rsidRPr="008E6809">
              <w:rPr>
                <w:color w:val="0D0D0D" w:themeColor="text1" w:themeTint="F2"/>
              </w:rPr>
              <w:t xml:space="preserve">Vervollständige die Aufgaben von </w:t>
            </w:r>
            <w:r>
              <w:rPr>
                <w:color w:val="0D0D0D" w:themeColor="text1" w:themeTint="F2"/>
              </w:rPr>
              <w:t>Leonie</w:t>
            </w:r>
            <w:r w:rsidRPr="008E6809">
              <w:rPr>
                <w:color w:val="0D0D0D" w:themeColor="text1" w:themeTint="F2"/>
              </w:rPr>
              <w:t xml:space="preserve"> und Tara. </w:t>
            </w:r>
            <w:r>
              <w:rPr>
                <w:color w:val="0D0D0D" w:themeColor="text1" w:themeTint="F2"/>
              </w:rPr>
              <w:t>Was ist bei Tara anders?</w:t>
            </w:r>
          </w:p>
        </w:tc>
      </w:tr>
      <w:tr w:rsidR="00950A4D" w14:paraId="53C650D8" w14:textId="77777777" w:rsidTr="00512EA8">
        <w:trPr>
          <w:trHeight w:val="330"/>
        </w:trPr>
        <w:tc>
          <w:tcPr>
            <w:tcW w:w="690" w:type="dxa"/>
          </w:tcPr>
          <w:p w14:paraId="2AFF4E4E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F6BD50D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9" w:type="dxa"/>
          </w:tcPr>
          <w:p w14:paraId="06D9133A" w14:textId="77777777" w:rsidR="00950A4D" w:rsidRPr="001B7BDB" w:rsidRDefault="00950A4D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 xml:space="preserve">a1) </w:t>
            </w:r>
          </w:p>
        </w:tc>
        <w:tc>
          <w:tcPr>
            <w:tcW w:w="3288" w:type="dxa"/>
            <w:gridSpan w:val="2"/>
            <w:tcBorders>
              <w:right w:val="single" w:sz="4" w:space="0" w:color="7F7F7F"/>
            </w:tcBorders>
          </w:tcPr>
          <w:p w14:paraId="50C35C71" w14:textId="77777777" w:rsidR="00950A4D" w:rsidRPr="008B7E53" w:rsidRDefault="00950A4D" w:rsidP="00512EA8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8B7E53">
              <w:rPr>
                <w:color w:val="000000" w:themeColor="text1"/>
              </w:rPr>
              <w:t xml:space="preserve">134 </w:t>
            </w:r>
            <w:r w:rsidRPr="008B7E53">
              <w:rPr>
                <w:color w:val="000000" w:themeColor="text1"/>
              </w:rPr>
              <w:sym w:font="Symbol" w:char="F0D7"/>
            </w:r>
            <w:r w:rsidRPr="008B7E53">
              <w:rPr>
                <w:color w:val="000000" w:themeColor="text1"/>
              </w:rPr>
              <w:t xml:space="preserve"> 2 </w:t>
            </w:r>
          </w:p>
        </w:tc>
        <w:tc>
          <w:tcPr>
            <w:tcW w:w="141" w:type="dxa"/>
            <w:tcBorders>
              <w:left w:val="single" w:sz="4" w:space="0" w:color="7F7F7F"/>
            </w:tcBorders>
          </w:tcPr>
          <w:p w14:paraId="71BE3E5E" w14:textId="77777777" w:rsidR="00950A4D" w:rsidRPr="001B7BDB" w:rsidRDefault="00950A4D" w:rsidP="00512EA8">
            <w:pPr>
              <w:pStyle w:val="berschrift2"/>
              <w:rPr>
                <w:color w:val="808080"/>
              </w:rPr>
            </w:pPr>
          </w:p>
        </w:tc>
        <w:tc>
          <w:tcPr>
            <w:tcW w:w="392" w:type="dxa"/>
            <w:tcBorders>
              <w:left w:val="nil"/>
            </w:tcBorders>
          </w:tcPr>
          <w:p w14:paraId="2A6B801B" w14:textId="77777777" w:rsidR="00950A4D" w:rsidRPr="001B7BDB" w:rsidRDefault="00950A4D" w:rsidP="00512EA8">
            <w:pPr>
              <w:pStyle w:val="berschrift2"/>
              <w:rPr>
                <w:color w:val="808080"/>
              </w:rPr>
            </w:pPr>
            <w:r>
              <w:rPr>
                <w:color w:val="808080"/>
              </w:rPr>
              <w:t>a3</w:t>
            </w:r>
            <w:r w:rsidRPr="001B7BDB">
              <w:rPr>
                <w:color w:val="808080"/>
              </w:rPr>
              <w:t xml:space="preserve">) </w:t>
            </w:r>
          </w:p>
        </w:tc>
        <w:tc>
          <w:tcPr>
            <w:tcW w:w="1981" w:type="dxa"/>
            <w:gridSpan w:val="4"/>
          </w:tcPr>
          <w:p w14:paraId="791E4B45" w14:textId="77777777" w:rsidR="00950A4D" w:rsidRPr="008B7E53" w:rsidRDefault="00950A4D" w:rsidP="00512EA8">
            <w:pPr>
              <w:jc w:val="left"/>
              <w:rPr>
                <w:color w:val="7F7F7F" w:themeColor="text1" w:themeTint="80"/>
              </w:rPr>
            </w:pPr>
            <w:proofErr w:type="gramStart"/>
            <w:r w:rsidRPr="008B7E53">
              <w:rPr>
                <w:color w:val="000000" w:themeColor="text1"/>
              </w:rPr>
              <w:t>846 :</w:t>
            </w:r>
            <w:proofErr w:type="gramEnd"/>
            <w:r w:rsidRPr="008B7E53">
              <w:rPr>
                <w:color w:val="000000" w:themeColor="text1"/>
              </w:rPr>
              <w:t xml:space="preserve"> 2</w:t>
            </w:r>
          </w:p>
        </w:tc>
        <w:tc>
          <w:tcPr>
            <w:tcW w:w="1479" w:type="dxa"/>
          </w:tcPr>
          <w:p w14:paraId="1A3A9080" w14:textId="77777777" w:rsidR="00950A4D" w:rsidRDefault="00950A4D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950A4D" w14:paraId="3FA0FFC5" w14:textId="77777777" w:rsidTr="00512EA8">
        <w:trPr>
          <w:trHeight w:val="548"/>
        </w:trPr>
        <w:tc>
          <w:tcPr>
            <w:tcW w:w="690" w:type="dxa"/>
          </w:tcPr>
          <w:p w14:paraId="7A186035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142FC71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013" w:type="dxa"/>
            <w:gridSpan w:val="2"/>
          </w:tcPr>
          <w:p w14:paraId="07F6991A" w14:textId="77777777" w:rsidR="00950A4D" w:rsidRPr="00B40945" w:rsidRDefault="00407A65" w:rsidP="00512EA8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71B373D6">
                <v:shape id="_x0000_i1030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30" DrawAspect="Content" ObjectID="_1651325441" r:id="rId51"/>
              </w:object>
            </w:r>
          </w:p>
        </w:tc>
        <w:tc>
          <w:tcPr>
            <w:tcW w:w="2864" w:type="dxa"/>
            <w:tcBorders>
              <w:right w:val="single" w:sz="4" w:space="0" w:color="7F7F7F"/>
            </w:tcBorders>
          </w:tcPr>
          <w:p w14:paraId="1A5C2DB3" w14:textId="77777777" w:rsidR="00950A4D" w:rsidRPr="00B6144E" w:rsidRDefault="00950A4D" w:rsidP="00512EA8">
            <w:pPr>
              <w:tabs>
                <w:tab w:val="left" w:pos="1236"/>
              </w:tabs>
              <w:rPr>
                <w:color w:val="000000"/>
              </w:rPr>
            </w:pPr>
          </w:p>
        </w:tc>
        <w:tc>
          <w:tcPr>
            <w:tcW w:w="141" w:type="dxa"/>
            <w:tcBorders>
              <w:left w:val="single" w:sz="4" w:space="0" w:color="7F7F7F"/>
            </w:tcBorders>
          </w:tcPr>
          <w:p w14:paraId="5D51E8CB" w14:textId="77777777" w:rsidR="00950A4D" w:rsidRPr="00B40945" w:rsidRDefault="00950A4D" w:rsidP="00512EA8">
            <w:pPr>
              <w:pStyle w:val="berschrift2"/>
            </w:pPr>
          </w:p>
        </w:tc>
        <w:tc>
          <w:tcPr>
            <w:tcW w:w="1100" w:type="dxa"/>
            <w:gridSpan w:val="4"/>
            <w:tcBorders>
              <w:left w:val="nil"/>
            </w:tcBorders>
          </w:tcPr>
          <w:p w14:paraId="2A5C9980" w14:textId="77777777" w:rsidR="00950A4D" w:rsidRPr="00B40945" w:rsidRDefault="00407A65" w:rsidP="00512EA8">
            <w:pPr>
              <w:jc w:val="left"/>
              <w:rPr>
                <w:b/>
                <w:color w:val="000000" w:themeColor="text1"/>
              </w:rPr>
            </w:pPr>
            <w:r>
              <w:rPr>
                <w:noProof/>
              </w:rPr>
              <w:object w:dxaOrig="1260" w:dyaOrig="1128" w14:anchorId="5B34EAD7">
                <v:shape id="_x0000_i1029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29" DrawAspect="Content" ObjectID="_1651325442" r:id="rId52"/>
              </w:object>
            </w:r>
          </w:p>
        </w:tc>
        <w:tc>
          <w:tcPr>
            <w:tcW w:w="2752" w:type="dxa"/>
            <w:gridSpan w:val="2"/>
          </w:tcPr>
          <w:p w14:paraId="3D79909A" w14:textId="77777777" w:rsidR="00950A4D" w:rsidRPr="009516CE" w:rsidRDefault="00950A4D" w:rsidP="00512EA8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Leonie weiß:     </w:t>
            </w:r>
          </w:p>
          <w:p w14:paraId="7BAD3A42" w14:textId="77777777" w:rsidR="00950A4D" w:rsidRPr="00B6144E" w:rsidRDefault="00950A4D" w:rsidP="00512EA8">
            <w:pPr>
              <w:tabs>
                <w:tab w:val="left" w:pos="1236"/>
              </w:tabs>
              <w:rPr>
                <w:color w:val="000000"/>
              </w:rPr>
            </w:pPr>
            <w:r>
              <w:rPr>
                <w:color w:val="000000"/>
              </w:rPr>
              <w:t>846 = 800 + 40 + 6</w:t>
            </w:r>
          </w:p>
        </w:tc>
      </w:tr>
      <w:tr w:rsidR="00950A4D" w14:paraId="0667A788" w14:textId="77777777" w:rsidTr="00512EA8">
        <w:trPr>
          <w:trHeight w:val="1469"/>
        </w:trPr>
        <w:tc>
          <w:tcPr>
            <w:tcW w:w="690" w:type="dxa"/>
          </w:tcPr>
          <w:p w14:paraId="1E8103E8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567F9EDE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7" w:type="dxa"/>
            <w:gridSpan w:val="3"/>
            <w:tcBorders>
              <w:left w:val="nil"/>
              <w:right w:val="single" w:sz="4" w:space="0" w:color="7F7F7F"/>
            </w:tcBorders>
            <w:vAlign w:val="center"/>
          </w:tcPr>
          <w:tbl>
            <w:tblPr>
              <w:tblStyle w:val="Tabellenraster"/>
              <w:tblW w:w="3604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147"/>
              <w:gridCol w:w="429"/>
              <w:gridCol w:w="536"/>
              <w:gridCol w:w="536"/>
              <w:gridCol w:w="536"/>
            </w:tblGrid>
            <w:tr w:rsidR="00950A4D" w14:paraId="4C9EFBC9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78FE7E57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5641CBB0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352FF0FC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0B3CC96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607C77E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637CFA66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9AF141E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0A2E3AF8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2A98F39E" w14:textId="77777777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4 </w:t>
                  </w:r>
                  <w:r w:rsidRPr="00FE669B">
                    <w:sym w:font="Symbol" w:char="F0D7"/>
                  </w:r>
                  <w:r w:rsidRPr="00FE669B">
                    <w:t xml:space="preserve"> 2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48C6BEBA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0B8FC69B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25C2E467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40C110D2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75E2D87D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bottom w:val="single" w:sz="4" w:space="0" w:color="BFBFBF" w:themeColor="background1" w:themeShade="BF"/>
                  </w:tcBorders>
                </w:tcPr>
                <w:p w14:paraId="5CA395D8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BFBFBF" w:themeColor="background1" w:themeShade="BF"/>
                  </w:tcBorders>
                </w:tcPr>
                <w:p w14:paraId="0AB85C3C" w14:textId="564FC481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30 </w:t>
                  </w:r>
                  <w:r w:rsidRPr="00FE669B">
                    <w:sym w:font="Symbol" w:char="F0D7"/>
                  </w:r>
                  <w:r w:rsidRPr="00FE669B">
                    <w:t xml:space="preserve"> 2</w:t>
                  </w:r>
                </w:p>
              </w:tc>
              <w:tc>
                <w:tcPr>
                  <w:tcW w:w="429" w:type="dxa"/>
                  <w:tcBorders>
                    <w:bottom w:val="single" w:sz="4" w:space="0" w:color="BFBFBF" w:themeColor="background1" w:themeShade="BF"/>
                  </w:tcBorders>
                </w:tcPr>
                <w:p w14:paraId="5DB71853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542D20A3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6249EA0D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48A4D096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7DD66986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1A9836FD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5C8239E3" w14:textId="77777777" w:rsidR="00950A4D" w:rsidRPr="00FE669B" w:rsidRDefault="00950A4D" w:rsidP="00FE669B">
                  <w:pPr>
                    <w:pStyle w:val="Handschrift"/>
                    <w:jc w:val="right"/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0AF3993A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E49FECB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7C0787B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6DDACC24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5694A2FA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259B41FA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503ED6E1" w14:textId="4D3277D5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134 </w:t>
                  </w:r>
                  <w:r w:rsidRPr="00FE669B">
                    <w:sym w:font="Symbol" w:char="F0D7"/>
                  </w:r>
                  <w:r w:rsidRPr="00FE669B">
                    <w:t xml:space="preserve"> 2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15C66562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772C2CCD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74BFAA42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77F3947E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</w:tbl>
          <w:p w14:paraId="1F3D3EBE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7F7F7F"/>
            </w:tcBorders>
            <w:vAlign w:val="center"/>
          </w:tcPr>
          <w:p w14:paraId="0B9CC469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2" w:type="dxa"/>
            <w:gridSpan w:val="6"/>
            <w:tcBorders>
              <w:left w:val="nil"/>
            </w:tcBorders>
            <w:vAlign w:val="center"/>
          </w:tcPr>
          <w:tbl>
            <w:tblPr>
              <w:tblStyle w:val="Tabellenraster"/>
              <w:tblW w:w="3604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147"/>
              <w:gridCol w:w="429"/>
              <w:gridCol w:w="536"/>
              <w:gridCol w:w="536"/>
              <w:gridCol w:w="536"/>
            </w:tblGrid>
            <w:tr w:rsidR="00950A4D" w14:paraId="7C82C286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1827AB44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44E20F3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2F6F9890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673C9A63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1AFBAC26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4407DBA9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2F7CF92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3F6D909B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695162F2" w14:textId="77777777" w:rsidR="00950A4D" w:rsidRDefault="00950A4D" w:rsidP="00FE669B">
                  <w:pPr>
                    <w:pStyle w:val="Handschrift"/>
                    <w:jc w:val="right"/>
                  </w:pPr>
                  <w:r>
                    <w:t xml:space="preserve">    </w:t>
                  </w:r>
                  <w:proofErr w:type="gramStart"/>
                  <w:r>
                    <w:t>800 :</w:t>
                  </w:r>
                  <w:proofErr w:type="gramEnd"/>
                  <w:r>
                    <w:t xml:space="preserve"> 2         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724DD98B" w14:textId="77777777" w:rsidR="00950A4D" w:rsidRDefault="00950A4D" w:rsidP="00FE669B">
                  <w:pPr>
                    <w:pStyle w:val="Handschrift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2F9F9E76" w14:textId="77777777" w:rsidR="00950A4D" w:rsidRDefault="00950A4D" w:rsidP="00FE669B">
                  <w:pPr>
                    <w:pStyle w:val="Handschrift"/>
                  </w:pPr>
                  <w:r>
                    <w:t>4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198EDD2D" w14:textId="77777777" w:rsidR="00950A4D" w:rsidRDefault="00950A4D" w:rsidP="00FE669B">
                  <w:pPr>
                    <w:pStyle w:val="Handschrift"/>
                  </w:pPr>
                  <w: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18C7C5B1" w14:textId="77777777" w:rsidR="00950A4D" w:rsidRDefault="00950A4D" w:rsidP="00FE669B">
                  <w:pPr>
                    <w:pStyle w:val="Handschrift"/>
                  </w:pPr>
                  <w:r>
                    <w:t>0</w:t>
                  </w:r>
                </w:p>
              </w:tc>
            </w:tr>
            <w:tr w:rsidR="00950A4D" w14:paraId="564273CF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BFBFBF" w:themeColor="background1" w:themeShade="BF"/>
                  </w:tcBorders>
                </w:tcPr>
                <w:p w14:paraId="37E2FDB0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BFBFBF" w:themeColor="background1" w:themeShade="BF"/>
                  </w:tcBorders>
                </w:tcPr>
                <w:p w14:paraId="1A2B2720" w14:textId="77777777" w:rsidR="00950A4D" w:rsidRDefault="00950A4D" w:rsidP="00FE669B">
                  <w:pPr>
                    <w:pStyle w:val="Handschrift"/>
                    <w:jc w:val="right"/>
                  </w:pPr>
                  <w:r>
                    <w:t xml:space="preserve">      </w:t>
                  </w:r>
                  <w:proofErr w:type="gramStart"/>
                  <w:r>
                    <w:t>40 :</w:t>
                  </w:r>
                  <w:proofErr w:type="gramEnd"/>
                  <w:r>
                    <w:t xml:space="preserve"> 2 </w:t>
                  </w:r>
                </w:p>
              </w:tc>
              <w:tc>
                <w:tcPr>
                  <w:tcW w:w="429" w:type="dxa"/>
                  <w:tcBorders>
                    <w:bottom w:val="single" w:sz="4" w:space="0" w:color="BFBFBF" w:themeColor="background1" w:themeShade="BF"/>
                  </w:tcBorders>
                </w:tcPr>
                <w:p w14:paraId="0488B678" w14:textId="77777777" w:rsidR="00950A4D" w:rsidRDefault="00950A4D" w:rsidP="00FE669B">
                  <w:pPr>
                    <w:pStyle w:val="Handschrift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0BCCC3C8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497F8D3F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3D5A8F91" w14:textId="77777777" w:rsidR="00950A4D" w:rsidRDefault="00950A4D" w:rsidP="00FE669B">
                  <w:pPr>
                    <w:pStyle w:val="Handschrift"/>
                  </w:pPr>
                </w:p>
              </w:tc>
            </w:tr>
            <w:tr w:rsidR="00950A4D" w14:paraId="3E1C6075" w14:textId="77777777" w:rsidTr="00512EA8">
              <w:trPr>
                <w:trHeight w:val="242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4E61A6A3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13429E46" w14:textId="77777777" w:rsidR="00950A4D" w:rsidRDefault="00950A4D" w:rsidP="00FE669B">
                  <w:pPr>
                    <w:pStyle w:val="Handschrift"/>
                    <w:jc w:val="right"/>
                  </w:pPr>
                  <w:r>
                    <w:t xml:space="preserve">         </w:t>
                  </w: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7DBE9BD9" w14:textId="77777777" w:rsidR="00950A4D" w:rsidRDefault="00950A4D" w:rsidP="00FE669B">
                  <w:pPr>
                    <w:pStyle w:val="Handschrift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146DCB6C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53219DD0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4BB01B83" w14:textId="77777777" w:rsidR="00950A4D" w:rsidRDefault="00950A4D" w:rsidP="00FE669B">
                  <w:pPr>
                    <w:pStyle w:val="Handschrift"/>
                  </w:pPr>
                </w:p>
              </w:tc>
            </w:tr>
            <w:tr w:rsidR="00950A4D" w14:paraId="24813BB7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61AD499C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4FEDCF18" w14:textId="471F955E" w:rsidR="00950A4D" w:rsidRDefault="00950A4D" w:rsidP="00FE669B">
                  <w:pPr>
                    <w:pStyle w:val="Handschrift"/>
                    <w:jc w:val="right"/>
                  </w:pPr>
                  <w:r>
                    <w:t xml:space="preserve">    </w:t>
                  </w:r>
                  <w:proofErr w:type="gramStart"/>
                  <w:r>
                    <w:t>846 :</w:t>
                  </w:r>
                  <w:proofErr w:type="gramEnd"/>
                  <w:r>
                    <w:t xml:space="preserve"> 2 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712EBB5C" w14:textId="77777777" w:rsidR="00950A4D" w:rsidRDefault="00950A4D" w:rsidP="00FE669B">
                  <w:pPr>
                    <w:pStyle w:val="Handschrift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28D6AAFD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4E6A7B69" w14:textId="77777777" w:rsidR="00950A4D" w:rsidRDefault="00950A4D" w:rsidP="00FE669B">
                  <w:pPr>
                    <w:pStyle w:val="Handschrift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660D3A44" w14:textId="77777777" w:rsidR="00950A4D" w:rsidRDefault="00950A4D" w:rsidP="00FE669B">
                  <w:pPr>
                    <w:pStyle w:val="Handschrift"/>
                  </w:pPr>
                </w:p>
              </w:tc>
            </w:tr>
          </w:tbl>
          <w:p w14:paraId="0CDC9C5F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950A4D" w14:paraId="2B9B6BBE" w14:textId="77777777" w:rsidTr="00512EA8">
        <w:trPr>
          <w:trHeight w:val="330"/>
        </w:trPr>
        <w:tc>
          <w:tcPr>
            <w:tcW w:w="690" w:type="dxa"/>
          </w:tcPr>
          <w:p w14:paraId="5192B6AA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047682AF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7" w:type="dxa"/>
            <w:gridSpan w:val="3"/>
            <w:tcBorders>
              <w:right w:val="single" w:sz="4" w:space="0" w:color="7F7F7F"/>
            </w:tcBorders>
          </w:tcPr>
          <w:p w14:paraId="51802EC4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1" w:type="dxa"/>
            <w:tcBorders>
              <w:left w:val="single" w:sz="4" w:space="0" w:color="7F7F7F"/>
            </w:tcBorders>
            <w:shd w:val="clear" w:color="auto" w:fill="auto"/>
          </w:tcPr>
          <w:p w14:paraId="3D8F0213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2" w:type="dxa"/>
            <w:gridSpan w:val="6"/>
            <w:tcBorders>
              <w:left w:val="nil"/>
            </w:tcBorders>
            <w:shd w:val="clear" w:color="auto" w:fill="auto"/>
          </w:tcPr>
          <w:p w14:paraId="324F69D2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7CF1671C" w14:textId="77777777" w:rsidTr="00512EA8">
        <w:trPr>
          <w:trHeight w:val="405"/>
        </w:trPr>
        <w:tc>
          <w:tcPr>
            <w:tcW w:w="690" w:type="dxa"/>
          </w:tcPr>
          <w:p w14:paraId="04811252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66A8936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9" w:type="dxa"/>
          </w:tcPr>
          <w:p w14:paraId="6C2BB86C" w14:textId="77777777" w:rsidR="00950A4D" w:rsidRPr="00501A9B" w:rsidRDefault="00950A4D" w:rsidP="00512EA8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88" w:type="dxa"/>
            <w:gridSpan w:val="2"/>
            <w:tcBorders>
              <w:right w:val="single" w:sz="4" w:space="0" w:color="7F7F7F"/>
            </w:tcBorders>
          </w:tcPr>
          <w:p w14:paraId="644EF78D" w14:textId="77777777" w:rsidR="00950A4D" w:rsidRPr="008B7E53" w:rsidRDefault="00950A4D" w:rsidP="00512EA8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  <w:r w:rsidRPr="008B7E53">
              <w:rPr>
                <w:color w:val="0D0D0D" w:themeColor="text1" w:themeTint="F2"/>
              </w:rPr>
              <w:t xml:space="preserve">268 </w:t>
            </w:r>
            <w:r w:rsidRPr="008B7E53">
              <w:rPr>
                <w:color w:val="000000" w:themeColor="text1"/>
              </w:rPr>
              <w:sym w:font="Symbol" w:char="F0D7"/>
            </w:r>
            <w:r w:rsidRPr="008B7E53">
              <w:rPr>
                <w:color w:val="000000" w:themeColor="text1"/>
              </w:rPr>
              <w:t xml:space="preserve"> 6</w:t>
            </w:r>
          </w:p>
        </w:tc>
        <w:tc>
          <w:tcPr>
            <w:tcW w:w="141" w:type="dxa"/>
            <w:tcBorders>
              <w:left w:val="single" w:sz="4" w:space="0" w:color="7F7F7F"/>
            </w:tcBorders>
            <w:shd w:val="clear" w:color="auto" w:fill="auto"/>
          </w:tcPr>
          <w:p w14:paraId="447BC0DA" w14:textId="77777777" w:rsidR="00950A4D" w:rsidRPr="00B40945" w:rsidRDefault="00950A4D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34" w:type="dxa"/>
            <w:gridSpan w:val="2"/>
            <w:tcBorders>
              <w:left w:val="nil"/>
            </w:tcBorders>
            <w:shd w:val="clear" w:color="auto" w:fill="auto"/>
          </w:tcPr>
          <w:p w14:paraId="5AA242DC" w14:textId="77777777" w:rsidR="00950A4D" w:rsidRPr="00211889" w:rsidRDefault="00950A4D" w:rsidP="00512EA8">
            <w:pPr>
              <w:pStyle w:val="berschrift2"/>
              <w:rPr>
                <w:noProof/>
              </w:rPr>
            </w:pPr>
            <w:r>
              <w:t>a4</w:t>
            </w:r>
            <w:r w:rsidRPr="00211889">
              <w:t xml:space="preserve">)   </w:t>
            </w:r>
          </w:p>
        </w:tc>
        <w:tc>
          <w:tcPr>
            <w:tcW w:w="3318" w:type="dxa"/>
            <w:gridSpan w:val="4"/>
            <w:shd w:val="clear" w:color="auto" w:fill="auto"/>
          </w:tcPr>
          <w:p w14:paraId="1DEBDFB2" w14:textId="77777777" w:rsidR="00950A4D" w:rsidRPr="008B7E53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proofErr w:type="gramStart"/>
            <w:r w:rsidRPr="008B7E53">
              <w:rPr>
                <w:b w:val="0"/>
                <w:color w:val="0D0D0D" w:themeColor="text1" w:themeTint="F2"/>
              </w:rPr>
              <w:t>561 :</w:t>
            </w:r>
            <w:proofErr w:type="gramEnd"/>
            <w:r w:rsidRPr="008B7E53">
              <w:rPr>
                <w:b w:val="0"/>
                <w:color w:val="0D0D0D" w:themeColor="text1" w:themeTint="F2"/>
              </w:rPr>
              <w:t xml:space="preserve"> 3</w:t>
            </w:r>
          </w:p>
        </w:tc>
      </w:tr>
      <w:tr w:rsidR="00950A4D" w14:paraId="44527C8A" w14:textId="77777777" w:rsidTr="00512EA8">
        <w:trPr>
          <w:trHeight w:val="960"/>
        </w:trPr>
        <w:tc>
          <w:tcPr>
            <w:tcW w:w="690" w:type="dxa"/>
          </w:tcPr>
          <w:p w14:paraId="540D86E5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  <w:tcBorders>
              <w:left w:val="nil"/>
            </w:tcBorders>
          </w:tcPr>
          <w:p w14:paraId="25FCE46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013" w:type="dxa"/>
            <w:gridSpan w:val="2"/>
          </w:tcPr>
          <w:p w14:paraId="71D3C5EB" w14:textId="77777777" w:rsidR="00950A4D" w:rsidRPr="002D6533" w:rsidRDefault="00950A4D" w:rsidP="00512EA8">
            <w:pPr>
              <w:tabs>
                <w:tab w:val="left" w:pos="1236"/>
              </w:tabs>
              <w:ind w:left="19"/>
              <w:jc w:val="center"/>
              <w:rPr>
                <w:color w:val="7F7F7F" w:themeColor="text1" w:themeTint="80"/>
              </w:rPr>
            </w:pPr>
            <w:r w:rsidRPr="00501A9B">
              <w:rPr>
                <w:b/>
                <w:noProof/>
                <w:color w:val="0D0D0D" w:themeColor="text1" w:themeTint="F2"/>
              </w:rPr>
              <w:drawing>
                <wp:inline distT="0" distB="0" distL="0" distR="0" wp14:anchorId="45597D5A" wp14:editId="152ACF7F">
                  <wp:extent cx="425296" cy="561975"/>
                  <wp:effectExtent l="0" t="0" r="0" b="0"/>
                  <wp:docPr id="8201" name="Grafik 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right w:val="single" w:sz="4" w:space="0" w:color="7F7F7F"/>
            </w:tcBorders>
          </w:tcPr>
          <w:p w14:paraId="645CBB89" w14:textId="77777777" w:rsidR="00950A4D" w:rsidRPr="009516CE" w:rsidRDefault="00950A4D" w:rsidP="00512EA8">
            <w:pPr>
              <w:tabs>
                <w:tab w:val="left" w:pos="1236"/>
              </w:tabs>
              <w:jc w:val="left"/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Tara sieht:    </w:t>
            </w:r>
          </w:p>
          <w:p w14:paraId="549357A7" w14:textId="77777777" w:rsidR="00950A4D" w:rsidRDefault="00950A4D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022EC8">
              <w:rPr>
                <w:color w:val="0D0D0D" w:themeColor="text1" w:themeTint="F2"/>
              </w:rPr>
              <w:t>8</w:t>
            </w:r>
            <w:r>
              <w:rPr>
                <w:b/>
                <w:color w:val="0D0D0D" w:themeColor="text1" w:themeTint="F2"/>
              </w:rPr>
              <w:t xml:space="preserve"> </w:t>
            </w:r>
            <w:r w:rsidRPr="00022EC8">
              <w:rPr>
                <w:color w:val="000000" w:themeColor="text1"/>
              </w:rPr>
              <w:sym w:font="Symbol" w:char="F0D7"/>
            </w:r>
            <w:r>
              <w:rPr>
                <w:color w:val="000000" w:themeColor="text1"/>
              </w:rPr>
              <w:t xml:space="preserve"> 6 = 48 &gt; 10</w:t>
            </w:r>
          </w:p>
          <w:p w14:paraId="33967630" w14:textId="77777777" w:rsidR="00950A4D" w:rsidRPr="00096B74" w:rsidRDefault="00950A4D" w:rsidP="00512EA8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60 </w:t>
            </w:r>
            <w:r w:rsidRPr="00022EC8">
              <w:rPr>
                <w:color w:val="000000" w:themeColor="text1"/>
              </w:rPr>
              <w:sym w:font="Symbol" w:char="F0D7"/>
            </w:r>
            <w:r>
              <w:rPr>
                <w:color w:val="000000" w:themeColor="text1"/>
              </w:rPr>
              <w:t xml:space="preserve"> </w:t>
            </w:r>
            <w:proofErr w:type="gramStart"/>
            <w:r>
              <w:rPr>
                <w:color w:val="000000" w:themeColor="text1"/>
              </w:rPr>
              <w:t xml:space="preserve">6 </w:t>
            </w:r>
            <w:r>
              <w:rPr>
                <w:color w:val="0D0D0D" w:themeColor="text1" w:themeTint="F2"/>
              </w:rPr>
              <w:t xml:space="preserve"> &gt;</w:t>
            </w:r>
            <w:proofErr w:type="gramEnd"/>
            <w:r>
              <w:rPr>
                <w:color w:val="0D0D0D" w:themeColor="text1" w:themeTint="F2"/>
              </w:rPr>
              <w:t xml:space="preserve"> 100</w:t>
            </w:r>
          </w:p>
        </w:tc>
        <w:tc>
          <w:tcPr>
            <w:tcW w:w="141" w:type="dxa"/>
            <w:tcBorders>
              <w:left w:val="single" w:sz="4" w:space="0" w:color="7F7F7F"/>
            </w:tcBorders>
            <w:shd w:val="clear" w:color="auto" w:fill="auto"/>
          </w:tcPr>
          <w:p w14:paraId="2E40E515" w14:textId="77777777" w:rsidR="00950A4D" w:rsidRPr="00B40945" w:rsidRDefault="00950A4D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817" w:type="dxa"/>
            <w:gridSpan w:val="3"/>
            <w:tcBorders>
              <w:left w:val="nil"/>
            </w:tcBorders>
            <w:shd w:val="clear" w:color="auto" w:fill="auto"/>
          </w:tcPr>
          <w:p w14:paraId="0AA121B6" w14:textId="77777777" w:rsidR="00950A4D" w:rsidRPr="008F4C0C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501A9B">
              <w:rPr>
                <w:b w:val="0"/>
                <w:noProof/>
                <w:color w:val="0D0D0D" w:themeColor="text1" w:themeTint="F2"/>
              </w:rPr>
              <w:drawing>
                <wp:inline distT="0" distB="0" distL="0" distR="0" wp14:anchorId="266700E6" wp14:editId="589A2F26">
                  <wp:extent cx="425296" cy="561975"/>
                  <wp:effectExtent l="0" t="0" r="0" b="0"/>
                  <wp:docPr id="8202" name="Grafik 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gridSpan w:val="3"/>
            <w:shd w:val="clear" w:color="auto" w:fill="auto"/>
          </w:tcPr>
          <w:p w14:paraId="6296F6BE" w14:textId="77777777" w:rsidR="00950A4D" w:rsidRPr="009516CE" w:rsidRDefault="00950A4D" w:rsidP="00512EA8">
            <w:pPr>
              <w:pStyle w:val="berschrift2"/>
              <w:rPr>
                <w:color w:val="000000"/>
              </w:rPr>
            </w:pPr>
            <w:r w:rsidRPr="009516CE">
              <w:rPr>
                <w:color w:val="000000"/>
              </w:rPr>
              <w:t xml:space="preserve">Tara weiß: </w:t>
            </w:r>
          </w:p>
          <w:p w14:paraId="5484B6A2" w14:textId="77777777" w:rsidR="00950A4D" w:rsidRPr="009516CE" w:rsidRDefault="00950A4D" w:rsidP="00512EA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500 :</w:t>
            </w:r>
            <w:proofErr w:type="gramEnd"/>
            <w:r>
              <w:rPr>
                <w:color w:val="000000"/>
              </w:rPr>
              <w:t xml:space="preserve"> 3 kann sie nicht rechnen.</w:t>
            </w:r>
          </w:p>
          <w:p w14:paraId="025F3601" w14:textId="77777777" w:rsidR="00950A4D" w:rsidRDefault="00950A4D" w:rsidP="00512EA8">
            <w:pPr>
              <w:pStyle w:val="berschrift2"/>
              <w:rPr>
                <w:b w:val="0"/>
              </w:rPr>
            </w:pPr>
            <w:r>
              <w:rPr>
                <w:b w:val="0"/>
                <w:color w:val="000000"/>
              </w:rPr>
              <w:t xml:space="preserve">  </w:t>
            </w:r>
            <w:proofErr w:type="gramStart"/>
            <w:r w:rsidRPr="00E05979">
              <w:rPr>
                <w:b w:val="0"/>
                <w:color w:val="000000"/>
              </w:rPr>
              <w:t>61 :</w:t>
            </w:r>
            <w:proofErr w:type="gramEnd"/>
            <w:r w:rsidRPr="00E05979">
              <w:rPr>
                <w:b w:val="0"/>
                <w:color w:val="000000"/>
              </w:rPr>
              <w:t xml:space="preserve"> 3 kann sie nicht rechnen. </w:t>
            </w:r>
            <w:r w:rsidRPr="00E05979">
              <w:rPr>
                <w:b w:val="0"/>
              </w:rPr>
              <w:t xml:space="preserve"> </w:t>
            </w:r>
          </w:p>
          <w:p w14:paraId="19A76CFA" w14:textId="77777777" w:rsidR="00950A4D" w:rsidRDefault="00950A4D" w:rsidP="00512EA8">
            <w:pPr>
              <w:spacing w:before="120"/>
            </w:pPr>
            <w:r w:rsidRPr="00022EC8">
              <w:t xml:space="preserve">ABER: </w:t>
            </w:r>
            <w:r>
              <w:t>561 = 300 + 240 + 21</w:t>
            </w:r>
          </w:p>
          <w:p w14:paraId="470C7788" w14:textId="77777777" w:rsidR="00950A4D" w:rsidRPr="00E05979" w:rsidRDefault="00950A4D" w:rsidP="00512EA8">
            <w:r>
              <w:t xml:space="preserve">     240 kann sie durch 3 teilen. </w:t>
            </w:r>
          </w:p>
        </w:tc>
      </w:tr>
      <w:tr w:rsidR="00950A4D" w14:paraId="7F6B46FE" w14:textId="77777777" w:rsidTr="00512EA8">
        <w:trPr>
          <w:trHeight w:val="1513"/>
        </w:trPr>
        <w:tc>
          <w:tcPr>
            <w:tcW w:w="690" w:type="dxa"/>
          </w:tcPr>
          <w:p w14:paraId="2B8095B2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EFBA62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7" w:type="dxa"/>
            <w:gridSpan w:val="3"/>
            <w:tcBorders>
              <w:right w:val="single" w:sz="4" w:space="0" w:color="7F7F7F"/>
            </w:tcBorders>
            <w:vAlign w:val="center"/>
          </w:tcPr>
          <w:tbl>
            <w:tblPr>
              <w:tblStyle w:val="Tabellenraster"/>
              <w:tblW w:w="3604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147"/>
              <w:gridCol w:w="429"/>
              <w:gridCol w:w="536"/>
              <w:gridCol w:w="536"/>
              <w:gridCol w:w="536"/>
            </w:tblGrid>
            <w:tr w:rsidR="00950A4D" w14:paraId="0FAB9160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172213D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1160DC21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4BE9A578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5D7DD15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ED60F1D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50EB110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1EC5CE43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43F4CC31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214A561C" w14:textId="77777777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8 </w:t>
                  </w:r>
                  <w:r w:rsidRPr="00FE669B">
                    <w:sym w:font="Symbol" w:char="F0D7"/>
                  </w:r>
                  <w:r w:rsidRPr="00FE669B">
                    <w:t xml:space="preserve"> 6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3BD62FA3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22EE5449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2C2446B8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4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06B9BE4A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8</w:t>
                  </w:r>
                </w:p>
              </w:tc>
            </w:tr>
            <w:tr w:rsidR="00950A4D" w14:paraId="1FC57ED9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bottom w:val="single" w:sz="4" w:space="0" w:color="BFBFBF" w:themeColor="background1" w:themeShade="BF"/>
                  </w:tcBorders>
                </w:tcPr>
                <w:p w14:paraId="2586AEB7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BFBFBF" w:themeColor="background1" w:themeShade="BF"/>
                  </w:tcBorders>
                </w:tcPr>
                <w:p w14:paraId="3AE97C2C" w14:textId="3843A5A7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60 </w:t>
                  </w:r>
                  <w:r w:rsidRPr="00FE669B">
                    <w:sym w:font="Symbol" w:char="F0D7"/>
                  </w:r>
                  <w:r w:rsidRPr="00FE669B">
                    <w:t xml:space="preserve"> 6</w:t>
                  </w:r>
                </w:p>
              </w:tc>
              <w:tc>
                <w:tcPr>
                  <w:tcW w:w="429" w:type="dxa"/>
                  <w:tcBorders>
                    <w:bottom w:val="single" w:sz="4" w:space="0" w:color="BFBFBF" w:themeColor="background1" w:themeShade="BF"/>
                  </w:tcBorders>
                </w:tcPr>
                <w:p w14:paraId="2A4D67B9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7690DF79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2EDA18CC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7FF61D0D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47FC5219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76A01FDF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77F3B46E" w14:textId="77777777" w:rsidR="00950A4D" w:rsidRPr="00FE669B" w:rsidRDefault="00950A4D" w:rsidP="00FE669B">
                  <w:pPr>
                    <w:pStyle w:val="Handschrift"/>
                    <w:jc w:val="right"/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5B5DDB11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AAA05CD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27AD4F28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EC28886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633C56B9" w14:textId="77777777" w:rsidTr="00512EA8">
              <w:trPr>
                <w:trHeight w:val="26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35E6659F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62D544C0" w14:textId="77777777" w:rsidR="00950A4D" w:rsidRPr="00FE669B" w:rsidRDefault="00950A4D" w:rsidP="00FE669B">
                  <w:pPr>
                    <w:pStyle w:val="Handschrift"/>
                    <w:jc w:val="right"/>
                  </w:pPr>
                  <w:r w:rsidRPr="00FE669B">
                    <w:t xml:space="preserve">268 </w:t>
                  </w:r>
                  <w:r w:rsidRPr="00FE669B">
                    <w:sym w:font="Symbol" w:char="F0D7"/>
                  </w:r>
                  <w:r w:rsidRPr="00FE669B">
                    <w:t xml:space="preserve"> 6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2ABB583C" w14:textId="77777777" w:rsidR="00950A4D" w:rsidRPr="00FE669B" w:rsidRDefault="00950A4D" w:rsidP="00FE669B">
                  <w:pPr>
                    <w:pStyle w:val="Handschrift"/>
                    <w:jc w:val="center"/>
                  </w:pPr>
                  <w:r w:rsidRPr="00FE669B"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7034D182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35564EA8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4B144232" w14:textId="77777777" w:rsidR="00950A4D" w:rsidRPr="00FE669B" w:rsidRDefault="00950A4D" w:rsidP="00FE669B">
                  <w:pPr>
                    <w:pStyle w:val="Handschrift"/>
                    <w:jc w:val="center"/>
                  </w:pPr>
                </w:p>
              </w:tc>
            </w:tr>
          </w:tbl>
          <w:p w14:paraId="1CD7D9E4" w14:textId="77777777" w:rsidR="00950A4D" w:rsidRDefault="00950A4D" w:rsidP="00512EA8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1" w:type="dxa"/>
            <w:tcBorders>
              <w:left w:val="single" w:sz="4" w:space="0" w:color="7F7F7F"/>
            </w:tcBorders>
            <w:shd w:val="clear" w:color="auto" w:fill="auto"/>
            <w:vAlign w:val="center"/>
          </w:tcPr>
          <w:p w14:paraId="1FCEBBC6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52" w:type="dxa"/>
            <w:gridSpan w:val="6"/>
            <w:tcBorders>
              <w:left w:val="nil"/>
            </w:tcBorders>
            <w:shd w:val="clear" w:color="auto" w:fill="auto"/>
            <w:vAlign w:val="center"/>
          </w:tcPr>
          <w:tbl>
            <w:tblPr>
              <w:tblStyle w:val="Tabellenraster"/>
              <w:tblW w:w="3604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0"/>
              <w:gridCol w:w="1147"/>
              <w:gridCol w:w="429"/>
              <w:gridCol w:w="536"/>
              <w:gridCol w:w="536"/>
              <w:gridCol w:w="536"/>
            </w:tblGrid>
            <w:tr w:rsidR="00950A4D" w14:paraId="0625491E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59065A65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63C6A8C2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57451309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0FF82414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3D8CC4A5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5C60BC51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C7BD236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5F72C7A2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5161737B" w14:textId="1815CA73" w:rsidR="00950A4D" w:rsidRDefault="00950A4D" w:rsidP="00FE669B">
                  <w:pPr>
                    <w:pStyle w:val="Handschrift"/>
                    <w:jc w:val="right"/>
                  </w:pPr>
                  <w:proofErr w:type="gramStart"/>
                  <w:r>
                    <w:t>300 :</w:t>
                  </w:r>
                  <w:proofErr w:type="gramEnd"/>
                  <w:r>
                    <w:t xml:space="preserve"> 3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22982986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427DCC7A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6F1A3324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0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5B28EF93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0</w:t>
                  </w:r>
                </w:p>
              </w:tc>
            </w:tr>
            <w:tr w:rsidR="00950A4D" w14:paraId="223349BC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bottom w:val="single" w:sz="4" w:space="0" w:color="BFBFBF" w:themeColor="background1" w:themeShade="BF"/>
                  </w:tcBorders>
                </w:tcPr>
                <w:p w14:paraId="453C4C77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BFBFBF" w:themeColor="background1" w:themeShade="BF"/>
                  </w:tcBorders>
                </w:tcPr>
                <w:p w14:paraId="354E4BD2" w14:textId="77777777" w:rsidR="00950A4D" w:rsidRDefault="00950A4D" w:rsidP="00FE669B">
                  <w:pPr>
                    <w:pStyle w:val="Handschrift"/>
                    <w:jc w:val="right"/>
                  </w:pPr>
                  <w:r>
                    <w:t>: 3</w:t>
                  </w:r>
                </w:p>
              </w:tc>
              <w:tc>
                <w:tcPr>
                  <w:tcW w:w="429" w:type="dxa"/>
                  <w:tcBorders>
                    <w:bottom w:val="single" w:sz="4" w:space="0" w:color="BFBFBF" w:themeColor="background1" w:themeShade="BF"/>
                  </w:tcBorders>
                </w:tcPr>
                <w:p w14:paraId="17BF81EC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28E7EAEA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642BE4FA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BFBFBF" w:themeColor="background1" w:themeShade="BF"/>
                  </w:tcBorders>
                </w:tcPr>
                <w:p w14:paraId="02FC4016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6AC03111" w14:textId="77777777" w:rsidTr="00512EA8">
              <w:trPr>
                <w:trHeight w:val="242"/>
                <w:jc w:val="center"/>
              </w:trPr>
              <w:tc>
                <w:tcPr>
                  <w:tcW w:w="420" w:type="dxa"/>
                  <w:tcBorders>
                    <w:bottom w:val="single" w:sz="4" w:space="0" w:color="7F7F7F"/>
                  </w:tcBorders>
                </w:tcPr>
                <w:p w14:paraId="24A07E8D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7" w:type="dxa"/>
                  <w:tcBorders>
                    <w:bottom w:val="single" w:sz="4" w:space="0" w:color="7F7F7F"/>
                  </w:tcBorders>
                </w:tcPr>
                <w:p w14:paraId="3C23BC1E" w14:textId="17045288" w:rsidR="00950A4D" w:rsidRDefault="00950A4D" w:rsidP="00FE669B">
                  <w:pPr>
                    <w:pStyle w:val="Handschrift"/>
                    <w:jc w:val="right"/>
                  </w:pPr>
                </w:p>
              </w:tc>
              <w:tc>
                <w:tcPr>
                  <w:tcW w:w="429" w:type="dxa"/>
                  <w:tcBorders>
                    <w:bottom w:val="single" w:sz="4" w:space="0" w:color="7F7F7F"/>
                  </w:tcBorders>
                </w:tcPr>
                <w:p w14:paraId="41F49D05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6038A5A7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7837D387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bottom w:val="single" w:sz="4" w:space="0" w:color="7F7F7F"/>
                  </w:tcBorders>
                </w:tcPr>
                <w:p w14:paraId="10BAD669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</w:tr>
            <w:tr w:rsidR="00950A4D" w14:paraId="33B1AF51" w14:textId="77777777" w:rsidTr="00512EA8">
              <w:trPr>
                <w:trHeight w:val="250"/>
                <w:jc w:val="center"/>
              </w:trPr>
              <w:tc>
                <w:tcPr>
                  <w:tcW w:w="420" w:type="dxa"/>
                  <w:tcBorders>
                    <w:top w:val="single" w:sz="4" w:space="0" w:color="7F7F7F"/>
                  </w:tcBorders>
                </w:tcPr>
                <w:p w14:paraId="6A27387B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7" w:type="dxa"/>
                  <w:tcBorders>
                    <w:top w:val="single" w:sz="4" w:space="0" w:color="7F7F7F"/>
                  </w:tcBorders>
                </w:tcPr>
                <w:p w14:paraId="7DAEC8AE" w14:textId="77777777" w:rsidR="00950A4D" w:rsidRDefault="00950A4D" w:rsidP="00FE669B">
                  <w:pPr>
                    <w:pStyle w:val="Handschrift"/>
                    <w:jc w:val="right"/>
                  </w:pPr>
                  <w:proofErr w:type="gramStart"/>
                  <w:r>
                    <w:t>561 :</w:t>
                  </w:r>
                  <w:proofErr w:type="gramEnd"/>
                  <w:r>
                    <w:t xml:space="preserve"> 3</w:t>
                  </w:r>
                </w:p>
              </w:tc>
              <w:tc>
                <w:tcPr>
                  <w:tcW w:w="429" w:type="dxa"/>
                  <w:tcBorders>
                    <w:top w:val="single" w:sz="4" w:space="0" w:color="7F7F7F"/>
                  </w:tcBorders>
                </w:tcPr>
                <w:p w14:paraId="3555C109" w14:textId="77777777" w:rsidR="00950A4D" w:rsidRDefault="00950A4D" w:rsidP="00FE669B">
                  <w:pPr>
                    <w:pStyle w:val="Handschrift"/>
                    <w:jc w:val="center"/>
                  </w:pPr>
                  <w:r>
                    <w:t>=</w:t>
                  </w: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35DB39A2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363EBAA4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  <w:tc>
                <w:tcPr>
                  <w:tcW w:w="536" w:type="dxa"/>
                  <w:tcBorders>
                    <w:top w:val="single" w:sz="4" w:space="0" w:color="7F7F7F"/>
                  </w:tcBorders>
                </w:tcPr>
                <w:p w14:paraId="1F8B07A9" w14:textId="77777777" w:rsidR="00950A4D" w:rsidRDefault="00950A4D" w:rsidP="00FE669B">
                  <w:pPr>
                    <w:pStyle w:val="Handschrift"/>
                    <w:jc w:val="center"/>
                  </w:pPr>
                </w:p>
              </w:tc>
            </w:tr>
          </w:tbl>
          <w:p w14:paraId="429F96DC" w14:textId="77777777" w:rsidR="00950A4D" w:rsidRPr="00B40945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68904795" w14:textId="77777777" w:rsidTr="00512EA8">
        <w:trPr>
          <w:trHeight w:val="177"/>
        </w:trPr>
        <w:tc>
          <w:tcPr>
            <w:tcW w:w="690" w:type="dxa"/>
          </w:tcPr>
          <w:p w14:paraId="518F6CA4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8" w:type="dxa"/>
          </w:tcPr>
          <w:p w14:paraId="0647BEDA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7" w:type="dxa"/>
            <w:gridSpan w:val="3"/>
          </w:tcPr>
          <w:p w14:paraId="09715A8F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1" w:type="dxa"/>
            <w:shd w:val="clear" w:color="auto" w:fill="auto"/>
          </w:tcPr>
          <w:p w14:paraId="5CABDD9D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52" w:type="dxa"/>
            <w:gridSpan w:val="6"/>
            <w:shd w:val="clear" w:color="auto" w:fill="auto"/>
          </w:tcPr>
          <w:p w14:paraId="4861BCAE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57645A93" w14:textId="77777777" w:rsidTr="00512EA8">
        <w:trPr>
          <w:trHeight w:val="71"/>
        </w:trPr>
        <w:tc>
          <w:tcPr>
            <w:tcW w:w="690" w:type="dxa"/>
          </w:tcPr>
          <w:p w14:paraId="0217204F" w14:textId="77777777" w:rsidR="00950A4D" w:rsidRPr="008E6809" w:rsidRDefault="00950A4D" w:rsidP="00512EA8">
            <w:pPr>
              <w:rPr>
                <w:color w:val="0D0D0D" w:themeColor="text1" w:themeTint="F2"/>
                <w:sz w:val="20"/>
              </w:rPr>
            </w:pPr>
          </w:p>
        </w:tc>
        <w:tc>
          <w:tcPr>
            <w:tcW w:w="278" w:type="dxa"/>
          </w:tcPr>
          <w:p w14:paraId="4C3F2FDE" w14:textId="77777777" w:rsidR="00950A4D" w:rsidRPr="00B40945" w:rsidRDefault="00950A4D" w:rsidP="00512EA8">
            <w:pPr>
              <w:pStyle w:val="berschrift2"/>
              <w:rPr>
                <w:sz w:val="20"/>
                <w:szCs w:val="21"/>
              </w:rPr>
            </w:pPr>
          </w:p>
        </w:tc>
        <w:tc>
          <w:tcPr>
            <w:tcW w:w="7870" w:type="dxa"/>
            <w:gridSpan w:val="10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852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239"/>
              <w:gridCol w:w="282"/>
              <w:gridCol w:w="122"/>
              <w:gridCol w:w="148"/>
              <w:gridCol w:w="179"/>
              <w:gridCol w:w="64"/>
              <w:gridCol w:w="236"/>
              <w:gridCol w:w="26"/>
              <w:gridCol w:w="208"/>
              <w:gridCol w:w="124"/>
              <w:gridCol w:w="114"/>
              <w:gridCol w:w="240"/>
              <w:gridCol w:w="239"/>
              <w:gridCol w:w="1734"/>
              <w:gridCol w:w="236"/>
              <w:gridCol w:w="161"/>
              <w:gridCol w:w="74"/>
              <w:gridCol w:w="236"/>
              <w:gridCol w:w="51"/>
              <w:gridCol w:w="52"/>
              <w:gridCol w:w="129"/>
              <w:gridCol w:w="153"/>
              <w:gridCol w:w="22"/>
              <w:gridCol w:w="60"/>
              <w:gridCol w:w="237"/>
              <w:gridCol w:w="70"/>
              <w:gridCol w:w="165"/>
              <w:gridCol w:w="224"/>
              <w:gridCol w:w="11"/>
              <w:gridCol w:w="227"/>
              <w:gridCol w:w="11"/>
              <w:gridCol w:w="48"/>
            </w:tblGrid>
            <w:tr w:rsidR="00950A4D" w:rsidRPr="00B82994" w14:paraId="6B0A69E6" w14:textId="77777777" w:rsidTr="00512EA8">
              <w:trPr>
                <w:trHeight w:val="484"/>
              </w:trPr>
              <w:tc>
                <w:tcPr>
                  <w:tcW w:w="7852" w:type="dxa"/>
                  <w:gridSpan w:val="3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F1C4832" w14:textId="77777777" w:rsidR="00950A4D" w:rsidRPr="00B82994" w:rsidRDefault="00950A4D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950A4D" w:rsidRPr="00B82994" w14:paraId="2616C226" w14:textId="77777777" w:rsidTr="00724369">
              <w:trPr>
                <w:gridAfter w:val="1"/>
                <w:wAfter w:w="48" w:type="dxa"/>
                <w:trHeight w:val="59"/>
              </w:trPr>
              <w:tc>
                <w:tcPr>
                  <w:tcW w:w="1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98D7E31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2" w:type="dxa"/>
                  <w:gridSpan w:val="12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142EC4FE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147F7AC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0F5728E" w14:textId="77777777" w:rsidR="00950A4D" w:rsidRPr="00D34CB8" w:rsidRDefault="00950A4D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19" w:type="dxa"/>
                  <w:gridSpan w:val="1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33868BD" w14:textId="77777777" w:rsidR="00950A4D" w:rsidRPr="00D34CB8" w:rsidRDefault="00950A4D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950A4D" w:rsidRPr="00B82994" w14:paraId="36104056" w14:textId="77777777" w:rsidTr="00724369">
              <w:trPr>
                <w:gridAfter w:val="1"/>
                <w:wAfter w:w="48" w:type="dxa"/>
                <w:trHeight w:val="59"/>
              </w:trPr>
              <w:tc>
                <w:tcPr>
                  <w:tcW w:w="17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222FB15" w14:textId="77777777" w:rsidR="00950A4D" w:rsidRPr="00AB3A38" w:rsidRDefault="00950A4D" w:rsidP="00512EA8">
                  <w:pPr>
                    <w:rPr>
                      <w:rFonts w:asciiTheme="majorHAnsi" w:hAnsiTheme="majorHAnsi" w:cstheme="majorHAnsi"/>
                      <w:sz w:val="18"/>
                    </w:rPr>
                  </w:pPr>
                  <w:r w:rsidRPr="00AB3A38">
                    <w:rPr>
                      <w:rFonts w:asciiTheme="majorHAnsi" w:hAnsiTheme="majorHAnsi" w:cstheme="majorHAnsi"/>
                      <w:sz w:val="18"/>
                    </w:rPr>
                    <w:t>der Übertrag</w:t>
                  </w:r>
                </w:p>
                <w:p w14:paraId="230725DA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770A3F">
                    <w:rPr>
                      <w:rFonts w:asciiTheme="majorHAnsi" w:hAnsiTheme="majorHAnsi" w:cstheme="majorHAnsi"/>
                      <w:i/>
                      <w:sz w:val="14"/>
                    </w:rPr>
                    <w:t>(die Überträge)</w:t>
                  </w:r>
                </w:p>
              </w:tc>
              <w:tc>
                <w:tcPr>
                  <w:tcW w:w="239" w:type="dxa"/>
                  <w:tcBorders>
                    <w:top w:val="single" w:sz="2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443F223" w14:textId="77777777" w:rsidR="00950A4D" w:rsidRPr="004433D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82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DAD0FAB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70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33EDCA1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3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DA2C73B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8C20BDC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4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74DC046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CD636F7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40" w:type="dxa"/>
                  <w:tcBorders>
                    <w:top w:val="single" w:sz="2" w:space="0" w:color="auto"/>
                    <w:left w:val="nil"/>
                    <w:bottom w:val="nil"/>
                    <w:right w:val="single" w:sz="2" w:space="0" w:color="auto"/>
                  </w:tcBorders>
                  <w:vAlign w:val="center"/>
                </w:tcPr>
                <w:p w14:paraId="31076D09" w14:textId="77777777" w:rsidR="00950A4D" w:rsidRPr="004433D4" w:rsidRDefault="00950A4D" w:rsidP="00512EA8">
                  <w:pPr>
                    <w:rPr>
                      <w:rFonts w:asciiTheme="majorHAnsi" w:hAnsiTheme="majorHAnsi" w:cstheme="majorHAnsi"/>
                      <w:sz w:val="2"/>
                    </w:rPr>
                  </w:pPr>
                </w:p>
              </w:tc>
              <w:tc>
                <w:tcPr>
                  <w:tcW w:w="239" w:type="dxa"/>
                  <w:vMerge w:val="restart"/>
                  <w:tcBorders>
                    <w:top w:val="nil"/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4EEBACE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5811DB8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>
                    <w:rPr>
                      <w:rFonts w:asciiTheme="majorHAnsi" w:hAnsiTheme="majorHAnsi" w:cstheme="majorHAnsi"/>
                      <w:iCs/>
                      <w:sz w:val="18"/>
                    </w:rPr>
                    <w:t>bündeln</w:t>
                  </w:r>
                </w:p>
                <w:p w14:paraId="555DEE1D" w14:textId="77777777" w:rsidR="00950A4D" w:rsidRPr="00770A3F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(ich </w:t>
                  </w:r>
                  <w:r w:rsidRPr="00770A3F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 xml:space="preserve">bündele, </w:t>
                  </w:r>
                </w:p>
                <w:p w14:paraId="0F84B950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ich habe ge</w:t>
                  </w:r>
                  <w:r w:rsidRPr="00770A3F">
                    <w:rPr>
                      <w:rFonts w:asciiTheme="majorHAnsi" w:hAnsiTheme="majorHAnsi" w:cstheme="majorHAnsi"/>
                      <w:i/>
                      <w:iCs/>
                      <w:sz w:val="14"/>
                    </w:rPr>
                    <w:t>bündelt)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1C5DF51" w14:textId="77777777" w:rsidR="00950A4D" w:rsidRPr="00C46D68" w:rsidRDefault="00950A4D" w:rsidP="00512EA8">
                  <w:pPr>
                    <w:jc w:val="left"/>
                    <w:rPr>
                      <w:rFonts w:asciiTheme="majorHAnsi" w:hAnsiTheme="majorHAnsi" w:cstheme="majorHAnsi"/>
                      <w:sz w:val="4"/>
                    </w:rPr>
                  </w:pPr>
                  <w:r w:rsidRPr="00C46D68">
                    <w:rPr>
                      <w:sz w:val="4"/>
                      <w:szCs w:val="16"/>
                    </w:rPr>
                    <w:t xml:space="preserve">   </w:t>
                  </w:r>
                </w:p>
              </w:tc>
              <w:tc>
                <w:tcPr>
                  <w:tcW w:w="2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F151B8A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7CE535F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2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1616656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5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09FD0C6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E192C79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6CBF10D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8EB6A6C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A5E7DE3" w14:textId="77777777" w:rsidR="00950A4D" w:rsidRPr="00C46D68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</w:tr>
            <w:tr w:rsidR="00950A4D" w:rsidRPr="00B82994" w14:paraId="5972252C" w14:textId="77777777" w:rsidTr="00724369">
              <w:trPr>
                <w:gridAfter w:val="1"/>
                <w:wAfter w:w="48" w:type="dxa"/>
                <w:trHeight w:val="12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880F909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982" w:type="dxa"/>
                  <w:gridSpan w:val="12"/>
                  <w:vMerge w:val="restart"/>
                  <w:tcBorders>
                    <w:top w:val="nil"/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tbl>
                  <w:tblPr>
                    <w:tblStyle w:val="Tabellenraster"/>
                    <w:tblW w:w="179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59"/>
                    <w:gridCol w:w="359"/>
                    <w:gridCol w:w="359"/>
                    <w:gridCol w:w="359"/>
                    <w:gridCol w:w="359"/>
                  </w:tblGrid>
                  <w:tr w:rsidR="00950A4D" w:rsidRPr="00770A3F" w14:paraId="32E19729" w14:textId="77777777" w:rsidTr="00512EA8">
                    <w:trPr>
                      <w:trHeight w:val="116"/>
                    </w:trPr>
                    <w:tc>
                      <w:tcPr>
                        <w:tcW w:w="3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F7F7F"/>
                        </w:tcBorders>
                      </w:tcPr>
                      <w:p w14:paraId="76DEA748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left w:val="single" w:sz="4" w:space="0" w:color="7F7F7F"/>
                        </w:tcBorders>
                      </w:tcPr>
                      <w:p w14:paraId="56C46D44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14:paraId="48A0AA23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359" w:type="dxa"/>
                        <w:tcBorders>
                          <w:right w:val="single" w:sz="4" w:space="0" w:color="7F7F7F"/>
                        </w:tcBorders>
                      </w:tcPr>
                      <w:p w14:paraId="56ABD1C9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nil"/>
                          <w:left w:val="single" w:sz="4" w:space="0" w:color="7F7F7F"/>
                          <w:bottom w:val="nil"/>
                          <w:right w:val="nil"/>
                        </w:tcBorders>
                      </w:tcPr>
                      <w:p w14:paraId="189BFA64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</w:tr>
                  <w:tr w:rsidR="00950A4D" w:rsidRPr="00770A3F" w14:paraId="7B700161" w14:textId="77777777" w:rsidTr="00512EA8">
                    <w:trPr>
                      <w:trHeight w:val="125"/>
                    </w:trPr>
                    <w:tc>
                      <w:tcPr>
                        <w:tcW w:w="3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F7F7F"/>
                        </w:tcBorders>
                      </w:tcPr>
                      <w:p w14:paraId="1370C8A7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left w:val="single" w:sz="4" w:space="0" w:color="7F7F7F"/>
                          <w:bottom w:val="single" w:sz="4" w:space="0" w:color="auto"/>
                        </w:tcBorders>
                      </w:tcPr>
                      <w:p w14:paraId="68CE7074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359" w:type="dxa"/>
                        <w:tcBorders>
                          <w:bottom w:val="single" w:sz="4" w:space="0" w:color="auto"/>
                        </w:tcBorders>
                      </w:tcPr>
                      <w:p w14:paraId="52BCFE69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359" w:type="dxa"/>
                        <w:tcBorders>
                          <w:bottom w:val="single" w:sz="4" w:space="0" w:color="auto"/>
                          <w:right w:val="single" w:sz="4" w:space="0" w:color="7F7F7F"/>
                        </w:tcBorders>
                      </w:tcPr>
                      <w:p w14:paraId="3778EE0B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nil"/>
                          <w:left w:val="single" w:sz="4" w:space="0" w:color="7F7F7F"/>
                          <w:bottom w:val="nil"/>
                          <w:right w:val="nil"/>
                        </w:tcBorders>
                      </w:tcPr>
                      <w:p w14:paraId="3550E50D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</w:tr>
                  <w:tr w:rsidR="00950A4D" w:rsidRPr="00770A3F" w14:paraId="3F5AEA8E" w14:textId="77777777" w:rsidTr="00512EA8">
                    <w:trPr>
                      <w:trHeight w:val="45"/>
                    </w:trPr>
                    <w:tc>
                      <w:tcPr>
                        <w:tcW w:w="3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F7F7F"/>
                        </w:tcBorders>
                      </w:tcPr>
                      <w:p w14:paraId="12F1E864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left w:val="single" w:sz="4" w:space="0" w:color="7F7F7F"/>
                          <w:bottom w:val="single" w:sz="8" w:space="0" w:color="auto"/>
                        </w:tcBorders>
                      </w:tcPr>
                      <w:p w14:paraId="656D0B6F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>
                          <w:rPr>
                            <w:sz w:val="10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59" w:type="dxa"/>
                        <w:tcBorders>
                          <w:bottom w:val="single" w:sz="8" w:space="0" w:color="auto"/>
                        </w:tcBorders>
                        <w:vAlign w:val="bottom"/>
                      </w:tcPr>
                      <w:p w14:paraId="235C89A0" w14:textId="77777777" w:rsidR="00950A4D" w:rsidRPr="00770A3F" w:rsidRDefault="00950A4D" w:rsidP="00512EA8">
                        <w:pPr>
                          <w:jc w:val="center"/>
                          <w:rPr>
                            <w:sz w:val="6"/>
                            <w:szCs w:val="16"/>
                          </w:rPr>
                        </w:pPr>
                        <w:r>
                          <w:rPr>
                            <w:sz w:val="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359" w:type="dxa"/>
                        <w:tcBorders>
                          <w:bottom w:val="single" w:sz="8" w:space="0" w:color="auto"/>
                          <w:right w:val="single" w:sz="4" w:space="0" w:color="7F7F7F"/>
                        </w:tcBorders>
                      </w:tcPr>
                      <w:p w14:paraId="301892F9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top w:val="nil"/>
                          <w:left w:val="single" w:sz="4" w:space="0" w:color="7F7F7F"/>
                          <w:bottom w:val="nil"/>
                          <w:right w:val="nil"/>
                        </w:tcBorders>
                      </w:tcPr>
                      <w:p w14:paraId="39CB17C0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</w:tr>
                  <w:tr w:rsidR="00950A4D" w:rsidRPr="00770A3F" w14:paraId="44F763B8" w14:textId="77777777" w:rsidTr="00512EA8">
                    <w:trPr>
                      <w:trHeight w:val="116"/>
                    </w:trPr>
                    <w:tc>
                      <w:tcPr>
                        <w:tcW w:w="359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F7F7F"/>
                        </w:tcBorders>
                      </w:tcPr>
                      <w:p w14:paraId="1DE52035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top w:val="single" w:sz="8" w:space="0" w:color="auto"/>
                          <w:left w:val="single" w:sz="4" w:space="0" w:color="7F7F7F"/>
                        </w:tcBorders>
                      </w:tcPr>
                      <w:p w14:paraId="7A1143D4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top w:val="single" w:sz="8" w:space="0" w:color="auto"/>
                        </w:tcBorders>
                      </w:tcPr>
                      <w:p w14:paraId="03640D29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single" w:sz="8" w:space="0" w:color="auto"/>
                          <w:right w:val="single" w:sz="4" w:space="0" w:color="7F7F7F"/>
                        </w:tcBorders>
                      </w:tcPr>
                      <w:p w14:paraId="30599C29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  <w:r w:rsidRPr="00770A3F">
                          <w:rPr>
                            <w:sz w:val="10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nil"/>
                          <w:left w:val="single" w:sz="4" w:space="0" w:color="7F7F7F"/>
                          <w:bottom w:val="nil"/>
                          <w:right w:val="nil"/>
                        </w:tcBorders>
                      </w:tcPr>
                      <w:p w14:paraId="78C8A88F" w14:textId="77777777" w:rsidR="00950A4D" w:rsidRPr="00770A3F" w:rsidRDefault="00950A4D" w:rsidP="00512EA8">
                        <w:pPr>
                          <w:jc w:val="center"/>
                          <w:rPr>
                            <w:sz w:val="10"/>
                            <w:szCs w:val="16"/>
                          </w:rPr>
                        </w:pPr>
                      </w:p>
                    </w:tc>
                  </w:tr>
                </w:tbl>
                <w:p w14:paraId="61B967BA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0CD3B44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C675A5E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810" w:type="dxa"/>
                  <w:gridSpan w:val="6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402D0F8" w14:textId="77777777" w:rsidR="00950A4D" w:rsidRDefault="00950A4D" w:rsidP="00512EA8">
                  <w:pPr>
                    <w:jc w:val="right"/>
                    <w:rPr>
                      <w:sz w:val="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E0FBC77" wp14:editId="2CBDFE25">
                        <wp:extent cx="45719" cy="45719"/>
                        <wp:effectExtent l="0" t="0" r="0" b="0"/>
                        <wp:docPr id="8203" name="Grafik 8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0FCB8DE9" wp14:editId="0F0FED87">
                        <wp:extent cx="45719" cy="45719"/>
                        <wp:effectExtent l="0" t="0" r="0" b="0"/>
                        <wp:docPr id="8204" name="Grafik 8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71180B43" wp14:editId="42750486">
                        <wp:extent cx="45719" cy="45719"/>
                        <wp:effectExtent l="0" t="0" r="0" b="0"/>
                        <wp:docPr id="8205" name="Grafik 8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E3B53D6" wp14:editId="650BF356">
                        <wp:extent cx="45719" cy="45719"/>
                        <wp:effectExtent l="0" t="0" r="0" b="0"/>
                        <wp:docPr id="8206" name="Grafik 8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168305BC" wp14:editId="3B7FA875">
                        <wp:extent cx="45719" cy="45719"/>
                        <wp:effectExtent l="0" t="0" r="0" b="0"/>
                        <wp:docPr id="8207" name="Grafik 8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1787A6" w14:textId="77777777" w:rsidR="00950A4D" w:rsidRPr="004D2A8A" w:rsidRDefault="00950A4D" w:rsidP="00512EA8">
                  <w:pPr>
                    <w:jc w:val="right"/>
                    <w:rPr>
                      <w:sz w:val="16"/>
                      <w:szCs w:val="16"/>
                    </w:rPr>
                  </w:pP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2B6E5BF5" wp14:editId="43CA9C79">
                        <wp:extent cx="45719" cy="45719"/>
                        <wp:effectExtent l="0" t="0" r="0" b="0"/>
                        <wp:docPr id="8208" name="Grafik 8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EE198F6" wp14:editId="3FB5E863">
                        <wp:extent cx="45719" cy="45719"/>
                        <wp:effectExtent l="0" t="0" r="0" b="0"/>
                        <wp:docPr id="8209" name="Grafik 8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0A101B2" wp14:editId="7BCADA6F">
                        <wp:extent cx="45719" cy="45719"/>
                        <wp:effectExtent l="0" t="0" r="0" b="0"/>
                        <wp:docPr id="8210" name="Grafik 8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302ACD2F" wp14:editId="750E5D76">
                        <wp:extent cx="45719" cy="45719"/>
                        <wp:effectExtent l="0" t="0" r="0" b="0"/>
                        <wp:docPr id="8211" name="Grafik 8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0840">
                    <w:rPr>
                      <w:noProof/>
                      <w:sz w:val="2"/>
                      <w:szCs w:val="10"/>
                    </w:rPr>
                    <w:drawing>
                      <wp:inline distT="0" distB="0" distL="0" distR="0" wp14:anchorId="43246C75" wp14:editId="67619041">
                        <wp:extent cx="45719" cy="45719"/>
                        <wp:effectExtent l="0" t="0" r="0" b="0"/>
                        <wp:docPr id="8212" name="Grafik 8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520" cy="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0BB9EB4" w14:textId="77777777" w:rsidR="00950A4D" w:rsidRPr="004D2A8A" w:rsidRDefault="00950A4D" w:rsidP="00512EA8">
                  <w:pPr>
                    <w:ind w:left="-20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sym w:font="Symbol" w:char="F0DE"/>
                  </w:r>
                </w:p>
              </w:tc>
              <w:tc>
                <w:tcPr>
                  <w:tcW w:w="778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8C45075" w14:textId="77777777" w:rsidR="00950A4D" w:rsidRPr="004D2A8A" w:rsidRDefault="00950A4D" w:rsidP="00512EA8">
                  <w:pPr>
                    <w:ind w:left="-51"/>
                    <w:jc w:val="left"/>
                    <w:rPr>
                      <w:sz w:val="16"/>
                      <w:szCs w:val="16"/>
                    </w:rPr>
                  </w:pPr>
                  <w:r w:rsidRPr="00327455">
                    <w:rPr>
                      <w:noProof/>
                      <w:sz w:val="16"/>
                    </w:rPr>
                    <w:drawing>
                      <wp:inline distT="0" distB="0" distL="0" distR="0" wp14:anchorId="24E7FFF5" wp14:editId="73531485">
                        <wp:extent cx="419100" cy="95250"/>
                        <wp:effectExtent l="0" t="0" r="0" b="0"/>
                        <wp:docPr id="8213" name="Grafik 82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43" name="Grafik 7743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31" cy="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E4F7617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950A4D" w:rsidRPr="00B82994" w14:paraId="09F0FE9E" w14:textId="77777777" w:rsidTr="00724369">
              <w:trPr>
                <w:gridAfter w:val="1"/>
                <w:wAfter w:w="48" w:type="dxa"/>
                <w:trHeight w:val="12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B08FA81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982" w:type="dxa"/>
                  <w:gridSpan w:val="12"/>
                  <w:vMerge/>
                  <w:tcBorders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p w14:paraId="727EE174" w14:textId="77777777" w:rsidR="00950A4D" w:rsidRPr="004433D4" w:rsidRDefault="00950A4D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89C20FF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8AA81DE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0451A6E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613E6AC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4"/>
                      <w:szCs w:val="16"/>
                    </w:rPr>
                    <w:t xml:space="preserve">    </w:t>
                  </w: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851FEF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22710A7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9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FB6C80A" w14:textId="77777777" w:rsidR="00950A4D" w:rsidRPr="004D2A8A" w:rsidRDefault="00950A4D" w:rsidP="00512EA8">
                  <w:pPr>
                    <w:jc w:val="center"/>
                    <w:rPr>
                      <w:sz w:val="16"/>
                      <w:szCs w:val="16"/>
                    </w:rPr>
                  </w:pPr>
                  <w:r w:rsidRPr="004433D4">
                    <w:rPr>
                      <w:sz w:val="14"/>
                      <w:szCs w:val="16"/>
                    </w:rPr>
                    <w:sym w:font="Wingdings" w:char="F0F4"/>
                  </w:r>
                </w:p>
              </w:tc>
              <w:tc>
                <w:tcPr>
                  <w:tcW w:w="24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224D44A" w14:textId="77777777" w:rsidR="00950A4D" w:rsidRPr="004D2A8A" w:rsidRDefault="00950A4D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724369" w:rsidRPr="00B82994" w14:paraId="261050DA" w14:textId="77777777" w:rsidTr="00724369">
              <w:trPr>
                <w:gridAfter w:val="1"/>
                <w:wAfter w:w="48" w:type="dxa"/>
                <w:trHeight w:val="12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D649DE1" w14:textId="77777777" w:rsidR="00724369" w:rsidRDefault="00724369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1982" w:type="dxa"/>
                  <w:gridSpan w:val="12"/>
                  <w:vMerge/>
                  <w:tcBorders>
                    <w:left w:val="dotted" w:sz="4" w:space="0" w:color="auto"/>
                    <w:bottom w:val="nil"/>
                    <w:right w:val="single" w:sz="2" w:space="0" w:color="auto"/>
                  </w:tcBorders>
                  <w:vAlign w:val="center"/>
                </w:tcPr>
                <w:p w14:paraId="1809C092" w14:textId="77777777" w:rsidR="00724369" w:rsidRPr="004433D4" w:rsidRDefault="00724369" w:rsidP="00512EA8">
                  <w:pPr>
                    <w:jc w:val="center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92D5005" w14:textId="77777777" w:rsidR="00724369" w:rsidRPr="00702C55" w:rsidRDefault="00724369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A63A562" w14:textId="77777777" w:rsidR="00724369" w:rsidRDefault="00724369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BCC8B14" w14:textId="77777777" w:rsidR="00724369" w:rsidRPr="00C46D68" w:rsidRDefault="00724369" w:rsidP="00512EA8">
                  <w:pPr>
                    <w:jc w:val="left"/>
                    <w:rPr>
                      <w:sz w:val="14"/>
                      <w:szCs w:val="16"/>
                    </w:rPr>
                  </w:pPr>
                </w:p>
              </w:tc>
              <w:tc>
                <w:tcPr>
                  <w:tcW w:w="70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1003603" w14:textId="77777777" w:rsidR="00724369" w:rsidRPr="004D2A8A" w:rsidRDefault="00724369" w:rsidP="00512EA8">
                  <w:pPr>
                    <w:jc w:val="left"/>
                    <w:rPr>
                      <w:sz w:val="16"/>
                      <w:szCs w:val="16"/>
                    </w:rPr>
                  </w:pPr>
                  <w:r w:rsidRPr="00C46D68">
                    <w:rPr>
                      <w:sz w:val="14"/>
                      <w:szCs w:val="16"/>
                    </w:rPr>
                    <w:t xml:space="preserve">10 </w:t>
                  </w:r>
                  <w:r w:rsidRPr="00C46D68">
                    <w:rPr>
                      <w:sz w:val="14"/>
                      <w:szCs w:val="16"/>
                    </w:rPr>
                    <w:sym w:font="Symbol" w:char="F0D7"/>
                  </w:r>
                  <w:r w:rsidRPr="00C46D68">
                    <w:rPr>
                      <w:sz w:val="14"/>
                      <w:szCs w:val="16"/>
                    </w:rPr>
                    <w:t xml:space="preserve"> 1</w:t>
                  </w:r>
                </w:p>
              </w:tc>
              <w:tc>
                <w:tcPr>
                  <w:tcW w:w="93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2474D2" w14:textId="6A4FEF5D" w:rsidR="00724369" w:rsidRPr="004D2A8A" w:rsidRDefault="00724369" w:rsidP="00512EA8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</w:t>
                  </w:r>
                  <w:proofErr w:type="gramStart"/>
                  <w:r>
                    <w:rPr>
                      <w:sz w:val="16"/>
                      <w:szCs w:val="16"/>
                    </w:rPr>
                    <w:t xml:space="preserve">=  </w:t>
                  </w:r>
                  <w:r w:rsidRPr="00C46D68">
                    <w:rPr>
                      <w:sz w:val="14"/>
                      <w:szCs w:val="16"/>
                    </w:rPr>
                    <w:t>10</w:t>
                  </w:r>
                  <w:proofErr w:type="gramEnd"/>
                </w:p>
              </w:tc>
              <w:tc>
                <w:tcPr>
                  <w:tcW w:w="249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5A27FDE" w14:textId="77777777" w:rsidR="00724369" w:rsidRPr="004D2A8A" w:rsidRDefault="00724369" w:rsidP="00512EA8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950A4D" w:rsidRPr="00B82994" w14:paraId="65A2123D" w14:textId="77777777" w:rsidTr="00724369">
              <w:trPr>
                <w:gridAfter w:val="1"/>
                <w:wAfter w:w="48" w:type="dxa"/>
                <w:trHeight w:val="59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AFA6F92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54970C9A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1CB649C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70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32DF8765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3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459F58C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A2DDD1E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4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C8898E5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F5E7097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6512442B" w14:textId="77777777" w:rsidR="00950A4D" w:rsidRPr="004433D4" w:rsidRDefault="00950A4D" w:rsidP="00512EA8">
                  <w:pPr>
                    <w:jc w:val="center"/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8CE147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top w:val="nil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4F2FF53" w14:textId="77777777" w:rsidR="00950A4D" w:rsidRDefault="00950A4D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593A0FE8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38121AE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BF5E75B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2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3B94B0E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46810604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ED0AE8E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6C55508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5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5B5BC668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6AD76DF4" w14:textId="77777777" w:rsidR="00950A4D" w:rsidRPr="00C46D68" w:rsidRDefault="00950A4D" w:rsidP="00512EA8">
                  <w:pPr>
                    <w:jc w:val="left"/>
                    <w:rPr>
                      <w:sz w:val="6"/>
                      <w:szCs w:val="16"/>
                    </w:rPr>
                  </w:pPr>
                </w:p>
              </w:tc>
            </w:tr>
            <w:tr w:rsidR="00950A4D" w:rsidRPr="00B82994" w14:paraId="30A0DF73" w14:textId="77777777" w:rsidTr="00724369">
              <w:trPr>
                <w:gridAfter w:val="2"/>
                <w:wAfter w:w="59" w:type="dxa"/>
                <w:trHeight w:val="59"/>
              </w:trPr>
              <w:tc>
                <w:tcPr>
                  <w:tcW w:w="173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5A29DE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iCs/>
                      <w:sz w:val="8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8F93E9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404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12A1CF3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7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7A55ED0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E32FE72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32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5582DAF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2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DD7D58" w14:textId="77777777" w:rsidR="00950A4D" w:rsidRPr="00702C55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61E92F3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DF86964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DEFF77E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61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9F698A0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56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044A3C1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67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EEF4174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389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BAEBA7C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934FB7D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4F49A686" w14:textId="77777777" w:rsidTr="00724369">
              <w:trPr>
                <w:gridAfter w:val="2"/>
                <w:wAfter w:w="59" w:type="dxa"/>
                <w:trHeight w:val="95"/>
              </w:trPr>
              <w:tc>
                <w:tcPr>
                  <w:tcW w:w="17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6A90DFA" w14:textId="77777777" w:rsidR="00950A4D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Zehner(stelle)</w:t>
                  </w:r>
                </w:p>
                <w:p w14:paraId="3E8A096F" w14:textId="77777777" w:rsidR="00950A4D" w:rsidRPr="00C70378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70A3F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>(die Zehner(stellen))</w:t>
                  </w: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5098CA74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0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9BA9E5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ED1834B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6A6AA9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3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2EA39BE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EB6094A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88F188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  <w:p w14:paraId="44ABBE51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7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BB0FEC6" w14:textId="77777777" w:rsidR="00950A4D" w:rsidRPr="00CD339A" w:rsidRDefault="00950A4D" w:rsidP="00512EA8">
                  <w:pPr>
                    <w:rPr>
                      <w:rFonts w:asciiTheme="majorHAnsi" w:hAnsiTheme="majorHAnsi" w:cstheme="majorHAnsi"/>
                      <w:sz w:val="17"/>
                      <w:szCs w:val="17"/>
                    </w:rPr>
                  </w:pPr>
                  <w:r w:rsidRPr="00CD339A">
                    <w:rPr>
                      <w:rFonts w:asciiTheme="majorHAnsi" w:hAnsiTheme="majorHAnsi" w:cstheme="majorHAnsi"/>
                      <w:sz w:val="17"/>
                      <w:szCs w:val="17"/>
                    </w:rPr>
                    <w:t>die Hunderter(stelle)</w:t>
                  </w:r>
                </w:p>
                <w:p w14:paraId="202AA123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770A3F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>(die Hunderter(stellen))</w:t>
                  </w:r>
                </w:p>
              </w:tc>
              <w:tc>
                <w:tcPr>
                  <w:tcW w:w="397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E747FD4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1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6589FC2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6" w:type="dxa"/>
                  <w:gridSpan w:val="4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0F5DB13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7" w:type="dxa"/>
                  <w:gridSpan w:val="3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2E23CA6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89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C3D707E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C11507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0FF468A3" w14:textId="77777777" w:rsidTr="00724369">
              <w:trPr>
                <w:gridAfter w:val="2"/>
                <w:wAfter w:w="59" w:type="dxa"/>
                <w:trHeight w:val="9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78637B9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3149444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88C94C" w14:textId="77777777" w:rsidR="00950A4D" w:rsidRPr="001E7F3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9F4539" w14:textId="77777777" w:rsidR="00950A4D" w:rsidRPr="001E7F3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2F62AA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E8EE1F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103F759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034F43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A8A9902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21CBB31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1" w:type="dxa"/>
                  <w:gridSpan w:val="3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3461BFE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56" w:type="dxa"/>
                  <w:gridSpan w:val="4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3ACCD45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67" w:type="dxa"/>
                  <w:gridSpan w:val="3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74B9C6B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89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ABC923B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F42C7B7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72CEA853" w14:textId="77777777" w:rsidTr="00724369">
              <w:trPr>
                <w:gridAfter w:val="2"/>
                <w:wAfter w:w="59" w:type="dxa"/>
                <w:trHeight w:val="9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E5EEEB0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AF795A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40419" w14:textId="77777777" w:rsidR="00950A4D" w:rsidRPr="001E7F3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8E1F48" w14:textId="77777777" w:rsidR="00950A4D" w:rsidRPr="001E7F34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52CBB9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5E4563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698A95A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9A5B8F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5B68CD8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745E028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1" w:type="dxa"/>
                  <w:gridSpan w:val="3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B5466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56" w:type="dxa"/>
                  <w:gridSpan w:val="4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59EDFF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67" w:type="dxa"/>
                  <w:gridSpan w:val="3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0C4C04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89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CD2360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6D2DF55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62060882" w14:textId="77777777" w:rsidTr="00724369">
              <w:trPr>
                <w:gridAfter w:val="2"/>
                <w:wAfter w:w="59" w:type="dxa"/>
                <w:trHeight w:val="9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1C804B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972BF19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40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219F3AE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2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8A62CA2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</w:p>
              </w:tc>
              <w:tc>
                <w:tcPr>
                  <w:tcW w:w="32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A0B1533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3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63910E9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564A63C7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EE2BEC7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BBDD14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C135E4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61" w:type="dxa"/>
                  <w:gridSpan w:val="3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E1575F5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56" w:type="dxa"/>
                  <w:gridSpan w:val="4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085B0482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67" w:type="dxa"/>
                  <w:gridSpan w:val="3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6C8B42A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89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7CB466ED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FDD90BA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468F9409" w14:textId="77777777" w:rsidTr="00724369">
              <w:trPr>
                <w:gridAfter w:val="1"/>
                <w:wAfter w:w="48" w:type="dxa"/>
                <w:trHeight w:val="95"/>
              </w:trPr>
              <w:tc>
                <w:tcPr>
                  <w:tcW w:w="173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C81545F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i/>
                      <w:iCs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E7EA1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389" w:type="dxa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9CB037" w14:textId="77777777" w:rsidR="00950A4D" w:rsidRPr="0008099F" w:rsidRDefault="00950A4D" w:rsidP="00512EA8">
                  <w:pPr>
                    <w:jc w:val="right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35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2123FD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39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6EA469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1734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0A62197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397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306388B4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473" w:type="dxa"/>
                  <w:gridSpan w:val="12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75803C20" w14:textId="77777777" w:rsidR="00950A4D" w:rsidRPr="0008099F" w:rsidRDefault="00950A4D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4 </w:t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249" w:type="dxa"/>
                  <w:gridSpan w:val="3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538F968D" w14:textId="77777777" w:rsidR="00950A4D" w:rsidRPr="0008099F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950A4D" w:rsidRPr="00B82994" w14:paraId="173148CD" w14:textId="77777777" w:rsidTr="00724369">
              <w:trPr>
                <w:gridAfter w:val="1"/>
                <w:wAfter w:w="48" w:type="dxa"/>
                <w:trHeight w:val="59"/>
              </w:trPr>
              <w:tc>
                <w:tcPr>
                  <w:tcW w:w="1730" w:type="dxa"/>
                  <w:tcBorders>
                    <w:left w:val="nil"/>
                    <w:right w:val="nil"/>
                  </w:tcBorders>
                  <w:vAlign w:val="center"/>
                </w:tcPr>
                <w:p w14:paraId="0D2EFDEE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ED05313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89" w:type="dxa"/>
                  <w:gridSpan w:val="9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790FE1E8" w14:textId="77777777" w:rsidR="00950A4D" w:rsidRPr="00271D9C" w:rsidRDefault="00950A4D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15A7199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C4DF36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734" w:type="dxa"/>
                  <w:tcBorders>
                    <w:left w:val="nil"/>
                    <w:right w:val="nil"/>
                  </w:tcBorders>
                  <w:vAlign w:val="center"/>
                </w:tcPr>
                <w:p w14:paraId="5CB3F25B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119" w:type="dxa"/>
                  <w:gridSpan w:val="17"/>
                  <w:tcBorders>
                    <w:left w:val="nil"/>
                    <w:right w:val="nil"/>
                  </w:tcBorders>
                  <w:vAlign w:val="center"/>
                </w:tcPr>
                <w:p w14:paraId="7E6581CB" w14:textId="77777777" w:rsidR="00950A4D" w:rsidRPr="00271D9C" w:rsidRDefault="00950A4D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950A4D" w:rsidRPr="00B82994" w14:paraId="39D5438D" w14:textId="77777777" w:rsidTr="00724369">
              <w:trPr>
                <w:trHeight w:val="390"/>
              </w:trPr>
              <w:tc>
                <w:tcPr>
                  <w:tcW w:w="3712" w:type="dxa"/>
                  <w:gridSpan w:val="1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8C2A448" w14:textId="77777777" w:rsidR="00950A4D" w:rsidRPr="00A37004" w:rsidRDefault="00950A4D" w:rsidP="00512EA8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 … jede Stelle einzeln berechnen. 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E2546C2" w14:textId="77777777" w:rsidR="00950A4D" w:rsidRPr="00702C55" w:rsidRDefault="00950A4D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901" w:type="dxa"/>
                  <w:gridSpan w:val="19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71849D5" w14:textId="77777777" w:rsidR="00950A4D" w:rsidRPr="001E7F34" w:rsidRDefault="00950A4D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… hat beim Addieren Überträge. </w:t>
                  </w:r>
                </w:p>
              </w:tc>
            </w:tr>
          </w:tbl>
          <w:p w14:paraId="458D4387" w14:textId="77777777" w:rsidR="00950A4D" w:rsidRPr="00B40945" w:rsidRDefault="00950A4D" w:rsidP="00512EA8">
            <w:pPr>
              <w:pStyle w:val="berschrift2"/>
              <w:rPr>
                <w:b w:val="0"/>
                <w:color w:val="0D0D0D" w:themeColor="text1" w:themeTint="F2"/>
                <w:sz w:val="20"/>
              </w:rPr>
            </w:pPr>
          </w:p>
        </w:tc>
      </w:tr>
      <w:tr w:rsidR="00950A4D" w14:paraId="4F403787" w14:textId="77777777" w:rsidTr="00512EA8">
        <w:trPr>
          <w:trHeight w:val="75"/>
        </w:trPr>
        <w:tc>
          <w:tcPr>
            <w:tcW w:w="690" w:type="dxa"/>
          </w:tcPr>
          <w:p w14:paraId="3FF38CA6" w14:textId="77777777" w:rsidR="00950A4D" w:rsidRPr="008E6809" w:rsidRDefault="00950A4D" w:rsidP="00512EA8">
            <w:pPr>
              <w:rPr>
                <w:color w:val="0D0D0D" w:themeColor="text1" w:themeTint="F2"/>
                <w:sz w:val="16"/>
              </w:rPr>
            </w:pPr>
          </w:p>
        </w:tc>
        <w:tc>
          <w:tcPr>
            <w:tcW w:w="278" w:type="dxa"/>
          </w:tcPr>
          <w:p w14:paraId="7D678E93" w14:textId="77777777" w:rsidR="00950A4D" w:rsidRPr="00382173" w:rsidRDefault="00950A4D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3877" w:type="dxa"/>
            <w:gridSpan w:val="3"/>
          </w:tcPr>
          <w:p w14:paraId="08D5882E" w14:textId="77777777" w:rsidR="00950A4D" w:rsidRPr="00382173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6"/>
              </w:rPr>
            </w:pPr>
          </w:p>
        </w:tc>
        <w:tc>
          <w:tcPr>
            <w:tcW w:w="141" w:type="dxa"/>
            <w:shd w:val="clear" w:color="auto" w:fill="auto"/>
          </w:tcPr>
          <w:p w14:paraId="02D5FA0C" w14:textId="77777777" w:rsidR="00950A4D" w:rsidRPr="00382173" w:rsidRDefault="00950A4D" w:rsidP="00512EA8">
            <w:pPr>
              <w:pStyle w:val="berschrift2"/>
              <w:rPr>
                <w:color w:val="0D0D0D" w:themeColor="text1" w:themeTint="F2"/>
                <w:sz w:val="16"/>
              </w:rPr>
            </w:pPr>
          </w:p>
        </w:tc>
        <w:tc>
          <w:tcPr>
            <w:tcW w:w="3852" w:type="dxa"/>
            <w:gridSpan w:val="6"/>
            <w:shd w:val="clear" w:color="auto" w:fill="auto"/>
          </w:tcPr>
          <w:p w14:paraId="65E64DB6" w14:textId="77777777" w:rsidR="00950A4D" w:rsidRPr="00382173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6"/>
              </w:rPr>
            </w:pPr>
          </w:p>
        </w:tc>
      </w:tr>
      <w:tr w:rsidR="00950A4D" w14:paraId="2C5A0378" w14:textId="77777777" w:rsidTr="00512EA8">
        <w:trPr>
          <w:trHeight w:val="75"/>
        </w:trPr>
        <w:tc>
          <w:tcPr>
            <w:tcW w:w="690" w:type="dxa"/>
          </w:tcPr>
          <w:p w14:paraId="6D9F22E9" w14:textId="77777777" w:rsidR="00950A4D" w:rsidRPr="008E6809" w:rsidRDefault="00950A4D" w:rsidP="00512EA8">
            <w:pPr>
              <w:rPr>
                <w:color w:val="0D0D0D" w:themeColor="text1" w:themeTint="F2"/>
                <w:sz w:val="16"/>
              </w:rPr>
            </w:pPr>
          </w:p>
        </w:tc>
        <w:tc>
          <w:tcPr>
            <w:tcW w:w="278" w:type="dxa"/>
          </w:tcPr>
          <w:p w14:paraId="0D0B41EE" w14:textId="77777777" w:rsidR="00950A4D" w:rsidRPr="00382173" w:rsidRDefault="00950A4D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3877" w:type="dxa"/>
            <w:gridSpan w:val="3"/>
          </w:tcPr>
          <w:p w14:paraId="03ECEF8D" w14:textId="77777777" w:rsidR="00950A4D" w:rsidRPr="00382173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6"/>
              </w:rPr>
            </w:pPr>
          </w:p>
        </w:tc>
        <w:tc>
          <w:tcPr>
            <w:tcW w:w="141" w:type="dxa"/>
            <w:shd w:val="clear" w:color="auto" w:fill="auto"/>
          </w:tcPr>
          <w:p w14:paraId="33AEAE85" w14:textId="77777777" w:rsidR="00950A4D" w:rsidRPr="00382173" w:rsidRDefault="00950A4D" w:rsidP="00512EA8">
            <w:pPr>
              <w:pStyle w:val="berschrift2"/>
              <w:rPr>
                <w:color w:val="0D0D0D" w:themeColor="text1" w:themeTint="F2"/>
                <w:sz w:val="16"/>
              </w:rPr>
            </w:pPr>
          </w:p>
        </w:tc>
        <w:tc>
          <w:tcPr>
            <w:tcW w:w="3852" w:type="dxa"/>
            <w:gridSpan w:val="6"/>
            <w:shd w:val="clear" w:color="auto" w:fill="auto"/>
          </w:tcPr>
          <w:p w14:paraId="4F69E3EE" w14:textId="77777777" w:rsidR="00950A4D" w:rsidRPr="00382173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  <w:sz w:val="16"/>
              </w:rPr>
            </w:pPr>
          </w:p>
        </w:tc>
      </w:tr>
      <w:tr w:rsidR="00950A4D" w14:paraId="3016A418" w14:textId="77777777" w:rsidTr="00512EA8">
        <w:trPr>
          <w:trHeight w:val="433"/>
        </w:trPr>
        <w:tc>
          <w:tcPr>
            <w:tcW w:w="690" w:type="dxa"/>
          </w:tcPr>
          <w:p w14:paraId="1443DC8D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0A70CB6B" w14:textId="77777777" w:rsidR="00950A4D" w:rsidRPr="007A45B6" w:rsidRDefault="00950A4D" w:rsidP="00512EA8">
            <w:pPr>
              <w:pStyle w:val="berschrift2"/>
              <w:rPr>
                <w:szCs w:val="21"/>
              </w:rPr>
            </w:pPr>
            <w:r w:rsidRPr="007A45B6">
              <w:t>b)</w:t>
            </w:r>
          </w:p>
        </w:tc>
        <w:tc>
          <w:tcPr>
            <w:tcW w:w="7870" w:type="dxa"/>
            <w:gridSpan w:val="10"/>
          </w:tcPr>
          <w:p w14:paraId="24387235" w14:textId="77777777" w:rsidR="00950A4D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Vergleiche die Rechnungen von </w:t>
            </w:r>
            <w:r w:rsidRPr="004208D7">
              <w:t>a1)</w:t>
            </w:r>
            <w:r>
              <w:rPr>
                <w:b w:val="0"/>
                <w:color w:val="0D0D0D" w:themeColor="text1" w:themeTint="F2"/>
              </w:rPr>
              <w:t xml:space="preserve"> und </w:t>
            </w:r>
            <w:r w:rsidRPr="004208D7">
              <w:t>a2)</w:t>
            </w:r>
            <w:r>
              <w:rPr>
                <w:b w:val="0"/>
                <w:color w:val="0D0D0D" w:themeColor="text1" w:themeTint="F2"/>
              </w:rPr>
              <w:t xml:space="preserve">: </w:t>
            </w:r>
          </w:p>
          <w:p w14:paraId="248226C9" w14:textId="77777777" w:rsidR="00950A4D" w:rsidRPr="00016CF7" w:rsidRDefault="00950A4D" w:rsidP="00512EA8">
            <w:pPr>
              <w:pStyle w:val="berschrift2"/>
              <w:ind w:left="0" w:firstLine="0"/>
            </w:pPr>
            <w:r>
              <w:rPr>
                <w:b w:val="0"/>
                <w:color w:val="0D0D0D" w:themeColor="text1" w:themeTint="F2"/>
              </w:rPr>
              <w:t xml:space="preserve">Was ist bei Tara anders? Erkläre. </w:t>
            </w:r>
          </w:p>
        </w:tc>
      </w:tr>
    </w:tbl>
    <w:p w14:paraId="6FA1F399" w14:textId="77777777" w:rsidR="00950A4D" w:rsidRDefault="00950A4D" w:rsidP="00950A4D">
      <w:pPr>
        <w:rPr>
          <w:sz w:val="10"/>
        </w:rPr>
      </w:pPr>
    </w:p>
    <w:p w14:paraId="330B2E57" w14:textId="77777777" w:rsidR="00950A4D" w:rsidRDefault="00950A4D" w:rsidP="00950A4D">
      <w:pPr>
        <w:rPr>
          <w:sz w:val="10"/>
        </w:rPr>
      </w:pPr>
    </w:p>
    <w:p w14:paraId="4EFD9FE3" w14:textId="77777777" w:rsidR="00950A4D" w:rsidRDefault="00950A4D" w:rsidP="00950A4D">
      <w:pPr>
        <w:rPr>
          <w:sz w:val="10"/>
        </w:rPr>
      </w:pPr>
    </w:p>
    <w:p w14:paraId="72EBB0F6" w14:textId="77777777" w:rsidR="00950A4D" w:rsidRDefault="00950A4D" w:rsidP="00950A4D">
      <w:pPr>
        <w:rPr>
          <w:sz w:val="10"/>
        </w:rPr>
      </w:pPr>
    </w:p>
    <w:p w14:paraId="56F0C3FA" w14:textId="77777777" w:rsidR="00950A4D" w:rsidRDefault="00950A4D" w:rsidP="00950A4D">
      <w:pPr>
        <w:rPr>
          <w:sz w:val="10"/>
        </w:rPr>
      </w:pPr>
    </w:p>
    <w:p w14:paraId="6D9B3C56" w14:textId="77777777" w:rsidR="00950A4D" w:rsidRDefault="00950A4D" w:rsidP="00950A4D">
      <w:pPr>
        <w:rPr>
          <w:sz w:val="10"/>
        </w:rPr>
      </w:pPr>
    </w:p>
    <w:p w14:paraId="7766AC5F" w14:textId="77777777" w:rsidR="00950A4D" w:rsidRDefault="00950A4D" w:rsidP="00950A4D">
      <w:pPr>
        <w:rPr>
          <w:sz w:val="10"/>
        </w:rPr>
      </w:pPr>
    </w:p>
    <w:p w14:paraId="38EF9F8A" w14:textId="77777777" w:rsidR="00950A4D" w:rsidRDefault="00950A4D" w:rsidP="00950A4D">
      <w:pPr>
        <w:rPr>
          <w:sz w:val="10"/>
        </w:rPr>
      </w:pPr>
    </w:p>
    <w:p w14:paraId="5BC841AE" w14:textId="77777777" w:rsidR="00950A4D" w:rsidRDefault="00950A4D" w:rsidP="00950A4D">
      <w:pPr>
        <w:rPr>
          <w:sz w:val="10"/>
        </w:rPr>
      </w:pPr>
    </w:p>
    <w:p w14:paraId="2C8C942B" w14:textId="77777777" w:rsidR="00950A4D" w:rsidRDefault="00950A4D" w:rsidP="00950A4D">
      <w:pPr>
        <w:rPr>
          <w:sz w:val="10"/>
        </w:rPr>
      </w:pPr>
    </w:p>
    <w:p w14:paraId="281CF4F0" w14:textId="77777777" w:rsidR="00950A4D" w:rsidRDefault="00950A4D" w:rsidP="00950A4D">
      <w:pPr>
        <w:rPr>
          <w:sz w:val="10"/>
        </w:rPr>
      </w:pPr>
    </w:p>
    <w:p w14:paraId="79ED6151" w14:textId="77777777" w:rsidR="00950A4D" w:rsidRDefault="00950A4D" w:rsidP="00950A4D">
      <w:pPr>
        <w:rPr>
          <w:sz w:val="10"/>
        </w:rPr>
      </w:pPr>
    </w:p>
    <w:p w14:paraId="22BB613B" w14:textId="77777777" w:rsidR="00950A4D" w:rsidRDefault="00950A4D" w:rsidP="00950A4D">
      <w:pPr>
        <w:rPr>
          <w:sz w:val="10"/>
        </w:rPr>
      </w:pPr>
    </w:p>
    <w:p w14:paraId="098DD134" w14:textId="77777777" w:rsidR="00950A4D" w:rsidRDefault="00950A4D" w:rsidP="00950A4D">
      <w:pPr>
        <w:rPr>
          <w:sz w:val="10"/>
        </w:rPr>
      </w:pPr>
    </w:p>
    <w:p w14:paraId="209F7748" w14:textId="77777777" w:rsidR="00950A4D" w:rsidRDefault="00950A4D" w:rsidP="00950A4D">
      <w:pPr>
        <w:rPr>
          <w:sz w:val="10"/>
        </w:rPr>
      </w:pPr>
    </w:p>
    <w:p w14:paraId="20AFD242" w14:textId="77777777" w:rsidR="00950A4D" w:rsidRDefault="00950A4D" w:rsidP="00950A4D">
      <w:pPr>
        <w:rPr>
          <w:sz w:val="10"/>
        </w:rPr>
      </w:pPr>
    </w:p>
    <w:p w14:paraId="1422044C" w14:textId="77777777" w:rsidR="00950A4D" w:rsidRDefault="00950A4D" w:rsidP="00950A4D">
      <w:pPr>
        <w:rPr>
          <w:sz w:val="10"/>
        </w:rPr>
      </w:pPr>
    </w:p>
    <w:p w14:paraId="780B94AC" w14:textId="77777777" w:rsidR="00950A4D" w:rsidRDefault="00950A4D" w:rsidP="00950A4D">
      <w:pPr>
        <w:rPr>
          <w:sz w:val="10"/>
        </w:rPr>
      </w:pPr>
    </w:p>
    <w:p w14:paraId="6F538C1C" w14:textId="77777777" w:rsidR="00950A4D" w:rsidRDefault="00950A4D" w:rsidP="00950A4D">
      <w:pPr>
        <w:rPr>
          <w:sz w:val="10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8"/>
        <w:gridCol w:w="455"/>
        <w:gridCol w:w="709"/>
        <w:gridCol w:w="567"/>
        <w:gridCol w:w="283"/>
        <w:gridCol w:w="567"/>
        <w:gridCol w:w="567"/>
        <w:gridCol w:w="567"/>
        <w:gridCol w:w="141"/>
        <w:gridCol w:w="142"/>
        <w:gridCol w:w="426"/>
        <w:gridCol w:w="709"/>
        <w:gridCol w:w="283"/>
        <w:gridCol w:w="531"/>
        <w:gridCol w:w="673"/>
        <w:gridCol w:w="673"/>
        <w:gridCol w:w="674"/>
      </w:tblGrid>
      <w:tr w:rsidR="00950A4D" w14:paraId="7172189D" w14:textId="77777777" w:rsidTr="00512EA8">
        <w:trPr>
          <w:trHeight w:val="355"/>
        </w:trPr>
        <w:tc>
          <w:tcPr>
            <w:tcW w:w="685" w:type="dxa"/>
            <w:shd w:val="clear" w:color="auto" w:fill="D9D9D9" w:themeFill="background1" w:themeFillShade="D9"/>
          </w:tcPr>
          <w:p w14:paraId="7332F14D" w14:textId="77777777" w:rsidR="00950A4D" w:rsidRPr="00430F66" w:rsidRDefault="00950A4D" w:rsidP="00512E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12</w:t>
            </w:r>
          </w:p>
        </w:tc>
        <w:tc>
          <w:tcPr>
            <w:tcW w:w="8245" w:type="dxa"/>
            <w:gridSpan w:val="17"/>
            <w:shd w:val="clear" w:color="auto" w:fill="D9D9D9" w:themeFill="background1" w:themeFillShade="D9"/>
          </w:tcPr>
          <w:p w14:paraId="045FFCCE" w14:textId="77777777" w:rsidR="00950A4D" w:rsidRPr="00430F66" w:rsidRDefault="00950A4D" w:rsidP="00512EA8">
            <w:pPr>
              <w:ind w:left="360" w:hanging="360"/>
              <w:rPr>
                <w:b/>
                <w:color w:val="000000"/>
              </w:rPr>
            </w:pPr>
            <w:r w:rsidRPr="00430F66">
              <w:rPr>
                <w:b/>
                <w:color w:val="000000"/>
              </w:rPr>
              <w:t>Lösungsbeispiel</w:t>
            </w:r>
            <w:r>
              <w:rPr>
                <w:b/>
                <w:color w:val="000000"/>
              </w:rPr>
              <w:t xml:space="preserve"> zu Aufgabe 12</w:t>
            </w:r>
            <w:r w:rsidRPr="00430F66">
              <w:rPr>
                <w:b/>
                <w:color w:val="000000"/>
              </w:rPr>
              <w:t>b)</w:t>
            </w:r>
          </w:p>
        </w:tc>
      </w:tr>
      <w:tr w:rsidR="00950A4D" w14:paraId="7664437E" w14:textId="77777777" w:rsidTr="00512EA8">
        <w:trPr>
          <w:trHeight w:val="110"/>
        </w:trPr>
        <w:tc>
          <w:tcPr>
            <w:tcW w:w="685" w:type="dxa"/>
            <w:shd w:val="clear" w:color="auto" w:fill="D9D9D9" w:themeFill="background1" w:themeFillShade="D9"/>
          </w:tcPr>
          <w:p w14:paraId="41273E90" w14:textId="77777777" w:rsidR="00950A4D" w:rsidRDefault="00950A4D" w:rsidP="00512EA8"/>
        </w:tc>
        <w:tc>
          <w:tcPr>
            <w:tcW w:w="8245" w:type="dxa"/>
            <w:gridSpan w:val="17"/>
          </w:tcPr>
          <w:p w14:paraId="1997FA26" w14:textId="77777777" w:rsidR="00950A4D" w:rsidRDefault="00950A4D" w:rsidP="00512EA8">
            <w:pPr>
              <w:rPr>
                <w:color w:val="0D0D0D" w:themeColor="text1" w:themeTint="F2"/>
              </w:rPr>
            </w:pPr>
          </w:p>
        </w:tc>
      </w:tr>
      <w:tr w:rsidR="00950A4D" w14:paraId="7B448100" w14:textId="77777777" w:rsidTr="00512EA8">
        <w:trPr>
          <w:trHeight w:val="553"/>
        </w:trPr>
        <w:tc>
          <w:tcPr>
            <w:tcW w:w="685" w:type="dxa"/>
            <w:shd w:val="clear" w:color="auto" w:fill="D9D9D9" w:themeFill="background1" w:themeFillShade="D9"/>
          </w:tcPr>
          <w:p w14:paraId="7F7E21BF" w14:textId="77777777" w:rsidR="00950A4D" w:rsidRDefault="00950A4D" w:rsidP="00512EA8"/>
        </w:tc>
        <w:tc>
          <w:tcPr>
            <w:tcW w:w="8245" w:type="dxa"/>
            <w:gridSpan w:val="17"/>
          </w:tcPr>
          <w:p w14:paraId="24E188A9" w14:textId="77777777" w:rsidR="00950A4D" w:rsidRPr="00871DAC" w:rsidRDefault="00950A4D" w:rsidP="00512EA8">
            <w:pPr>
              <w:ind w:left="161"/>
              <w:jc w:val="left"/>
              <w:rPr>
                <w:noProof/>
                <w:color w:val="808080" w:themeColor="background1" w:themeShade="80"/>
              </w:rPr>
            </w:pPr>
            <w:r w:rsidRPr="008E6809">
              <w:rPr>
                <w:color w:val="0D0D0D" w:themeColor="text1" w:themeTint="F2"/>
              </w:rPr>
              <w:t xml:space="preserve">Vervollständige die Aufgaben von </w:t>
            </w:r>
            <w:r>
              <w:rPr>
                <w:color w:val="0D0D0D" w:themeColor="text1" w:themeTint="F2"/>
              </w:rPr>
              <w:t>Leonie</w:t>
            </w:r>
            <w:r w:rsidRPr="008E6809">
              <w:rPr>
                <w:color w:val="0D0D0D" w:themeColor="text1" w:themeTint="F2"/>
              </w:rPr>
              <w:t xml:space="preserve"> und Tara. </w:t>
            </w:r>
            <w:r>
              <w:rPr>
                <w:color w:val="0D0D0D" w:themeColor="text1" w:themeTint="F2"/>
              </w:rPr>
              <w:t>Was ist bei Tara anders?</w:t>
            </w:r>
          </w:p>
        </w:tc>
      </w:tr>
      <w:tr w:rsidR="00950A4D" w14:paraId="533A907B" w14:textId="77777777" w:rsidTr="00512EA8">
        <w:trPr>
          <w:trHeight w:val="437"/>
        </w:trPr>
        <w:tc>
          <w:tcPr>
            <w:tcW w:w="685" w:type="dxa"/>
            <w:shd w:val="clear" w:color="auto" w:fill="D9D9D9" w:themeFill="background1" w:themeFillShade="D9"/>
          </w:tcPr>
          <w:p w14:paraId="0E15D364" w14:textId="77777777" w:rsidR="00950A4D" w:rsidRDefault="00950A4D" w:rsidP="00512EA8"/>
        </w:tc>
        <w:tc>
          <w:tcPr>
            <w:tcW w:w="278" w:type="dxa"/>
          </w:tcPr>
          <w:p w14:paraId="765B5680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  <w:gridSpan w:val="2"/>
          </w:tcPr>
          <w:p w14:paraId="29126F07" w14:textId="77777777" w:rsidR="00950A4D" w:rsidRPr="00503E42" w:rsidRDefault="00950A4D" w:rsidP="00512EA8">
            <w:pPr>
              <w:pStyle w:val="berschrift2"/>
            </w:pPr>
            <w:r>
              <w:t>a3</w:t>
            </w:r>
            <w:r w:rsidRPr="00503E42">
              <w:t>)</w:t>
            </w:r>
          </w:p>
        </w:tc>
        <w:tc>
          <w:tcPr>
            <w:tcW w:w="2692" w:type="dxa"/>
            <w:gridSpan w:val="6"/>
            <w:tcBorders>
              <w:right w:val="single" w:sz="2" w:space="0" w:color="BFBFBF" w:themeColor="background1" w:themeShade="BF"/>
            </w:tcBorders>
          </w:tcPr>
          <w:p w14:paraId="433A2334" w14:textId="77777777" w:rsidR="00950A4D" w:rsidRPr="008B7E53" w:rsidRDefault="00950A4D" w:rsidP="00512EA8">
            <w:pPr>
              <w:tabs>
                <w:tab w:val="left" w:pos="1236"/>
              </w:tabs>
              <w:rPr>
                <w:noProof/>
              </w:rPr>
            </w:pPr>
            <w:proofErr w:type="gramStart"/>
            <w:r w:rsidRPr="008B7E53">
              <w:rPr>
                <w:color w:val="000000" w:themeColor="text1"/>
              </w:rPr>
              <w:t>846 :</w:t>
            </w:r>
            <w:proofErr w:type="gramEnd"/>
            <w:r w:rsidRPr="008B7E53">
              <w:rPr>
                <w:color w:val="000000" w:themeColor="text1"/>
              </w:rPr>
              <w:t xml:space="preserve"> 2</w:t>
            </w:r>
          </w:p>
        </w:tc>
        <w:tc>
          <w:tcPr>
            <w:tcW w:w="142" w:type="dxa"/>
            <w:tcBorders>
              <w:left w:val="single" w:sz="2" w:space="0" w:color="BFBFBF" w:themeColor="background1" w:themeShade="BF"/>
            </w:tcBorders>
          </w:tcPr>
          <w:p w14:paraId="28655C8E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  <w:gridSpan w:val="2"/>
          </w:tcPr>
          <w:p w14:paraId="539C852F" w14:textId="77777777" w:rsidR="00950A4D" w:rsidRPr="008B7E53" w:rsidRDefault="00950A4D" w:rsidP="00512EA8">
            <w:pPr>
              <w:jc w:val="lef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7F7F7F" w:themeColor="text1" w:themeTint="80"/>
              </w:rPr>
              <w:t>a4</w:t>
            </w:r>
            <w:r w:rsidRPr="008B7E53">
              <w:rPr>
                <w:b/>
                <w:bCs/>
                <w:color w:val="7F7F7F" w:themeColor="text1" w:themeTint="80"/>
              </w:rPr>
              <w:t>)</w:t>
            </w:r>
            <w:r w:rsidRPr="008B7E53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 xml:space="preserve">       </w:t>
            </w:r>
          </w:p>
        </w:tc>
        <w:tc>
          <w:tcPr>
            <w:tcW w:w="2834" w:type="dxa"/>
            <w:gridSpan w:val="5"/>
          </w:tcPr>
          <w:p w14:paraId="36AE2E7F" w14:textId="77777777" w:rsidR="00950A4D" w:rsidRPr="009A26E7" w:rsidRDefault="00950A4D" w:rsidP="00512EA8">
            <w:pPr>
              <w:jc w:val="left"/>
              <w:rPr>
                <w:noProof/>
                <w:color w:val="808080" w:themeColor="background1" w:themeShade="80"/>
              </w:rPr>
            </w:pPr>
            <w:r>
              <w:rPr>
                <w:b/>
                <w:bCs/>
                <w:color w:val="000000" w:themeColor="text1"/>
              </w:rPr>
              <w:t xml:space="preserve"> </w:t>
            </w:r>
            <w:proofErr w:type="gramStart"/>
            <w:r w:rsidRPr="009A26E7">
              <w:rPr>
                <w:color w:val="0D0D0D" w:themeColor="text1" w:themeTint="F2"/>
              </w:rPr>
              <w:t>561 :</w:t>
            </w:r>
            <w:proofErr w:type="gramEnd"/>
            <w:r w:rsidRPr="009A26E7">
              <w:rPr>
                <w:color w:val="0D0D0D" w:themeColor="text1" w:themeTint="F2"/>
              </w:rPr>
              <w:t xml:space="preserve"> 3</w:t>
            </w:r>
          </w:p>
        </w:tc>
      </w:tr>
      <w:tr w:rsidR="00950A4D" w14:paraId="7BF56315" w14:textId="77777777" w:rsidTr="00512EA8">
        <w:trPr>
          <w:trHeight w:val="1535"/>
        </w:trPr>
        <w:tc>
          <w:tcPr>
            <w:tcW w:w="685" w:type="dxa"/>
            <w:shd w:val="clear" w:color="auto" w:fill="D9D9D9" w:themeFill="background1" w:themeFillShade="D9"/>
          </w:tcPr>
          <w:p w14:paraId="08C5B06E" w14:textId="77777777" w:rsidR="00950A4D" w:rsidRDefault="00950A4D" w:rsidP="00512EA8"/>
        </w:tc>
        <w:tc>
          <w:tcPr>
            <w:tcW w:w="278" w:type="dxa"/>
          </w:tcPr>
          <w:p w14:paraId="230E151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164" w:type="dxa"/>
            <w:gridSpan w:val="2"/>
            <w:tcBorders>
              <w:bottom w:val="single" w:sz="2" w:space="0" w:color="BFBFBF" w:themeColor="background1" w:themeShade="BF"/>
            </w:tcBorders>
          </w:tcPr>
          <w:p w14:paraId="6E4C2F34" w14:textId="77777777" w:rsidR="00950A4D" w:rsidRPr="00503E42" w:rsidRDefault="00407A65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5F475189">
                <v:shape id="_x0000_i1028" type="#_x0000_t75" alt="" style="width:52.65pt;height:44.75pt;mso-width-percent:0;mso-height-percent:0;mso-width-percent:0;mso-height-percent:0" o:ole="">
                  <v:imagedata r:id="rId21" o:title=""/>
                </v:shape>
                <o:OLEObject Type="Embed" ProgID="PBrush" ShapeID="_x0000_i1028" DrawAspect="Content" ObjectID="_1651325443" r:id="rId53"/>
              </w:object>
            </w:r>
          </w:p>
        </w:tc>
        <w:tc>
          <w:tcPr>
            <w:tcW w:w="2692" w:type="dxa"/>
            <w:gridSpan w:val="6"/>
            <w:tcBorders>
              <w:right w:val="single" w:sz="2" w:space="0" w:color="BFBFBF" w:themeColor="background1" w:themeShade="BF"/>
            </w:tcBorders>
          </w:tcPr>
          <w:p w14:paraId="7BBBD6E6" w14:textId="77777777" w:rsidR="00950A4D" w:rsidRPr="009516CE" w:rsidRDefault="00950A4D" w:rsidP="00512EA8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9516CE">
              <w:rPr>
                <w:b/>
                <w:color w:val="000000"/>
              </w:rPr>
              <w:t xml:space="preserve">Leonie weiß:     </w:t>
            </w:r>
          </w:p>
          <w:p w14:paraId="70301CE1" w14:textId="77777777" w:rsidR="00950A4D" w:rsidRPr="00503E42" w:rsidRDefault="00950A4D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color w:val="000000"/>
              </w:rPr>
              <w:t>846 = 800 + 40 + 6</w:t>
            </w:r>
          </w:p>
        </w:tc>
        <w:tc>
          <w:tcPr>
            <w:tcW w:w="142" w:type="dxa"/>
            <w:tcBorders>
              <w:left w:val="single" w:sz="2" w:space="0" w:color="BFBFBF" w:themeColor="background1" w:themeShade="BF"/>
            </w:tcBorders>
          </w:tcPr>
          <w:p w14:paraId="00D0D02A" w14:textId="77777777" w:rsidR="00950A4D" w:rsidRDefault="00950A4D" w:rsidP="00512EA8">
            <w:pPr>
              <w:pStyle w:val="berschrift2"/>
            </w:pPr>
          </w:p>
        </w:tc>
        <w:tc>
          <w:tcPr>
            <w:tcW w:w="1135" w:type="dxa"/>
            <w:gridSpan w:val="2"/>
            <w:tcBorders>
              <w:bottom w:val="single" w:sz="2" w:space="0" w:color="BFBFBF" w:themeColor="background1" w:themeShade="BF"/>
            </w:tcBorders>
          </w:tcPr>
          <w:p w14:paraId="65CE8870" w14:textId="77777777" w:rsidR="00950A4D" w:rsidRDefault="00950A4D" w:rsidP="00512EA8">
            <w:pPr>
              <w:jc w:val="left"/>
              <w:rPr>
                <w:bCs/>
                <w:color w:val="000000" w:themeColor="text1"/>
              </w:rPr>
            </w:pPr>
            <w:r w:rsidRPr="00501A9B">
              <w:rPr>
                <w:b/>
                <w:noProof/>
                <w:color w:val="0D0D0D" w:themeColor="text1" w:themeTint="F2"/>
              </w:rPr>
              <w:drawing>
                <wp:inline distT="0" distB="0" distL="0" distR="0" wp14:anchorId="0FBB0A11" wp14:editId="157DE1CE">
                  <wp:extent cx="425296" cy="561975"/>
                  <wp:effectExtent l="0" t="0" r="0" b="0"/>
                  <wp:docPr id="8215" name="Grafik 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5" t="5562" r="6425"/>
                          <a:stretch/>
                        </pic:blipFill>
                        <pic:spPr bwMode="auto">
                          <a:xfrm>
                            <a:off x="0" y="0"/>
                            <a:ext cx="437553" cy="5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gridSpan w:val="5"/>
            <w:tcBorders>
              <w:bottom w:val="single" w:sz="2" w:space="0" w:color="BFBFBF" w:themeColor="background1" w:themeShade="BF"/>
            </w:tcBorders>
            <w:shd w:val="clear" w:color="auto" w:fill="auto"/>
          </w:tcPr>
          <w:p w14:paraId="3F551ED5" w14:textId="77777777" w:rsidR="00950A4D" w:rsidRPr="009516CE" w:rsidRDefault="00950A4D" w:rsidP="00512EA8">
            <w:pPr>
              <w:pStyle w:val="berschrift2"/>
              <w:rPr>
                <w:color w:val="000000"/>
              </w:rPr>
            </w:pPr>
            <w:r w:rsidRPr="009516CE">
              <w:rPr>
                <w:color w:val="000000"/>
              </w:rPr>
              <w:t xml:space="preserve">Tara weiß: </w:t>
            </w:r>
          </w:p>
          <w:p w14:paraId="3F8CB722" w14:textId="77777777" w:rsidR="00950A4D" w:rsidRPr="009516CE" w:rsidRDefault="00950A4D" w:rsidP="00512EA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500 :</w:t>
            </w:r>
            <w:proofErr w:type="gramEnd"/>
            <w:r>
              <w:rPr>
                <w:color w:val="000000"/>
              </w:rPr>
              <w:t xml:space="preserve"> 3 kann sie nicht rechnen.</w:t>
            </w:r>
          </w:p>
          <w:p w14:paraId="145A6075" w14:textId="77777777" w:rsidR="00950A4D" w:rsidRDefault="00950A4D" w:rsidP="00512EA8">
            <w:pPr>
              <w:pStyle w:val="berschrift2"/>
              <w:rPr>
                <w:b w:val="0"/>
              </w:rPr>
            </w:pPr>
            <w:r>
              <w:rPr>
                <w:b w:val="0"/>
                <w:color w:val="000000"/>
              </w:rPr>
              <w:t xml:space="preserve">  </w:t>
            </w:r>
            <w:proofErr w:type="gramStart"/>
            <w:r w:rsidRPr="00E05979">
              <w:rPr>
                <w:b w:val="0"/>
                <w:color w:val="000000"/>
              </w:rPr>
              <w:t>61 :</w:t>
            </w:r>
            <w:proofErr w:type="gramEnd"/>
            <w:r w:rsidRPr="00E05979">
              <w:rPr>
                <w:b w:val="0"/>
                <w:color w:val="000000"/>
              </w:rPr>
              <w:t xml:space="preserve"> 3 kann sie nicht rechnen. </w:t>
            </w:r>
            <w:r w:rsidRPr="00E05979">
              <w:rPr>
                <w:b w:val="0"/>
              </w:rPr>
              <w:t xml:space="preserve"> </w:t>
            </w:r>
          </w:p>
          <w:p w14:paraId="6A331875" w14:textId="77777777" w:rsidR="00950A4D" w:rsidRDefault="00950A4D" w:rsidP="00512EA8">
            <w:pPr>
              <w:spacing w:before="120"/>
            </w:pPr>
            <w:r w:rsidRPr="00022EC8">
              <w:t xml:space="preserve">ABER: </w:t>
            </w:r>
            <w:r>
              <w:t>561 = 300 + 240 + 21</w:t>
            </w:r>
          </w:p>
          <w:p w14:paraId="453E23EF" w14:textId="77777777" w:rsidR="00950A4D" w:rsidRPr="00871DAC" w:rsidRDefault="00950A4D" w:rsidP="00512EA8">
            <w:pPr>
              <w:jc w:val="left"/>
              <w:rPr>
                <w:bCs/>
                <w:color w:val="808080" w:themeColor="background1" w:themeShade="80"/>
              </w:rPr>
            </w:pPr>
            <w:r>
              <w:t xml:space="preserve">     240 kann sie durch 3 teilen.</w:t>
            </w:r>
          </w:p>
        </w:tc>
      </w:tr>
      <w:tr w:rsidR="00950A4D" w14:paraId="5F1B3E0B" w14:textId="77777777" w:rsidTr="00512EA8">
        <w:trPr>
          <w:trHeight w:val="284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0FE725FA" w14:textId="77777777" w:rsidR="00950A4D" w:rsidRDefault="00950A4D" w:rsidP="00512EA8"/>
        </w:tc>
        <w:tc>
          <w:tcPr>
            <w:tcW w:w="278" w:type="dxa"/>
            <w:vMerge w:val="restart"/>
            <w:tcBorders>
              <w:right w:val="single" w:sz="2" w:space="0" w:color="BFBFBF" w:themeColor="background1" w:themeShade="BF"/>
            </w:tcBorders>
          </w:tcPr>
          <w:p w14:paraId="31A89959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C0FC7A5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46AD663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2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1AF7ED0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4A0CC4E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H</w:t>
            </w: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7CA7E8A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Z</w:t>
            </w: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E65426F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E</w:t>
            </w:r>
          </w:p>
        </w:tc>
        <w:tc>
          <w:tcPr>
            <w:tcW w:w="14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DB26F0C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15AE738" w14:textId="77777777" w:rsidR="00950A4D" w:rsidRPr="00BB4BB1" w:rsidRDefault="00950A4D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7650A3E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A469728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53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121C0EF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6F35DC6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H</w:t>
            </w: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16163AC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Z</w:t>
            </w:r>
          </w:p>
        </w:tc>
        <w:tc>
          <w:tcPr>
            <w:tcW w:w="67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039A929" w14:textId="77777777" w:rsidR="00950A4D" w:rsidRPr="00903302" w:rsidRDefault="00950A4D" w:rsidP="00512EA8">
            <w:pPr>
              <w:jc w:val="center"/>
              <w:rPr>
                <w:color w:val="0D0D0D" w:themeColor="text1" w:themeTint="F2"/>
              </w:rPr>
            </w:pPr>
            <w:r w:rsidRPr="00B22FD0">
              <w:rPr>
                <w:b/>
                <w:color w:val="0D0D0D" w:themeColor="text1" w:themeTint="F2"/>
              </w:rPr>
              <w:t>E</w:t>
            </w:r>
          </w:p>
        </w:tc>
      </w:tr>
      <w:tr w:rsidR="00950A4D" w14:paraId="6D94CF4E" w14:textId="77777777" w:rsidTr="00512EA8">
        <w:trPr>
          <w:trHeight w:val="284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3281605" w14:textId="77777777" w:rsidR="00950A4D" w:rsidRDefault="00950A4D" w:rsidP="00512EA8"/>
        </w:tc>
        <w:tc>
          <w:tcPr>
            <w:tcW w:w="278" w:type="dxa"/>
            <w:vMerge/>
            <w:tcBorders>
              <w:right w:val="single" w:sz="2" w:space="0" w:color="BFBFBF" w:themeColor="background1" w:themeShade="BF"/>
            </w:tcBorders>
          </w:tcPr>
          <w:p w14:paraId="23E1987B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A37848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(1)</w:t>
            </w:r>
          </w:p>
        </w:tc>
        <w:tc>
          <w:tcPr>
            <w:tcW w:w="1276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A4A3494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800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</w:t>
            </w: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BCFE41D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16EF7EB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9299B82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C3F995A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14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EAEFD7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600011D" w14:textId="77777777" w:rsidR="00950A4D" w:rsidRPr="00BB4BB1" w:rsidRDefault="00950A4D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937B8F5" w14:textId="77777777" w:rsidR="00950A4D" w:rsidRDefault="00950A4D" w:rsidP="00512EA8">
            <w:pPr>
              <w:jc w:val="center"/>
              <w:rPr>
                <w:noProof/>
                <w:color w:val="000000" w:themeColor="text1"/>
              </w:rPr>
            </w:pPr>
            <w:r>
              <w:rPr>
                <w:color w:val="0D0D0D" w:themeColor="text1" w:themeTint="F2"/>
              </w:rPr>
              <w:t>(1)</w:t>
            </w:r>
          </w:p>
        </w:tc>
        <w:tc>
          <w:tcPr>
            <w:tcW w:w="992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9BF7FEB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300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53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29B5061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67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B679CAA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0F1F04F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674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C9CFCA3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0</w:t>
            </w:r>
          </w:p>
        </w:tc>
      </w:tr>
      <w:tr w:rsidR="00950A4D" w14:paraId="5931388A" w14:textId="77777777" w:rsidTr="00512EA8">
        <w:trPr>
          <w:trHeight w:val="284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0E1D83A" w14:textId="77777777" w:rsidR="00950A4D" w:rsidRDefault="00950A4D" w:rsidP="00512EA8"/>
        </w:tc>
        <w:tc>
          <w:tcPr>
            <w:tcW w:w="278" w:type="dxa"/>
            <w:vMerge/>
            <w:tcBorders>
              <w:right w:val="single" w:sz="2" w:space="0" w:color="BFBFBF" w:themeColor="background1" w:themeShade="BF"/>
            </w:tcBorders>
          </w:tcPr>
          <w:p w14:paraId="7330EA54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69AA0BD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(2)</w:t>
            </w:r>
          </w:p>
        </w:tc>
        <w:tc>
          <w:tcPr>
            <w:tcW w:w="1276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5153A37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</w:t>
            </w: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40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</w:t>
            </w:r>
          </w:p>
        </w:tc>
        <w:tc>
          <w:tcPr>
            <w:tcW w:w="2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673BB9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56B300D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C1F48B3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734DD09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14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2106C3A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B14AB43" w14:textId="77777777" w:rsidR="00950A4D" w:rsidRPr="00BB4BB1" w:rsidRDefault="00950A4D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2FAFA0A" w14:textId="77777777" w:rsidR="00950A4D" w:rsidRDefault="00950A4D" w:rsidP="00512EA8">
            <w:pPr>
              <w:jc w:val="center"/>
              <w:rPr>
                <w:noProof/>
                <w:color w:val="000000" w:themeColor="text1"/>
              </w:rPr>
            </w:pPr>
            <w:r>
              <w:rPr>
                <w:color w:val="0D0D0D" w:themeColor="text1" w:themeTint="F2"/>
              </w:rPr>
              <w:t>(2)</w:t>
            </w:r>
          </w:p>
        </w:tc>
        <w:tc>
          <w:tcPr>
            <w:tcW w:w="992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157342A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proofErr w:type="gramStart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240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53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97903B4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28FDF11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46D5E61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67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2CA627D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0</w:t>
            </w:r>
          </w:p>
        </w:tc>
      </w:tr>
      <w:tr w:rsidR="00950A4D" w14:paraId="30149DDA" w14:textId="77777777" w:rsidTr="00512EA8">
        <w:trPr>
          <w:trHeight w:val="284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052EBF6" w14:textId="77777777" w:rsidR="00950A4D" w:rsidRDefault="00950A4D" w:rsidP="00512EA8"/>
        </w:tc>
        <w:tc>
          <w:tcPr>
            <w:tcW w:w="278" w:type="dxa"/>
            <w:vMerge/>
            <w:tcBorders>
              <w:right w:val="single" w:sz="2" w:space="0" w:color="BFBFBF" w:themeColor="background1" w:themeShade="BF"/>
            </w:tcBorders>
          </w:tcPr>
          <w:p w14:paraId="1833107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A0A6AE1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(3)</w:t>
            </w:r>
          </w:p>
        </w:tc>
        <w:tc>
          <w:tcPr>
            <w:tcW w:w="1276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CB343E7" w14:textId="5A372462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  </w:t>
            </w:r>
            <w:proofErr w:type="gramStart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6 :</w:t>
            </w:r>
            <w:proofErr w:type="gramEnd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2</w:t>
            </w:r>
          </w:p>
        </w:tc>
        <w:tc>
          <w:tcPr>
            <w:tcW w:w="2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440F307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AB7FBA1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F3D3026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96CE16B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110A7E1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7052CB2" w14:textId="77777777" w:rsidR="00950A4D" w:rsidRPr="00BB4BB1" w:rsidRDefault="00950A4D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C9066DB" w14:textId="77777777" w:rsidR="00950A4D" w:rsidRDefault="00950A4D" w:rsidP="00512EA8">
            <w:pPr>
              <w:jc w:val="center"/>
              <w:rPr>
                <w:noProof/>
                <w:color w:val="000000" w:themeColor="text1"/>
              </w:rPr>
            </w:pPr>
            <w:r>
              <w:rPr>
                <w:color w:val="0D0D0D" w:themeColor="text1" w:themeTint="F2"/>
              </w:rPr>
              <w:t>(3)</w:t>
            </w:r>
          </w:p>
        </w:tc>
        <w:tc>
          <w:tcPr>
            <w:tcW w:w="992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AC6B043" w14:textId="75F9D42E" w:rsidR="00950A4D" w:rsidRPr="00FE669B" w:rsidRDefault="00FE669B" w:rsidP="00FE669B">
            <w:pPr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="00950A4D"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 </w:t>
            </w:r>
            <w:proofErr w:type="gramStart"/>
            <w:r w:rsidR="00950A4D"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21 :</w:t>
            </w:r>
            <w:proofErr w:type="gramEnd"/>
            <w:r w:rsidR="00950A4D"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53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3649F82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647F54C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67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19A51DB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84311F5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7</w:t>
            </w:r>
          </w:p>
        </w:tc>
      </w:tr>
      <w:tr w:rsidR="00950A4D" w14:paraId="45014786" w14:textId="77777777" w:rsidTr="00512EA8">
        <w:trPr>
          <w:trHeight w:val="284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1F8705D" w14:textId="77777777" w:rsidR="00950A4D" w:rsidRDefault="00950A4D" w:rsidP="00512EA8"/>
        </w:tc>
        <w:tc>
          <w:tcPr>
            <w:tcW w:w="278" w:type="dxa"/>
            <w:vMerge/>
            <w:tcBorders>
              <w:right w:val="single" w:sz="2" w:space="0" w:color="BFBFBF" w:themeColor="background1" w:themeShade="BF"/>
            </w:tcBorders>
          </w:tcPr>
          <w:p w14:paraId="52FB742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3A3EA3E" w14:textId="77777777" w:rsidR="00950A4D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(4)</w:t>
            </w:r>
          </w:p>
        </w:tc>
        <w:tc>
          <w:tcPr>
            <w:tcW w:w="1276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25DF97C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proofErr w:type="gramStart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846 :</w:t>
            </w:r>
            <w:proofErr w:type="gramEnd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2 </w:t>
            </w:r>
          </w:p>
        </w:tc>
        <w:tc>
          <w:tcPr>
            <w:tcW w:w="28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A38BCED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DB49063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313F9F7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0691D99" w14:textId="77777777" w:rsidR="00950A4D" w:rsidRPr="00FE669B" w:rsidRDefault="00950A4D" w:rsidP="00512EA8">
            <w:pPr>
              <w:tabs>
                <w:tab w:val="left" w:pos="1236"/>
              </w:tabs>
              <w:ind w:left="33"/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BA13825" w14:textId="77777777" w:rsidR="00950A4D" w:rsidRPr="00903302" w:rsidRDefault="00950A4D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2F3D1D1" w14:textId="77777777" w:rsidR="00950A4D" w:rsidRPr="00BB4BB1" w:rsidRDefault="00950A4D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C4E164" w14:textId="77777777" w:rsidR="00950A4D" w:rsidRDefault="00950A4D" w:rsidP="00512EA8">
            <w:pPr>
              <w:jc w:val="center"/>
              <w:rPr>
                <w:noProof/>
                <w:color w:val="000000" w:themeColor="text1"/>
              </w:rPr>
            </w:pPr>
            <w:r>
              <w:rPr>
                <w:color w:val="0D0D0D" w:themeColor="text1" w:themeTint="F2"/>
              </w:rPr>
              <w:t>(4)</w:t>
            </w:r>
          </w:p>
        </w:tc>
        <w:tc>
          <w:tcPr>
            <w:tcW w:w="992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207A873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proofErr w:type="gramStart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561 :</w:t>
            </w:r>
            <w:proofErr w:type="gramEnd"/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3</w:t>
            </w:r>
          </w:p>
        </w:tc>
        <w:tc>
          <w:tcPr>
            <w:tcW w:w="53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AD61C91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=</w:t>
            </w:r>
          </w:p>
        </w:tc>
        <w:tc>
          <w:tcPr>
            <w:tcW w:w="67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312C9E2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2D7A976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674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68CDCD8" w14:textId="77777777" w:rsidR="00950A4D" w:rsidRPr="00FE669B" w:rsidRDefault="00950A4D" w:rsidP="00512EA8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7</w:t>
            </w:r>
          </w:p>
        </w:tc>
      </w:tr>
      <w:tr w:rsidR="00950A4D" w14:paraId="7C206055" w14:textId="77777777" w:rsidTr="00512EA8">
        <w:trPr>
          <w:trHeight w:val="86"/>
        </w:trPr>
        <w:tc>
          <w:tcPr>
            <w:tcW w:w="685" w:type="dxa"/>
            <w:shd w:val="clear" w:color="auto" w:fill="D9D9D9" w:themeFill="background1" w:themeFillShade="D9"/>
          </w:tcPr>
          <w:p w14:paraId="5D21BF96" w14:textId="77777777" w:rsidR="00950A4D" w:rsidRPr="001303E3" w:rsidRDefault="00950A4D" w:rsidP="00512EA8">
            <w:pPr>
              <w:rPr>
                <w:sz w:val="14"/>
              </w:rPr>
            </w:pPr>
          </w:p>
        </w:tc>
        <w:tc>
          <w:tcPr>
            <w:tcW w:w="278" w:type="dxa"/>
          </w:tcPr>
          <w:p w14:paraId="72BFCA83" w14:textId="77777777" w:rsidR="00950A4D" w:rsidRPr="001303E3" w:rsidRDefault="00950A4D" w:rsidP="00512EA8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3856" w:type="dxa"/>
            <w:gridSpan w:val="8"/>
            <w:tcBorders>
              <w:right w:val="single" w:sz="2" w:space="0" w:color="BFBFBF" w:themeColor="background1" w:themeShade="BF"/>
            </w:tcBorders>
          </w:tcPr>
          <w:p w14:paraId="42C8E872" w14:textId="77777777" w:rsidR="00950A4D" w:rsidRPr="001303E3" w:rsidRDefault="00950A4D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4"/>
              </w:rPr>
            </w:pPr>
          </w:p>
        </w:tc>
        <w:tc>
          <w:tcPr>
            <w:tcW w:w="142" w:type="dxa"/>
            <w:tcBorders>
              <w:left w:val="single" w:sz="2" w:space="0" w:color="BFBFBF" w:themeColor="background1" w:themeShade="BF"/>
            </w:tcBorders>
            <w:shd w:val="clear" w:color="auto" w:fill="auto"/>
          </w:tcPr>
          <w:p w14:paraId="308A23C6" w14:textId="77777777" w:rsidR="00950A4D" w:rsidRPr="001303E3" w:rsidRDefault="00950A4D" w:rsidP="00512EA8">
            <w:pPr>
              <w:pStyle w:val="berschrift2"/>
              <w:rPr>
                <w:sz w:val="14"/>
              </w:rPr>
            </w:pPr>
          </w:p>
        </w:tc>
        <w:tc>
          <w:tcPr>
            <w:tcW w:w="3969" w:type="dxa"/>
            <w:gridSpan w:val="7"/>
            <w:tcBorders>
              <w:top w:val="single" w:sz="2" w:space="0" w:color="BFBFBF" w:themeColor="background1" w:themeShade="BF"/>
            </w:tcBorders>
            <w:shd w:val="clear" w:color="auto" w:fill="auto"/>
          </w:tcPr>
          <w:p w14:paraId="3E8B2BE9" w14:textId="77777777" w:rsidR="00950A4D" w:rsidRPr="001303E3" w:rsidRDefault="00950A4D" w:rsidP="00512EA8">
            <w:pPr>
              <w:pStyle w:val="berschrift2"/>
              <w:rPr>
                <w:b w:val="0"/>
                <w:sz w:val="14"/>
              </w:rPr>
            </w:pPr>
          </w:p>
        </w:tc>
      </w:tr>
      <w:tr w:rsidR="00950A4D" w14:paraId="4B9FF0F2" w14:textId="77777777" w:rsidTr="00512EA8">
        <w:trPr>
          <w:trHeight w:val="240"/>
        </w:trPr>
        <w:tc>
          <w:tcPr>
            <w:tcW w:w="685" w:type="dxa"/>
            <w:shd w:val="clear" w:color="auto" w:fill="D9D9D9" w:themeFill="background1" w:themeFillShade="D9"/>
          </w:tcPr>
          <w:p w14:paraId="011CA328" w14:textId="77777777" w:rsidR="00950A4D" w:rsidRPr="00A34F62" w:rsidRDefault="00950A4D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42ABD5D3" w14:textId="77777777" w:rsidR="00950A4D" w:rsidRPr="00A34F62" w:rsidRDefault="00950A4D" w:rsidP="00512EA8">
            <w:pPr>
              <w:pStyle w:val="berschrift2"/>
              <w:rPr>
                <w:sz w:val="8"/>
                <w:szCs w:val="21"/>
              </w:rPr>
            </w:pPr>
            <w:r>
              <w:t xml:space="preserve"> b)</w:t>
            </w:r>
          </w:p>
        </w:tc>
        <w:tc>
          <w:tcPr>
            <w:tcW w:w="7967" w:type="dxa"/>
            <w:gridSpan w:val="16"/>
          </w:tcPr>
          <w:p w14:paraId="5536E482" w14:textId="77777777" w:rsidR="00950A4D" w:rsidRDefault="00950A4D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Vergleiche die Rechnungen von </w:t>
            </w:r>
            <w:r w:rsidRPr="004208D7">
              <w:t>a3)</w:t>
            </w:r>
            <w:r>
              <w:rPr>
                <w:b w:val="0"/>
                <w:color w:val="0D0D0D" w:themeColor="text1" w:themeTint="F2"/>
              </w:rPr>
              <w:t xml:space="preserve"> und </w:t>
            </w:r>
            <w:r w:rsidRPr="004208D7">
              <w:t>a4)</w:t>
            </w:r>
            <w:r>
              <w:rPr>
                <w:b w:val="0"/>
                <w:color w:val="0D0D0D" w:themeColor="text1" w:themeTint="F2"/>
              </w:rPr>
              <w:t xml:space="preserve">: </w:t>
            </w:r>
          </w:p>
          <w:p w14:paraId="35E920E6" w14:textId="77777777" w:rsidR="00950A4D" w:rsidRPr="00A34F62" w:rsidRDefault="00950A4D" w:rsidP="00512EA8">
            <w:pPr>
              <w:pStyle w:val="berschrift2"/>
              <w:rPr>
                <w:sz w:val="8"/>
              </w:rPr>
            </w:pPr>
            <w:r>
              <w:rPr>
                <w:b w:val="0"/>
                <w:color w:val="0D0D0D" w:themeColor="text1" w:themeTint="F2"/>
              </w:rPr>
              <w:t xml:space="preserve">Was ist bei Tara anders? Erkläre. </w:t>
            </w:r>
          </w:p>
        </w:tc>
      </w:tr>
      <w:tr w:rsidR="00950A4D" w14:paraId="2D950906" w14:textId="77777777" w:rsidTr="00512EA8">
        <w:trPr>
          <w:trHeight w:val="2527"/>
        </w:trPr>
        <w:tc>
          <w:tcPr>
            <w:tcW w:w="685" w:type="dxa"/>
            <w:shd w:val="clear" w:color="auto" w:fill="D9D9D9" w:themeFill="background1" w:themeFillShade="D9"/>
          </w:tcPr>
          <w:p w14:paraId="51EB4223" w14:textId="77777777" w:rsidR="00950A4D" w:rsidRDefault="00950A4D" w:rsidP="00512EA8"/>
        </w:tc>
        <w:tc>
          <w:tcPr>
            <w:tcW w:w="8245" w:type="dxa"/>
            <w:gridSpan w:val="17"/>
          </w:tcPr>
          <w:p w14:paraId="49552AD5" w14:textId="77777777" w:rsidR="00950A4D" w:rsidRPr="00FE669B" w:rsidRDefault="00950A4D" w:rsidP="006C422D">
            <w:pPr>
              <w:pStyle w:val="Listenabsatz"/>
              <w:numPr>
                <w:ilvl w:val="0"/>
                <w:numId w:val="12"/>
              </w:numPr>
              <w:spacing w:before="120" w:line="276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sieht: Bei 846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ist jede Stelle durch 2 teilbar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>.</w:t>
            </w:r>
          </w:p>
          <w:p w14:paraId="6358F95B" w14:textId="179EB068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Leonie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kann damit rechnen:  </w:t>
            </w:r>
          </w:p>
          <w:p w14:paraId="6762F8F0" w14:textId="77777777" w:rsidR="00950A4D" w:rsidRPr="00FE669B" w:rsidRDefault="00950A4D" w:rsidP="00FE669B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877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Hunderterstelle (H):   200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passt 4mal in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800, weil </w:t>
            </w: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>8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4 bzw. 800 : 200 = 4</w:t>
            </w:r>
          </w:p>
          <w:p w14:paraId="5AF50A12" w14:textId="77777777" w:rsidR="00950A4D" w:rsidRPr="00FE669B" w:rsidRDefault="00950A4D" w:rsidP="00FE669B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877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Zehnerstelle (Z):  20 passt 2mal in 40, weil </w:t>
            </w: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>4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2 bzw. 40 : 20 = 2 </w:t>
            </w:r>
          </w:p>
          <w:p w14:paraId="05902A30" w14:textId="77777777" w:rsidR="00950A4D" w:rsidRPr="00FE669B" w:rsidRDefault="00950A4D" w:rsidP="00FE669B">
            <w:pPr>
              <w:pStyle w:val="Listenabsatz"/>
              <w:numPr>
                <w:ilvl w:val="0"/>
                <w:numId w:val="33"/>
              </w:numPr>
              <w:spacing w:line="276" w:lineRule="auto"/>
              <w:ind w:left="877" w:hanging="284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Einerstelle (E): 2 passt 3mal in 6, weil </w:t>
            </w:r>
            <w:proofErr w:type="gramStart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>6 :</w:t>
            </w:r>
            <w:proofErr w:type="gramEnd"/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3 </w:t>
            </w:r>
          </w:p>
          <w:p w14:paraId="06AF1828" w14:textId="3DE255A8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Leonie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kann daher leicht rechnen: Leonie kann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jede Stelle einzeln berechnen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. </w:t>
            </w:r>
          </w:p>
          <w:p w14:paraId="237B6024" w14:textId="2EFCD9A3" w:rsidR="00950A4D" w:rsidRPr="006C422D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Leonie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muss dann nur noch die Ergebnisse addieren:  400 + 20 + 3 = </w:t>
            </w:r>
            <w:r w:rsidR="00950A4D" w:rsidRPr="00FE669B">
              <w:rPr>
                <w:rFonts w:ascii="Comic Sans MS" w:hAnsi="Comic Sans MS"/>
                <w:b/>
                <w:color w:val="548DD4" w:themeColor="text2" w:themeTint="99"/>
                <w:sz w:val="20"/>
              </w:rPr>
              <w:t>423</w:t>
            </w:r>
          </w:p>
          <w:p w14:paraId="4F24163A" w14:textId="77777777" w:rsidR="00950A4D" w:rsidRPr="00FE669B" w:rsidRDefault="00950A4D" w:rsidP="006C422D">
            <w:pPr>
              <w:pStyle w:val="Listenabsatz"/>
              <w:numPr>
                <w:ilvl w:val="0"/>
                <w:numId w:val="12"/>
              </w:numPr>
              <w:spacing w:before="120"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sieht: Die Hunderterstelle und die Einerstelle sind bei 561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nicht durch 3 teilbar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. </w:t>
            </w:r>
          </w:p>
          <w:p w14:paraId="36757E0C" w14:textId="35360042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schaut sich die Hunderter an: Wie viele 300er passen in 561?</w:t>
            </w:r>
          </w:p>
          <w:p w14:paraId="64F4F43A" w14:textId="73B4A6BC" w:rsidR="00FE669B" w:rsidRDefault="00950A4D" w:rsidP="00FE669B">
            <w:pPr>
              <w:spacing w:line="276" w:lineRule="auto"/>
              <w:ind w:left="161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Hunderter: 300 passt einmal in 561, weil 1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300 = 300 &lt; 561, </w:t>
            </w:r>
          </w:p>
          <w:p w14:paraId="54715711" w14:textId="040962DF" w:rsidR="00950A4D" w:rsidRPr="00FE669B" w:rsidRDefault="006C422D" w:rsidP="00FE669B">
            <w:pPr>
              <w:spacing w:line="276" w:lineRule="auto"/>
              <w:ind w:left="360" w:hanging="360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</w:t>
            </w:r>
            <w:r w:rsidR="0072436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aber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2 </w:t>
            </w:r>
            <w:r w:rsidR="00950A4D" w:rsidRPr="00FE669B">
              <w:sym w:font="Symbol" w:char="F0D7"/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300 = 600 &gt; 561</w:t>
            </w:r>
          </w:p>
          <w:p w14:paraId="1B2616AC" w14:textId="746D746D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rechnet nun: 561 – 300 = 261 </w:t>
            </w:r>
          </w:p>
          <w:p w14:paraId="1F4082C1" w14:textId="26187CCD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hat nun 261 übrig.</w:t>
            </w:r>
          </w:p>
          <w:p w14:paraId="08E4D76B" w14:textId="14787A0D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 xml:space="preserve">Tara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schaut sich nun die </w:t>
            </w:r>
            <w:proofErr w:type="spellStart"/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Restzahl</w:t>
            </w:r>
            <w:proofErr w:type="spellEnd"/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an: Wie viele 30er passen in 261? </w:t>
            </w:r>
          </w:p>
          <w:p w14:paraId="4E28EB47" w14:textId="77777777" w:rsidR="00950A4D" w:rsidRPr="00FE669B" w:rsidRDefault="00950A4D" w:rsidP="00FE669B">
            <w:pPr>
              <w:pStyle w:val="Listenabsatz"/>
              <w:numPr>
                <w:ilvl w:val="0"/>
                <w:numId w:val="0"/>
              </w:numPr>
              <w:spacing w:line="276" w:lineRule="auto"/>
              <w:ind w:left="44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30 passt 8mal in 261, weil 8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= 240 &lt; 261, aber 9 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= 270 &gt; 261</w:t>
            </w:r>
          </w:p>
          <w:p w14:paraId="12D6E09B" w14:textId="6CEEF353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rechnet nun: 261 – 240 = 21 </w:t>
            </w:r>
          </w:p>
          <w:p w14:paraId="58735DAB" w14:textId="25F9B69B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hat nun 21 übrig. </w:t>
            </w:r>
          </w:p>
          <w:p w14:paraId="5CDD4E46" w14:textId="77DF3118" w:rsidR="00950A4D" w:rsidRPr="00FE669B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b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weiß: 21 ist durch 3 teilbar: </w:t>
            </w:r>
            <w:proofErr w:type="gramStart"/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21 :</w:t>
            </w:r>
            <w:proofErr w:type="gramEnd"/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7                               </w:t>
            </w:r>
          </w:p>
          <w:p w14:paraId="79FEB157" w14:textId="5C99303D" w:rsidR="006C422D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rechnet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schrittweise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. </w:t>
            </w:r>
            <w:proofErr w:type="spellStart"/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zerlegt</w:t>
            </w:r>
            <w:proofErr w:type="spellEnd"/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die Zahlen so:  </w:t>
            </w:r>
          </w:p>
          <w:p w14:paraId="3110B583" w14:textId="65A80618" w:rsidR="00950A4D" w:rsidRPr="00FE669B" w:rsidRDefault="00950A4D" w:rsidP="006C422D">
            <w:pPr>
              <w:pStyle w:val="Listenabsatz"/>
              <w:numPr>
                <w:ilvl w:val="0"/>
                <w:numId w:val="0"/>
              </w:numPr>
              <w:spacing w:line="276" w:lineRule="auto"/>
              <w:ind w:left="444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>561 = 300 + 261 = 300 + 240 + 21</w:t>
            </w:r>
          </w:p>
          <w:p w14:paraId="69103383" w14:textId="7BDC8380" w:rsidR="00950A4D" w:rsidRPr="004208D7" w:rsidRDefault="00724369" w:rsidP="00FE669B">
            <w:pPr>
              <w:pStyle w:val="Listenabsatz"/>
              <w:numPr>
                <w:ilvl w:val="0"/>
                <w:numId w:val="12"/>
              </w:numPr>
              <w:spacing w:line="276" w:lineRule="auto"/>
              <w:ind w:left="444" w:hanging="283"/>
            </w:pPr>
            <w:r>
              <w:rPr>
                <w:rFonts w:ascii="Comic Sans MS" w:hAnsi="Comic Sans MS"/>
                <w:color w:val="548DD4" w:themeColor="text2" w:themeTint="99"/>
                <w:sz w:val="20"/>
              </w:rPr>
              <w:t>Tara</w:t>
            </w:r>
            <w:r w:rsidRPr="00FE669B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="00950A4D" w:rsidRPr="00FE669B">
              <w:rPr>
                <w:rFonts w:ascii="Comic Sans MS" w:hAnsi="Comic Sans MS"/>
                <w:color w:val="548DD4" w:themeColor="text2" w:themeTint="99"/>
                <w:sz w:val="20"/>
              </w:rPr>
              <w:t>muss daher mehr nachdenken als Leonie.</w:t>
            </w:r>
            <w:r w:rsidR="00950A4D" w:rsidRPr="00FE669B">
              <w:rPr>
                <w:color w:val="548DD4" w:themeColor="text2" w:themeTint="99"/>
              </w:rPr>
              <w:t xml:space="preserve"> </w:t>
            </w:r>
          </w:p>
        </w:tc>
      </w:tr>
      <w:tr w:rsidR="00950A4D" w14:paraId="66FF94F9" w14:textId="77777777" w:rsidTr="00512EA8">
        <w:trPr>
          <w:trHeight w:val="80"/>
        </w:trPr>
        <w:tc>
          <w:tcPr>
            <w:tcW w:w="685" w:type="dxa"/>
            <w:shd w:val="clear" w:color="auto" w:fill="D9D9D9" w:themeFill="background1" w:themeFillShade="D9"/>
          </w:tcPr>
          <w:p w14:paraId="4987FC40" w14:textId="77777777" w:rsidR="00950A4D" w:rsidRPr="00154F33" w:rsidRDefault="00950A4D" w:rsidP="00512EA8">
            <w:pPr>
              <w:rPr>
                <w:sz w:val="10"/>
              </w:rPr>
            </w:pPr>
          </w:p>
        </w:tc>
        <w:tc>
          <w:tcPr>
            <w:tcW w:w="278" w:type="dxa"/>
          </w:tcPr>
          <w:p w14:paraId="00E511A0" w14:textId="77777777" w:rsidR="00950A4D" w:rsidRPr="00154F33" w:rsidRDefault="00950A4D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7967" w:type="dxa"/>
            <w:gridSpan w:val="16"/>
          </w:tcPr>
          <w:p w14:paraId="6EE1C997" w14:textId="77777777" w:rsidR="00950A4D" w:rsidRPr="00154F33" w:rsidRDefault="00950A4D" w:rsidP="00512EA8">
            <w:pPr>
              <w:rPr>
                <w:sz w:val="10"/>
              </w:rPr>
            </w:pPr>
          </w:p>
        </w:tc>
      </w:tr>
    </w:tbl>
    <w:p w14:paraId="76030838" w14:textId="77777777" w:rsidR="00950A4D" w:rsidRDefault="00950A4D" w:rsidP="00950A4D">
      <w:pPr>
        <w:rPr>
          <w:sz w:val="4"/>
        </w:rPr>
      </w:pPr>
    </w:p>
    <w:p w14:paraId="6D5F3E88" w14:textId="77777777" w:rsidR="00950A4D" w:rsidRDefault="00950A4D" w:rsidP="00950A4D">
      <w:pPr>
        <w:rPr>
          <w:sz w:val="4"/>
        </w:rPr>
      </w:pPr>
    </w:p>
    <w:tbl>
      <w:tblPr>
        <w:tblW w:w="487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279"/>
        <w:gridCol w:w="582"/>
        <w:gridCol w:w="8"/>
        <w:gridCol w:w="3288"/>
        <w:gridCol w:w="142"/>
        <w:gridCol w:w="543"/>
        <w:gridCol w:w="3319"/>
      </w:tblGrid>
      <w:tr w:rsidR="00950A4D" w14:paraId="513A18C1" w14:textId="77777777" w:rsidTr="00512EA8">
        <w:trPr>
          <w:trHeight w:val="434"/>
        </w:trPr>
        <w:tc>
          <w:tcPr>
            <w:tcW w:w="688" w:type="dxa"/>
            <w:hideMark/>
          </w:tcPr>
          <w:p w14:paraId="79EEE0B6" w14:textId="77777777" w:rsidR="00950A4D" w:rsidRPr="00F950F9" w:rsidRDefault="00950A4D" w:rsidP="00512EA8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13</w:t>
            </w:r>
          </w:p>
        </w:tc>
        <w:tc>
          <w:tcPr>
            <w:tcW w:w="8161" w:type="dxa"/>
            <w:gridSpan w:val="7"/>
          </w:tcPr>
          <w:p w14:paraId="5C2FA951" w14:textId="77777777" w:rsidR="00950A4D" w:rsidRPr="00F950F9" w:rsidRDefault="00950A4D" w:rsidP="00512EA8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>
              <w:rPr>
                <w:color w:val="808080" w:themeColor="background1" w:themeShade="80"/>
                <w:sz w:val="21"/>
                <w:szCs w:val="21"/>
              </w:rPr>
              <w:t xml:space="preserve">Multiplizieren und Dividieren. </w:t>
            </w:r>
          </w:p>
          <w:p w14:paraId="2B7F645D" w14:textId="77777777" w:rsidR="00950A4D" w:rsidRPr="00F950F9" w:rsidRDefault="00950A4D" w:rsidP="00512EA8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950A4D" w14:paraId="1EB3E537" w14:textId="77777777" w:rsidTr="00512EA8">
        <w:trPr>
          <w:trHeight w:val="193"/>
        </w:trPr>
        <w:tc>
          <w:tcPr>
            <w:tcW w:w="688" w:type="dxa"/>
          </w:tcPr>
          <w:p w14:paraId="3CD47D34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ED40C9B" w14:textId="77777777" w:rsidR="00950A4D" w:rsidRPr="008E6809" w:rsidRDefault="00950A4D" w:rsidP="00512EA8">
            <w:pPr>
              <w:pStyle w:val="berschrift2"/>
            </w:pPr>
            <w:r w:rsidRPr="008E6809">
              <w:t>a)</w:t>
            </w:r>
          </w:p>
          <w:p w14:paraId="67F4728B" w14:textId="77777777" w:rsidR="00950A4D" w:rsidRPr="008E6809" w:rsidRDefault="00950A4D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82" w:type="dxa"/>
            <w:gridSpan w:val="6"/>
          </w:tcPr>
          <w:p w14:paraId="27DB2F57" w14:textId="77777777" w:rsidR="00950A4D" w:rsidRPr="008E6809" w:rsidRDefault="00950A4D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Multipliziere und dividiere. Achte auf die Überträge.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</w:tc>
      </w:tr>
      <w:tr w:rsidR="00950A4D" w14:paraId="75BABF86" w14:textId="77777777" w:rsidTr="00512EA8">
        <w:trPr>
          <w:trHeight w:val="397"/>
        </w:trPr>
        <w:tc>
          <w:tcPr>
            <w:tcW w:w="688" w:type="dxa"/>
          </w:tcPr>
          <w:p w14:paraId="766D22D4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3DE1387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09A00D45" w14:textId="77777777" w:rsidR="00950A4D" w:rsidRPr="00B40945" w:rsidRDefault="00950A4D" w:rsidP="00512EA8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288" w:type="dxa"/>
          </w:tcPr>
          <w:p w14:paraId="5C29C0C5" w14:textId="77777777" w:rsidR="00950A4D" w:rsidRPr="00B40945" w:rsidRDefault="00950A4D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123</w:t>
            </w:r>
            <w:r w:rsidRPr="008B7E53">
              <w:rPr>
                <w:color w:val="0D0D0D" w:themeColor="text1" w:themeTint="F2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 w:rsidRPr="00502F1F">
              <w:rPr>
                <w:b/>
                <w:color w:val="000000" w:themeColor="text1"/>
              </w:rPr>
              <w:t xml:space="preserve"> 3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42" w:type="dxa"/>
          </w:tcPr>
          <w:p w14:paraId="48D521F4" w14:textId="77777777" w:rsidR="00950A4D" w:rsidRPr="00B40945" w:rsidRDefault="00950A4D" w:rsidP="00512EA8">
            <w:pPr>
              <w:pStyle w:val="berschrift2"/>
            </w:pPr>
          </w:p>
        </w:tc>
        <w:tc>
          <w:tcPr>
            <w:tcW w:w="543" w:type="dxa"/>
          </w:tcPr>
          <w:p w14:paraId="3384660F" w14:textId="77777777" w:rsidR="00950A4D" w:rsidRPr="00B40945" w:rsidRDefault="00950A4D" w:rsidP="00512EA8">
            <w:pPr>
              <w:pStyle w:val="berschrift2"/>
            </w:pPr>
            <w:r w:rsidRPr="00B40945">
              <w:t xml:space="preserve">b1) </w:t>
            </w:r>
          </w:p>
        </w:tc>
        <w:tc>
          <w:tcPr>
            <w:tcW w:w="3319" w:type="dxa"/>
          </w:tcPr>
          <w:p w14:paraId="794C0DCF" w14:textId="77777777" w:rsidR="00950A4D" w:rsidRDefault="00950A4D" w:rsidP="00512EA8">
            <w:pPr>
              <w:jc w:val="left"/>
              <w:rPr>
                <w:color w:val="7F7F7F" w:themeColor="text1" w:themeTint="80"/>
              </w:rPr>
            </w:pPr>
            <w:proofErr w:type="gramStart"/>
            <w:r>
              <w:rPr>
                <w:b/>
                <w:color w:val="000000" w:themeColor="text1"/>
              </w:rPr>
              <w:t>966 :</w:t>
            </w:r>
            <w:proofErr w:type="gramEnd"/>
            <w:r>
              <w:rPr>
                <w:b/>
                <w:color w:val="000000" w:themeColor="text1"/>
              </w:rPr>
              <w:t xml:space="preserve"> 3</w:t>
            </w:r>
          </w:p>
        </w:tc>
      </w:tr>
      <w:tr w:rsidR="00950A4D" w14:paraId="48FE2D4E" w14:textId="77777777" w:rsidTr="00512EA8">
        <w:trPr>
          <w:trHeight w:val="1474"/>
        </w:trPr>
        <w:tc>
          <w:tcPr>
            <w:tcW w:w="688" w:type="dxa"/>
          </w:tcPr>
          <w:p w14:paraId="1852654D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2C050AE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0BB1E8B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5880D24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6110DA9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5E9FC8E5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2EAEFCE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9FE79EA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297FC2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8B240C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4338BDCB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72D5F95F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3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5CCAF8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8772F0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F54F17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8C06A1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9</w:t>
                  </w:r>
                </w:p>
              </w:tc>
            </w:tr>
            <w:tr w:rsidR="00950A4D" w14:paraId="3A7F662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796CF9DF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64BAD47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20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6E75241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1EF701F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51338C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D75C7D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2A73728F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447DEB96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2DC3AD0A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100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46D2206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6325CC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551ED33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A9A3F1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708C902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29FE8E93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25B060D7" w14:textId="77777777" w:rsidR="00950A4D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123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7A7FDDD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66F454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5C0535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E49CEB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5B833F99" w14:textId="77777777" w:rsidR="00950A4D" w:rsidRPr="00A37004" w:rsidRDefault="00950A4D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552BAE2B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2" w:type="dxa"/>
            <w:gridSpan w:val="2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7B2C426B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07C57C72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3E43C634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491799D9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975F55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D511C50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BB7F485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23E140CC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BFCF43C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62329B41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A7AF76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A71649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B2C9D3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99929B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0</w:t>
                  </w:r>
                </w:p>
              </w:tc>
            </w:tr>
            <w:tr w:rsidR="00950A4D" w14:paraId="127A31B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137F8F41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1FA76C7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</w:t>
                  </w:r>
                  <w:proofErr w:type="gramStart"/>
                  <w:r>
                    <w:rPr>
                      <w:color w:val="0D0D0D" w:themeColor="text1" w:themeTint="F2"/>
                    </w:rPr>
                    <w:t>60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74F9898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41E71B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3EFC3ED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6E035FA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773D057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74D1E011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328DDAE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:   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0714553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215214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FA9760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5321EC5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1176684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110C8F8C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29EB9D97" w14:textId="77777777" w:rsidR="00950A4D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966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F09786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95C08D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ACCE82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1F28F7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068C21ED" w14:textId="77777777" w:rsidR="00950A4D" w:rsidRPr="00A37004" w:rsidRDefault="00950A4D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950A4D" w14:paraId="28DFCB9F" w14:textId="77777777" w:rsidTr="00512EA8">
        <w:trPr>
          <w:trHeight w:val="50"/>
        </w:trPr>
        <w:tc>
          <w:tcPr>
            <w:tcW w:w="688" w:type="dxa"/>
          </w:tcPr>
          <w:p w14:paraId="5A1CE99E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223B3BE6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5575B6CD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1FF2C4EB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3F793B2C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5037E827" w14:textId="77777777" w:rsidTr="00512EA8">
        <w:trPr>
          <w:trHeight w:val="417"/>
        </w:trPr>
        <w:tc>
          <w:tcPr>
            <w:tcW w:w="688" w:type="dxa"/>
          </w:tcPr>
          <w:p w14:paraId="2C9354ED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2B2DCA7C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16BDCE57" w14:textId="77777777" w:rsidR="00950A4D" w:rsidRPr="00501A9B" w:rsidRDefault="00950A4D" w:rsidP="00512EA8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88" w:type="dxa"/>
          </w:tcPr>
          <w:p w14:paraId="0AA1AA8A" w14:textId="77777777" w:rsidR="00950A4D" w:rsidRPr="0068010C" w:rsidRDefault="00950A4D" w:rsidP="00512EA8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109</w:t>
            </w:r>
            <w:r w:rsidRPr="008B7E53">
              <w:rPr>
                <w:color w:val="0D0D0D" w:themeColor="text1" w:themeTint="F2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8</w:t>
            </w:r>
          </w:p>
        </w:tc>
        <w:tc>
          <w:tcPr>
            <w:tcW w:w="142" w:type="dxa"/>
            <w:shd w:val="clear" w:color="auto" w:fill="auto"/>
          </w:tcPr>
          <w:p w14:paraId="771815D2" w14:textId="77777777" w:rsidR="00950A4D" w:rsidRPr="00B40945" w:rsidRDefault="00950A4D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43" w:type="dxa"/>
            <w:shd w:val="clear" w:color="auto" w:fill="auto"/>
          </w:tcPr>
          <w:p w14:paraId="720A0123" w14:textId="77777777" w:rsidR="00950A4D" w:rsidRPr="00211889" w:rsidRDefault="00950A4D" w:rsidP="00512EA8">
            <w:pPr>
              <w:pStyle w:val="berschrift2"/>
              <w:rPr>
                <w:noProof/>
              </w:rPr>
            </w:pPr>
            <w:r>
              <w:t xml:space="preserve"> </w:t>
            </w:r>
            <w:r w:rsidRPr="00211889">
              <w:t xml:space="preserve">b2)   </w:t>
            </w:r>
          </w:p>
        </w:tc>
        <w:tc>
          <w:tcPr>
            <w:tcW w:w="3319" w:type="dxa"/>
            <w:shd w:val="clear" w:color="auto" w:fill="auto"/>
          </w:tcPr>
          <w:p w14:paraId="04DA92A1" w14:textId="77777777" w:rsidR="00950A4D" w:rsidRPr="00211889" w:rsidRDefault="00950A4D" w:rsidP="00512EA8">
            <w:pPr>
              <w:pStyle w:val="berschrift2"/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804 :</w:t>
            </w:r>
            <w:proofErr w:type="gramEnd"/>
            <w:r>
              <w:rPr>
                <w:color w:val="0D0D0D" w:themeColor="text1" w:themeTint="F2"/>
              </w:rPr>
              <w:t xml:space="preserve"> 4</w:t>
            </w:r>
          </w:p>
        </w:tc>
      </w:tr>
      <w:tr w:rsidR="00950A4D" w14:paraId="2AE1C826" w14:textId="77777777" w:rsidTr="00512EA8">
        <w:trPr>
          <w:trHeight w:val="1246"/>
        </w:trPr>
        <w:tc>
          <w:tcPr>
            <w:tcW w:w="688" w:type="dxa"/>
          </w:tcPr>
          <w:p w14:paraId="0BD20CD1" w14:textId="77777777" w:rsidR="00950A4D" w:rsidRPr="008E6809" w:rsidRDefault="00950A4D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4426FF1" w14:textId="77777777" w:rsidR="00950A4D" w:rsidRPr="002A371E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79E706C7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53CD2500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011508A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334B61F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DF97A5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6D886D9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BBA01E3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18AEDC9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2EFBEBAB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118CBDD7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9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8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F5B95D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790C79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8463F0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9EBDDF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3612028F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0752605C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7E475D6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12D7D45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7CF930C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7ED0CD6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B63FDF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3E334DE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BF8F306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8902D88" w14:textId="77777777" w:rsidR="00950A4D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109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8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E2F9A1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3373C7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917B8C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E19C8A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5140DA1B" w14:textId="77777777" w:rsidR="00950A4D" w:rsidRDefault="00950A4D" w:rsidP="00512EA8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3FFC1E51" w14:textId="77777777" w:rsidR="00950A4D" w:rsidRPr="00A37004" w:rsidRDefault="00950A4D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6660560C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4623E177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698D7C7A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73ED43E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052470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F7D045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A1D054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22A7E15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18D201B9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B98D73F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</w:t>
                  </w:r>
                  <w:proofErr w:type="gramStart"/>
                  <w:r>
                    <w:rPr>
                      <w:color w:val="0D0D0D" w:themeColor="text1" w:themeTint="F2"/>
                    </w:rPr>
                    <w:t>800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18658D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A0AF87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1EB98B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64EA55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05E5818F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7333C65D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244DDCB7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  :             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5A1926E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1F7591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5922B9E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441A86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62BC6F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50A8092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59737AC6" w14:textId="77777777" w:rsidR="00950A4D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804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3E39EFD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FB228B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0D12E7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3EFEB8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687D52E3" w14:textId="77777777" w:rsidR="00950A4D" w:rsidRPr="00B40945" w:rsidRDefault="00950A4D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950A4D" w14:paraId="2294D996" w14:textId="77777777" w:rsidTr="00512EA8">
        <w:trPr>
          <w:trHeight w:val="182"/>
        </w:trPr>
        <w:tc>
          <w:tcPr>
            <w:tcW w:w="688" w:type="dxa"/>
          </w:tcPr>
          <w:p w14:paraId="32C8330C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55B13A6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520D9B4C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6F0BA433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2CA72074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0C7DE5D9" w14:textId="77777777" w:rsidTr="00512EA8">
        <w:trPr>
          <w:trHeight w:val="397"/>
        </w:trPr>
        <w:tc>
          <w:tcPr>
            <w:tcW w:w="688" w:type="dxa"/>
          </w:tcPr>
          <w:p w14:paraId="436C01FE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21955773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582" w:type="dxa"/>
          </w:tcPr>
          <w:p w14:paraId="79489903" w14:textId="77777777" w:rsidR="00950A4D" w:rsidRPr="0069004F" w:rsidRDefault="00950A4D" w:rsidP="00512EA8">
            <w:pPr>
              <w:pStyle w:val="berschrift2"/>
              <w:rPr>
                <w:sz w:val="12"/>
              </w:rPr>
            </w:pPr>
            <w:r>
              <w:t xml:space="preserve">a3)   </w:t>
            </w:r>
          </w:p>
        </w:tc>
        <w:tc>
          <w:tcPr>
            <w:tcW w:w="3296" w:type="dxa"/>
            <w:gridSpan w:val="2"/>
          </w:tcPr>
          <w:p w14:paraId="7122F7CE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  <w:r>
              <w:rPr>
                <w:b/>
                <w:color w:val="0D0D0D" w:themeColor="text1" w:themeTint="F2"/>
              </w:rPr>
              <w:t xml:space="preserve">34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16</w:t>
            </w:r>
          </w:p>
        </w:tc>
        <w:tc>
          <w:tcPr>
            <w:tcW w:w="142" w:type="dxa"/>
            <w:shd w:val="clear" w:color="auto" w:fill="auto"/>
          </w:tcPr>
          <w:p w14:paraId="65899371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543" w:type="dxa"/>
            <w:shd w:val="clear" w:color="auto" w:fill="auto"/>
          </w:tcPr>
          <w:p w14:paraId="69EA4EC2" w14:textId="77777777" w:rsidR="00950A4D" w:rsidRDefault="00950A4D" w:rsidP="00512EA8">
            <w:pPr>
              <w:pStyle w:val="berschrift2"/>
              <w:rPr>
                <w:sz w:val="12"/>
              </w:rPr>
            </w:pPr>
            <w:r>
              <w:t>b3</w:t>
            </w:r>
            <w:r w:rsidRPr="00211889">
              <w:t xml:space="preserve">)   </w:t>
            </w:r>
          </w:p>
        </w:tc>
        <w:tc>
          <w:tcPr>
            <w:tcW w:w="3319" w:type="dxa"/>
            <w:shd w:val="clear" w:color="auto" w:fill="auto"/>
          </w:tcPr>
          <w:p w14:paraId="5CDC5A37" w14:textId="77777777" w:rsidR="00950A4D" w:rsidRPr="005E046C" w:rsidRDefault="00950A4D" w:rsidP="00512EA8">
            <w:pPr>
              <w:tabs>
                <w:tab w:val="left" w:pos="630"/>
              </w:tabs>
              <w:rPr>
                <w:b/>
              </w:rPr>
            </w:pPr>
            <w:proofErr w:type="gramStart"/>
            <w:r>
              <w:rPr>
                <w:b/>
                <w:color w:val="0D0D0D" w:themeColor="text1" w:themeTint="F2"/>
              </w:rPr>
              <w:t>684 :</w:t>
            </w:r>
            <w:proofErr w:type="gramEnd"/>
            <w:r>
              <w:rPr>
                <w:b/>
                <w:color w:val="0D0D0D" w:themeColor="text1" w:themeTint="F2"/>
              </w:rPr>
              <w:t xml:space="preserve"> 4</w:t>
            </w:r>
          </w:p>
        </w:tc>
      </w:tr>
      <w:tr w:rsidR="00950A4D" w14:paraId="5DE8FA4F" w14:textId="77777777" w:rsidTr="00512EA8">
        <w:trPr>
          <w:trHeight w:val="1474"/>
        </w:trPr>
        <w:tc>
          <w:tcPr>
            <w:tcW w:w="688" w:type="dxa"/>
          </w:tcPr>
          <w:p w14:paraId="54E75E98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B24BFDD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26014A05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5BE16889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71743525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1227C36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A811786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5702AD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B2999E3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0432D475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1A817045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72BCC15C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30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10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E52CC6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978472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64DDAA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3C97FA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0C0615C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2D0D351E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6EBB849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30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6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2ADB1DC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3313261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0A98B1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34A9EF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7391064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2" w:space="0" w:color="BFBFBF" w:themeColor="background1" w:themeShade="BF"/>
                  </w:tcBorders>
                </w:tcPr>
                <w:p w14:paraId="4F63FBA5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2" w:space="0" w:color="BFBFBF" w:themeColor="background1" w:themeShade="BF"/>
                  </w:tcBorders>
                </w:tcPr>
                <w:p w14:paraId="49B9C5C7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430" w:type="dxa"/>
                  <w:tcBorders>
                    <w:bottom w:val="single" w:sz="2" w:space="0" w:color="BFBFBF" w:themeColor="background1" w:themeShade="BF"/>
                  </w:tcBorders>
                </w:tcPr>
                <w:p w14:paraId="76E53F2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53B4AF8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55BED1B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147F529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BFEB53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1DABE429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665CBC41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430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0EAEEEC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680AB74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7E263C7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1BE99B7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2CA0F8C3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257A0E2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567D3FF0" w14:textId="77777777" w:rsidR="00950A4D" w:rsidRPr="00591336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 w:rsidRPr="00591336">
                    <w:rPr>
                      <w:color w:val="0D0D0D" w:themeColor="text1" w:themeTint="F2"/>
                    </w:rPr>
                    <w:t xml:space="preserve">34 </w:t>
                  </w:r>
                  <w:r w:rsidRPr="00591336">
                    <w:rPr>
                      <w:color w:val="000000" w:themeColor="text1"/>
                    </w:rPr>
                    <w:sym w:font="Symbol" w:char="F0D7"/>
                  </w:r>
                  <w:r w:rsidRPr="00591336">
                    <w:rPr>
                      <w:color w:val="000000" w:themeColor="text1"/>
                    </w:rPr>
                    <w:t xml:space="preserve"> 16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E0AB14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B3EE70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730C36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4C5A03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367417F3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1EC78737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4EE2026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679B1CD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44ADAE4F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5604D681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2A5E97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1FAECA1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25480E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0CF090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4F82E3C9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6B6982F7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400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9D21B9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C7A46C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9FB0E7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F67164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E95D17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6199F37C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6A1EC0C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: 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38D5646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6D78ED3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3328E6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58F1E9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F95E62F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04917BB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5C436827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  : 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20FF901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7486A4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020D83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712997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34F95FB0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4AC88A2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A028B3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684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EA47B9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7259D2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909D5F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961B8B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5DD8B6C8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3C9308E2" w14:textId="77777777" w:rsidTr="00512EA8">
        <w:trPr>
          <w:trHeight w:val="182"/>
        </w:trPr>
        <w:tc>
          <w:tcPr>
            <w:tcW w:w="688" w:type="dxa"/>
          </w:tcPr>
          <w:p w14:paraId="4DD798DE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63105344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045730A6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1FF1F4B9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20461B53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375A3651" w14:textId="77777777" w:rsidTr="00512EA8">
        <w:trPr>
          <w:trHeight w:val="397"/>
        </w:trPr>
        <w:tc>
          <w:tcPr>
            <w:tcW w:w="688" w:type="dxa"/>
          </w:tcPr>
          <w:p w14:paraId="6FC895BF" w14:textId="77777777" w:rsidR="00950A4D" w:rsidRPr="004C369A" w:rsidRDefault="00950A4D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7D25C3CF" w14:textId="77777777" w:rsidR="00950A4D" w:rsidRPr="004C369A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2CD5CD1E" w14:textId="77777777" w:rsidR="00950A4D" w:rsidRPr="005B2A1C" w:rsidRDefault="00950A4D" w:rsidP="00512EA8">
            <w:pPr>
              <w:pStyle w:val="berschrift2"/>
            </w:pPr>
            <w:r w:rsidRPr="005B2A1C">
              <w:t>a4)</w:t>
            </w:r>
          </w:p>
        </w:tc>
        <w:tc>
          <w:tcPr>
            <w:tcW w:w="3296" w:type="dxa"/>
            <w:gridSpan w:val="2"/>
          </w:tcPr>
          <w:p w14:paraId="212AC78D" w14:textId="77777777" w:rsidR="00950A4D" w:rsidRPr="005E046C" w:rsidRDefault="00950A4D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 xml:space="preserve">50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14</w:t>
            </w:r>
          </w:p>
        </w:tc>
        <w:tc>
          <w:tcPr>
            <w:tcW w:w="142" w:type="dxa"/>
            <w:shd w:val="clear" w:color="auto" w:fill="auto"/>
          </w:tcPr>
          <w:p w14:paraId="013622ED" w14:textId="77777777" w:rsidR="00950A4D" w:rsidRPr="004C369A" w:rsidRDefault="00950A4D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14E68224" w14:textId="77777777" w:rsidR="00950A4D" w:rsidRPr="005B2A1C" w:rsidRDefault="00950A4D" w:rsidP="00512EA8">
            <w:pPr>
              <w:pStyle w:val="berschrift2"/>
            </w:pPr>
            <w:r w:rsidRPr="005B2A1C">
              <w:t>b4)</w:t>
            </w:r>
          </w:p>
        </w:tc>
        <w:tc>
          <w:tcPr>
            <w:tcW w:w="3319" w:type="dxa"/>
            <w:shd w:val="clear" w:color="auto" w:fill="auto"/>
          </w:tcPr>
          <w:p w14:paraId="6A1B60B7" w14:textId="77777777" w:rsidR="00950A4D" w:rsidRPr="004C369A" w:rsidRDefault="00950A4D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906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3</w:t>
            </w:r>
          </w:p>
        </w:tc>
      </w:tr>
      <w:tr w:rsidR="00950A4D" w14:paraId="69427329" w14:textId="77777777" w:rsidTr="00512EA8">
        <w:trPr>
          <w:trHeight w:val="1418"/>
        </w:trPr>
        <w:tc>
          <w:tcPr>
            <w:tcW w:w="688" w:type="dxa"/>
          </w:tcPr>
          <w:p w14:paraId="1AE29DE4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02CFECDA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463A77D4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7DBE236F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2625B08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124AF622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0D140F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56B6CABA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D8C30D7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509253C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4C13E40B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322066A5" w14:textId="77777777" w:rsidR="00950A4D" w:rsidRPr="00237087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237087">
                    <w:rPr>
                      <w:color w:val="0D0D0D" w:themeColor="text1" w:themeTint="F2"/>
                    </w:rPr>
                    <w:t xml:space="preserve"> </w:t>
                  </w:r>
                  <w:r w:rsidRPr="00237087">
                    <w:rPr>
                      <w:color w:val="0D0D0D" w:themeColor="text1" w:themeTint="F2"/>
                      <w:szCs w:val="21"/>
                    </w:rPr>
                    <w:t xml:space="preserve">50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  <w:r w:rsidRPr="00237087">
                    <w:rPr>
                      <w:color w:val="000000" w:themeColor="text1"/>
                    </w:rPr>
                    <w:t xml:space="preserve"> 10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200E89F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8CF307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F82B1A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3E7040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3572643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18A53EA8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16617772" w14:textId="77777777" w:rsidR="00950A4D" w:rsidRPr="00237087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237087">
                    <w:rPr>
                      <w:color w:val="0D0D0D" w:themeColor="text1" w:themeTint="F2"/>
                    </w:rPr>
                    <w:t xml:space="preserve">      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342FFDA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30237E3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CAE99F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31556E3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456C790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007B4DDA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15665CB2" w14:textId="77777777" w:rsidR="00950A4D" w:rsidRPr="00237087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237087">
                    <w:rPr>
                      <w:color w:val="0D0D0D" w:themeColor="text1" w:themeTint="F2"/>
                      <w:szCs w:val="21"/>
                    </w:rPr>
                    <w:t xml:space="preserve">       50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  <w:r w:rsidRPr="00237087">
                    <w:rPr>
                      <w:color w:val="000000" w:themeColor="text1"/>
                    </w:rPr>
                    <w:t xml:space="preserve"> 14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2FECA7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3AB211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7218BB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CF8F21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6D6BFA7A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6274FA9A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950A4D" w14:paraId="60060383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3CBECF85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7F2BF888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54EA63BB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F00CD2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CCC4C2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4926A54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75BCD34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1C1A11D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5C4EBE49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3E6CDC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8726F7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92C00D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828868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06D2B7DD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6801875B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1DB29BF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: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6816B19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9A6E92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34B897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3E4425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AFB8C9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5CE45719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3EEE54A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</w:t>
                  </w:r>
                  <w:proofErr w:type="gramStart"/>
                  <w:r>
                    <w:rPr>
                      <w:color w:val="0D0D0D" w:themeColor="text1" w:themeTint="F2"/>
                    </w:rPr>
                    <w:t>906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832DDE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2774F6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62D87D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BC04A9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7F4DDDC9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73D65F44" w14:textId="77777777" w:rsidTr="00512EA8">
        <w:trPr>
          <w:trHeight w:val="182"/>
        </w:trPr>
        <w:tc>
          <w:tcPr>
            <w:tcW w:w="688" w:type="dxa"/>
          </w:tcPr>
          <w:p w14:paraId="3548D193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59CBA89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28ACF436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E217850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35114D7C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4D514564" w14:textId="77777777" w:rsidTr="00512EA8">
        <w:trPr>
          <w:trHeight w:val="397"/>
        </w:trPr>
        <w:tc>
          <w:tcPr>
            <w:tcW w:w="688" w:type="dxa"/>
          </w:tcPr>
          <w:p w14:paraId="0211B003" w14:textId="77777777" w:rsidR="00950A4D" w:rsidRPr="005E046C" w:rsidRDefault="00950A4D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7B9A23C0" w14:textId="77777777" w:rsidR="00950A4D" w:rsidRPr="005E046C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635A7396" w14:textId="77777777" w:rsidR="00950A4D" w:rsidRPr="005B2A1C" w:rsidRDefault="00950A4D" w:rsidP="00512EA8">
            <w:pPr>
              <w:pStyle w:val="berschrift2"/>
            </w:pPr>
            <w:r w:rsidRPr="005B2A1C">
              <w:t>a5)</w:t>
            </w:r>
          </w:p>
        </w:tc>
        <w:tc>
          <w:tcPr>
            <w:tcW w:w="3296" w:type="dxa"/>
            <w:gridSpan w:val="2"/>
          </w:tcPr>
          <w:p w14:paraId="2011358F" w14:textId="77777777" w:rsidR="00950A4D" w:rsidRPr="005B2A1C" w:rsidRDefault="00950A4D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>8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406</w:t>
            </w:r>
          </w:p>
        </w:tc>
        <w:tc>
          <w:tcPr>
            <w:tcW w:w="142" w:type="dxa"/>
            <w:shd w:val="clear" w:color="auto" w:fill="auto"/>
          </w:tcPr>
          <w:p w14:paraId="4F407049" w14:textId="77777777" w:rsidR="00950A4D" w:rsidRPr="005E046C" w:rsidRDefault="00950A4D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76208957" w14:textId="77777777" w:rsidR="00950A4D" w:rsidRPr="005B2A1C" w:rsidRDefault="00950A4D" w:rsidP="00512EA8">
            <w:pPr>
              <w:pStyle w:val="berschrift2"/>
            </w:pPr>
            <w:r w:rsidRPr="005B2A1C">
              <w:t>b5)</w:t>
            </w:r>
          </w:p>
        </w:tc>
        <w:tc>
          <w:tcPr>
            <w:tcW w:w="3319" w:type="dxa"/>
            <w:shd w:val="clear" w:color="auto" w:fill="auto"/>
          </w:tcPr>
          <w:p w14:paraId="5941D33A" w14:textId="77777777" w:rsidR="00950A4D" w:rsidRPr="005E046C" w:rsidRDefault="00950A4D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10500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25</w:t>
            </w:r>
          </w:p>
        </w:tc>
      </w:tr>
      <w:tr w:rsidR="00950A4D" w14:paraId="637EA8D2" w14:textId="77777777" w:rsidTr="00512EA8">
        <w:trPr>
          <w:trHeight w:val="1191"/>
        </w:trPr>
        <w:tc>
          <w:tcPr>
            <w:tcW w:w="688" w:type="dxa"/>
          </w:tcPr>
          <w:p w14:paraId="41DFE7B1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5C84D63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089"/>
              <w:gridCol w:w="382"/>
              <w:gridCol w:w="459"/>
              <w:gridCol w:w="459"/>
              <w:gridCol w:w="459"/>
              <w:gridCol w:w="459"/>
            </w:tblGrid>
            <w:tr w:rsidR="00950A4D" w14:paraId="26CF5400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304DB1DF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BFBFBF" w:themeColor="background1" w:themeShade="BF"/>
                  </w:tcBorders>
                </w:tcPr>
                <w:p w14:paraId="2FAD88DC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82" w:type="dxa"/>
                  <w:tcBorders>
                    <w:bottom w:val="single" w:sz="8" w:space="0" w:color="BFBFBF" w:themeColor="background1" w:themeShade="BF"/>
                  </w:tcBorders>
                </w:tcPr>
                <w:p w14:paraId="2F68396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C6E602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16BCC87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5F922365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0464B70E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207B8B56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7AD65B83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08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C81B6CA" w14:textId="77777777" w:rsidR="00950A4D" w:rsidRPr="00705C64" w:rsidRDefault="00950A4D" w:rsidP="00512EA8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8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4</w:t>
                  </w:r>
                  <w:r w:rsidRPr="00705C64">
                    <w:rPr>
                      <w:color w:val="000000" w:themeColor="text1"/>
                    </w:rPr>
                    <w:t>00</w:t>
                  </w:r>
                  <w:r w:rsidRPr="00705C64">
                    <w:rPr>
                      <w:color w:val="0D0D0D" w:themeColor="text1" w:themeTint="F2"/>
                    </w:rPr>
                    <w:t xml:space="preserve">         </w:t>
                  </w:r>
                </w:p>
              </w:tc>
              <w:tc>
                <w:tcPr>
                  <w:tcW w:w="382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674E232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3BA7326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1844C1A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20C6EF2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AD174D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0D1F905F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3E9D1D10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089" w:type="dxa"/>
                  <w:tcBorders>
                    <w:bottom w:val="single" w:sz="8" w:space="0" w:color="BFBFBF" w:themeColor="background1" w:themeShade="BF"/>
                  </w:tcBorders>
                </w:tcPr>
                <w:p w14:paraId="2C70B8D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382" w:type="dxa"/>
                  <w:tcBorders>
                    <w:bottom w:val="single" w:sz="8" w:space="0" w:color="BFBFBF" w:themeColor="background1" w:themeShade="BF"/>
                  </w:tcBorders>
                </w:tcPr>
                <w:p w14:paraId="7B6FFBA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12151C1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EE2843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2F78CE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DE60A2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4D261D62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</w:tcBorders>
                </w:tcPr>
                <w:p w14:paraId="0EF25412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089" w:type="dxa"/>
                  <w:tcBorders>
                    <w:top w:val="single" w:sz="8" w:space="0" w:color="BFBFBF" w:themeColor="background1" w:themeShade="BF"/>
                  </w:tcBorders>
                </w:tcPr>
                <w:p w14:paraId="018FFBED" w14:textId="77777777" w:rsidR="00950A4D" w:rsidRPr="00705C64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8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>
                    <w:rPr>
                      <w:color w:val="000000" w:themeColor="text1"/>
                    </w:rPr>
                    <w:t xml:space="preserve"> 4</w:t>
                  </w:r>
                  <w:r w:rsidRPr="00705C64">
                    <w:rPr>
                      <w:color w:val="000000" w:themeColor="text1"/>
                    </w:rPr>
                    <w:t>06</w:t>
                  </w:r>
                </w:p>
              </w:tc>
              <w:tc>
                <w:tcPr>
                  <w:tcW w:w="382" w:type="dxa"/>
                  <w:tcBorders>
                    <w:top w:val="single" w:sz="8" w:space="0" w:color="BFBFBF" w:themeColor="background1" w:themeShade="BF"/>
                  </w:tcBorders>
                </w:tcPr>
                <w:p w14:paraId="0BC06E3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705119E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725AD9A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225C456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48DFCF7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4A4211B1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63AD8C04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337"/>
              <w:gridCol w:w="459"/>
              <w:gridCol w:w="459"/>
              <w:gridCol w:w="459"/>
              <w:gridCol w:w="459"/>
            </w:tblGrid>
            <w:tr w:rsidR="00950A4D" w14:paraId="0D5F30D8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13E151B1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8" w:space="0" w:color="BFBFBF" w:themeColor="background1" w:themeShade="BF"/>
                  </w:tcBorders>
                </w:tcPr>
                <w:p w14:paraId="4607BDC8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37" w:type="dxa"/>
                  <w:tcBorders>
                    <w:bottom w:val="single" w:sz="8" w:space="0" w:color="BFBFBF" w:themeColor="background1" w:themeShade="BF"/>
                  </w:tcBorders>
                </w:tcPr>
                <w:p w14:paraId="32086A4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07E1668F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D2823B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37EFCE7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05CFBBA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575500A3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17E177E8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34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3FC1C3EA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lef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10000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25 </w:t>
                  </w:r>
                </w:p>
              </w:tc>
              <w:tc>
                <w:tcPr>
                  <w:tcW w:w="337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785D08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339DDA2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9C707D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7383F49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284AC42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19C24C13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7306449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34" w:type="dxa"/>
                  <w:tcBorders>
                    <w:bottom w:val="single" w:sz="8" w:space="0" w:color="BFBFBF" w:themeColor="background1" w:themeShade="BF"/>
                  </w:tcBorders>
                </w:tcPr>
                <w:p w14:paraId="5281DA0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: </w:t>
                  </w:r>
                </w:p>
              </w:tc>
              <w:tc>
                <w:tcPr>
                  <w:tcW w:w="337" w:type="dxa"/>
                  <w:tcBorders>
                    <w:bottom w:val="single" w:sz="8" w:space="0" w:color="BFBFBF" w:themeColor="background1" w:themeShade="BF"/>
                  </w:tcBorders>
                </w:tcPr>
                <w:p w14:paraId="5A96068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886180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5B5599D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7DFBB54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3C656AE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DAEC837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</w:tcBorders>
                </w:tcPr>
                <w:p w14:paraId="4DED44ED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34" w:type="dxa"/>
                  <w:tcBorders>
                    <w:top w:val="single" w:sz="8" w:space="0" w:color="BFBFBF" w:themeColor="background1" w:themeShade="BF"/>
                  </w:tcBorders>
                </w:tcPr>
                <w:p w14:paraId="227A11A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10500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25</w:t>
                  </w:r>
                </w:p>
              </w:tc>
              <w:tc>
                <w:tcPr>
                  <w:tcW w:w="337" w:type="dxa"/>
                  <w:tcBorders>
                    <w:top w:val="single" w:sz="8" w:space="0" w:color="BFBFBF" w:themeColor="background1" w:themeShade="BF"/>
                  </w:tcBorders>
                </w:tcPr>
                <w:p w14:paraId="4003766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5FE12AB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5C31D47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7EB1262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6D11C49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1543C238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6DA6552B" w14:textId="77777777" w:rsidTr="00512EA8">
        <w:trPr>
          <w:trHeight w:val="182"/>
        </w:trPr>
        <w:tc>
          <w:tcPr>
            <w:tcW w:w="688" w:type="dxa"/>
          </w:tcPr>
          <w:p w14:paraId="0D1F6F43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09FC1132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262C52F4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D771F6E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2DFD68B3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950A4D" w14:paraId="13189FB8" w14:textId="77777777" w:rsidTr="00512EA8">
        <w:trPr>
          <w:trHeight w:val="397"/>
        </w:trPr>
        <w:tc>
          <w:tcPr>
            <w:tcW w:w="688" w:type="dxa"/>
          </w:tcPr>
          <w:p w14:paraId="211E5107" w14:textId="77777777" w:rsidR="00950A4D" w:rsidRPr="005B2A1C" w:rsidRDefault="00950A4D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23173D81" w14:textId="77777777" w:rsidR="00950A4D" w:rsidRPr="005B2A1C" w:rsidRDefault="00950A4D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4D9F4E09" w14:textId="77777777" w:rsidR="00950A4D" w:rsidRPr="005B2A1C" w:rsidRDefault="00950A4D" w:rsidP="00512EA8">
            <w:pPr>
              <w:pStyle w:val="berschrift2"/>
            </w:pPr>
            <w:r w:rsidRPr="005B2A1C">
              <w:t>a6)</w:t>
            </w:r>
          </w:p>
        </w:tc>
        <w:tc>
          <w:tcPr>
            <w:tcW w:w="3296" w:type="dxa"/>
            <w:gridSpan w:val="2"/>
          </w:tcPr>
          <w:p w14:paraId="738196BE" w14:textId="77777777" w:rsidR="00950A4D" w:rsidRPr="005B2A1C" w:rsidRDefault="00950A4D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>32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256</w:t>
            </w:r>
          </w:p>
        </w:tc>
        <w:tc>
          <w:tcPr>
            <w:tcW w:w="142" w:type="dxa"/>
            <w:shd w:val="clear" w:color="auto" w:fill="auto"/>
          </w:tcPr>
          <w:p w14:paraId="4D80F14E" w14:textId="77777777" w:rsidR="00950A4D" w:rsidRPr="005B2A1C" w:rsidRDefault="00950A4D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66B627F5" w14:textId="77777777" w:rsidR="00950A4D" w:rsidRPr="005B2A1C" w:rsidRDefault="00950A4D" w:rsidP="00512EA8">
            <w:pPr>
              <w:pStyle w:val="berschrift2"/>
            </w:pPr>
            <w:r w:rsidRPr="005B2A1C">
              <w:t>b6)</w:t>
            </w:r>
          </w:p>
        </w:tc>
        <w:tc>
          <w:tcPr>
            <w:tcW w:w="3319" w:type="dxa"/>
            <w:shd w:val="clear" w:color="auto" w:fill="auto"/>
          </w:tcPr>
          <w:p w14:paraId="7527CE0C" w14:textId="77777777" w:rsidR="00950A4D" w:rsidRPr="005B2A1C" w:rsidRDefault="00950A4D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18248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8</w:t>
            </w:r>
          </w:p>
        </w:tc>
      </w:tr>
      <w:tr w:rsidR="00950A4D" w14:paraId="778AD902" w14:textId="77777777" w:rsidTr="00512EA8">
        <w:trPr>
          <w:trHeight w:val="1832"/>
        </w:trPr>
        <w:tc>
          <w:tcPr>
            <w:tcW w:w="688" w:type="dxa"/>
          </w:tcPr>
          <w:p w14:paraId="32B404FA" w14:textId="77777777" w:rsidR="00950A4D" w:rsidRPr="008E6809" w:rsidRDefault="00950A4D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3F2FA7F6" w14:textId="77777777" w:rsidR="00950A4D" w:rsidRPr="0069004F" w:rsidRDefault="00950A4D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8"/>
              <w:gridCol w:w="1276"/>
              <w:gridCol w:w="292"/>
              <w:gridCol w:w="449"/>
              <w:gridCol w:w="449"/>
              <w:gridCol w:w="449"/>
              <w:gridCol w:w="449"/>
            </w:tblGrid>
            <w:tr w:rsidR="00950A4D" w14:paraId="5BC93E24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8" w:space="0" w:color="BFBFBF" w:themeColor="background1" w:themeShade="BF"/>
                  </w:tcBorders>
                </w:tcPr>
                <w:p w14:paraId="224B6A9A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8" w:space="0" w:color="BFBFBF" w:themeColor="background1" w:themeShade="BF"/>
                  </w:tcBorders>
                </w:tcPr>
                <w:p w14:paraId="42454E71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92" w:type="dxa"/>
                  <w:tcBorders>
                    <w:bottom w:val="single" w:sz="8" w:space="0" w:color="BFBFBF" w:themeColor="background1" w:themeShade="BF"/>
                  </w:tcBorders>
                </w:tcPr>
                <w:p w14:paraId="77DF1D3D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4571A55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33E1084C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B081197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F97C0B8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4BA7AD60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top w:val="single" w:sz="8" w:space="0" w:color="BFBFBF" w:themeColor="background1" w:themeShade="BF"/>
                  </w:tcBorders>
                </w:tcPr>
                <w:p w14:paraId="5261C91D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276" w:type="dxa"/>
                  <w:tcBorders>
                    <w:top w:val="single" w:sz="8" w:space="0" w:color="BFBFBF" w:themeColor="background1" w:themeShade="BF"/>
                  </w:tcBorders>
                </w:tcPr>
                <w:p w14:paraId="0C6D35CE" w14:textId="77777777" w:rsidR="00950A4D" w:rsidRPr="00705C64" w:rsidRDefault="00950A4D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3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0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200</w:t>
                  </w:r>
                  <w:r w:rsidRPr="00705C64"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292" w:type="dxa"/>
                  <w:tcBorders>
                    <w:top w:val="single" w:sz="8" w:space="0" w:color="BFBFBF" w:themeColor="background1" w:themeShade="BF"/>
                  </w:tcBorders>
                </w:tcPr>
                <w:p w14:paraId="54B5D24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5E50378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466FBC3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4794795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25FF3BD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E2CEAD7" w14:textId="77777777" w:rsidTr="00512EA8">
              <w:trPr>
                <w:jc w:val="center"/>
              </w:trPr>
              <w:tc>
                <w:tcPr>
                  <w:tcW w:w="378" w:type="dxa"/>
                </w:tcPr>
                <w:p w14:paraId="7AB328E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14:paraId="4634BE0B" w14:textId="77777777" w:rsidR="00950A4D" w:rsidRPr="00705C64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3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0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</w:t>
                  </w:r>
                  <w:r w:rsidRPr="00705C64">
                    <w:rPr>
                      <w:color w:val="0D0D0D" w:themeColor="text1" w:themeTint="F2"/>
                    </w:rPr>
                    <w:t xml:space="preserve">  </w:t>
                  </w:r>
                </w:p>
              </w:tc>
              <w:tc>
                <w:tcPr>
                  <w:tcW w:w="292" w:type="dxa"/>
                </w:tcPr>
                <w:p w14:paraId="706B98B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6ACE93D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1209DC7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1F5CBBB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399610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03F8ED9E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4C3A2002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6CEAC7C3" w14:textId="77777777" w:rsidR="00950A4D" w:rsidRPr="00705C64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00000" w:themeColor="text1"/>
                    </w:rPr>
                    <w:t xml:space="preserve">    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05FE784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E59202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C32276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B1F0BC2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113142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7518D50F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7FC08AF4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189FBA9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   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42C4ECF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17C3CAF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4D4D927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33F9807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5C1C11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79D436B7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54B29483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61F84D5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  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0DBCD89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20CD7FE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6B0AE78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4321D42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3D4127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4D822203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8" w:space="0" w:color="BFBFBF" w:themeColor="background1" w:themeShade="BF"/>
                  </w:tcBorders>
                </w:tcPr>
                <w:p w14:paraId="5D43F720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(6)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BFBFBF" w:themeColor="background1" w:themeShade="BF"/>
                  </w:tcBorders>
                </w:tcPr>
                <w:p w14:paraId="136C6F27" w14:textId="77777777" w:rsidR="00950A4D" w:rsidRPr="00705C64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00000" w:themeColor="text1"/>
                    </w:rPr>
                    <w:t xml:space="preserve">   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</w:p>
              </w:tc>
              <w:tc>
                <w:tcPr>
                  <w:tcW w:w="292" w:type="dxa"/>
                  <w:tcBorders>
                    <w:bottom w:val="single" w:sz="8" w:space="0" w:color="BFBFBF" w:themeColor="background1" w:themeShade="BF"/>
                  </w:tcBorders>
                </w:tcPr>
                <w:p w14:paraId="41F0ED8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2D637E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7F2A7DA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1C23D52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25B5E0E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1167577D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top w:val="single" w:sz="8" w:space="0" w:color="BFBFBF" w:themeColor="background1" w:themeShade="BF"/>
                  </w:tcBorders>
                </w:tcPr>
                <w:p w14:paraId="145F9EFD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(7)</w:t>
                  </w:r>
                </w:p>
              </w:tc>
              <w:tc>
                <w:tcPr>
                  <w:tcW w:w="1276" w:type="dxa"/>
                  <w:tcBorders>
                    <w:top w:val="single" w:sz="8" w:space="0" w:color="BFBFBF" w:themeColor="background1" w:themeShade="BF"/>
                  </w:tcBorders>
                </w:tcPr>
                <w:p w14:paraId="336317D8" w14:textId="77777777" w:rsidR="00950A4D" w:rsidRPr="006C422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Cs/>
                      <w:color w:val="0D0D0D" w:themeColor="text1" w:themeTint="F2"/>
                    </w:rPr>
                  </w:pPr>
                  <w:r w:rsidRPr="006C422D">
                    <w:rPr>
                      <w:bCs/>
                      <w:color w:val="0D0D0D" w:themeColor="text1" w:themeTint="F2"/>
                      <w:szCs w:val="21"/>
                    </w:rPr>
                    <w:t xml:space="preserve">32 </w:t>
                  </w:r>
                  <w:r w:rsidRPr="006C422D">
                    <w:rPr>
                      <w:bCs/>
                      <w:color w:val="000000" w:themeColor="text1"/>
                    </w:rPr>
                    <w:sym w:font="Symbol" w:char="F0D7"/>
                  </w:r>
                  <w:r w:rsidRPr="006C422D">
                    <w:rPr>
                      <w:bCs/>
                      <w:color w:val="000000" w:themeColor="text1"/>
                    </w:rPr>
                    <w:t xml:space="preserve"> 206</w:t>
                  </w:r>
                </w:p>
              </w:tc>
              <w:tc>
                <w:tcPr>
                  <w:tcW w:w="292" w:type="dxa"/>
                  <w:tcBorders>
                    <w:top w:val="single" w:sz="8" w:space="0" w:color="BFBFBF" w:themeColor="background1" w:themeShade="BF"/>
                  </w:tcBorders>
                </w:tcPr>
                <w:p w14:paraId="7B967B5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570638C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24BC2C0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61F252F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2866F8E6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44941846" w14:textId="77777777" w:rsidR="00950A4D" w:rsidRPr="0069004F" w:rsidRDefault="00950A4D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074024F" w14:textId="77777777" w:rsidR="00950A4D" w:rsidRPr="0069004F" w:rsidRDefault="00950A4D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1182"/>
              <w:gridCol w:w="328"/>
              <w:gridCol w:w="449"/>
              <w:gridCol w:w="449"/>
              <w:gridCol w:w="449"/>
              <w:gridCol w:w="449"/>
            </w:tblGrid>
            <w:tr w:rsidR="00950A4D" w14:paraId="64A48B62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8" w:space="0" w:color="BFBFBF" w:themeColor="background1" w:themeShade="BF"/>
                  </w:tcBorders>
                </w:tcPr>
                <w:p w14:paraId="7D89521C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82" w:type="dxa"/>
                  <w:tcBorders>
                    <w:bottom w:val="single" w:sz="8" w:space="0" w:color="BFBFBF" w:themeColor="background1" w:themeShade="BF"/>
                  </w:tcBorders>
                </w:tcPr>
                <w:p w14:paraId="181FEBF8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28" w:type="dxa"/>
                  <w:tcBorders>
                    <w:bottom w:val="single" w:sz="8" w:space="0" w:color="BFBFBF" w:themeColor="background1" w:themeShade="BF"/>
                  </w:tcBorders>
                </w:tcPr>
                <w:p w14:paraId="1BAC4869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3B62AA47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32B403B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3D4BFA7D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26D56C32" w14:textId="77777777" w:rsidR="00950A4D" w:rsidRPr="00B22FD0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950A4D" w14:paraId="380A764E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top w:val="single" w:sz="8" w:space="0" w:color="BFBFBF" w:themeColor="background1" w:themeShade="BF"/>
                  </w:tcBorders>
                </w:tcPr>
                <w:p w14:paraId="17842AE9" w14:textId="77777777" w:rsidR="00950A4D" w:rsidRDefault="00950A4D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82" w:type="dxa"/>
                  <w:tcBorders>
                    <w:top w:val="single" w:sz="8" w:space="0" w:color="BFBFBF" w:themeColor="background1" w:themeShade="BF"/>
                  </w:tcBorders>
                </w:tcPr>
                <w:p w14:paraId="446EED3C" w14:textId="77777777" w:rsidR="00950A4D" w:rsidRDefault="00950A4D" w:rsidP="00512EA8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</w:t>
                  </w:r>
                  <w:proofErr w:type="gramStart"/>
                  <w:r>
                    <w:rPr>
                      <w:color w:val="0D0D0D" w:themeColor="text1" w:themeTint="F2"/>
                    </w:rPr>
                    <w:t>16000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8 </w:t>
                  </w:r>
                </w:p>
              </w:tc>
              <w:tc>
                <w:tcPr>
                  <w:tcW w:w="328" w:type="dxa"/>
                  <w:tcBorders>
                    <w:top w:val="single" w:sz="8" w:space="0" w:color="BFBFBF" w:themeColor="background1" w:themeShade="BF"/>
                  </w:tcBorders>
                </w:tcPr>
                <w:p w14:paraId="6E8FE04D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209CCB1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3A27A7B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1E58FA95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5691F25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56C8323E" w14:textId="77777777" w:rsidTr="00512EA8">
              <w:trPr>
                <w:jc w:val="center"/>
              </w:trPr>
              <w:tc>
                <w:tcPr>
                  <w:tcW w:w="436" w:type="dxa"/>
                </w:tcPr>
                <w:p w14:paraId="0469567F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82" w:type="dxa"/>
                </w:tcPr>
                <w:p w14:paraId="5827F68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:  </w:t>
                  </w:r>
                </w:p>
              </w:tc>
              <w:tc>
                <w:tcPr>
                  <w:tcW w:w="328" w:type="dxa"/>
                </w:tcPr>
                <w:p w14:paraId="1029F303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345C7CA1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5B25EB5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58C2C4B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</w:tcPr>
                <w:p w14:paraId="4302A03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B841696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4" w:space="0" w:color="BFBFBF" w:themeColor="background1" w:themeShade="BF"/>
                  </w:tcBorders>
                </w:tcPr>
                <w:p w14:paraId="593C6870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82" w:type="dxa"/>
                  <w:tcBorders>
                    <w:bottom w:val="single" w:sz="4" w:space="0" w:color="BFBFBF" w:themeColor="background1" w:themeShade="BF"/>
                  </w:tcBorders>
                </w:tcPr>
                <w:p w14:paraId="7D7F6A73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   :</w:t>
                  </w:r>
                </w:p>
              </w:tc>
              <w:tc>
                <w:tcPr>
                  <w:tcW w:w="328" w:type="dxa"/>
                  <w:tcBorders>
                    <w:bottom w:val="single" w:sz="4" w:space="0" w:color="BFBFBF" w:themeColor="background1" w:themeShade="BF"/>
                  </w:tcBorders>
                </w:tcPr>
                <w:p w14:paraId="1C23AED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1FF7720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2DF57E7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D3C2A6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0834C55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270932EE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8" w:space="0" w:color="BFBFBF" w:themeColor="background1" w:themeShade="BF"/>
                  </w:tcBorders>
                </w:tcPr>
                <w:p w14:paraId="4563733A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82" w:type="dxa"/>
                  <w:tcBorders>
                    <w:bottom w:val="single" w:sz="8" w:space="0" w:color="BFBFBF" w:themeColor="background1" w:themeShade="BF"/>
                  </w:tcBorders>
                </w:tcPr>
                <w:p w14:paraId="13483FEE" w14:textId="77777777" w:rsidR="00950A4D" w:rsidRDefault="00950A4D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    : </w:t>
                  </w:r>
                </w:p>
              </w:tc>
              <w:tc>
                <w:tcPr>
                  <w:tcW w:w="328" w:type="dxa"/>
                  <w:tcBorders>
                    <w:bottom w:val="single" w:sz="8" w:space="0" w:color="BFBFBF" w:themeColor="background1" w:themeShade="BF"/>
                  </w:tcBorders>
                </w:tcPr>
                <w:p w14:paraId="55C9485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25E99C0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0E14AC7E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4A2A045C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48F62C2A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950A4D" w14:paraId="6B05FFC4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26F3AEFA" w14:textId="77777777" w:rsidR="00950A4D" w:rsidRDefault="00950A4D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182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6D8C707A" w14:textId="77777777" w:rsidR="00950A4D" w:rsidRDefault="00950A4D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  <w:sz w:val="20"/>
                    </w:rPr>
                    <w:t>18248 :</w:t>
                  </w:r>
                  <w:proofErr w:type="gramEnd"/>
                  <w:r>
                    <w:rPr>
                      <w:color w:val="0D0D0D" w:themeColor="text1" w:themeTint="F2"/>
                      <w:sz w:val="20"/>
                    </w:rPr>
                    <w:t xml:space="preserve"> 8</w:t>
                  </w:r>
                </w:p>
              </w:tc>
              <w:tc>
                <w:tcPr>
                  <w:tcW w:w="328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3FC3F959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5C419D14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5C33E89F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4E700C3B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3B91FF90" w14:textId="77777777" w:rsidR="00950A4D" w:rsidRDefault="00950A4D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</w:tbl>
          <w:p w14:paraId="6031F4D7" w14:textId="77777777" w:rsidR="00950A4D" w:rsidRPr="0069004F" w:rsidRDefault="00950A4D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</w:tbl>
    <w:p w14:paraId="24B41A10" w14:textId="77777777" w:rsidR="00950A4D" w:rsidRDefault="00950A4D" w:rsidP="00950A4D">
      <w:pPr>
        <w:rPr>
          <w:sz w:val="4"/>
        </w:rPr>
      </w:pPr>
    </w:p>
    <w:p w14:paraId="2C58A6DD" w14:textId="77777777" w:rsidR="00950A4D" w:rsidRDefault="00950A4D" w:rsidP="00950A4D">
      <w:pPr>
        <w:rPr>
          <w:sz w:val="4"/>
        </w:rPr>
      </w:pPr>
    </w:p>
    <w:p w14:paraId="600637F6" w14:textId="77777777" w:rsidR="00950A4D" w:rsidRDefault="00950A4D" w:rsidP="00950A4D">
      <w:pPr>
        <w:rPr>
          <w:sz w:val="4"/>
        </w:rPr>
      </w:pPr>
    </w:p>
    <w:p w14:paraId="699DC3BD" w14:textId="77777777" w:rsidR="00950A4D" w:rsidRDefault="00950A4D" w:rsidP="00950A4D">
      <w:pPr>
        <w:rPr>
          <w:sz w:val="4"/>
        </w:rPr>
      </w:pPr>
    </w:p>
    <w:p w14:paraId="646B0EA9" w14:textId="77777777" w:rsidR="00950A4D" w:rsidRDefault="00950A4D" w:rsidP="00950A4D">
      <w:pPr>
        <w:rPr>
          <w:sz w:val="4"/>
        </w:rPr>
      </w:pPr>
    </w:p>
    <w:p w14:paraId="7A1E63E6" w14:textId="77777777" w:rsidR="00950A4D" w:rsidRDefault="00950A4D" w:rsidP="00950A4D">
      <w:pPr>
        <w:rPr>
          <w:sz w:val="4"/>
        </w:rPr>
      </w:pPr>
    </w:p>
    <w:tbl>
      <w:tblPr>
        <w:tblW w:w="487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279"/>
        <w:gridCol w:w="582"/>
        <w:gridCol w:w="8"/>
        <w:gridCol w:w="3288"/>
        <w:gridCol w:w="142"/>
        <w:gridCol w:w="543"/>
        <w:gridCol w:w="3319"/>
      </w:tblGrid>
      <w:tr w:rsidR="00950A4D" w14:paraId="35BDC3FF" w14:textId="77777777" w:rsidTr="00512EA8">
        <w:trPr>
          <w:trHeight w:val="434"/>
        </w:trPr>
        <w:tc>
          <w:tcPr>
            <w:tcW w:w="688" w:type="dxa"/>
            <w:shd w:val="clear" w:color="auto" w:fill="D9D9D9" w:themeFill="background1" w:themeFillShade="D9"/>
            <w:hideMark/>
          </w:tcPr>
          <w:p w14:paraId="7AEB6E14" w14:textId="77777777" w:rsidR="00950A4D" w:rsidRPr="00F950F9" w:rsidRDefault="00950A4D" w:rsidP="00512EA8">
            <w:pPr>
              <w:pStyle w:val="berschrift2"/>
              <w:shd w:val="clear" w:color="auto" w:fill="D9D9D9" w:themeFill="background1" w:themeFillShade="D9"/>
              <w:rPr>
                <w:color w:val="808080" w:themeColor="background1" w:themeShade="8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>13</w:t>
            </w:r>
          </w:p>
        </w:tc>
        <w:tc>
          <w:tcPr>
            <w:tcW w:w="8161" w:type="dxa"/>
            <w:gridSpan w:val="7"/>
          </w:tcPr>
          <w:p w14:paraId="34EAFB77" w14:textId="77777777" w:rsidR="00950A4D" w:rsidRPr="00F950F9" w:rsidRDefault="00950A4D" w:rsidP="00512EA8">
            <w:pPr>
              <w:shd w:val="clear" w:color="auto" w:fill="D9D9D9" w:themeFill="background1" w:themeFillShade="D9"/>
              <w:rPr>
                <w:color w:val="808080" w:themeColor="background1" w:themeShade="80"/>
                <w:szCs w:val="21"/>
              </w:rPr>
            </w:pPr>
            <w:r w:rsidRPr="00430F66">
              <w:rPr>
                <w:b/>
                <w:color w:val="000000"/>
              </w:rPr>
              <w:t>Lösungsbeispiel zu Auf</w:t>
            </w:r>
            <w:r>
              <w:rPr>
                <w:b/>
                <w:color w:val="000000"/>
              </w:rPr>
              <w:t>gabe 13</w:t>
            </w:r>
          </w:p>
        </w:tc>
      </w:tr>
      <w:tr w:rsidR="00724369" w14:paraId="2470D03B" w14:textId="77777777" w:rsidTr="00512EA8">
        <w:trPr>
          <w:trHeight w:val="193"/>
        </w:trPr>
        <w:tc>
          <w:tcPr>
            <w:tcW w:w="688" w:type="dxa"/>
            <w:vMerge w:val="restart"/>
            <w:shd w:val="clear" w:color="auto" w:fill="D9D9D9" w:themeFill="background1" w:themeFillShade="D9"/>
          </w:tcPr>
          <w:p w14:paraId="4C14D737" w14:textId="77777777" w:rsidR="00724369" w:rsidRPr="008E6809" w:rsidRDefault="00724369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691410E" w14:textId="77777777" w:rsidR="00724369" w:rsidRPr="008E6809" w:rsidRDefault="00724369" w:rsidP="00512EA8">
            <w:pPr>
              <w:pStyle w:val="berschrift2"/>
            </w:pPr>
            <w:r w:rsidRPr="008E6809">
              <w:t>a)</w:t>
            </w:r>
          </w:p>
          <w:p w14:paraId="1D799B64" w14:textId="77777777" w:rsidR="00724369" w:rsidRPr="008E6809" w:rsidRDefault="00724369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82" w:type="dxa"/>
            <w:gridSpan w:val="6"/>
          </w:tcPr>
          <w:p w14:paraId="5D4B14FB" w14:textId="77777777" w:rsidR="00724369" w:rsidRPr="008E6809" w:rsidRDefault="00724369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Multipliziere und dividiere. Achte auf die Überträge. </w:t>
            </w:r>
            <w:r w:rsidRPr="008E6809">
              <w:rPr>
                <w:color w:val="0D0D0D" w:themeColor="text1" w:themeTint="F2"/>
              </w:rPr>
              <w:t xml:space="preserve"> </w:t>
            </w:r>
          </w:p>
        </w:tc>
      </w:tr>
      <w:tr w:rsidR="00724369" w14:paraId="27F7F448" w14:textId="77777777" w:rsidTr="00512EA8">
        <w:trPr>
          <w:trHeight w:val="39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16F12241" w14:textId="77777777" w:rsidR="00724369" w:rsidRPr="008E6809" w:rsidRDefault="00724369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BBBE1A5" w14:textId="77777777" w:rsidR="00724369" w:rsidRPr="002A371E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31CC3C1A" w14:textId="77777777" w:rsidR="00724369" w:rsidRPr="00B40945" w:rsidRDefault="00724369" w:rsidP="00512EA8">
            <w:pPr>
              <w:pStyle w:val="berschrift2"/>
            </w:pPr>
            <w:r w:rsidRPr="00B40945">
              <w:t xml:space="preserve">a1) </w:t>
            </w:r>
          </w:p>
        </w:tc>
        <w:tc>
          <w:tcPr>
            <w:tcW w:w="3288" w:type="dxa"/>
          </w:tcPr>
          <w:p w14:paraId="032A7E07" w14:textId="77777777" w:rsidR="00724369" w:rsidRPr="00B40945" w:rsidRDefault="00724369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123</w:t>
            </w:r>
            <w:r w:rsidRPr="008B7E53">
              <w:rPr>
                <w:color w:val="0D0D0D" w:themeColor="text1" w:themeTint="F2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 w:rsidRPr="00502F1F">
              <w:rPr>
                <w:b/>
                <w:color w:val="000000" w:themeColor="text1"/>
              </w:rPr>
              <w:t xml:space="preserve"> 3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42" w:type="dxa"/>
          </w:tcPr>
          <w:p w14:paraId="10317816" w14:textId="77777777" w:rsidR="00724369" w:rsidRPr="00B40945" w:rsidRDefault="00724369" w:rsidP="00512EA8">
            <w:pPr>
              <w:pStyle w:val="berschrift2"/>
            </w:pPr>
          </w:p>
        </w:tc>
        <w:tc>
          <w:tcPr>
            <w:tcW w:w="543" w:type="dxa"/>
          </w:tcPr>
          <w:p w14:paraId="54D8978B" w14:textId="77777777" w:rsidR="00724369" w:rsidRPr="00B40945" w:rsidRDefault="00724369" w:rsidP="00512EA8">
            <w:pPr>
              <w:pStyle w:val="berschrift2"/>
            </w:pPr>
            <w:r w:rsidRPr="00B40945">
              <w:t xml:space="preserve">b1) </w:t>
            </w:r>
          </w:p>
        </w:tc>
        <w:tc>
          <w:tcPr>
            <w:tcW w:w="3319" w:type="dxa"/>
          </w:tcPr>
          <w:p w14:paraId="143A9F24" w14:textId="77777777" w:rsidR="00724369" w:rsidRDefault="00724369" w:rsidP="00512EA8">
            <w:pPr>
              <w:jc w:val="left"/>
              <w:rPr>
                <w:color w:val="7F7F7F" w:themeColor="text1" w:themeTint="80"/>
              </w:rPr>
            </w:pPr>
            <w:proofErr w:type="gramStart"/>
            <w:r>
              <w:rPr>
                <w:b/>
                <w:color w:val="000000" w:themeColor="text1"/>
              </w:rPr>
              <w:t>966 :</w:t>
            </w:r>
            <w:proofErr w:type="gramEnd"/>
            <w:r>
              <w:rPr>
                <w:b/>
                <w:color w:val="000000" w:themeColor="text1"/>
              </w:rPr>
              <w:t xml:space="preserve"> 3</w:t>
            </w:r>
          </w:p>
        </w:tc>
      </w:tr>
      <w:tr w:rsidR="00724369" w14:paraId="63BA4071" w14:textId="77777777" w:rsidTr="00512EA8">
        <w:trPr>
          <w:trHeight w:val="1474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6E633D94" w14:textId="77777777" w:rsidR="00724369" w:rsidRPr="008E6809" w:rsidRDefault="00724369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703E4548" w14:textId="77777777" w:rsidR="00724369" w:rsidRPr="002A371E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7F31DAD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1FF4D85D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F1D2F58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6DAE085A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4883462D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F28125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F53DC28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44F8423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36A59B76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0A49D59D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3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D94900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766F60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3FA1476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BEFAE2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9</w:t>
                  </w:r>
                </w:p>
              </w:tc>
            </w:tr>
            <w:tr w:rsidR="00724369" w14:paraId="293F74C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0310249A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1D58D069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20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734002EB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79BCD9BE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CFA4F4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9C0170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27B2F97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026EDF77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727F996A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100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242D78C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F7EA7F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8FF2B8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036219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4DB80DDB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18183341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7372F7DD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123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C9BBC6B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D98145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E50FB4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3C5FE4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b/>
                      <w:color w:val="548DD4" w:themeColor="text2" w:themeTint="99"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28F86945" w14:textId="77777777" w:rsidR="00724369" w:rsidRPr="00A37004" w:rsidRDefault="00724369" w:rsidP="00512EA8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5CEB4652" w14:textId="77777777" w:rsidR="00724369" w:rsidRPr="00A37004" w:rsidRDefault="00724369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2" w:type="dxa"/>
            <w:gridSpan w:val="2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3B76C9BB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48F591DA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FE93EC7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0219FEF6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A56CC5B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EEA8040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546E2C6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72D818A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5725D1E4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60F1F231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3CE51DE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CB8705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ABBBD5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F5C4BE2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0</w:t>
                  </w:r>
                </w:p>
              </w:tc>
            </w:tr>
            <w:tr w:rsidR="00724369" w14:paraId="5C302F7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6736D306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3D4A7FE5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</w:t>
                  </w:r>
                  <w:proofErr w:type="gramStart"/>
                  <w:r>
                    <w:rPr>
                      <w:color w:val="0D0D0D" w:themeColor="text1" w:themeTint="F2"/>
                    </w:rPr>
                    <w:t>60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6E19518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C5A7480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15342A1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D3F9B2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5726ACF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3F99AB37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54A45A9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  <w:r>
                    <w:rPr>
                      <w:color w:val="0D0D0D" w:themeColor="text1" w:themeTint="F2"/>
                    </w:rPr>
                    <w:t xml:space="preserve">  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0D5F0E5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2B6881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F9065D9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1A0213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0D0D0D" w:themeColor="text1" w:themeTint="F2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  <w:tr w:rsidR="00724369" w14:paraId="2C37A77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01C68136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3757A34C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966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38207AA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10EDDB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25CAF6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8C1571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6E202F0F" w14:textId="77777777" w:rsidR="00724369" w:rsidRPr="00A37004" w:rsidRDefault="00724369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724369" w14:paraId="711C6F51" w14:textId="77777777" w:rsidTr="00512EA8">
        <w:trPr>
          <w:trHeight w:val="50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7B4721C3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72E73990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2B982FBE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86C4B31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3D8D4EFF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65DF60A5" w14:textId="77777777" w:rsidTr="00512EA8">
        <w:trPr>
          <w:trHeight w:val="41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6AE758BB" w14:textId="77777777" w:rsidR="00724369" w:rsidRPr="008E6809" w:rsidRDefault="00724369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843E3C3" w14:textId="77777777" w:rsidR="00724369" w:rsidRPr="002A371E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90" w:type="dxa"/>
            <w:gridSpan w:val="2"/>
          </w:tcPr>
          <w:p w14:paraId="6F8583FB" w14:textId="77777777" w:rsidR="00724369" w:rsidRPr="00501A9B" w:rsidRDefault="00724369" w:rsidP="00512EA8">
            <w:pPr>
              <w:pStyle w:val="berschrift2"/>
              <w:rPr>
                <w:noProof/>
              </w:rPr>
            </w:pPr>
            <w:r>
              <w:t xml:space="preserve">a2)   </w:t>
            </w:r>
          </w:p>
        </w:tc>
        <w:tc>
          <w:tcPr>
            <w:tcW w:w="3288" w:type="dxa"/>
          </w:tcPr>
          <w:p w14:paraId="702533B5" w14:textId="77777777" w:rsidR="00724369" w:rsidRPr="0068010C" w:rsidRDefault="00724369" w:rsidP="00512EA8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00000" w:themeColor="text1"/>
              </w:rPr>
              <w:t>109</w:t>
            </w:r>
            <w:r w:rsidRPr="008B7E53">
              <w:rPr>
                <w:color w:val="0D0D0D" w:themeColor="text1" w:themeTint="F2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8</w:t>
            </w:r>
          </w:p>
        </w:tc>
        <w:tc>
          <w:tcPr>
            <w:tcW w:w="142" w:type="dxa"/>
            <w:shd w:val="clear" w:color="auto" w:fill="auto"/>
          </w:tcPr>
          <w:p w14:paraId="5E3DACF3" w14:textId="77777777" w:rsidR="00724369" w:rsidRPr="00B40945" w:rsidRDefault="00724369" w:rsidP="001B7956">
            <w:pPr>
              <w:pStyle w:val="berschrift2"/>
              <w:numPr>
                <w:ilvl w:val="0"/>
                <w:numId w:val="17"/>
              </w:numPr>
              <w:rPr>
                <w:color w:val="0D0D0D" w:themeColor="text1" w:themeTint="F2"/>
              </w:rPr>
            </w:pPr>
          </w:p>
        </w:tc>
        <w:tc>
          <w:tcPr>
            <w:tcW w:w="543" w:type="dxa"/>
            <w:shd w:val="clear" w:color="auto" w:fill="auto"/>
          </w:tcPr>
          <w:p w14:paraId="7F20CC67" w14:textId="77777777" w:rsidR="00724369" w:rsidRPr="00211889" w:rsidRDefault="00724369" w:rsidP="00512EA8">
            <w:pPr>
              <w:pStyle w:val="berschrift2"/>
              <w:rPr>
                <w:noProof/>
              </w:rPr>
            </w:pPr>
            <w:r>
              <w:t xml:space="preserve"> </w:t>
            </w:r>
            <w:r w:rsidRPr="00211889">
              <w:t xml:space="preserve">b2)   </w:t>
            </w:r>
          </w:p>
        </w:tc>
        <w:tc>
          <w:tcPr>
            <w:tcW w:w="3319" w:type="dxa"/>
            <w:shd w:val="clear" w:color="auto" w:fill="auto"/>
          </w:tcPr>
          <w:p w14:paraId="284E7B5D" w14:textId="77777777" w:rsidR="00724369" w:rsidRPr="00211889" w:rsidRDefault="00724369" w:rsidP="00512EA8">
            <w:pPr>
              <w:pStyle w:val="berschrift2"/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804 :</w:t>
            </w:r>
            <w:proofErr w:type="gramEnd"/>
            <w:r>
              <w:rPr>
                <w:color w:val="0D0D0D" w:themeColor="text1" w:themeTint="F2"/>
              </w:rPr>
              <w:t xml:space="preserve"> 4</w:t>
            </w:r>
          </w:p>
        </w:tc>
      </w:tr>
      <w:tr w:rsidR="00724369" w14:paraId="0470AB86" w14:textId="77777777" w:rsidTr="00512EA8">
        <w:trPr>
          <w:trHeight w:val="1246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458B8D2E" w14:textId="77777777" w:rsidR="00724369" w:rsidRPr="008E6809" w:rsidRDefault="00724369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5B4057D" w14:textId="77777777" w:rsidR="00724369" w:rsidRPr="002A371E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0FFBB9AD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364355D7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5040F33E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66C07F11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1D79E7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47E64B2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8DD61BF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3AA318A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470EDACB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1FEC7963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9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8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4DF9840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84C1D0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B02466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1537B0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  <w:tr w:rsidR="00724369" w14:paraId="5680FF7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1DF4999A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4BB57CDD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100</w:t>
                  </w:r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8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0C8414E9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222F45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204118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1207DA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716BA9D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2DD5D1AD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7ED99D6E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109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8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7D797F04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90AB89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B5911C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30B3E8E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4A5ECE21" w14:textId="77777777" w:rsidR="00724369" w:rsidRDefault="00724369" w:rsidP="00512EA8">
            <w:pPr>
              <w:tabs>
                <w:tab w:val="left" w:pos="1236"/>
              </w:tabs>
              <w:ind w:left="18"/>
              <w:rPr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3216B71C" w14:textId="77777777" w:rsidR="00724369" w:rsidRPr="00A37004" w:rsidRDefault="00724369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0368FFCC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2C7B6EF6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165C9947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7970FE53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ED9A591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7EB1AFC5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1B121C4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2DC7A6B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E29F34D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5A67B8AA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</w:t>
                  </w:r>
                  <w:proofErr w:type="gramStart"/>
                  <w:r>
                    <w:rPr>
                      <w:color w:val="0D0D0D" w:themeColor="text1" w:themeTint="F2"/>
                    </w:rPr>
                    <w:t>800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8242B72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EA39E8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604E93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573FD4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2AC88269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5F5491BA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4A676A15" w14:textId="4E2C7491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  <w:r>
                    <w:rPr>
                      <w:color w:val="0D0D0D" w:themeColor="text1" w:themeTint="F2"/>
                    </w:rPr>
                    <w:t xml:space="preserve">             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7C5D757A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870BEF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85A9DB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762223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  <w:tr w:rsidR="00724369" w14:paraId="242FB7F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93FC079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DC7C2FD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804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0390465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0E8518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B8D5A0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8C477A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5B10DF1" w14:textId="77777777" w:rsidR="00724369" w:rsidRPr="00B40945" w:rsidRDefault="00724369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724369" w14:paraId="3DD4B7F9" w14:textId="77777777" w:rsidTr="00512EA8">
        <w:trPr>
          <w:trHeight w:val="182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7170E667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1343FC80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323A7060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06F5DD5C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2139B4AB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20BCD0A3" w14:textId="77777777" w:rsidTr="00512EA8">
        <w:trPr>
          <w:trHeight w:val="39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24A2999C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0CEBBA76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582" w:type="dxa"/>
          </w:tcPr>
          <w:p w14:paraId="4A5CEA9A" w14:textId="77777777" w:rsidR="00724369" w:rsidRPr="0069004F" w:rsidRDefault="00724369" w:rsidP="00512EA8">
            <w:pPr>
              <w:pStyle w:val="berschrift2"/>
              <w:rPr>
                <w:sz w:val="12"/>
              </w:rPr>
            </w:pPr>
            <w:r>
              <w:t xml:space="preserve">a3)   </w:t>
            </w:r>
          </w:p>
        </w:tc>
        <w:tc>
          <w:tcPr>
            <w:tcW w:w="3296" w:type="dxa"/>
            <w:gridSpan w:val="2"/>
          </w:tcPr>
          <w:p w14:paraId="69A0F673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  <w:r>
              <w:rPr>
                <w:b/>
                <w:color w:val="0D0D0D" w:themeColor="text1" w:themeTint="F2"/>
              </w:rPr>
              <w:t xml:space="preserve">34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16</w:t>
            </w:r>
          </w:p>
        </w:tc>
        <w:tc>
          <w:tcPr>
            <w:tcW w:w="142" w:type="dxa"/>
            <w:shd w:val="clear" w:color="auto" w:fill="auto"/>
          </w:tcPr>
          <w:p w14:paraId="5F1B982E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543" w:type="dxa"/>
            <w:shd w:val="clear" w:color="auto" w:fill="auto"/>
          </w:tcPr>
          <w:p w14:paraId="40AA06F6" w14:textId="77777777" w:rsidR="00724369" w:rsidRDefault="00724369" w:rsidP="00512EA8">
            <w:pPr>
              <w:pStyle w:val="berschrift2"/>
              <w:rPr>
                <w:sz w:val="12"/>
              </w:rPr>
            </w:pPr>
            <w:r>
              <w:t>b3</w:t>
            </w:r>
            <w:r w:rsidRPr="00211889">
              <w:t xml:space="preserve">)   </w:t>
            </w:r>
          </w:p>
        </w:tc>
        <w:tc>
          <w:tcPr>
            <w:tcW w:w="3319" w:type="dxa"/>
            <w:shd w:val="clear" w:color="auto" w:fill="auto"/>
          </w:tcPr>
          <w:p w14:paraId="55D9D492" w14:textId="77777777" w:rsidR="00724369" w:rsidRPr="005E046C" w:rsidRDefault="00724369" w:rsidP="00512EA8">
            <w:pPr>
              <w:tabs>
                <w:tab w:val="left" w:pos="630"/>
              </w:tabs>
              <w:rPr>
                <w:b/>
              </w:rPr>
            </w:pPr>
            <w:proofErr w:type="gramStart"/>
            <w:r>
              <w:rPr>
                <w:b/>
                <w:color w:val="0D0D0D" w:themeColor="text1" w:themeTint="F2"/>
              </w:rPr>
              <w:t>684 :</w:t>
            </w:r>
            <w:proofErr w:type="gramEnd"/>
            <w:r>
              <w:rPr>
                <w:b/>
                <w:color w:val="0D0D0D" w:themeColor="text1" w:themeTint="F2"/>
              </w:rPr>
              <w:t xml:space="preserve"> 4</w:t>
            </w:r>
          </w:p>
        </w:tc>
      </w:tr>
      <w:tr w:rsidR="00724369" w14:paraId="458AFA60" w14:textId="77777777" w:rsidTr="00512EA8">
        <w:trPr>
          <w:trHeight w:val="1474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069CD0C4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4901909F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63846D3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5C15FE0D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52C00DD7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2CDFD822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27360D4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F565BA4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F06660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76E0A67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A5E8EA6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89374EF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30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10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5BF9CD9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951E33E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58787E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B74B21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6BB21A6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235F3784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16E1886A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30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6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653B0C98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55F050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94FAC6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1096291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16D06CFC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2" w:space="0" w:color="BFBFBF" w:themeColor="background1" w:themeShade="BF"/>
                  </w:tcBorders>
                </w:tcPr>
                <w:p w14:paraId="2AAB1E0F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2" w:space="0" w:color="BFBFBF" w:themeColor="background1" w:themeShade="BF"/>
                  </w:tcBorders>
                </w:tcPr>
                <w:p w14:paraId="01ACF40E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4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30" w:type="dxa"/>
                  <w:tcBorders>
                    <w:bottom w:val="single" w:sz="2" w:space="0" w:color="BFBFBF" w:themeColor="background1" w:themeShade="BF"/>
                  </w:tcBorders>
                </w:tcPr>
                <w:p w14:paraId="631B5EF4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2C16946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794720A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bottom w:val="single" w:sz="2" w:space="0" w:color="BFBFBF" w:themeColor="background1" w:themeShade="BF"/>
                  </w:tcBorders>
                </w:tcPr>
                <w:p w14:paraId="38BBC70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0A15988F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54F1AD8D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569BE84B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4 </w:t>
                  </w:r>
                  <w:r w:rsidRPr="00502F1F">
                    <w:rPr>
                      <w:b/>
                      <w:color w:val="000000" w:themeColor="text1"/>
                    </w:rPr>
                    <w:sym w:font="Symbol" w:char="F0D7"/>
                  </w:r>
                  <w:r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30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362B5891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37F18BE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489176A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2" w:space="0" w:color="BFBFBF" w:themeColor="background1" w:themeShade="BF"/>
                    <w:bottom w:val="single" w:sz="8" w:space="0" w:color="BFBFBF" w:themeColor="background1" w:themeShade="BF"/>
                  </w:tcBorders>
                </w:tcPr>
                <w:p w14:paraId="0F82056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</w:tr>
            <w:tr w:rsidR="00724369" w14:paraId="351E1FAB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798A6782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DB1E3F5" w14:textId="77777777" w:rsidR="00724369" w:rsidRPr="00591336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 w:rsidRPr="00591336">
                    <w:rPr>
                      <w:color w:val="0D0D0D" w:themeColor="text1" w:themeTint="F2"/>
                    </w:rPr>
                    <w:t xml:space="preserve">34 </w:t>
                  </w:r>
                  <w:r w:rsidRPr="00591336">
                    <w:rPr>
                      <w:color w:val="000000" w:themeColor="text1"/>
                    </w:rPr>
                    <w:sym w:font="Symbol" w:char="F0D7"/>
                  </w:r>
                  <w:r w:rsidRPr="00591336">
                    <w:rPr>
                      <w:color w:val="000000" w:themeColor="text1"/>
                    </w:rPr>
                    <w:t xml:space="preserve"> </w:t>
                  </w:r>
                  <w:r w:rsidRPr="00591336">
                    <w:rPr>
                      <w:color w:val="0D0D0D" w:themeColor="text1" w:themeTint="F2"/>
                    </w:rPr>
                    <w:t>16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3C83000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8A5C89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B0D28D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2E48DB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FB1A9B4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3DC83C47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1A857919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45BD3A1F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076B984C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45BE57B4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323761CB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1AF7494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1317FE5A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47C0AAF6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0D83629E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046AF329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400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5FF225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7D64C0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732EDD1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7E498A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3AD1C07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456B81F9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486608CB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240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0D6C3DB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C87A95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B79042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7CA0AB1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227D07C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1BD281E9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75CE7CD7" w14:textId="1A80B06D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24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0D9842F6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54D9EC7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DD0EFBE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438A0F6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</w:tr>
            <w:tr w:rsidR="00724369" w14:paraId="346394D9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319F5932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492DA416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684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76FCC06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96EE6A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0E941CA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31B965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6B520B5E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0159A97D" w14:textId="77777777" w:rsidTr="00512EA8">
        <w:trPr>
          <w:trHeight w:val="182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7FB41DFF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3BEFB9C5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76B69766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5DB2647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5358664E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7B5FD435" w14:textId="77777777" w:rsidTr="00512EA8">
        <w:trPr>
          <w:trHeight w:val="39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67C7CA25" w14:textId="77777777" w:rsidR="00724369" w:rsidRPr="004C369A" w:rsidRDefault="00724369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76A2CDF2" w14:textId="77777777" w:rsidR="00724369" w:rsidRPr="004C369A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5EC3C6C8" w14:textId="77777777" w:rsidR="00724369" w:rsidRPr="005B2A1C" w:rsidRDefault="00724369" w:rsidP="00512EA8">
            <w:pPr>
              <w:pStyle w:val="berschrift2"/>
            </w:pPr>
            <w:r w:rsidRPr="005B2A1C">
              <w:t>a4)</w:t>
            </w:r>
          </w:p>
        </w:tc>
        <w:tc>
          <w:tcPr>
            <w:tcW w:w="3296" w:type="dxa"/>
            <w:gridSpan w:val="2"/>
          </w:tcPr>
          <w:p w14:paraId="17ADC8E4" w14:textId="77777777" w:rsidR="00724369" w:rsidRPr="005E046C" w:rsidRDefault="00724369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 xml:space="preserve">50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14</w:t>
            </w:r>
          </w:p>
        </w:tc>
        <w:tc>
          <w:tcPr>
            <w:tcW w:w="142" w:type="dxa"/>
            <w:shd w:val="clear" w:color="auto" w:fill="auto"/>
          </w:tcPr>
          <w:p w14:paraId="01008B54" w14:textId="77777777" w:rsidR="00724369" w:rsidRPr="004C369A" w:rsidRDefault="00724369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0CEDC759" w14:textId="77777777" w:rsidR="00724369" w:rsidRPr="005B2A1C" w:rsidRDefault="00724369" w:rsidP="00512EA8">
            <w:pPr>
              <w:pStyle w:val="berschrift2"/>
            </w:pPr>
            <w:r w:rsidRPr="005B2A1C">
              <w:t>b4)</w:t>
            </w:r>
          </w:p>
        </w:tc>
        <w:tc>
          <w:tcPr>
            <w:tcW w:w="3319" w:type="dxa"/>
            <w:shd w:val="clear" w:color="auto" w:fill="auto"/>
          </w:tcPr>
          <w:p w14:paraId="19054CCB" w14:textId="77777777" w:rsidR="00724369" w:rsidRPr="004C369A" w:rsidRDefault="00724369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906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3</w:t>
            </w:r>
          </w:p>
        </w:tc>
      </w:tr>
      <w:tr w:rsidR="00724369" w14:paraId="3AAAEFE1" w14:textId="77777777" w:rsidTr="00512EA8">
        <w:trPr>
          <w:trHeight w:val="1418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265CF040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56799433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46984E98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11375746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131BDDBE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2F16762D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0BC0600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6E30076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439858ED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52F417A1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5C0BF688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51FDAD07" w14:textId="77777777" w:rsidR="00724369" w:rsidRPr="00237087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 w:rsidRPr="00237087">
                    <w:rPr>
                      <w:color w:val="0D0D0D" w:themeColor="text1" w:themeTint="F2"/>
                    </w:rPr>
                    <w:t xml:space="preserve"> </w:t>
                  </w:r>
                  <w:r w:rsidRPr="00237087">
                    <w:rPr>
                      <w:color w:val="0D0D0D" w:themeColor="text1" w:themeTint="F2"/>
                      <w:szCs w:val="21"/>
                    </w:rPr>
                    <w:t xml:space="preserve">50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  <w:r w:rsidRPr="00237087">
                    <w:rPr>
                      <w:color w:val="000000" w:themeColor="text1"/>
                    </w:rPr>
                    <w:t xml:space="preserve"> 10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0BE3B56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9B3957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97A275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1E44DD8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333DDD6A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793B582C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74B28445" w14:textId="77777777" w:rsidR="00724369" w:rsidRPr="00237087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50</w:t>
                  </w:r>
                  <w:r w:rsidRPr="00237087">
                    <w:rPr>
                      <w:color w:val="0D0D0D" w:themeColor="text1" w:themeTint="F2"/>
                    </w:rPr>
                    <w:t xml:space="preserve">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  <w:r>
                    <w:rPr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7F8947AB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508F6E0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97C9C3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2C82DBF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464B09FB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763EBF2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7F5F84D8" w14:textId="77777777" w:rsidR="00724369" w:rsidRPr="00237087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237087">
                    <w:rPr>
                      <w:color w:val="0D0D0D" w:themeColor="text1" w:themeTint="F2"/>
                      <w:szCs w:val="21"/>
                    </w:rPr>
                    <w:t xml:space="preserve">       50 </w:t>
                  </w:r>
                  <w:r w:rsidRPr="00237087">
                    <w:rPr>
                      <w:color w:val="000000" w:themeColor="text1"/>
                    </w:rPr>
                    <w:sym w:font="Symbol" w:char="F0D7"/>
                  </w:r>
                  <w:r w:rsidRPr="00237087">
                    <w:rPr>
                      <w:color w:val="000000" w:themeColor="text1"/>
                    </w:rPr>
                    <w:t xml:space="preserve"> 14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0E783BD2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59BA9C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FCC090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41827EE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47CAC683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492E71BF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611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149"/>
              <w:gridCol w:w="430"/>
              <w:gridCol w:w="537"/>
              <w:gridCol w:w="537"/>
              <w:gridCol w:w="537"/>
            </w:tblGrid>
            <w:tr w:rsidR="00724369" w14:paraId="11863832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8" w:space="0" w:color="BFBFBF" w:themeColor="background1" w:themeShade="BF"/>
                  </w:tcBorders>
                </w:tcPr>
                <w:p w14:paraId="15CE8448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49" w:type="dxa"/>
                  <w:tcBorders>
                    <w:bottom w:val="single" w:sz="8" w:space="0" w:color="BFBFBF" w:themeColor="background1" w:themeShade="BF"/>
                  </w:tcBorders>
                </w:tcPr>
                <w:p w14:paraId="2EB5741B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30" w:type="dxa"/>
                  <w:tcBorders>
                    <w:bottom w:val="single" w:sz="8" w:space="0" w:color="BFBFBF" w:themeColor="background1" w:themeShade="BF"/>
                  </w:tcBorders>
                </w:tcPr>
                <w:p w14:paraId="02340142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0210577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2DDB5A76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537" w:type="dxa"/>
                  <w:tcBorders>
                    <w:bottom w:val="single" w:sz="8" w:space="0" w:color="BFBFBF" w:themeColor="background1" w:themeShade="BF"/>
                  </w:tcBorders>
                </w:tcPr>
                <w:p w14:paraId="532A1C22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5D012ABE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5268298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116CF669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900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C35D0EB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79C98BE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D9C94E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6B0940A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78623970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bottom w:val="single" w:sz="4" w:space="0" w:color="BFBFBF" w:themeColor="background1" w:themeShade="BF"/>
                  </w:tcBorders>
                </w:tcPr>
                <w:p w14:paraId="10D1952A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49" w:type="dxa"/>
                  <w:tcBorders>
                    <w:bottom w:val="single" w:sz="4" w:space="0" w:color="BFBFBF" w:themeColor="background1" w:themeShade="BF"/>
                  </w:tcBorders>
                </w:tcPr>
                <w:p w14:paraId="53543370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6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BFBFBF" w:themeColor="background1" w:themeShade="BF"/>
                  </w:tcBorders>
                </w:tcPr>
                <w:p w14:paraId="60463EF4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1EA0CB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0AF71F9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537" w:type="dxa"/>
                  <w:tcBorders>
                    <w:bottom w:val="single" w:sz="4" w:space="0" w:color="BFBFBF" w:themeColor="background1" w:themeShade="BF"/>
                  </w:tcBorders>
                </w:tcPr>
                <w:p w14:paraId="45841D3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  <w:tr w:rsidR="00724369" w14:paraId="1417CDCD" w14:textId="77777777" w:rsidTr="00512EA8">
              <w:trPr>
                <w:jc w:val="center"/>
              </w:trPr>
              <w:tc>
                <w:tcPr>
                  <w:tcW w:w="421" w:type="dxa"/>
                  <w:tcBorders>
                    <w:top w:val="single" w:sz="8" w:space="0" w:color="BFBFBF" w:themeColor="background1" w:themeShade="BF"/>
                  </w:tcBorders>
                </w:tcPr>
                <w:p w14:paraId="6B426683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49" w:type="dxa"/>
                  <w:tcBorders>
                    <w:top w:val="single" w:sz="8" w:space="0" w:color="BFBFBF" w:themeColor="background1" w:themeShade="BF"/>
                  </w:tcBorders>
                </w:tcPr>
                <w:p w14:paraId="6D638DE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</w:t>
                  </w:r>
                  <w:proofErr w:type="gramStart"/>
                  <w:r>
                    <w:rPr>
                      <w:color w:val="0D0D0D" w:themeColor="text1" w:themeTint="F2"/>
                    </w:rPr>
                    <w:t>906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3</w:t>
                  </w:r>
                </w:p>
              </w:tc>
              <w:tc>
                <w:tcPr>
                  <w:tcW w:w="430" w:type="dxa"/>
                  <w:tcBorders>
                    <w:top w:val="single" w:sz="8" w:space="0" w:color="BFBFBF" w:themeColor="background1" w:themeShade="BF"/>
                  </w:tcBorders>
                </w:tcPr>
                <w:p w14:paraId="1F488AF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3D075BA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5E52F0A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8" w:space="0" w:color="BFBFBF" w:themeColor="background1" w:themeShade="BF"/>
                  </w:tcBorders>
                </w:tcPr>
                <w:p w14:paraId="2EE7F7B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703EF787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128266FA" w14:textId="77777777" w:rsidTr="00512EA8">
        <w:trPr>
          <w:trHeight w:val="182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4AC14BB3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7481FE5F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3A087561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718BCF3F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1B9A88E5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5EA02B55" w14:textId="77777777" w:rsidTr="00512EA8">
        <w:trPr>
          <w:trHeight w:val="39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2FB5379F" w14:textId="77777777" w:rsidR="00724369" w:rsidRPr="005E046C" w:rsidRDefault="00724369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5623AE72" w14:textId="77777777" w:rsidR="00724369" w:rsidRPr="005E046C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31E82388" w14:textId="77777777" w:rsidR="00724369" w:rsidRPr="005B2A1C" w:rsidRDefault="00724369" w:rsidP="00512EA8">
            <w:pPr>
              <w:pStyle w:val="berschrift2"/>
            </w:pPr>
            <w:r w:rsidRPr="005B2A1C">
              <w:t>a5)</w:t>
            </w:r>
          </w:p>
        </w:tc>
        <w:tc>
          <w:tcPr>
            <w:tcW w:w="3296" w:type="dxa"/>
            <w:gridSpan w:val="2"/>
          </w:tcPr>
          <w:p w14:paraId="31A7E343" w14:textId="77777777" w:rsidR="00724369" w:rsidRPr="005B2A1C" w:rsidRDefault="00724369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>8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406</w:t>
            </w:r>
          </w:p>
        </w:tc>
        <w:tc>
          <w:tcPr>
            <w:tcW w:w="142" w:type="dxa"/>
            <w:shd w:val="clear" w:color="auto" w:fill="auto"/>
          </w:tcPr>
          <w:p w14:paraId="10C6466D" w14:textId="77777777" w:rsidR="00724369" w:rsidRPr="005E046C" w:rsidRDefault="00724369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21888935" w14:textId="77777777" w:rsidR="00724369" w:rsidRPr="005B2A1C" w:rsidRDefault="00724369" w:rsidP="00512EA8">
            <w:pPr>
              <w:pStyle w:val="berschrift2"/>
            </w:pPr>
            <w:r w:rsidRPr="005B2A1C">
              <w:t>b5)</w:t>
            </w:r>
          </w:p>
        </w:tc>
        <w:tc>
          <w:tcPr>
            <w:tcW w:w="3319" w:type="dxa"/>
            <w:shd w:val="clear" w:color="auto" w:fill="auto"/>
          </w:tcPr>
          <w:p w14:paraId="0E048648" w14:textId="77777777" w:rsidR="00724369" w:rsidRPr="005E046C" w:rsidRDefault="00724369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10500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25</w:t>
            </w:r>
          </w:p>
        </w:tc>
      </w:tr>
      <w:tr w:rsidR="00724369" w14:paraId="5874CF36" w14:textId="77777777" w:rsidTr="00512EA8">
        <w:trPr>
          <w:trHeight w:val="1191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41AB380A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6091C181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089"/>
              <w:gridCol w:w="382"/>
              <w:gridCol w:w="459"/>
              <w:gridCol w:w="459"/>
              <w:gridCol w:w="459"/>
              <w:gridCol w:w="459"/>
            </w:tblGrid>
            <w:tr w:rsidR="00724369" w14:paraId="4F229268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52B964F4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BFBFBF" w:themeColor="background1" w:themeShade="BF"/>
                  </w:tcBorders>
                </w:tcPr>
                <w:p w14:paraId="2D62BE7B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82" w:type="dxa"/>
                  <w:tcBorders>
                    <w:bottom w:val="single" w:sz="8" w:space="0" w:color="BFBFBF" w:themeColor="background1" w:themeShade="BF"/>
                  </w:tcBorders>
                </w:tcPr>
                <w:p w14:paraId="4032465B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3C1EA72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214C0C01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7D754E1D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1842A0E1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52962983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7C57823C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08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42C2B90" w14:textId="77777777" w:rsidR="00724369" w:rsidRPr="00705C64" w:rsidRDefault="00724369" w:rsidP="00512EA8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8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4</w:t>
                  </w:r>
                  <w:r w:rsidRPr="00705C64">
                    <w:rPr>
                      <w:color w:val="000000" w:themeColor="text1"/>
                    </w:rPr>
                    <w:t>00</w:t>
                  </w:r>
                  <w:r w:rsidRPr="00705C64">
                    <w:rPr>
                      <w:color w:val="0D0D0D" w:themeColor="text1" w:themeTint="F2"/>
                    </w:rPr>
                    <w:t xml:space="preserve">         </w:t>
                  </w:r>
                </w:p>
              </w:tc>
              <w:tc>
                <w:tcPr>
                  <w:tcW w:w="382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6D8FFF36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83EBAE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2994BBD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9F6AFA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17BD41E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11E8286F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65C36453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089" w:type="dxa"/>
                  <w:tcBorders>
                    <w:bottom w:val="single" w:sz="8" w:space="0" w:color="BFBFBF" w:themeColor="background1" w:themeShade="BF"/>
                  </w:tcBorders>
                </w:tcPr>
                <w:p w14:paraId="13ECA6E9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 w:rsidRPr="002E39A3">
                    <w:rPr>
                      <w:b/>
                      <w:color w:val="0D0D0D" w:themeColor="text1" w:themeTint="F2"/>
                      <w:szCs w:val="21"/>
                    </w:rPr>
                    <w:t xml:space="preserve"> </w:t>
                  </w:r>
                  <w:r>
                    <w:rPr>
                      <w:b/>
                      <w:color w:val="0D0D0D" w:themeColor="text1" w:themeTint="F2"/>
                      <w:szCs w:val="2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>
                    <w:rPr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82" w:type="dxa"/>
                  <w:tcBorders>
                    <w:bottom w:val="single" w:sz="8" w:space="0" w:color="BFBFBF" w:themeColor="background1" w:themeShade="BF"/>
                  </w:tcBorders>
                </w:tcPr>
                <w:p w14:paraId="78CBFB8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47E584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3E0E09B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3B9699F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1B9DDB0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</w:tr>
            <w:tr w:rsidR="00724369" w14:paraId="44AB64B0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</w:tcBorders>
                </w:tcPr>
                <w:p w14:paraId="1263E718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089" w:type="dxa"/>
                  <w:tcBorders>
                    <w:top w:val="single" w:sz="8" w:space="0" w:color="BFBFBF" w:themeColor="background1" w:themeShade="BF"/>
                  </w:tcBorders>
                </w:tcPr>
                <w:p w14:paraId="1DA5431C" w14:textId="77777777" w:rsidR="00724369" w:rsidRPr="00705C64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8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4</w:t>
                  </w:r>
                  <w:r w:rsidRPr="00705C64">
                    <w:rPr>
                      <w:color w:val="000000" w:themeColor="text1"/>
                    </w:rPr>
                    <w:t>06</w:t>
                  </w:r>
                </w:p>
              </w:tc>
              <w:tc>
                <w:tcPr>
                  <w:tcW w:w="382" w:type="dxa"/>
                  <w:tcBorders>
                    <w:top w:val="single" w:sz="8" w:space="0" w:color="BFBFBF" w:themeColor="background1" w:themeShade="BF"/>
                  </w:tcBorders>
                </w:tcPr>
                <w:p w14:paraId="680C5645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3C5691B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60222FD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1A91403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5158546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7E428947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599964B9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73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1134"/>
              <w:gridCol w:w="337"/>
              <w:gridCol w:w="459"/>
              <w:gridCol w:w="459"/>
              <w:gridCol w:w="459"/>
              <w:gridCol w:w="459"/>
            </w:tblGrid>
            <w:tr w:rsidR="00724369" w14:paraId="5400A9FA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6CB9F7D4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8" w:space="0" w:color="BFBFBF" w:themeColor="background1" w:themeShade="BF"/>
                  </w:tcBorders>
                </w:tcPr>
                <w:p w14:paraId="35656C10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37" w:type="dxa"/>
                  <w:tcBorders>
                    <w:bottom w:val="single" w:sz="8" w:space="0" w:color="BFBFBF" w:themeColor="background1" w:themeShade="BF"/>
                  </w:tcBorders>
                </w:tcPr>
                <w:p w14:paraId="0EEF78F5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14000C00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0D909EE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015ED691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2E5A29C1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08DCFB4E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3885D17F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34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0C2C610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lef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10000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25 </w:t>
                  </w:r>
                </w:p>
              </w:tc>
              <w:tc>
                <w:tcPr>
                  <w:tcW w:w="337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B350DE2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D62682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534359D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59D98E1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A2D59D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7E270A51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bottom w:val="single" w:sz="8" w:space="0" w:color="BFBFBF" w:themeColor="background1" w:themeShade="BF"/>
                  </w:tcBorders>
                </w:tcPr>
                <w:p w14:paraId="20A1A386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34" w:type="dxa"/>
                  <w:tcBorders>
                    <w:bottom w:val="single" w:sz="8" w:space="0" w:color="BFBFBF" w:themeColor="background1" w:themeShade="BF"/>
                  </w:tcBorders>
                </w:tcPr>
                <w:p w14:paraId="740B0A64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500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37" w:type="dxa"/>
                  <w:tcBorders>
                    <w:bottom w:val="single" w:sz="8" w:space="0" w:color="BFBFBF" w:themeColor="background1" w:themeShade="BF"/>
                  </w:tcBorders>
                </w:tcPr>
                <w:p w14:paraId="669A9FCD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54F176E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4E6A75C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535E7B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9" w:type="dxa"/>
                  <w:tcBorders>
                    <w:bottom w:val="single" w:sz="8" w:space="0" w:color="BFBFBF" w:themeColor="background1" w:themeShade="BF"/>
                  </w:tcBorders>
                </w:tcPr>
                <w:p w14:paraId="6006C10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33134D62" w14:textId="77777777" w:rsidTr="00512EA8">
              <w:trPr>
                <w:jc w:val="center"/>
              </w:trPr>
              <w:tc>
                <w:tcPr>
                  <w:tcW w:w="425" w:type="dxa"/>
                  <w:tcBorders>
                    <w:top w:val="single" w:sz="8" w:space="0" w:color="BFBFBF" w:themeColor="background1" w:themeShade="BF"/>
                  </w:tcBorders>
                </w:tcPr>
                <w:p w14:paraId="3AC3C627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34" w:type="dxa"/>
                  <w:tcBorders>
                    <w:top w:val="single" w:sz="8" w:space="0" w:color="BFBFBF" w:themeColor="background1" w:themeShade="BF"/>
                  </w:tcBorders>
                </w:tcPr>
                <w:p w14:paraId="0395A269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</w:rPr>
                    <w:t>10500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25</w:t>
                  </w:r>
                </w:p>
              </w:tc>
              <w:tc>
                <w:tcPr>
                  <w:tcW w:w="337" w:type="dxa"/>
                  <w:tcBorders>
                    <w:top w:val="single" w:sz="8" w:space="0" w:color="BFBFBF" w:themeColor="background1" w:themeShade="BF"/>
                  </w:tcBorders>
                </w:tcPr>
                <w:p w14:paraId="1E843A43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51BBE4F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304AF22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4637AA2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59" w:type="dxa"/>
                  <w:tcBorders>
                    <w:top w:val="single" w:sz="8" w:space="0" w:color="BFBFBF" w:themeColor="background1" w:themeShade="BF"/>
                  </w:tcBorders>
                </w:tcPr>
                <w:p w14:paraId="6086EBD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068C891D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29ADBDB4" w14:textId="77777777" w:rsidTr="00512EA8">
        <w:trPr>
          <w:trHeight w:val="182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143E34DE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317EF1DB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p w14:paraId="6E1123CA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2296F64B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p w14:paraId="1473631B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  <w:tr w:rsidR="00724369" w14:paraId="5865DE51" w14:textId="77777777" w:rsidTr="00512EA8">
        <w:trPr>
          <w:trHeight w:val="397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09537364" w14:textId="77777777" w:rsidR="00724369" w:rsidRPr="005B2A1C" w:rsidRDefault="00724369" w:rsidP="00512EA8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617E845D" w14:textId="77777777" w:rsidR="00724369" w:rsidRPr="005B2A1C" w:rsidRDefault="00724369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2" w:type="dxa"/>
          </w:tcPr>
          <w:p w14:paraId="4DA8D719" w14:textId="77777777" w:rsidR="00724369" w:rsidRPr="005B2A1C" w:rsidRDefault="00724369" w:rsidP="00512EA8">
            <w:pPr>
              <w:pStyle w:val="berschrift2"/>
            </w:pPr>
            <w:r w:rsidRPr="005B2A1C">
              <w:t>a6)</w:t>
            </w:r>
          </w:p>
        </w:tc>
        <w:tc>
          <w:tcPr>
            <w:tcW w:w="3296" w:type="dxa"/>
            <w:gridSpan w:val="2"/>
          </w:tcPr>
          <w:p w14:paraId="6150C8D3" w14:textId="77777777" w:rsidR="00724369" w:rsidRPr="005B2A1C" w:rsidRDefault="00724369" w:rsidP="00512EA8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b/>
                <w:color w:val="0D0D0D" w:themeColor="text1" w:themeTint="F2"/>
                <w:szCs w:val="21"/>
              </w:rPr>
              <w:t>32</w:t>
            </w:r>
            <w:r w:rsidRPr="005B2A1C"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2F1F">
              <w:rPr>
                <w:b/>
                <w:color w:val="000000" w:themeColor="text1"/>
              </w:rPr>
              <w:sym w:font="Symbol" w:char="F0D7"/>
            </w:r>
            <w:r>
              <w:rPr>
                <w:b/>
                <w:color w:val="000000" w:themeColor="text1"/>
              </w:rPr>
              <w:t xml:space="preserve"> 256</w:t>
            </w:r>
          </w:p>
        </w:tc>
        <w:tc>
          <w:tcPr>
            <w:tcW w:w="142" w:type="dxa"/>
            <w:shd w:val="clear" w:color="auto" w:fill="auto"/>
          </w:tcPr>
          <w:p w14:paraId="73353252" w14:textId="77777777" w:rsidR="00724369" w:rsidRPr="005B2A1C" w:rsidRDefault="00724369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543" w:type="dxa"/>
            <w:shd w:val="clear" w:color="auto" w:fill="auto"/>
          </w:tcPr>
          <w:p w14:paraId="5AD874AA" w14:textId="77777777" w:rsidR="00724369" w:rsidRPr="005B2A1C" w:rsidRDefault="00724369" w:rsidP="00512EA8">
            <w:pPr>
              <w:pStyle w:val="berschrift2"/>
            </w:pPr>
            <w:r w:rsidRPr="005B2A1C">
              <w:t>b6)</w:t>
            </w:r>
          </w:p>
        </w:tc>
        <w:tc>
          <w:tcPr>
            <w:tcW w:w="3319" w:type="dxa"/>
            <w:shd w:val="clear" w:color="auto" w:fill="auto"/>
          </w:tcPr>
          <w:p w14:paraId="3D0087C8" w14:textId="77777777" w:rsidR="00724369" w:rsidRPr="005B2A1C" w:rsidRDefault="00724369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proofErr w:type="gramStart"/>
            <w:r>
              <w:rPr>
                <w:color w:val="0D0D0D" w:themeColor="text1" w:themeTint="F2"/>
                <w:szCs w:val="21"/>
              </w:rPr>
              <w:t>18248 :</w:t>
            </w:r>
            <w:proofErr w:type="gramEnd"/>
            <w:r>
              <w:rPr>
                <w:color w:val="0D0D0D" w:themeColor="text1" w:themeTint="F2"/>
                <w:szCs w:val="21"/>
              </w:rPr>
              <w:t xml:space="preserve"> 8</w:t>
            </w:r>
          </w:p>
        </w:tc>
      </w:tr>
      <w:tr w:rsidR="00724369" w14:paraId="779A67A6" w14:textId="77777777" w:rsidTr="00512EA8">
        <w:trPr>
          <w:trHeight w:val="1832"/>
        </w:trPr>
        <w:tc>
          <w:tcPr>
            <w:tcW w:w="688" w:type="dxa"/>
            <w:vMerge/>
            <w:shd w:val="clear" w:color="auto" w:fill="D9D9D9" w:themeFill="background1" w:themeFillShade="D9"/>
          </w:tcPr>
          <w:p w14:paraId="570EC163" w14:textId="77777777" w:rsidR="00724369" w:rsidRPr="008E6809" w:rsidRDefault="00724369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6C1DC562" w14:textId="77777777" w:rsidR="00724369" w:rsidRPr="0069004F" w:rsidRDefault="00724369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3878" w:type="dxa"/>
            <w:gridSpan w:val="3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8"/>
              <w:gridCol w:w="1276"/>
              <w:gridCol w:w="292"/>
              <w:gridCol w:w="449"/>
              <w:gridCol w:w="449"/>
              <w:gridCol w:w="449"/>
              <w:gridCol w:w="449"/>
            </w:tblGrid>
            <w:tr w:rsidR="00724369" w14:paraId="465C444C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8" w:space="0" w:color="BFBFBF" w:themeColor="background1" w:themeShade="BF"/>
                  </w:tcBorders>
                </w:tcPr>
                <w:p w14:paraId="4D2A3950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8" w:space="0" w:color="BFBFBF" w:themeColor="background1" w:themeShade="BF"/>
                  </w:tcBorders>
                </w:tcPr>
                <w:p w14:paraId="67E57D83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92" w:type="dxa"/>
                  <w:tcBorders>
                    <w:bottom w:val="single" w:sz="8" w:space="0" w:color="BFBFBF" w:themeColor="background1" w:themeShade="BF"/>
                  </w:tcBorders>
                </w:tcPr>
                <w:p w14:paraId="6A0D076B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10E2853E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D1E482E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6DC3F070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10EBEFD4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6BC341F2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top w:val="single" w:sz="8" w:space="0" w:color="BFBFBF" w:themeColor="background1" w:themeShade="BF"/>
                  </w:tcBorders>
                </w:tcPr>
                <w:p w14:paraId="5CB4FEDC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276" w:type="dxa"/>
                  <w:tcBorders>
                    <w:top w:val="single" w:sz="8" w:space="0" w:color="BFBFBF" w:themeColor="background1" w:themeShade="BF"/>
                  </w:tcBorders>
                </w:tcPr>
                <w:p w14:paraId="26A2234D" w14:textId="77777777" w:rsidR="00724369" w:rsidRPr="00705C64" w:rsidRDefault="00724369" w:rsidP="00512EA8">
                  <w:pPr>
                    <w:tabs>
                      <w:tab w:val="left" w:pos="1236"/>
                    </w:tabs>
                    <w:ind w:left="2"/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>3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0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200</w:t>
                  </w:r>
                  <w:r w:rsidRPr="00705C64"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292" w:type="dxa"/>
                  <w:tcBorders>
                    <w:top w:val="single" w:sz="8" w:space="0" w:color="BFBFBF" w:themeColor="background1" w:themeShade="BF"/>
                  </w:tcBorders>
                </w:tcPr>
                <w:p w14:paraId="35311199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367CDF2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6F8949A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00DAB8B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61ED683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0EDCC42C" w14:textId="77777777" w:rsidTr="00512EA8">
              <w:trPr>
                <w:jc w:val="center"/>
              </w:trPr>
              <w:tc>
                <w:tcPr>
                  <w:tcW w:w="378" w:type="dxa"/>
                </w:tcPr>
                <w:p w14:paraId="3CC5C8EA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276" w:type="dxa"/>
                </w:tcPr>
                <w:p w14:paraId="0AB99759" w14:textId="77777777" w:rsidR="00724369" w:rsidRPr="00705C64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Cs w:val="21"/>
                    </w:rPr>
                    <w:t xml:space="preserve">      3</w:t>
                  </w:r>
                  <w:r w:rsidRPr="00705C64">
                    <w:rPr>
                      <w:color w:val="0D0D0D" w:themeColor="text1" w:themeTint="F2"/>
                      <w:szCs w:val="21"/>
                    </w:rPr>
                    <w:t xml:space="preserve">0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 w:rsidRPr="00705C64">
                    <w:rPr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50</w:t>
                  </w:r>
                  <w:r w:rsidRPr="006C422D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 xml:space="preserve"> </w:t>
                  </w:r>
                  <w:r w:rsidRPr="00705C64">
                    <w:rPr>
                      <w:color w:val="0D0D0D" w:themeColor="text1" w:themeTint="F2"/>
                    </w:rPr>
                    <w:t xml:space="preserve"> </w:t>
                  </w:r>
                </w:p>
              </w:tc>
              <w:tc>
                <w:tcPr>
                  <w:tcW w:w="292" w:type="dxa"/>
                </w:tcPr>
                <w:p w14:paraId="0CEFD8B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685ADFB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9" w:type="dxa"/>
                </w:tcPr>
                <w:p w14:paraId="01446E0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49" w:type="dxa"/>
                </w:tcPr>
                <w:p w14:paraId="393CFB0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</w:tcPr>
                <w:p w14:paraId="7375F24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01B2938D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465E83F5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32F91BC8" w14:textId="77777777" w:rsidR="00724369" w:rsidRPr="00705C64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00000" w:themeColor="text1"/>
                    </w:rPr>
                    <w:t xml:space="preserve"> 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30</w:t>
                  </w:r>
                  <w:r w:rsidRPr="002E39A3">
                    <w:rPr>
                      <w:b/>
                      <w:color w:val="000000" w:themeColor="text1"/>
                    </w:rPr>
                    <w:t xml:space="preserve"> </w:t>
                  </w:r>
                  <w:r w:rsidRPr="00705C64">
                    <w:rPr>
                      <w:color w:val="000000" w:themeColor="text1"/>
                    </w:rPr>
                    <w:sym w:font="Symbol" w:char="F0D7"/>
                  </w:r>
                  <w:r>
                    <w:rPr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19AB8FF7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65BEB51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6035522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89E4BA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6BC8640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67FC48D2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3AD33974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544FD795" w14:textId="65E63452" w:rsidR="00724369" w:rsidRPr="002E39A3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00000" w:themeColor="text1"/>
                    </w:rPr>
                  </w:pPr>
                  <w:r w:rsidRPr="002E39A3">
                    <w:rPr>
                      <w:b/>
                      <w:color w:val="000000" w:themeColor="text1"/>
                    </w:rPr>
                    <w:t xml:space="preserve">     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  <w:r w:rsidRPr="002E39A3">
                    <w:rPr>
                      <w:b/>
                      <w:color w:val="000000" w:themeColor="text1"/>
                    </w:rPr>
                    <w:t xml:space="preserve"> </w:t>
                  </w:r>
                  <w:r w:rsidRPr="002E39A3">
                    <w:rPr>
                      <w:color w:val="000000" w:themeColor="text1"/>
                    </w:rPr>
                    <w:sym w:font="Symbol" w:char="F0D7"/>
                  </w:r>
                  <w:r w:rsidRPr="002E39A3">
                    <w:rPr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160E41B4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3BFB505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3344D03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1F404C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39680E6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70CA87FB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4" w:space="0" w:color="BFBFBF" w:themeColor="background1" w:themeShade="BF"/>
                  </w:tcBorders>
                </w:tcPr>
                <w:p w14:paraId="54829939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BFBFBF" w:themeColor="background1" w:themeShade="BF"/>
                  </w:tcBorders>
                </w:tcPr>
                <w:p w14:paraId="313CFFFE" w14:textId="77777777" w:rsidR="00724369" w:rsidRPr="002E39A3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00000" w:themeColor="text1"/>
                    </w:rPr>
                  </w:pPr>
                  <w:r w:rsidRPr="002E39A3">
                    <w:rPr>
                      <w:b/>
                      <w:color w:val="000000" w:themeColor="text1"/>
                    </w:rPr>
                    <w:t xml:space="preserve">    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  <w:r w:rsidRPr="002E39A3">
                    <w:rPr>
                      <w:color w:val="000000" w:themeColor="text1"/>
                    </w:rPr>
                    <w:t xml:space="preserve"> </w:t>
                  </w:r>
                  <w:r w:rsidRPr="002E39A3">
                    <w:rPr>
                      <w:color w:val="000000" w:themeColor="text1"/>
                    </w:rPr>
                    <w:sym w:font="Symbol" w:char="F0D7"/>
                  </w:r>
                  <w:r w:rsidRPr="002E39A3"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92" w:type="dxa"/>
                  <w:tcBorders>
                    <w:bottom w:val="single" w:sz="4" w:space="0" w:color="BFBFBF" w:themeColor="background1" w:themeShade="BF"/>
                  </w:tcBorders>
                </w:tcPr>
                <w:p w14:paraId="0C35766A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7A0C6A6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495A6CC6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2D0BB7E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359A054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28E1DED4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bottom w:val="single" w:sz="8" w:space="0" w:color="BFBFBF" w:themeColor="background1" w:themeShade="BF"/>
                  </w:tcBorders>
                </w:tcPr>
                <w:p w14:paraId="24CF91AF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(6)</w:t>
                  </w:r>
                </w:p>
              </w:tc>
              <w:tc>
                <w:tcPr>
                  <w:tcW w:w="1276" w:type="dxa"/>
                  <w:tcBorders>
                    <w:bottom w:val="single" w:sz="8" w:space="0" w:color="BFBFBF" w:themeColor="background1" w:themeShade="BF"/>
                  </w:tcBorders>
                </w:tcPr>
                <w:p w14:paraId="4A14B6D2" w14:textId="77777777" w:rsidR="00724369" w:rsidRPr="002E39A3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2E39A3">
                    <w:rPr>
                      <w:b/>
                      <w:color w:val="000000" w:themeColor="text1"/>
                    </w:rPr>
                    <w:t xml:space="preserve">    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  <w:r w:rsidRPr="006C422D">
                    <w:rPr>
                      <w:b/>
                      <w:color w:val="548DD4" w:themeColor="text2" w:themeTint="99"/>
                    </w:rPr>
                    <w:t xml:space="preserve"> </w:t>
                  </w:r>
                  <w:r w:rsidRPr="002E39A3">
                    <w:rPr>
                      <w:color w:val="000000" w:themeColor="text1"/>
                    </w:rPr>
                    <w:sym w:font="Symbol" w:char="F0D7"/>
                  </w:r>
                  <w:r w:rsidRPr="002E39A3">
                    <w:rPr>
                      <w:b/>
                      <w:color w:val="000000" w:themeColor="text1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92" w:type="dxa"/>
                  <w:tcBorders>
                    <w:bottom w:val="single" w:sz="8" w:space="0" w:color="BFBFBF" w:themeColor="background1" w:themeShade="BF"/>
                  </w:tcBorders>
                </w:tcPr>
                <w:p w14:paraId="17B684BC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  <w:vAlign w:val="bottom"/>
                </w:tcPr>
                <w:p w14:paraId="500EF01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  <w:vertAlign w:val="subscript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  <w:vertAlign w:val="subscript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  <w:vAlign w:val="bottom"/>
                </w:tcPr>
                <w:p w14:paraId="681DB3B7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6845C0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2ECA7B1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  <w:tr w:rsidR="00724369" w14:paraId="47509FCD" w14:textId="77777777" w:rsidTr="00512EA8">
              <w:trPr>
                <w:jc w:val="center"/>
              </w:trPr>
              <w:tc>
                <w:tcPr>
                  <w:tcW w:w="378" w:type="dxa"/>
                  <w:tcBorders>
                    <w:top w:val="single" w:sz="8" w:space="0" w:color="BFBFBF" w:themeColor="background1" w:themeShade="BF"/>
                  </w:tcBorders>
                </w:tcPr>
                <w:p w14:paraId="7C2E35F1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(7)</w:t>
                  </w:r>
                </w:p>
              </w:tc>
              <w:tc>
                <w:tcPr>
                  <w:tcW w:w="1276" w:type="dxa"/>
                  <w:tcBorders>
                    <w:top w:val="single" w:sz="8" w:space="0" w:color="BFBFBF" w:themeColor="background1" w:themeShade="BF"/>
                  </w:tcBorders>
                </w:tcPr>
                <w:p w14:paraId="13D850F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Cs/>
                      <w:color w:val="0D0D0D" w:themeColor="text1" w:themeTint="F2"/>
                    </w:rPr>
                  </w:pPr>
                  <w:r w:rsidRPr="006C422D">
                    <w:rPr>
                      <w:bCs/>
                      <w:color w:val="0D0D0D" w:themeColor="text1" w:themeTint="F2"/>
                      <w:szCs w:val="21"/>
                    </w:rPr>
                    <w:t xml:space="preserve">32 </w:t>
                  </w:r>
                  <w:r w:rsidRPr="006C422D">
                    <w:rPr>
                      <w:bCs/>
                      <w:color w:val="000000" w:themeColor="text1"/>
                    </w:rPr>
                    <w:sym w:font="Symbol" w:char="F0D7"/>
                  </w:r>
                  <w:r w:rsidRPr="006C422D">
                    <w:rPr>
                      <w:bCs/>
                      <w:color w:val="000000" w:themeColor="text1"/>
                    </w:rPr>
                    <w:t xml:space="preserve"> 256</w:t>
                  </w:r>
                </w:p>
              </w:tc>
              <w:tc>
                <w:tcPr>
                  <w:tcW w:w="292" w:type="dxa"/>
                  <w:tcBorders>
                    <w:top w:val="single" w:sz="8" w:space="0" w:color="BFBFBF" w:themeColor="background1" w:themeShade="BF"/>
                  </w:tcBorders>
                </w:tcPr>
                <w:p w14:paraId="6CA6FBA7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5D113365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77EDA219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7270954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641CFE3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7B0F5AEE" w14:textId="77777777" w:rsidR="00724369" w:rsidRPr="0069004F" w:rsidRDefault="00724369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  <w:shd w:val="clear" w:color="auto" w:fill="auto"/>
          </w:tcPr>
          <w:p w14:paraId="1720460A" w14:textId="77777777" w:rsidR="00724369" w:rsidRPr="0069004F" w:rsidRDefault="00724369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3862" w:type="dxa"/>
            <w:gridSpan w:val="2"/>
            <w:shd w:val="clear" w:color="auto" w:fill="auto"/>
          </w:tcPr>
          <w:tbl>
            <w:tblPr>
              <w:tblStyle w:val="Tabellenraster"/>
              <w:tblW w:w="3742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1182"/>
              <w:gridCol w:w="328"/>
              <w:gridCol w:w="449"/>
              <w:gridCol w:w="449"/>
              <w:gridCol w:w="449"/>
              <w:gridCol w:w="449"/>
            </w:tblGrid>
            <w:tr w:rsidR="00724369" w14:paraId="28BFB1CD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8" w:space="0" w:color="BFBFBF" w:themeColor="background1" w:themeShade="BF"/>
                  </w:tcBorders>
                </w:tcPr>
                <w:p w14:paraId="4C2B9E90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1182" w:type="dxa"/>
                  <w:tcBorders>
                    <w:bottom w:val="single" w:sz="8" w:space="0" w:color="BFBFBF" w:themeColor="background1" w:themeShade="BF"/>
                  </w:tcBorders>
                </w:tcPr>
                <w:p w14:paraId="406EC53E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28" w:type="dxa"/>
                  <w:tcBorders>
                    <w:bottom w:val="single" w:sz="8" w:space="0" w:color="BFBFBF" w:themeColor="background1" w:themeShade="BF"/>
                  </w:tcBorders>
                </w:tcPr>
                <w:p w14:paraId="7491A793" w14:textId="77777777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12D69A42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>
                    <w:rPr>
                      <w:b/>
                      <w:color w:val="0D0D0D" w:themeColor="text1" w:themeTint="F2"/>
                    </w:rPr>
                    <w:t>T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4DE88029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H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6B8988D9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Z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1653D283" w14:textId="77777777" w:rsidR="00724369" w:rsidRPr="00B22FD0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b/>
                      <w:color w:val="0D0D0D" w:themeColor="text1" w:themeTint="F2"/>
                    </w:rPr>
                  </w:pPr>
                  <w:r w:rsidRPr="00B22FD0">
                    <w:rPr>
                      <w:b/>
                      <w:color w:val="0D0D0D" w:themeColor="text1" w:themeTint="F2"/>
                    </w:rPr>
                    <w:t>E</w:t>
                  </w:r>
                </w:p>
              </w:tc>
            </w:tr>
            <w:tr w:rsidR="00724369" w14:paraId="4E375078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top w:val="single" w:sz="8" w:space="0" w:color="BFBFBF" w:themeColor="background1" w:themeShade="BF"/>
                  </w:tcBorders>
                </w:tcPr>
                <w:p w14:paraId="5D14C084" w14:textId="77777777" w:rsidR="00724369" w:rsidRDefault="00724369" w:rsidP="00512EA8">
                  <w:pPr>
                    <w:tabs>
                      <w:tab w:val="left" w:pos="1236"/>
                    </w:tabs>
                    <w:ind w:left="2"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(1)</w:t>
                  </w:r>
                </w:p>
              </w:tc>
              <w:tc>
                <w:tcPr>
                  <w:tcW w:w="1182" w:type="dxa"/>
                  <w:tcBorders>
                    <w:top w:val="single" w:sz="8" w:space="0" w:color="BFBFBF" w:themeColor="background1" w:themeShade="BF"/>
                  </w:tcBorders>
                </w:tcPr>
                <w:p w14:paraId="002A66E4" w14:textId="77777777" w:rsidR="00724369" w:rsidRDefault="00724369" w:rsidP="00512EA8">
                  <w:pPr>
                    <w:tabs>
                      <w:tab w:val="left" w:pos="1236"/>
                    </w:tabs>
                    <w:ind w:left="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</w:t>
                  </w:r>
                  <w:proofErr w:type="gramStart"/>
                  <w:r>
                    <w:rPr>
                      <w:color w:val="0D0D0D" w:themeColor="text1" w:themeTint="F2"/>
                    </w:rPr>
                    <w:t>16000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8 </w:t>
                  </w:r>
                </w:p>
              </w:tc>
              <w:tc>
                <w:tcPr>
                  <w:tcW w:w="328" w:type="dxa"/>
                  <w:tcBorders>
                    <w:top w:val="single" w:sz="8" w:space="0" w:color="BFBFBF" w:themeColor="background1" w:themeShade="BF"/>
                  </w:tcBorders>
                </w:tcPr>
                <w:p w14:paraId="75B9F19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797754D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71FE18D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3C0ACEA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</w:tcBorders>
                </w:tcPr>
                <w:p w14:paraId="05A60C6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279A5A57" w14:textId="77777777" w:rsidTr="00512EA8">
              <w:trPr>
                <w:jc w:val="center"/>
              </w:trPr>
              <w:tc>
                <w:tcPr>
                  <w:tcW w:w="436" w:type="dxa"/>
                </w:tcPr>
                <w:p w14:paraId="3B16DF24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(2)</w:t>
                  </w:r>
                </w:p>
              </w:tc>
              <w:tc>
                <w:tcPr>
                  <w:tcW w:w="1182" w:type="dxa"/>
                </w:tcPr>
                <w:p w14:paraId="777B2FDB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1600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8" w:type="dxa"/>
                </w:tcPr>
                <w:p w14:paraId="4BE7E536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</w:tcPr>
                <w:p w14:paraId="1A511DD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</w:tcPr>
                <w:p w14:paraId="34F17C3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9" w:type="dxa"/>
                </w:tcPr>
                <w:p w14:paraId="2F365684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49" w:type="dxa"/>
                </w:tcPr>
                <w:p w14:paraId="52A1E350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6F9E5BE0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4" w:space="0" w:color="BFBFBF" w:themeColor="background1" w:themeShade="BF"/>
                  </w:tcBorders>
                </w:tcPr>
                <w:p w14:paraId="6788931F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(3)</w:t>
                  </w:r>
                </w:p>
              </w:tc>
              <w:tc>
                <w:tcPr>
                  <w:tcW w:w="1182" w:type="dxa"/>
                  <w:tcBorders>
                    <w:bottom w:val="single" w:sz="4" w:space="0" w:color="BFBFBF" w:themeColor="background1" w:themeShade="BF"/>
                  </w:tcBorders>
                </w:tcPr>
                <w:p w14:paraId="7D80EC17" w14:textId="2716EA02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 w:rsidRPr="006C422D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 xml:space="preserve">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640</w:t>
                  </w:r>
                  <w:r w:rsidRPr="006C422D">
                    <w:rPr>
                      <w:color w:val="548DD4" w:themeColor="text2" w:themeTint="99"/>
                    </w:rPr>
                    <w:t xml:space="preserve"> </w:t>
                  </w:r>
                  <w:r>
                    <w:rPr>
                      <w:color w:val="0D0D0D" w:themeColor="text1" w:themeTint="F2"/>
                    </w:rPr>
                    <w:t>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bottom w:val="single" w:sz="4" w:space="0" w:color="BFBFBF" w:themeColor="background1" w:themeShade="BF"/>
                  </w:tcBorders>
                </w:tcPr>
                <w:p w14:paraId="55EE3AC5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2F5180B1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64C2DA1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2234C13A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49" w:type="dxa"/>
                  <w:tcBorders>
                    <w:bottom w:val="single" w:sz="4" w:space="0" w:color="BFBFBF" w:themeColor="background1" w:themeShade="BF"/>
                  </w:tcBorders>
                </w:tcPr>
                <w:p w14:paraId="5CE59BF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0</w:t>
                  </w:r>
                </w:p>
              </w:tc>
            </w:tr>
            <w:tr w:rsidR="00724369" w14:paraId="1D5C2A2B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bottom w:val="single" w:sz="8" w:space="0" w:color="BFBFBF" w:themeColor="background1" w:themeShade="BF"/>
                  </w:tcBorders>
                </w:tcPr>
                <w:p w14:paraId="2937A334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(4)</w:t>
                  </w:r>
                </w:p>
              </w:tc>
              <w:tc>
                <w:tcPr>
                  <w:tcW w:w="1182" w:type="dxa"/>
                  <w:tcBorders>
                    <w:bottom w:val="single" w:sz="8" w:space="0" w:color="BFBFBF" w:themeColor="background1" w:themeShade="BF"/>
                  </w:tcBorders>
                </w:tcPr>
                <w:p w14:paraId="567CBB0F" w14:textId="351C1AC8" w:rsidR="00724369" w:rsidRDefault="00724369" w:rsidP="00512EA8">
                  <w:pPr>
                    <w:tabs>
                      <w:tab w:val="left" w:pos="1236"/>
                    </w:tabs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 xml:space="preserve">            </w:t>
                  </w:r>
                  <w:proofErr w:type="gramStart"/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  <w:r>
                    <w:rPr>
                      <w:color w:val="0D0D0D" w:themeColor="text1" w:themeTint="F2"/>
                    </w:rPr>
                    <w:t xml:space="preserve"> :</w:t>
                  </w:r>
                  <w:proofErr w:type="gramEnd"/>
                  <w:r>
                    <w:rPr>
                      <w:color w:val="0D0D0D" w:themeColor="text1" w:themeTint="F2"/>
                    </w:rPr>
                    <w:t xml:space="preserve"> </w:t>
                  </w: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8" w:type="dxa"/>
                  <w:tcBorders>
                    <w:bottom w:val="single" w:sz="8" w:space="0" w:color="BFBFBF" w:themeColor="background1" w:themeShade="BF"/>
                  </w:tcBorders>
                </w:tcPr>
                <w:p w14:paraId="0A211EFF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33AEC95F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537005D8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0B9D227D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  <w:tcBorders>
                    <w:bottom w:val="single" w:sz="8" w:space="0" w:color="BFBFBF" w:themeColor="background1" w:themeShade="BF"/>
                  </w:tcBorders>
                </w:tcPr>
                <w:p w14:paraId="2640C1E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  <w:tr w:rsidR="00724369" w14:paraId="6B952E35" w14:textId="77777777" w:rsidTr="00512EA8">
              <w:trPr>
                <w:jc w:val="center"/>
              </w:trPr>
              <w:tc>
                <w:tcPr>
                  <w:tcW w:w="436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73CA6645" w14:textId="77777777" w:rsidR="00724369" w:rsidRDefault="00724369" w:rsidP="00512EA8">
                  <w:pPr>
                    <w:tabs>
                      <w:tab w:val="left" w:pos="1236"/>
                    </w:tabs>
                    <w:ind w:hanging="122"/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(5)</w:t>
                  </w:r>
                </w:p>
              </w:tc>
              <w:tc>
                <w:tcPr>
                  <w:tcW w:w="1182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36C25D2D" w14:textId="77777777" w:rsidR="00724369" w:rsidRDefault="00724369" w:rsidP="00512EA8">
                  <w:pPr>
                    <w:tabs>
                      <w:tab w:val="left" w:pos="1236"/>
                    </w:tabs>
                    <w:jc w:val="right"/>
                    <w:rPr>
                      <w:color w:val="0D0D0D" w:themeColor="text1" w:themeTint="F2"/>
                    </w:rPr>
                  </w:pPr>
                  <w:proofErr w:type="gramStart"/>
                  <w:r>
                    <w:rPr>
                      <w:color w:val="0D0D0D" w:themeColor="text1" w:themeTint="F2"/>
                      <w:sz w:val="20"/>
                    </w:rPr>
                    <w:t>18248 :</w:t>
                  </w:r>
                  <w:proofErr w:type="gramEnd"/>
                  <w:r>
                    <w:rPr>
                      <w:color w:val="0D0D0D" w:themeColor="text1" w:themeTint="F2"/>
                      <w:sz w:val="20"/>
                    </w:rPr>
                    <w:t xml:space="preserve"> 8</w:t>
                  </w:r>
                </w:p>
              </w:tc>
              <w:tc>
                <w:tcPr>
                  <w:tcW w:w="328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597D67C7" w14:textId="77777777" w:rsidR="00724369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</w:rPr>
                    <w:t>=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3B0334BB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050AB1F2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06593363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49" w:type="dxa"/>
                  <w:tcBorders>
                    <w:top w:val="single" w:sz="8" w:space="0" w:color="BFBFBF" w:themeColor="background1" w:themeShade="BF"/>
                    <w:bottom w:val="single" w:sz="2" w:space="0" w:color="BFBFBF" w:themeColor="background1" w:themeShade="BF"/>
                  </w:tcBorders>
                </w:tcPr>
                <w:p w14:paraId="2714FF5C" w14:textId="77777777" w:rsidR="00724369" w:rsidRPr="006C422D" w:rsidRDefault="00724369" w:rsidP="00512EA8">
                  <w:pPr>
                    <w:tabs>
                      <w:tab w:val="left" w:pos="1236"/>
                    </w:tabs>
                    <w:jc w:val="center"/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</w:pPr>
                  <w:r w:rsidRPr="006C422D">
                    <w:rPr>
                      <w:rFonts w:ascii="Comic Sans MS" w:hAnsi="Comic Sans MS"/>
                      <w:b/>
                      <w:color w:val="548DD4" w:themeColor="text2" w:themeTint="99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51A9386" w14:textId="77777777" w:rsidR="00724369" w:rsidRPr="0069004F" w:rsidRDefault="00724369" w:rsidP="00512EA8">
            <w:pPr>
              <w:pStyle w:val="berschrift2"/>
              <w:rPr>
                <w:b w:val="0"/>
                <w:color w:val="0D0D0D" w:themeColor="text1" w:themeTint="F2"/>
                <w:sz w:val="12"/>
              </w:rPr>
            </w:pPr>
          </w:p>
        </w:tc>
      </w:tr>
    </w:tbl>
    <w:p w14:paraId="798741B0" w14:textId="77777777" w:rsidR="00950A4D" w:rsidRDefault="00950A4D" w:rsidP="00950A4D">
      <w:pPr>
        <w:rPr>
          <w:sz w:val="4"/>
        </w:rPr>
      </w:pPr>
    </w:p>
    <w:p w14:paraId="54EFFCD7" w14:textId="77777777" w:rsidR="00950A4D" w:rsidRDefault="00950A4D" w:rsidP="00950A4D">
      <w:pPr>
        <w:overflowPunct/>
        <w:autoSpaceDE/>
        <w:autoSpaceDN/>
        <w:adjustRightInd/>
        <w:jc w:val="left"/>
        <w:textAlignment w:val="auto"/>
        <w:rPr>
          <w:sz w:val="4"/>
        </w:rPr>
      </w:pPr>
      <w:r>
        <w:rPr>
          <w:sz w:val="4"/>
        </w:rPr>
        <w:br w:type="page"/>
      </w:r>
    </w:p>
    <w:tbl>
      <w:tblPr>
        <w:tblStyle w:val="Tabellenraster"/>
        <w:tblW w:w="10206" w:type="dxa"/>
        <w:tblInd w:w="-714" w:type="dxa"/>
        <w:tblLook w:val="04A0" w:firstRow="1" w:lastRow="0" w:firstColumn="1" w:lastColumn="0" w:noHBand="0" w:noVBand="1"/>
      </w:tblPr>
      <w:tblGrid>
        <w:gridCol w:w="859"/>
        <w:gridCol w:w="844"/>
        <w:gridCol w:w="847"/>
        <w:gridCol w:w="852"/>
        <w:gridCol w:w="846"/>
        <w:gridCol w:w="844"/>
        <w:gridCol w:w="847"/>
        <w:gridCol w:w="861"/>
        <w:gridCol w:w="845"/>
        <w:gridCol w:w="850"/>
        <w:gridCol w:w="857"/>
        <w:gridCol w:w="854"/>
      </w:tblGrid>
      <w:tr w:rsidR="00950A4D" w14:paraId="04B7430E" w14:textId="77777777" w:rsidTr="00512EA8">
        <w:trPr>
          <w:trHeight w:val="851"/>
        </w:trPr>
        <w:tc>
          <w:tcPr>
            <w:tcW w:w="89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5C3A058" w14:textId="77777777" w:rsidR="00950A4D" w:rsidRPr="00341948" w:rsidRDefault="00950A4D" w:rsidP="00512EA8">
            <w:pPr>
              <w:pStyle w:val="berschrift1"/>
              <w:spacing w:after="120"/>
            </w:pPr>
            <w:r>
              <w:lastRenderedPageBreak/>
              <w:t>D3</w:t>
            </w:r>
          </w:p>
        </w:tc>
        <w:tc>
          <w:tcPr>
            <w:tcW w:w="9877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0CEB1A73" w14:textId="77777777" w:rsidR="00950A4D" w:rsidRDefault="00950A4D" w:rsidP="00512EA8">
            <w:pPr>
              <w:pStyle w:val="berschrift1"/>
              <w:spacing w:after="120"/>
            </w:pPr>
            <w:r>
              <w:t>Kleines Einmaleins auswendig können</w:t>
            </w:r>
          </w:p>
          <w:p w14:paraId="32627662" w14:textId="77777777" w:rsidR="00950A4D" w:rsidRDefault="00950A4D" w:rsidP="00512EA8">
            <w:pPr>
              <w:pStyle w:val="berschrift1"/>
              <w:spacing w:after="120"/>
              <w:rPr>
                <w:b w:val="0"/>
                <w:sz w:val="21"/>
              </w:rPr>
            </w:pPr>
          </w:p>
          <w:p w14:paraId="066467D2" w14:textId="77777777" w:rsidR="00950A4D" w:rsidRDefault="00950A4D" w:rsidP="00512EA8">
            <w:pPr>
              <w:pStyle w:val="berschrift1"/>
              <w:spacing w:after="120"/>
              <w:rPr>
                <w:b w:val="0"/>
                <w:sz w:val="21"/>
              </w:rPr>
            </w:pPr>
            <w:r w:rsidRPr="00984573">
              <w:rPr>
                <w:b w:val="0"/>
                <w:sz w:val="21"/>
              </w:rPr>
              <w:t>Fülle die Tabelle aus und beginne mit den grauen Feldern</w:t>
            </w:r>
            <w:r>
              <w:rPr>
                <w:b w:val="0"/>
                <w:sz w:val="21"/>
              </w:rPr>
              <w:t xml:space="preserve">. </w:t>
            </w:r>
            <w:r>
              <w:rPr>
                <w:b w:val="0"/>
                <w:sz w:val="21"/>
              </w:rPr>
              <w:br/>
              <w:t xml:space="preserve">Kannst du diese nutzen, um die anderen Felder zu berechnen? </w:t>
            </w:r>
          </w:p>
          <w:p w14:paraId="54EF8B13" w14:textId="77777777" w:rsidR="00950A4D" w:rsidRPr="00984573" w:rsidRDefault="00950A4D" w:rsidP="00512EA8"/>
        </w:tc>
      </w:tr>
      <w:tr w:rsidR="00950A4D" w14:paraId="5CE96DE0" w14:textId="77777777" w:rsidTr="00512EA8">
        <w:trPr>
          <w:trHeight w:val="964"/>
        </w:trPr>
        <w:tc>
          <w:tcPr>
            <w:tcW w:w="897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59419D3" w14:textId="77777777" w:rsidR="00950A4D" w:rsidRDefault="00950A4D" w:rsidP="00512EA8">
            <w:pPr>
              <w:jc w:val="center"/>
            </w:pPr>
            <w:r w:rsidRPr="005742C7">
              <w:rPr>
                <w:sz w:val="28"/>
                <w:szCs w:val="28"/>
              </w:rPr>
              <w:sym w:font="Symbol" w:char="F0B7"/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DAF6DCD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0</w:t>
            </w:r>
          </w:p>
          <w:p w14:paraId="6E140326" w14:textId="77777777" w:rsidR="00950A4D" w:rsidRDefault="00950A4D" w:rsidP="00512EA8">
            <w:pPr>
              <w:spacing w:before="40"/>
              <w:jc w:val="center"/>
            </w:pPr>
            <w:r>
              <w:rPr>
                <w:sz w:val="18"/>
                <w:szCs w:val="18"/>
              </w:rPr>
              <w:t>n</w:t>
            </w:r>
            <w:r w:rsidRPr="00D53520">
              <w:rPr>
                <w:sz w:val="18"/>
                <w:szCs w:val="18"/>
              </w:rPr>
              <w:t>ull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C9B30E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</w:t>
            </w:r>
          </w:p>
          <w:p w14:paraId="24E6E971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eins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9966739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2</w:t>
            </w:r>
          </w:p>
          <w:p w14:paraId="2A02C103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zwei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6B3589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3</w:t>
            </w:r>
          </w:p>
          <w:p w14:paraId="695B9F01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drei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AEFE1F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4</w:t>
            </w:r>
          </w:p>
          <w:p w14:paraId="5FBDDE68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vier</w:t>
            </w:r>
          </w:p>
        </w:tc>
        <w:tc>
          <w:tcPr>
            <w:tcW w:w="897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20A35D8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5</w:t>
            </w:r>
          </w:p>
          <w:p w14:paraId="2CC04ED3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fünf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89CC6B2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6</w:t>
            </w:r>
          </w:p>
          <w:p w14:paraId="617F96E5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sechs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CCAF2C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7</w:t>
            </w:r>
          </w:p>
          <w:p w14:paraId="25691EFA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sieben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CD61730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8</w:t>
            </w:r>
          </w:p>
          <w:p w14:paraId="4C447962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acht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9F1827C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9</w:t>
            </w:r>
          </w:p>
          <w:p w14:paraId="4127BFBD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neun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CF396B2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10</w:t>
            </w:r>
          </w:p>
          <w:p w14:paraId="17E8E6C2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zehn</w:t>
            </w:r>
          </w:p>
        </w:tc>
      </w:tr>
      <w:tr w:rsidR="00950A4D" w14:paraId="5A9106C5" w14:textId="77777777" w:rsidTr="002A3D91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2291C92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0</w:t>
            </w:r>
          </w:p>
          <w:p w14:paraId="7E39B99E" w14:textId="77777777" w:rsidR="00950A4D" w:rsidRDefault="00950A4D" w:rsidP="00512EA8">
            <w:pPr>
              <w:spacing w:before="40"/>
              <w:jc w:val="center"/>
            </w:pPr>
            <w:r>
              <w:rPr>
                <w:sz w:val="18"/>
                <w:szCs w:val="18"/>
              </w:rPr>
              <w:t>n</w:t>
            </w:r>
            <w:r w:rsidRPr="00D53520">
              <w:rPr>
                <w:sz w:val="18"/>
                <w:szCs w:val="18"/>
              </w:rPr>
              <w:t>ull</w:t>
            </w:r>
          </w:p>
        </w:tc>
        <w:tc>
          <w:tcPr>
            <w:tcW w:w="898" w:type="dxa"/>
            <w:vAlign w:val="center"/>
          </w:tcPr>
          <w:p w14:paraId="0792E587" w14:textId="12F02521" w:rsidR="00950A4D" w:rsidRPr="002654E1" w:rsidRDefault="00950A4D" w:rsidP="002A3D91">
            <w:pPr>
              <w:pStyle w:val="Handschrift"/>
              <w:jc w:val="center"/>
            </w:pPr>
            <w:r w:rsidRPr="002654E1">
              <w:t xml:space="preserve">0 </w:t>
            </w:r>
            <w:r w:rsidRPr="002654E1">
              <w:sym w:font="Symbol" w:char="F0D7"/>
            </w:r>
            <w:r w:rsidRPr="002654E1">
              <w:t xml:space="preserve"> 0</w:t>
            </w:r>
          </w:p>
          <w:p w14:paraId="297C31A7" w14:textId="7938872C" w:rsidR="00950A4D" w:rsidRPr="002654E1" w:rsidRDefault="00950A4D" w:rsidP="002A3D91">
            <w:pPr>
              <w:pStyle w:val="Handschrift"/>
            </w:pPr>
            <w:r w:rsidRPr="002654E1">
              <w:t xml:space="preserve">= </w:t>
            </w:r>
            <w:r>
              <w:t xml:space="preserve">  0</w:t>
            </w:r>
          </w:p>
        </w:tc>
        <w:tc>
          <w:tcPr>
            <w:tcW w:w="898" w:type="dxa"/>
            <w:shd w:val="clear" w:color="auto" w:fill="F2F2F2" w:themeFill="background1" w:themeFillShade="F2"/>
            <w:vAlign w:val="center"/>
          </w:tcPr>
          <w:p w14:paraId="1C89A3B2" w14:textId="21CD3017" w:rsidR="00950A4D" w:rsidRPr="002654E1" w:rsidRDefault="00950A4D" w:rsidP="002A3D91">
            <w:pPr>
              <w:pStyle w:val="Handschrift"/>
              <w:jc w:val="center"/>
            </w:pPr>
            <w:r w:rsidRPr="002654E1">
              <w:t xml:space="preserve">0 </w:t>
            </w:r>
            <w:r w:rsidRPr="002654E1">
              <w:sym w:font="Symbol" w:char="F0D7"/>
            </w:r>
            <w:r w:rsidRPr="002654E1">
              <w:t xml:space="preserve"> 1</w:t>
            </w:r>
          </w:p>
          <w:p w14:paraId="675996D7" w14:textId="08A69EB2" w:rsidR="00950A4D" w:rsidRPr="002654E1" w:rsidRDefault="00950A4D" w:rsidP="002A3D91">
            <w:pPr>
              <w:pStyle w:val="Handschrift"/>
            </w:pPr>
            <w:r w:rsidRPr="002654E1">
              <w:t>=</w:t>
            </w:r>
            <w:r>
              <w:t xml:space="preserve">   0</w:t>
            </w:r>
          </w:p>
        </w:tc>
        <w:tc>
          <w:tcPr>
            <w:tcW w:w="898" w:type="dxa"/>
            <w:shd w:val="clear" w:color="auto" w:fill="F2F2F2" w:themeFill="background1" w:themeFillShade="F2"/>
          </w:tcPr>
          <w:p w14:paraId="72FC924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E842493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E7C0E9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4847B17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170AF9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B0D5A5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A4FD30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35FE93E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183DBB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2B20AFF1" w14:textId="77777777" w:rsidTr="002A3D91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8BDA71C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</w:t>
            </w:r>
          </w:p>
          <w:p w14:paraId="6EC09417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eins</w:t>
            </w:r>
          </w:p>
        </w:tc>
        <w:tc>
          <w:tcPr>
            <w:tcW w:w="898" w:type="dxa"/>
            <w:shd w:val="clear" w:color="auto" w:fill="F2F2F2" w:themeFill="background1" w:themeFillShade="F2"/>
            <w:vAlign w:val="center"/>
          </w:tcPr>
          <w:p w14:paraId="6CFE3C06" w14:textId="37ED980E" w:rsidR="00950A4D" w:rsidRPr="002654E1" w:rsidRDefault="00950A4D" w:rsidP="002A3D91">
            <w:pPr>
              <w:pStyle w:val="Handschrift"/>
              <w:jc w:val="center"/>
            </w:pPr>
            <w:r w:rsidRPr="002654E1">
              <w:t xml:space="preserve">1 </w:t>
            </w:r>
            <w:r w:rsidRPr="002654E1">
              <w:sym w:font="Symbol" w:char="F0D7"/>
            </w:r>
            <w:r w:rsidRPr="002654E1">
              <w:t xml:space="preserve"> 0</w:t>
            </w:r>
          </w:p>
          <w:p w14:paraId="7051B42D" w14:textId="5ED93F9A" w:rsidR="00950A4D" w:rsidRPr="002654E1" w:rsidRDefault="00950A4D" w:rsidP="002A3D91">
            <w:pPr>
              <w:pStyle w:val="Handschrift"/>
            </w:pPr>
            <w:r w:rsidRPr="002654E1">
              <w:t>=</w:t>
            </w:r>
            <w:r>
              <w:t xml:space="preserve">   0</w:t>
            </w:r>
          </w:p>
        </w:tc>
        <w:tc>
          <w:tcPr>
            <w:tcW w:w="898" w:type="dxa"/>
            <w:shd w:val="clear" w:color="auto" w:fill="F2F2F2" w:themeFill="background1" w:themeFillShade="F2"/>
            <w:vAlign w:val="center"/>
          </w:tcPr>
          <w:p w14:paraId="097A2840" w14:textId="30EF13D9" w:rsidR="00950A4D" w:rsidRPr="002654E1" w:rsidRDefault="00950A4D" w:rsidP="002A3D91">
            <w:pPr>
              <w:pStyle w:val="Handschrift"/>
              <w:jc w:val="center"/>
            </w:pPr>
            <w:r w:rsidRPr="002654E1">
              <w:t xml:space="preserve">1 </w:t>
            </w:r>
            <w:r w:rsidRPr="002654E1">
              <w:sym w:font="Symbol" w:char="F0D7"/>
            </w:r>
            <w:r w:rsidRPr="002654E1">
              <w:t xml:space="preserve"> </w:t>
            </w:r>
            <w:r>
              <w:t>1</w:t>
            </w:r>
          </w:p>
          <w:p w14:paraId="2E66C324" w14:textId="4F69D3A2" w:rsidR="00950A4D" w:rsidRPr="002654E1" w:rsidRDefault="00950A4D" w:rsidP="002A3D91">
            <w:pPr>
              <w:pStyle w:val="Handschrift"/>
            </w:pPr>
            <w:r w:rsidRPr="002654E1">
              <w:t>=</w:t>
            </w:r>
            <w:r>
              <w:t xml:space="preserve">   1</w:t>
            </w:r>
          </w:p>
        </w:tc>
        <w:tc>
          <w:tcPr>
            <w:tcW w:w="898" w:type="dxa"/>
            <w:shd w:val="clear" w:color="auto" w:fill="F2F2F2" w:themeFill="background1" w:themeFillShade="F2"/>
          </w:tcPr>
          <w:p w14:paraId="37591625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6FB349A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C1D7F0F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22A031CD" w14:textId="77777777" w:rsidR="00950A4D" w:rsidRPr="001E31F9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76A346A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70DA9C4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DAA5CBD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BB46566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32A2D060" w14:textId="77777777" w:rsidR="00950A4D" w:rsidRPr="008F0EA3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</w:tr>
      <w:tr w:rsidR="00950A4D" w14:paraId="298D8CBA" w14:textId="77777777" w:rsidTr="002A3D91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0A8BD1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2</w:t>
            </w:r>
          </w:p>
          <w:p w14:paraId="4FA28D8B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zwei</w:t>
            </w:r>
          </w:p>
        </w:tc>
        <w:tc>
          <w:tcPr>
            <w:tcW w:w="898" w:type="dxa"/>
            <w:shd w:val="clear" w:color="auto" w:fill="F2F2F2" w:themeFill="background1" w:themeFillShade="F2"/>
            <w:vAlign w:val="center"/>
          </w:tcPr>
          <w:p w14:paraId="2A1CE550" w14:textId="29E8BBC7" w:rsidR="00950A4D" w:rsidRPr="002654E1" w:rsidRDefault="00950A4D" w:rsidP="002A3D91">
            <w:pPr>
              <w:pStyle w:val="Handschrift"/>
              <w:jc w:val="center"/>
            </w:pPr>
            <w:r>
              <w:t>2</w:t>
            </w:r>
            <w:r w:rsidRPr="002654E1">
              <w:t xml:space="preserve"> </w:t>
            </w:r>
            <w:r w:rsidRPr="002654E1">
              <w:sym w:font="Symbol" w:char="F0D7"/>
            </w:r>
            <w:r w:rsidRPr="002654E1">
              <w:t xml:space="preserve"> </w:t>
            </w:r>
            <w:r>
              <w:t>1</w:t>
            </w:r>
          </w:p>
          <w:p w14:paraId="31960368" w14:textId="60789789" w:rsidR="00950A4D" w:rsidRPr="00D53520" w:rsidRDefault="00950A4D" w:rsidP="002A3D91">
            <w:pPr>
              <w:pStyle w:val="Handschrift"/>
              <w:rPr>
                <w:sz w:val="10"/>
                <w:szCs w:val="10"/>
              </w:rPr>
            </w:pPr>
            <w:r w:rsidRPr="002654E1">
              <w:t>=</w:t>
            </w:r>
            <w:r>
              <w:t xml:space="preserve">   2</w:t>
            </w:r>
          </w:p>
        </w:tc>
        <w:tc>
          <w:tcPr>
            <w:tcW w:w="898" w:type="dxa"/>
            <w:shd w:val="clear" w:color="auto" w:fill="F2F2F2" w:themeFill="background1" w:themeFillShade="F2"/>
          </w:tcPr>
          <w:p w14:paraId="630D825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84E7ACF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5CA0EF3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3AC392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01193B7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00B748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28294F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3699D44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672382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26E13A7D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129ADC08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365C81B4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3</w:t>
            </w:r>
          </w:p>
          <w:p w14:paraId="15E8B0D5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drei</w:t>
            </w:r>
          </w:p>
        </w:tc>
        <w:tc>
          <w:tcPr>
            <w:tcW w:w="898" w:type="dxa"/>
          </w:tcPr>
          <w:p w14:paraId="1AD49813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68DAC95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2C6A466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41AA6D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D7E86E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4A092F3E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D663EA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67D8FE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A06CD4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1FE5C16" w14:textId="77777777" w:rsidR="00950A4D" w:rsidRPr="00C35C51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61F876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514466FD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59F7CF4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4</w:t>
            </w:r>
          </w:p>
          <w:p w14:paraId="12D8F094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vier</w:t>
            </w:r>
          </w:p>
        </w:tc>
        <w:tc>
          <w:tcPr>
            <w:tcW w:w="898" w:type="dxa"/>
          </w:tcPr>
          <w:p w14:paraId="2792204E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2BEE0F3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66CA0093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6E84FA9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7E8D6D7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12ADFB9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799F66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88F5EE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1F38C3A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FB76BB5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AABF0DF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2BEDC1AE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482FD8CB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5</w:t>
            </w:r>
          </w:p>
          <w:p w14:paraId="6E9CB843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fünf</w:t>
            </w:r>
          </w:p>
        </w:tc>
        <w:tc>
          <w:tcPr>
            <w:tcW w:w="898" w:type="dxa"/>
            <w:shd w:val="clear" w:color="auto" w:fill="F2F2F2" w:themeFill="background1" w:themeFillShade="F2"/>
          </w:tcPr>
          <w:p w14:paraId="0D55DE59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323FC77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3D4C10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23FD1ED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09562B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3DF8F84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35A521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B0B9446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643EE16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711A5B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B0F7AF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48D38837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5B2C0986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6</w:t>
            </w:r>
          </w:p>
          <w:p w14:paraId="4376474D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sechs</w:t>
            </w:r>
          </w:p>
        </w:tc>
        <w:tc>
          <w:tcPr>
            <w:tcW w:w="898" w:type="dxa"/>
          </w:tcPr>
          <w:p w14:paraId="2B9A24D9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384646F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90DDAB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38CFAB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127A527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79B9490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432C60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AE35DB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F8E522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1F1750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3722B055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3E29CBD3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761D8FED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7</w:t>
            </w:r>
          </w:p>
          <w:p w14:paraId="67277127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sieben</w:t>
            </w:r>
          </w:p>
        </w:tc>
        <w:tc>
          <w:tcPr>
            <w:tcW w:w="898" w:type="dxa"/>
          </w:tcPr>
          <w:p w14:paraId="6F2CE152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27CD062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7F72715D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6474038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1B75C7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0263B4C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619E9F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6B3175C2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637F79D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C7198A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1CFA01F5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1080812D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47D43DA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8</w:t>
            </w:r>
          </w:p>
          <w:p w14:paraId="34A0F91C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acht</w:t>
            </w:r>
          </w:p>
        </w:tc>
        <w:tc>
          <w:tcPr>
            <w:tcW w:w="898" w:type="dxa"/>
          </w:tcPr>
          <w:p w14:paraId="1E8164C4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6503728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04D1E73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995FC3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9F9AD0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0A70110F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084B175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3CA07A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38940588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1A4FBE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160FAC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39FE5D53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CE864A1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9</w:t>
            </w:r>
          </w:p>
          <w:p w14:paraId="6A6940B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neun</w:t>
            </w:r>
          </w:p>
        </w:tc>
        <w:tc>
          <w:tcPr>
            <w:tcW w:w="898" w:type="dxa"/>
          </w:tcPr>
          <w:p w14:paraId="62E395B9" w14:textId="77777777" w:rsidR="00950A4D" w:rsidRPr="00D53520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FF3C8B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56685E56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7CF7F01E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EC397C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40A35256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549A964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984880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7C64152A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268CE02C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580D1D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950A4D" w14:paraId="2134EC71" w14:textId="77777777" w:rsidTr="00512EA8">
        <w:trPr>
          <w:trHeight w:val="964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E4F128A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10</w:t>
            </w:r>
          </w:p>
          <w:p w14:paraId="6A872CB8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Zehn</w:t>
            </w:r>
          </w:p>
        </w:tc>
        <w:tc>
          <w:tcPr>
            <w:tcW w:w="898" w:type="dxa"/>
          </w:tcPr>
          <w:p w14:paraId="5ECB80F5" w14:textId="77777777" w:rsidR="00950A4D" w:rsidRPr="005742C7" w:rsidRDefault="00950A4D" w:rsidP="00512EA8">
            <w:pPr>
              <w:spacing w:before="120"/>
              <w:jc w:val="center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401F2958" w14:textId="77777777" w:rsidR="00950A4D" w:rsidRPr="005742C7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0681F5DB" w14:textId="77777777" w:rsidR="00950A4D" w:rsidRPr="005742C7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2C180B7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1473C220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shd w:val="clear" w:color="auto" w:fill="F2F2F2" w:themeFill="background1" w:themeFillShade="F2"/>
          </w:tcPr>
          <w:p w14:paraId="37EB10B4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FECA361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44449FD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17B518F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</w:tcPr>
          <w:p w14:paraId="198C2429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F2F2F2" w:themeFill="background1" w:themeFillShade="F2"/>
          </w:tcPr>
          <w:p w14:paraId="3053FD9B" w14:textId="77777777" w:rsidR="00950A4D" w:rsidRPr="003B3854" w:rsidRDefault="00950A4D" w:rsidP="00512EA8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</w:tbl>
    <w:p w14:paraId="065F6952" w14:textId="77777777" w:rsidR="00950A4D" w:rsidRDefault="00950A4D" w:rsidP="00950A4D">
      <w:r>
        <w:rPr>
          <w:b/>
          <w:bCs/>
        </w:rPr>
        <w:br w:type="page"/>
      </w:r>
    </w:p>
    <w:tbl>
      <w:tblPr>
        <w:tblStyle w:val="Tabellenraster"/>
        <w:tblW w:w="10206" w:type="dxa"/>
        <w:tblInd w:w="-714" w:type="dxa"/>
        <w:tblLook w:val="04A0" w:firstRow="1" w:lastRow="0" w:firstColumn="1" w:lastColumn="0" w:noHBand="0" w:noVBand="1"/>
      </w:tblPr>
      <w:tblGrid>
        <w:gridCol w:w="856"/>
        <w:gridCol w:w="840"/>
        <w:gridCol w:w="843"/>
        <w:gridCol w:w="848"/>
        <w:gridCol w:w="854"/>
        <w:gridCol w:w="846"/>
        <w:gridCol w:w="843"/>
        <w:gridCol w:w="858"/>
        <w:gridCol w:w="844"/>
        <w:gridCol w:w="860"/>
        <w:gridCol w:w="854"/>
        <w:gridCol w:w="860"/>
      </w:tblGrid>
      <w:tr w:rsidR="00950A4D" w14:paraId="2A11F10D" w14:textId="77777777" w:rsidTr="00F620FE">
        <w:trPr>
          <w:trHeight w:val="317"/>
        </w:trPr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582018" w14:textId="77777777" w:rsidR="00950A4D" w:rsidRDefault="00950A4D" w:rsidP="00512EA8">
            <w:pPr>
              <w:pStyle w:val="berschrift1"/>
              <w:spacing w:after="120"/>
            </w:pPr>
            <w:r>
              <w:lastRenderedPageBreak/>
              <w:t>D3</w:t>
            </w:r>
          </w:p>
        </w:tc>
        <w:tc>
          <w:tcPr>
            <w:tcW w:w="98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4001F" w14:textId="77777777" w:rsidR="00950A4D" w:rsidRDefault="00950A4D" w:rsidP="00512EA8">
            <w:pPr>
              <w:pStyle w:val="berschrift1"/>
              <w:spacing w:after="120"/>
            </w:pPr>
            <w:r>
              <w:t>Lösungen zu Kleines Einmaleins auswendig können</w:t>
            </w:r>
          </w:p>
          <w:p w14:paraId="1015A970" w14:textId="77777777" w:rsidR="00950A4D" w:rsidRDefault="00950A4D" w:rsidP="00512EA8"/>
        </w:tc>
      </w:tr>
      <w:tr w:rsidR="00950A4D" w14:paraId="693FDC68" w14:textId="77777777" w:rsidTr="00F620FE">
        <w:trPr>
          <w:trHeight w:val="413"/>
        </w:trPr>
        <w:tc>
          <w:tcPr>
            <w:tcW w:w="897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D9D9D9" w:themeFill="background1" w:themeFillShade="D9"/>
          </w:tcPr>
          <w:p w14:paraId="0D593E84" w14:textId="77777777" w:rsidR="00950A4D" w:rsidRPr="00341948" w:rsidRDefault="00950A4D" w:rsidP="00512EA8"/>
        </w:tc>
        <w:tc>
          <w:tcPr>
            <w:tcW w:w="9877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3C009AC" w14:textId="77777777" w:rsidR="00950A4D" w:rsidRPr="0041384E" w:rsidRDefault="00950A4D" w:rsidP="00512EA8">
            <w:pPr>
              <w:pStyle w:val="berschrift1"/>
              <w:spacing w:after="120"/>
            </w:pPr>
            <w:r w:rsidRPr="00055D2F">
              <w:rPr>
                <w:b w:val="0"/>
                <w:color w:val="000000" w:themeColor="text1"/>
                <w:sz w:val="21"/>
                <w:szCs w:val="21"/>
              </w:rPr>
              <w:t>So kannst du die Aufgaben lesen und sprechen.</w:t>
            </w:r>
          </w:p>
        </w:tc>
      </w:tr>
      <w:tr w:rsidR="004B0ECD" w14:paraId="1FB70045" w14:textId="77777777" w:rsidTr="00512EA8">
        <w:trPr>
          <w:trHeight w:val="851"/>
        </w:trPr>
        <w:tc>
          <w:tcPr>
            <w:tcW w:w="897" w:type="dxa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14:paraId="51F76237" w14:textId="77777777" w:rsidR="00950A4D" w:rsidRDefault="00950A4D" w:rsidP="00512EA8">
            <w:pPr>
              <w:jc w:val="center"/>
            </w:pPr>
            <w:r w:rsidRPr="005742C7">
              <w:rPr>
                <w:sz w:val="28"/>
                <w:szCs w:val="28"/>
              </w:rPr>
              <w:sym w:font="Symbol" w:char="F0B7"/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1A7FA90E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0</w:t>
            </w:r>
          </w:p>
          <w:p w14:paraId="2E854618" w14:textId="77777777" w:rsidR="00950A4D" w:rsidRDefault="00950A4D" w:rsidP="00512EA8">
            <w:pPr>
              <w:spacing w:before="40"/>
              <w:jc w:val="center"/>
            </w:pPr>
            <w:r>
              <w:rPr>
                <w:sz w:val="18"/>
                <w:szCs w:val="18"/>
              </w:rPr>
              <w:t>n</w:t>
            </w:r>
            <w:r w:rsidRPr="00D53520">
              <w:rPr>
                <w:sz w:val="18"/>
                <w:szCs w:val="18"/>
              </w:rPr>
              <w:t>ull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49DECF8C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</w:t>
            </w:r>
          </w:p>
          <w:p w14:paraId="03CD1CFB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eins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6EDD8AF8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2</w:t>
            </w:r>
          </w:p>
          <w:p w14:paraId="4429385D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zwei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7C6433C1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3</w:t>
            </w:r>
          </w:p>
          <w:p w14:paraId="2B22698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drei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62362D0A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4</w:t>
            </w:r>
          </w:p>
          <w:p w14:paraId="536AB4CB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vier</w:t>
            </w:r>
          </w:p>
        </w:tc>
        <w:tc>
          <w:tcPr>
            <w:tcW w:w="897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3FA6B99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5</w:t>
            </w:r>
          </w:p>
          <w:p w14:paraId="7A2BD57C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fünf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7EA9F63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6</w:t>
            </w:r>
          </w:p>
          <w:p w14:paraId="5958C6FF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sechs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3DD70512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7</w:t>
            </w:r>
          </w:p>
          <w:p w14:paraId="7CEA549C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sieben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44BCD30B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8</w:t>
            </w:r>
          </w:p>
          <w:p w14:paraId="1AF915E7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acht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60CA0EA4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9</w:t>
            </w:r>
          </w:p>
          <w:p w14:paraId="42A08D9C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neun</w:t>
            </w:r>
          </w:p>
        </w:tc>
        <w:tc>
          <w:tcPr>
            <w:tcW w:w="898" w:type="dxa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24655FF5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10</w:t>
            </w:r>
          </w:p>
          <w:p w14:paraId="601EFC04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zehn</w:t>
            </w:r>
          </w:p>
        </w:tc>
      </w:tr>
      <w:tr w:rsidR="004B0ECD" w14:paraId="6963F83E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4A92103D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0</w:t>
            </w:r>
          </w:p>
          <w:p w14:paraId="6085BE56" w14:textId="77777777" w:rsidR="00950A4D" w:rsidRDefault="00950A4D" w:rsidP="00512EA8">
            <w:pPr>
              <w:spacing w:before="40"/>
              <w:jc w:val="center"/>
            </w:pPr>
            <w:r>
              <w:rPr>
                <w:sz w:val="18"/>
                <w:szCs w:val="18"/>
              </w:rPr>
              <w:t>n</w:t>
            </w:r>
            <w:r w:rsidRPr="00D53520">
              <w:rPr>
                <w:sz w:val="18"/>
                <w:szCs w:val="18"/>
              </w:rPr>
              <w:t>ull</w:t>
            </w:r>
          </w:p>
        </w:tc>
        <w:tc>
          <w:tcPr>
            <w:tcW w:w="898" w:type="dxa"/>
          </w:tcPr>
          <w:p w14:paraId="05E3E2B4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127CD7B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8"/>
                <w:szCs w:val="8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null    ist gleich null</w:t>
            </w:r>
            <w:r w:rsidRPr="000910F4">
              <w:rPr>
                <w:rFonts w:ascii="Comic Sans MS" w:hAnsi="Comic Sans MS"/>
                <w:color w:val="548DD4" w:themeColor="text2" w:themeTint="99"/>
                <w:sz w:val="8"/>
                <w:szCs w:val="8"/>
              </w:rPr>
              <w:t>.</w:t>
            </w:r>
          </w:p>
        </w:tc>
        <w:tc>
          <w:tcPr>
            <w:tcW w:w="898" w:type="dxa"/>
          </w:tcPr>
          <w:p w14:paraId="5A6CC738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0</w:t>
            </w:r>
          </w:p>
          <w:p w14:paraId="1A23A89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eins    ist gleich null.</w:t>
            </w:r>
          </w:p>
        </w:tc>
        <w:tc>
          <w:tcPr>
            <w:tcW w:w="898" w:type="dxa"/>
          </w:tcPr>
          <w:p w14:paraId="65070B8E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0910F4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0910F4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0</w:t>
            </w:r>
          </w:p>
          <w:p w14:paraId="5A5345F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zwei    ist gleich null.</w:t>
            </w:r>
          </w:p>
        </w:tc>
        <w:tc>
          <w:tcPr>
            <w:tcW w:w="898" w:type="dxa"/>
          </w:tcPr>
          <w:p w14:paraId="47AFE67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0</w:t>
            </w:r>
          </w:p>
          <w:p w14:paraId="4229B6AE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drei   ist gleich null.</w:t>
            </w:r>
          </w:p>
        </w:tc>
        <w:tc>
          <w:tcPr>
            <w:tcW w:w="898" w:type="dxa"/>
          </w:tcPr>
          <w:p w14:paraId="5551FB5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0</w:t>
            </w:r>
          </w:p>
          <w:p w14:paraId="45231E8E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vier    ist gleich null.</w:t>
            </w:r>
          </w:p>
        </w:tc>
        <w:tc>
          <w:tcPr>
            <w:tcW w:w="897" w:type="dxa"/>
          </w:tcPr>
          <w:p w14:paraId="6F57F60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0</w:t>
            </w:r>
          </w:p>
          <w:p w14:paraId="1C86D047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fünf    ist gleich null.</w:t>
            </w:r>
          </w:p>
        </w:tc>
        <w:tc>
          <w:tcPr>
            <w:tcW w:w="898" w:type="dxa"/>
          </w:tcPr>
          <w:p w14:paraId="7AF0E3F8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0</w:t>
            </w:r>
          </w:p>
          <w:p w14:paraId="0666996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sechs   ist gleich null.</w:t>
            </w:r>
          </w:p>
        </w:tc>
        <w:tc>
          <w:tcPr>
            <w:tcW w:w="898" w:type="dxa"/>
          </w:tcPr>
          <w:p w14:paraId="2918E003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0</w:t>
            </w:r>
          </w:p>
          <w:p w14:paraId="3A569EC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sieben    ist gleich null.</w:t>
            </w:r>
          </w:p>
        </w:tc>
        <w:tc>
          <w:tcPr>
            <w:tcW w:w="898" w:type="dxa"/>
          </w:tcPr>
          <w:p w14:paraId="2815B09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0</w:t>
            </w:r>
          </w:p>
          <w:p w14:paraId="6323DC67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acht    ist gleich null.</w:t>
            </w:r>
          </w:p>
        </w:tc>
        <w:tc>
          <w:tcPr>
            <w:tcW w:w="898" w:type="dxa"/>
          </w:tcPr>
          <w:p w14:paraId="71CB55EC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0</w:t>
            </w:r>
          </w:p>
          <w:p w14:paraId="20AC3E44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neun   ist gleich null.</w:t>
            </w:r>
          </w:p>
        </w:tc>
        <w:tc>
          <w:tcPr>
            <w:tcW w:w="898" w:type="dxa"/>
          </w:tcPr>
          <w:p w14:paraId="0ADD702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0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= 0</w:t>
            </w:r>
          </w:p>
          <w:p w14:paraId="6C252E09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Null mal zehn    ist gleich null.</w:t>
            </w:r>
          </w:p>
        </w:tc>
      </w:tr>
      <w:tr w:rsidR="004B0ECD" w14:paraId="783DF0F4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3B374ECC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</w:t>
            </w:r>
          </w:p>
          <w:p w14:paraId="53D6ADA4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eins</w:t>
            </w:r>
          </w:p>
        </w:tc>
        <w:tc>
          <w:tcPr>
            <w:tcW w:w="898" w:type="dxa"/>
          </w:tcPr>
          <w:p w14:paraId="6DD05BF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6D66234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   ist gleich null.</w:t>
            </w:r>
          </w:p>
        </w:tc>
        <w:tc>
          <w:tcPr>
            <w:tcW w:w="898" w:type="dxa"/>
          </w:tcPr>
          <w:p w14:paraId="0264F68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1</w:t>
            </w:r>
          </w:p>
          <w:p w14:paraId="76532DE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eins        ist gleich eins.</w:t>
            </w:r>
          </w:p>
        </w:tc>
        <w:tc>
          <w:tcPr>
            <w:tcW w:w="898" w:type="dxa"/>
          </w:tcPr>
          <w:p w14:paraId="7014D6F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2</w:t>
            </w:r>
          </w:p>
          <w:p w14:paraId="6A88207D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zwei     ist gleich zwei.</w:t>
            </w:r>
          </w:p>
        </w:tc>
        <w:tc>
          <w:tcPr>
            <w:tcW w:w="898" w:type="dxa"/>
          </w:tcPr>
          <w:p w14:paraId="03535C5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3</w:t>
            </w:r>
          </w:p>
          <w:p w14:paraId="300B266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drei       ist gleich drei.</w:t>
            </w:r>
          </w:p>
        </w:tc>
        <w:tc>
          <w:tcPr>
            <w:tcW w:w="898" w:type="dxa"/>
          </w:tcPr>
          <w:p w14:paraId="36CD870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4</w:t>
            </w:r>
          </w:p>
          <w:p w14:paraId="05C2E6B3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vier        ist gleich vier.</w:t>
            </w:r>
          </w:p>
        </w:tc>
        <w:tc>
          <w:tcPr>
            <w:tcW w:w="897" w:type="dxa"/>
          </w:tcPr>
          <w:p w14:paraId="211926D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5</w:t>
            </w:r>
          </w:p>
          <w:p w14:paraId="5CF4AAD9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fünf       ist gleich fünf.</w:t>
            </w:r>
          </w:p>
        </w:tc>
        <w:tc>
          <w:tcPr>
            <w:tcW w:w="898" w:type="dxa"/>
          </w:tcPr>
          <w:p w14:paraId="314B3A5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6</w:t>
            </w:r>
          </w:p>
          <w:p w14:paraId="2E0B2BCD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sechs   ist gleich sechs.</w:t>
            </w:r>
          </w:p>
        </w:tc>
        <w:tc>
          <w:tcPr>
            <w:tcW w:w="898" w:type="dxa"/>
          </w:tcPr>
          <w:p w14:paraId="7D9C106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7</w:t>
            </w:r>
          </w:p>
          <w:p w14:paraId="672EB48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sieben    ist gleich sieben.</w:t>
            </w:r>
          </w:p>
        </w:tc>
        <w:tc>
          <w:tcPr>
            <w:tcW w:w="898" w:type="dxa"/>
          </w:tcPr>
          <w:p w14:paraId="05CFBEC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8</w:t>
            </w:r>
          </w:p>
          <w:p w14:paraId="0DD6090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acht     ist gleich acht.</w:t>
            </w:r>
          </w:p>
        </w:tc>
        <w:tc>
          <w:tcPr>
            <w:tcW w:w="898" w:type="dxa"/>
          </w:tcPr>
          <w:p w14:paraId="6724D7E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9</w:t>
            </w:r>
          </w:p>
          <w:p w14:paraId="0B7BF059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neun    ist gleich neun.</w:t>
            </w:r>
          </w:p>
        </w:tc>
        <w:tc>
          <w:tcPr>
            <w:tcW w:w="898" w:type="dxa"/>
          </w:tcPr>
          <w:p w14:paraId="2CC02C9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637CA2A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10</w:t>
            </w:r>
          </w:p>
          <w:p w14:paraId="3F77F6A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 mal zehn       ist gleich zehn.</w:t>
            </w:r>
          </w:p>
        </w:tc>
      </w:tr>
      <w:tr w:rsidR="004B0ECD" w14:paraId="115B9954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7B51B8BF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2</w:t>
            </w:r>
          </w:p>
          <w:p w14:paraId="09297E3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zwei</w:t>
            </w:r>
          </w:p>
        </w:tc>
        <w:tc>
          <w:tcPr>
            <w:tcW w:w="898" w:type="dxa"/>
          </w:tcPr>
          <w:p w14:paraId="17DAA23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398E33A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null.</w:t>
            </w:r>
          </w:p>
        </w:tc>
        <w:tc>
          <w:tcPr>
            <w:tcW w:w="898" w:type="dxa"/>
          </w:tcPr>
          <w:p w14:paraId="1F61854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2</w:t>
            </w:r>
          </w:p>
          <w:p w14:paraId="7B430AA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eins    ist gleich zwei.</w:t>
            </w:r>
          </w:p>
        </w:tc>
        <w:tc>
          <w:tcPr>
            <w:tcW w:w="898" w:type="dxa"/>
          </w:tcPr>
          <w:p w14:paraId="55FC66E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4</w:t>
            </w:r>
          </w:p>
          <w:p w14:paraId="4F05B691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zwei    ist gleich vier.</w:t>
            </w:r>
          </w:p>
        </w:tc>
        <w:tc>
          <w:tcPr>
            <w:tcW w:w="898" w:type="dxa"/>
          </w:tcPr>
          <w:p w14:paraId="2939A70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6</w:t>
            </w:r>
          </w:p>
          <w:p w14:paraId="23CA776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drei   ist gleich sechs.</w:t>
            </w:r>
          </w:p>
        </w:tc>
        <w:tc>
          <w:tcPr>
            <w:tcW w:w="898" w:type="dxa"/>
          </w:tcPr>
          <w:p w14:paraId="2953E13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8</w:t>
            </w:r>
          </w:p>
          <w:p w14:paraId="11F4E928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vier    ist gleich acht.</w:t>
            </w:r>
          </w:p>
        </w:tc>
        <w:tc>
          <w:tcPr>
            <w:tcW w:w="897" w:type="dxa"/>
          </w:tcPr>
          <w:p w14:paraId="7BA1710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10</w:t>
            </w:r>
          </w:p>
          <w:p w14:paraId="7B792C8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fünf    ist gleich zehn.</w:t>
            </w:r>
          </w:p>
        </w:tc>
        <w:tc>
          <w:tcPr>
            <w:tcW w:w="898" w:type="dxa"/>
          </w:tcPr>
          <w:p w14:paraId="72ADDF9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12</w:t>
            </w:r>
          </w:p>
          <w:p w14:paraId="136714F3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sechs   ist gleich zwölf.</w:t>
            </w:r>
          </w:p>
        </w:tc>
        <w:tc>
          <w:tcPr>
            <w:tcW w:w="898" w:type="dxa"/>
          </w:tcPr>
          <w:p w14:paraId="749B5C3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14</w:t>
            </w:r>
          </w:p>
          <w:p w14:paraId="072D445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Zwei mal sieben    ist gleich </w:t>
            </w:r>
          </w:p>
          <w:p w14:paraId="6EA42E7F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vierzehn.</w:t>
            </w:r>
          </w:p>
        </w:tc>
        <w:tc>
          <w:tcPr>
            <w:tcW w:w="898" w:type="dxa"/>
          </w:tcPr>
          <w:p w14:paraId="2B98BD5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16</w:t>
            </w:r>
          </w:p>
          <w:p w14:paraId="1DA5831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Zwei mal acht    ist gleich </w:t>
            </w:r>
          </w:p>
          <w:p w14:paraId="71A39958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sechzehn.</w:t>
            </w:r>
          </w:p>
        </w:tc>
        <w:tc>
          <w:tcPr>
            <w:tcW w:w="898" w:type="dxa"/>
          </w:tcPr>
          <w:p w14:paraId="2C3EAC7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18</w:t>
            </w:r>
          </w:p>
          <w:p w14:paraId="7B6A6568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Zwei mal neun   ist gleich </w:t>
            </w:r>
          </w:p>
          <w:p w14:paraId="3BC13860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achtzehn.</w:t>
            </w:r>
          </w:p>
        </w:tc>
        <w:tc>
          <w:tcPr>
            <w:tcW w:w="898" w:type="dxa"/>
          </w:tcPr>
          <w:p w14:paraId="7E9C7C6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2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545EAC0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20</w:t>
            </w:r>
          </w:p>
          <w:p w14:paraId="4EFB672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 mal zehn    ist gleich</w:t>
            </w:r>
          </w:p>
          <w:p w14:paraId="1DB05939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zwanzig.</w:t>
            </w:r>
          </w:p>
        </w:tc>
      </w:tr>
      <w:tr w:rsidR="004B0ECD" w14:paraId="5091BCC9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0215F925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3</w:t>
            </w:r>
          </w:p>
          <w:p w14:paraId="2003BAD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drei</w:t>
            </w:r>
          </w:p>
        </w:tc>
        <w:tc>
          <w:tcPr>
            <w:tcW w:w="898" w:type="dxa"/>
          </w:tcPr>
          <w:p w14:paraId="4A228426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2934745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null.</w:t>
            </w:r>
          </w:p>
        </w:tc>
        <w:tc>
          <w:tcPr>
            <w:tcW w:w="898" w:type="dxa"/>
          </w:tcPr>
          <w:p w14:paraId="5C5FA22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3</w:t>
            </w:r>
          </w:p>
          <w:p w14:paraId="5BDC20E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eins    ist gleich drei.</w:t>
            </w:r>
          </w:p>
        </w:tc>
        <w:tc>
          <w:tcPr>
            <w:tcW w:w="898" w:type="dxa"/>
          </w:tcPr>
          <w:p w14:paraId="26E8533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6</w:t>
            </w:r>
          </w:p>
          <w:p w14:paraId="39CCDEB0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zwei    ist gleich sechs.</w:t>
            </w:r>
          </w:p>
        </w:tc>
        <w:tc>
          <w:tcPr>
            <w:tcW w:w="898" w:type="dxa"/>
          </w:tcPr>
          <w:p w14:paraId="0387D5E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9</w:t>
            </w:r>
          </w:p>
          <w:p w14:paraId="0D25380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drei   ist gleich neun.</w:t>
            </w:r>
          </w:p>
        </w:tc>
        <w:tc>
          <w:tcPr>
            <w:tcW w:w="898" w:type="dxa"/>
          </w:tcPr>
          <w:p w14:paraId="67E3918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12</w:t>
            </w:r>
          </w:p>
          <w:p w14:paraId="2053B7B9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vier    ist gleich zwölf.</w:t>
            </w:r>
          </w:p>
        </w:tc>
        <w:tc>
          <w:tcPr>
            <w:tcW w:w="897" w:type="dxa"/>
          </w:tcPr>
          <w:p w14:paraId="46BC047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15</w:t>
            </w:r>
          </w:p>
          <w:p w14:paraId="3603C49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fünf    ist gleich</w:t>
            </w:r>
          </w:p>
          <w:p w14:paraId="49997E4A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fünfzehn.</w:t>
            </w:r>
          </w:p>
        </w:tc>
        <w:tc>
          <w:tcPr>
            <w:tcW w:w="898" w:type="dxa"/>
          </w:tcPr>
          <w:p w14:paraId="208EC7E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18</w:t>
            </w:r>
          </w:p>
          <w:p w14:paraId="2096EB44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Drei mal sechs   ist gleich </w:t>
            </w:r>
          </w:p>
          <w:p w14:paraId="58CC521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achtzehn.</w:t>
            </w:r>
          </w:p>
        </w:tc>
        <w:tc>
          <w:tcPr>
            <w:tcW w:w="898" w:type="dxa"/>
          </w:tcPr>
          <w:p w14:paraId="317613A6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21</w:t>
            </w:r>
          </w:p>
          <w:p w14:paraId="19DC923C" w14:textId="443B5EB3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Drei mal sieben 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ein-</w:t>
            </w: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undzwanzig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3DE2D3D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24</w:t>
            </w:r>
          </w:p>
          <w:p w14:paraId="41E613A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 mal acht    ist gleich vierundzwanzig.</w:t>
            </w:r>
          </w:p>
        </w:tc>
        <w:tc>
          <w:tcPr>
            <w:tcW w:w="898" w:type="dxa"/>
          </w:tcPr>
          <w:p w14:paraId="328DF0F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27</w:t>
            </w:r>
          </w:p>
          <w:p w14:paraId="0A62567A" w14:textId="34ACD49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Drei mal neun  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 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siebenundzwanzig</w:t>
            </w:r>
          </w:p>
        </w:tc>
        <w:tc>
          <w:tcPr>
            <w:tcW w:w="898" w:type="dxa"/>
          </w:tcPr>
          <w:p w14:paraId="799C4DE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3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7C64761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30</w:t>
            </w:r>
          </w:p>
          <w:p w14:paraId="351464E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Drei mal zehn    ist gleich </w:t>
            </w:r>
          </w:p>
          <w:p w14:paraId="6A6F72BD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dreißig.</w:t>
            </w:r>
          </w:p>
        </w:tc>
      </w:tr>
      <w:tr w:rsidR="004B0ECD" w14:paraId="381F75BF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02045C17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4</w:t>
            </w:r>
          </w:p>
          <w:p w14:paraId="7C4D958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vier</w:t>
            </w:r>
          </w:p>
        </w:tc>
        <w:tc>
          <w:tcPr>
            <w:tcW w:w="898" w:type="dxa"/>
          </w:tcPr>
          <w:p w14:paraId="476D43B7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45CBA9C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null.</w:t>
            </w:r>
          </w:p>
        </w:tc>
        <w:tc>
          <w:tcPr>
            <w:tcW w:w="898" w:type="dxa"/>
          </w:tcPr>
          <w:p w14:paraId="313C4EF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4</w:t>
            </w:r>
          </w:p>
          <w:p w14:paraId="71AF461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 eins    ist gleich vier.</w:t>
            </w:r>
          </w:p>
        </w:tc>
        <w:tc>
          <w:tcPr>
            <w:tcW w:w="898" w:type="dxa"/>
          </w:tcPr>
          <w:p w14:paraId="6C215FDC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8</w:t>
            </w:r>
          </w:p>
          <w:p w14:paraId="5767640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 zwei    ist gleich acht.</w:t>
            </w:r>
          </w:p>
        </w:tc>
        <w:tc>
          <w:tcPr>
            <w:tcW w:w="898" w:type="dxa"/>
          </w:tcPr>
          <w:p w14:paraId="3475F43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12</w:t>
            </w:r>
          </w:p>
          <w:p w14:paraId="2C26528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 drei   ist gleich zwölf.</w:t>
            </w:r>
          </w:p>
        </w:tc>
        <w:tc>
          <w:tcPr>
            <w:tcW w:w="898" w:type="dxa"/>
          </w:tcPr>
          <w:p w14:paraId="55398EA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16</w:t>
            </w:r>
          </w:p>
          <w:p w14:paraId="1C22E661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Vier mal vier    ist gleich </w:t>
            </w:r>
          </w:p>
          <w:p w14:paraId="01ECC9D2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sechzehn.</w:t>
            </w:r>
          </w:p>
        </w:tc>
        <w:tc>
          <w:tcPr>
            <w:tcW w:w="897" w:type="dxa"/>
          </w:tcPr>
          <w:p w14:paraId="740721B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20</w:t>
            </w:r>
          </w:p>
          <w:p w14:paraId="50A4DAD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Vier mal fünf    ist gleich </w:t>
            </w:r>
          </w:p>
          <w:p w14:paraId="5F6D7DBE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zwanzig.</w:t>
            </w:r>
          </w:p>
        </w:tc>
        <w:tc>
          <w:tcPr>
            <w:tcW w:w="898" w:type="dxa"/>
          </w:tcPr>
          <w:p w14:paraId="067DCEF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24</w:t>
            </w:r>
          </w:p>
          <w:p w14:paraId="2379DDFB" w14:textId="75A722E9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Vier mal sechs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vier-</w:t>
            </w:r>
          </w:p>
          <w:p w14:paraId="1545B084" w14:textId="55ADC28E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undzwanzig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2D9172A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28</w:t>
            </w:r>
          </w:p>
          <w:p w14:paraId="3FE72038" w14:textId="65647D58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Vier mal sieben 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acht-</w:t>
            </w: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undzwanzig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20CBD1B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32</w:t>
            </w:r>
          </w:p>
          <w:p w14:paraId="463A5837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Vier mal acht    ist gleich </w:t>
            </w:r>
          </w:p>
          <w:p w14:paraId="475708ED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zweiunddreißig.</w:t>
            </w:r>
          </w:p>
        </w:tc>
        <w:tc>
          <w:tcPr>
            <w:tcW w:w="898" w:type="dxa"/>
          </w:tcPr>
          <w:p w14:paraId="70FE48DB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36</w:t>
            </w:r>
          </w:p>
          <w:p w14:paraId="663DF4D0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 neun   ist gleich sechsunddreißig.</w:t>
            </w:r>
          </w:p>
        </w:tc>
        <w:tc>
          <w:tcPr>
            <w:tcW w:w="898" w:type="dxa"/>
          </w:tcPr>
          <w:p w14:paraId="71E5C81F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4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173B311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40</w:t>
            </w:r>
          </w:p>
          <w:p w14:paraId="54D630E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 mal zehn    ist gleich vierzig.</w:t>
            </w:r>
          </w:p>
        </w:tc>
      </w:tr>
      <w:tr w:rsidR="004B0ECD" w14:paraId="137F852A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29F4FA14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5</w:t>
            </w:r>
          </w:p>
          <w:p w14:paraId="362A950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fünf</w:t>
            </w:r>
          </w:p>
        </w:tc>
        <w:tc>
          <w:tcPr>
            <w:tcW w:w="898" w:type="dxa"/>
          </w:tcPr>
          <w:p w14:paraId="1AA302A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7AA8CE53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null.</w:t>
            </w:r>
          </w:p>
        </w:tc>
        <w:tc>
          <w:tcPr>
            <w:tcW w:w="898" w:type="dxa"/>
          </w:tcPr>
          <w:p w14:paraId="39003F5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5</w:t>
            </w:r>
          </w:p>
          <w:p w14:paraId="5989AEF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 mal eins    ist gleich fünf.</w:t>
            </w:r>
          </w:p>
        </w:tc>
        <w:tc>
          <w:tcPr>
            <w:tcW w:w="898" w:type="dxa"/>
          </w:tcPr>
          <w:p w14:paraId="1209F77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10</w:t>
            </w:r>
          </w:p>
          <w:p w14:paraId="2367AA3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 mal zwei    ist gleich zehn.</w:t>
            </w:r>
          </w:p>
        </w:tc>
        <w:tc>
          <w:tcPr>
            <w:tcW w:w="898" w:type="dxa"/>
          </w:tcPr>
          <w:p w14:paraId="5AF9978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15</w:t>
            </w:r>
          </w:p>
          <w:p w14:paraId="3436316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drei   ist gleich </w:t>
            </w:r>
          </w:p>
          <w:p w14:paraId="1E128B86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fünfzehn.</w:t>
            </w:r>
          </w:p>
        </w:tc>
        <w:tc>
          <w:tcPr>
            <w:tcW w:w="898" w:type="dxa"/>
          </w:tcPr>
          <w:p w14:paraId="487F494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20</w:t>
            </w:r>
          </w:p>
          <w:p w14:paraId="562A179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vier    ist gleich </w:t>
            </w:r>
          </w:p>
          <w:p w14:paraId="27D78838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zwanzig.</w:t>
            </w:r>
          </w:p>
        </w:tc>
        <w:tc>
          <w:tcPr>
            <w:tcW w:w="897" w:type="dxa"/>
          </w:tcPr>
          <w:p w14:paraId="1291A510" w14:textId="77777777" w:rsidR="00950A4D" w:rsidRPr="00CE4625" w:rsidRDefault="00950A4D" w:rsidP="00CE4625">
            <w:pPr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25</w:t>
            </w:r>
          </w:p>
          <w:p w14:paraId="78760CA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fünf    ist gleich </w:t>
            </w:r>
          </w:p>
          <w:p w14:paraId="63D1866A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fünfundzwanzig.</w:t>
            </w:r>
          </w:p>
        </w:tc>
        <w:tc>
          <w:tcPr>
            <w:tcW w:w="898" w:type="dxa"/>
          </w:tcPr>
          <w:p w14:paraId="781E7FA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30</w:t>
            </w:r>
          </w:p>
          <w:p w14:paraId="45130546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sechs   ist gleich </w:t>
            </w:r>
          </w:p>
          <w:p w14:paraId="05BE3ADB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dreißig.</w:t>
            </w:r>
          </w:p>
        </w:tc>
        <w:tc>
          <w:tcPr>
            <w:tcW w:w="898" w:type="dxa"/>
          </w:tcPr>
          <w:p w14:paraId="6DE490AA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35</w:t>
            </w:r>
          </w:p>
          <w:p w14:paraId="748EB0EE" w14:textId="2A6F15E0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sieben 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fünf-</w:t>
            </w:r>
          </w:p>
          <w:p w14:paraId="21269F50" w14:textId="5B2986AA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unddreißig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61BA757C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40</w:t>
            </w:r>
          </w:p>
          <w:p w14:paraId="493A0371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 mal acht    ist gleich vierzig.</w:t>
            </w:r>
          </w:p>
        </w:tc>
        <w:tc>
          <w:tcPr>
            <w:tcW w:w="898" w:type="dxa"/>
          </w:tcPr>
          <w:p w14:paraId="51A2E76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45</w:t>
            </w:r>
          </w:p>
          <w:p w14:paraId="71937291" w14:textId="51D7C904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Fünf mal neun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fünf-</w:t>
            </w:r>
          </w:p>
          <w:p w14:paraId="409F07F5" w14:textId="631FFE99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undvierzig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30010F68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5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33B8D49C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50</w:t>
            </w:r>
          </w:p>
          <w:p w14:paraId="54C1379E" w14:textId="3E4A3760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 mal zehn ist gleich fünfzig.</w:t>
            </w:r>
          </w:p>
        </w:tc>
      </w:tr>
      <w:tr w:rsidR="004B0ECD" w14:paraId="74D701C9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1E244ACA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6</w:t>
            </w:r>
          </w:p>
          <w:p w14:paraId="7155F98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sechs</w:t>
            </w:r>
          </w:p>
        </w:tc>
        <w:tc>
          <w:tcPr>
            <w:tcW w:w="898" w:type="dxa"/>
          </w:tcPr>
          <w:p w14:paraId="0A51A6B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7974FCF6" w14:textId="060DA193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ull.</w:t>
            </w:r>
          </w:p>
        </w:tc>
        <w:tc>
          <w:tcPr>
            <w:tcW w:w="898" w:type="dxa"/>
          </w:tcPr>
          <w:p w14:paraId="181964B4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6</w:t>
            </w:r>
          </w:p>
          <w:p w14:paraId="2139004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 mal eins    ist gleich sechs.</w:t>
            </w:r>
          </w:p>
        </w:tc>
        <w:tc>
          <w:tcPr>
            <w:tcW w:w="898" w:type="dxa"/>
          </w:tcPr>
          <w:p w14:paraId="22CC175B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12</w:t>
            </w:r>
          </w:p>
          <w:p w14:paraId="0AA8D20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 mal zwei    ist gleich zwölf.</w:t>
            </w:r>
          </w:p>
        </w:tc>
        <w:tc>
          <w:tcPr>
            <w:tcW w:w="898" w:type="dxa"/>
          </w:tcPr>
          <w:p w14:paraId="098F2E5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18</w:t>
            </w:r>
          </w:p>
          <w:p w14:paraId="54F09AFD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drei   ist gleich </w:t>
            </w:r>
          </w:p>
          <w:p w14:paraId="2D76B34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achtzehn.</w:t>
            </w:r>
          </w:p>
        </w:tc>
        <w:tc>
          <w:tcPr>
            <w:tcW w:w="898" w:type="dxa"/>
          </w:tcPr>
          <w:p w14:paraId="3DC87CB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24</w:t>
            </w:r>
          </w:p>
          <w:p w14:paraId="4F645A3B" w14:textId="14D3A87E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vier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vier-</w:t>
            </w:r>
          </w:p>
          <w:p w14:paraId="57E671A8" w14:textId="1F0ED94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undzwanzig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7" w:type="dxa"/>
          </w:tcPr>
          <w:p w14:paraId="3EA32D4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30</w:t>
            </w:r>
          </w:p>
          <w:p w14:paraId="150C97D8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fünf    ist gleich </w:t>
            </w:r>
          </w:p>
          <w:p w14:paraId="1F2A02E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dreißig.</w:t>
            </w:r>
          </w:p>
        </w:tc>
        <w:tc>
          <w:tcPr>
            <w:tcW w:w="898" w:type="dxa"/>
          </w:tcPr>
          <w:p w14:paraId="29BE0BB2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36</w:t>
            </w:r>
          </w:p>
          <w:p w14:paraId="7AD372D8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 mal sechs   ist gleich sechsunddreißig.</w:t>
            </w:r>
          </w:p>
        </w:tc>
        <w:tc>
          <w:tcPr>
            <w:tcW w:w="898" w:type="dxa"/>
          </w:tcPr>
          <w:p w14:paraId="1CE9B7B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6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42</w:t>
            </w:r>
          </w:p>
          <w:p w14:paraId="4D3A9D7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 mal sieben ist gleich zweiundvierzig.</w:t>
            </w:r>
          </w:p>
        </w:tc>
        <w:tc>
          <w:tcPr>
            <w:tcW w:w="898" w:type="dxa"/>
          </w:tcPr>
          <w:p w14:paraId="5CB77C8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48</w:t>
            </w:r>
          </w:p>
          <w:p w14:paraId="06302307" w14:textId="403B437A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acht 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undvierzig.</w:t>
            </w:r>
          </w:p>
        </w:tc>
        <w:tc>
          <w:tcPr>
            <w:tcW w:w="898" w:type="dxa"/>
          </w:tcPr>
          <w:p w14:paraId="7FBC85ED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54</w:t>
            </w:r>
          </w:p>
          <w:p w14:paraId="7E6AD2C0" w14:textId="69DCF633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neun   ist gleich </w:t>
            </w:r>
            <w:r w:rsidR="00724369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vier-</w:t>
            </w:r>
          </w:p>
          <w:p w14:paraId="6324011D" w14:textId="3C9884D9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undfünfzig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774BAEF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6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2D8530F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60</w:t>
            </w:r>
          </w:p>
          <w:p w14:paraId="69B48D1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Sechs mal zehn    ist gleich </w:t>
            </w:r>
          </w:p>
          <w:p w14:paraId="4E963E0B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sechzig.</w:t>
            </w:r>
          </w:p>
        </w:tc>
      </w:tr>
      <w:tr w:rsidR="004B0ECD" w14:paraId="0551DA6C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776C7B65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7</w:t>
            </w:r>
          </w:p>
          <w:p w14:paraId="17C6C9CE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sieben</w:t>
            </w:r>
          </w:p>
        </w:tc>
        <w:tc>
          <w:tcPr>
            <w:tcW w:w="898" w:type="dxa"/>
          </w:tcPr>
          <w:p w14:paraId="40389DE8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570E9E5A" w14:textId="53FC2BAA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ull.</w:t>
            </w:r>
          </w:p>
        </w:tc>
        <w:tc>
          <w:tcPr>
            <w:tcW w:w="898" w:type="dxa"/>
          </w:tcPr>
          <w:p w14:paraId="66DDD11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7</w:t>
            </w:r>
          </w:p>
          <w:p w14:paraId="66AA4201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 eins    ist gleich sieben.</w:t>
            </w:r>
          </w:p>
        </w:tc>
        <w:tc>
          <w:tcPr>
            <w:tcW w:w="898" w:type="dxa"/>
          </w:tcPr>
          <w:p w14:paraId="2CB30F7C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14</w:t>
            </w:r>
          </w:p>
          <w:p w14:paraId="6C65C9D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Sieben mal zwei    ist gleich </w:t>
            </w:r>
          </w:p>
          <w:p w14:paraId="17FCDCA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vierzehn.</w:t>
            </w:r>
          </w:p>
        </w:tc>
        <w:tc>
          <w:tcPr>
            <w:tcW w:w="898" w:type="dxa"/>
          </w:tcPr>
          <w:p w14:paraId="5AA9B846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21</w:t>
            </w:r>
          </w:p>
          <w:p w14:paraId="3C0F4BD1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 drei   ist gleich einundzwanzig.</w:t>
            </w:r>
          </w:p>
        </w:tc>
        <w:tc>
          <w:tcPr>
            <w:tcW w:w="898" w:type="dxa"/>
          </w:tcPr>
          <w:p w14:paraId="31DC6A77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28</w:t>
            </w:r>
          </w:p>
          <w:p w14:paraId="6FED3364" w14:textId="17B23F2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 vier    ist gleich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acht-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</w:t>
            </w: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undzwanzig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7" w:type="dxa"/>
          </w:tcPr>
          <w:p w14:paraId="79D96D33" w14:textId="39425550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35</w:t>
            </w:r>
          </w:p>
          <w:p w14:paraId="253F30B2" w14:textId="4DF59650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Sieben mal fünf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fünf-</w:t>
            </w:r>
          </w:p>
          <w:p w14:paraId="043BD730" w14:textId="2C2D8426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unddreißig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06BAFA9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42</w:t>
            </w:r>
          </w:p>
          <w:p w14:paraId="4E2C6ED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 sechs ist gleich zweiundvierzig.</w:t>
            </w:r>
          </w:p>
        </w:tc>
        <w:tc>
          <w:tcPr>
            <w:tcW w:w="898" w:type="dxa"/>
          </w:tcPr>
          <w:p w14:paraId="19A5DF5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49</w:t>
            </w:r>
          </w:p>
          <w:p w14:paraId="0B76CCC7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Sieben mal sieben ist gleich neunundvierzig.</w:t>
            </w:r>
          </w:p>
        </w:tc>
        <w:tc>
          <w:tcPr>
            <w:tcW w:w="898" w:type="dxa"/>
          </w:tcPr>
          <w:p w14:paraId="679AA789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56</w:t>
            </w:r>
          </w:p>
          <w:p w14:paraId="331A2A48" w14:textId="7FF6184A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Sieben mal acht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sechs-</w:t>
            </w:r>
          </w:p>
          <w:p w14:paraId="0DD4DB22" w14:textId="69337C7F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undfünfzig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39E76C10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63</w:t>
            </w:r>
          </w:p>
          <w:p w14:paraId="7E296AF0" w14:textId="486BBC94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Sieben mal neun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drei-</w:t>
            </w:r>
          </w:p>
          <w:p w14:paraId="15F8842F" w14:textId="5571C1FA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undsechzig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79F3B073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7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14C52085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70</w:t>
            </w:r>
          </w:p>
          <w:p w14:paraId="551C098A" w14:textId="77777777" w:rsidR="004B0ECD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Sieben mal zehn    ist gleich </w:t>
            </w:r>
          </w:p>
          <w:p w14:paraId="697D41CA" w14:textId="682E5913" w:rsidR="00950A4D" w:rsidRPr="000910F4" w:rsidRDefault="00950A4D" w:rsidP="004B0ECD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siebzig.</w:t>
            </w:r>
          </w:p>
        </w:tc>
      </w:tr>
      <w:tr w:rsidR="004B0ECD" w14:paraId="61A76835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30351443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8</w:t>
            </w:r>
          </w:p>
          <w:p w14:paraId="7F571C90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acht</w:t>
            </w:r>
          </w:p>
        </w:tc>
        <w:tc>
          <w:tcPr>
            <w:tcW w:w="898" w:type="dxa"/>
          </w:tcPr>
          <w:p w14:paraId="4BEFB26E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459CF203" w14:textId="0C23F97E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null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ull.</w:t>
            </w:r>
          </w:p>
        </w:tc>
        <w:tc>
          <w:tcPr>
            <w:tcW w:w="898" w:type="dxa"/>
          </w:tcPr>
          <w:p w14:paraId="30FD44F1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8</w:t>
            </w:r>
          </w:p>
          <w:p w14:paraId="7F4AA1F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 mal eins    ist gleich acht.</w:t>
            </w:r>
          </w:p>
        </w:tc>
        <w:tc>
          <w:tcPr>
            <w:tcW w:w="898" w:type="dxa"/>
          </w:tcPr>
          <w:p w14:paraId="6D33BD4B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16</w:t>
            </w:r>
          </w:p>
          <w:p w14:paraId="74F1D42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zwei    ist gleich </w:t>
            </w:r>
          </w:p>
          <w:p w14:paraId="7C653B14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sechzehn.</w:t>
            </w:r>
          </w:p>
        </w:tc>
        <w:tc>
          <w:tcPr>
            <w:tcW w:w="898" w:type="dxa"/>
          </w:tcPr>
          <w:p w14:paraId="529856CA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24</w:t>
            </w:r>
          </w:p>
          <w:p w14:paraId="39466C3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drei   ist gleich </w:t>
            </w:r>
          </w:p>
          <w:p w14:paraId="5DB20B83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vierundzwanzig.</w:t>
            </w:r>
          </w:p>
        </w:tc>
        <w:tc>
          <w:tcPr>
            <w:tcW w:w="898" w:type="dxa"/>
          </w:tcPr>
          <w:p w14:paraId="12708DC3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32</w:t>
            </w:r>
          </w:p>
          <w:p w14:paraId="02FB3E4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vier    ist gleich </w:t>
            </w:r>
          </w:p>
          <w:p w14:paraId="7B909B0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zweiunddreißig.</w:t>
            </w:r>
          </w:p>
        </w:tc>
        <w:tc>
          <w:tcPr>
            <w:tcW w:w="897" w:type="dxa"/>
          </w:tcPr>
          <w:p w14:paraId="75986410" w14:textId="77777777" w:rsidR="00950A4D" w:rsidRPr="00CE4625" w:rsidRDefault="00950A4D" w:rsidP="00C307D5">
            <w:pPr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40</w:t>
            </w:r>
          </w:p>
          <w:p w14:paraId="0809E2D1" w14:textId="77777777" w:rsidR="004B0ECD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fünf    ist gleich </w:t>
            </w:r>
          </w:p>
          <w:p w14:paraId="7243A8C7" w14:textId="17E00419" w:rsidR="00950A4D" w:rsidRPr="000910F4" w:rsidRDefault="00950A4D" w:rsidP="004B0ECD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vierzig.</w:t>
            </w:r>
          </w:p>
        </w:tc>
        <w:tc>
          <w:tcPr>
            <w:tcW w:w="898" w:type="dxa"/>
          </w:tcPr>
          <w:p w14:paraId="28AEDAF2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48</w:t>
            </w:r>
          </w:p>
          <w:p w14:paraId="57124B1B" w14:textId="082B7F0C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sechs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acht-</w:t>
            </w: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undvierzig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73D838CD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56</w:t>
            </w:r>
          </w:p>
          <w:p w14:paraId="49080330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sieben    ist gleich </w:t>
            </w:r>
          </w:p>
          <w:p w14:paraId="536F25DF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sechsundfünfzig.</w:t>
            </w:r>
          </w:p>
        </w:tc>
        <w:tc>
          <w:tcPr>
            <w:tcW w:w="898" w:type="dxa"/>
          </w:tcPr>
          <w:p w14:paraId="6A0CC941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64</w:t>
            </w:r>
          </w:p>
          <w:p w14:paraId="0791BC60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acht    ist gleich </w:t>
            </w:r>
          </w:p>
          <w:p w14:paraId="7CF468B7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vierundsechzig.</w:t>
            </w:r>
          </w:p>
        </w:tc>
        <w:tc>
          <w:tcPr>
            <w:tcW w:w="898" w:type="dxa"/>
          </w:tcPr>
          <w:p w14:paraId="47623D60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72</w:t>
            </w:r>
          </w:p>
          <w:p w14:paraId="1ED96052" w14:textId="35994ED3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Acht mal neun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zwei-</w:t>
            </w:r>
          </w:p>
          <w:p w14:paraId="1450F877" w14:textId="07B5A011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undsiebzig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0158BC6F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8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4441A193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80</w:t>
            </w:r>
          </w:p>
          <w:p w14:paraId="24E06789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 mal zehn    ist gleich</w:t>
            </w:r>
          </w:p>
          <w:p w14:paraId="4FF0BD9F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achtzig.</w:t>
            </w:r>
          </w:p>
        </w:tc>
      </w:tr>
      <w:tr w:rsidR="004B0ECD" w14:paraId="10E30A44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6E55A539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9</w:t>
            </w:r>
          </w:p>
          <w:p w14:paraId="66B07217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neun</w:t>
            </w:r>
          </w:p>
        </w:tc>
        <w:tc>
          <w:tcPr>
            <w:tcW w:w="898" w:type="dxa"/>
          </w:tcPr>
          <w:p w14:paraId="1A15DC43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= 0</w:t>
            </w:r>
          </w:p>
          <w:p w14:paraId="53AFAC23" w14:textId="5B271D5B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ull.</w:t>
            </w:r>
          </w:p>
        </w:tc>
        <w:tc>
          <w:tcPr>
            <w:tcW w:w="898" w:type="dxa"/>
          </w:tcPr>
          <w:p w14:paraId="156BA497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= 9</w:t>
            </w:r>
          </w:p>
          <w:p w14:paraId="5D96019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 eins    ist gleich neun.</w:t>
            </w:r>
          </w:p>
        </w:tc>
        <w:tc>
          <w:tcPr>
            <w:tcW w:w="898" w:type="dxa"/>
          </w:tcPr>
          <w:p w14:paraId="5EC78AF7" w14:textId="77777777" w:rsidR="00950A4D" w:rsidRPr="00CE462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E462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E462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= 18</w:t>
            </w:r>
          </w:p>
          <w:p w14:paraId="282B1DC4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 zwei    ist gleich achtzehn.</w:t>
            </w:r>
          </w:p>
        </w:tc>
        <w:tc>
          <w:tcPr>
            <w:tcW w:w="898" w:type="dxa"/>
          </w:tcPr>
          <w:p w14:paraId="1921C198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= 27</w:t>
            </w:r>
          </w:p>
          <w:p w14:paraId="3F0CB27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 drei   ist gleich siebenundzwanzig.</w:t>
            </w:r>
          </w:p>
        </w:tc>
        <w:tc>
          <w:tcPr>
            <w:tcW w:w="898" w:type="dxa"/>
          </w:tcPr>
          <w:p w14:paraId="65268B2A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= 36</w:t>
            </w:r>
          </w:p>
          <w:p w14:paraId="12B5BC9A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 vier    ist gleich sechsunddreißig.</w:t>
            </w:r>
          </w:p>
        </w:tc>
        <w:tc>
          <w:tcPr>
            <w:tcW w:w="897" w:type="dxa"/>
          </w:tcPr>
          <w:p w14:paraId="61111A76" w14:textId="77777777" w:rsidR="00950A4D" w:rsidRPr="00C307D5" w:rsidRDefault="00950A4D" w:rsidP="00C307D5">
            <w:pPr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= 45</w:t>
            </w:r>
          </w:p>
          <w:p w14:paraId="68311BBF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Neun mal fünf    ist gleich </w:t>
            </w:r>
          </w:p>
          <w:p w14:paraId="3F026A65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fünfundvierzig.</w:t>
            </w:r>
          </w:p>
        </w:tc>
        <w:tc>
          <w:tcPr>
            <w:tcW w:w="898" w:type="dxa"/>
          </w:tcPr>
          <w:p w14:paraId="5AB86FC5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= 54</w:t>
            </w:r>
          </w:p>
          <w:p w14:paraId="70A4B28D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 mal sechs   ist gleich</w:t>
            </w:r>
          </w:p>
          <w:p w14:paraId="7962D131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vierundfünfzig.</w:t>
            </w:r>
          </w:p>
        </w:tc>
        <w:tc>
          <w:tcPr>
            <w:tcW w:w="898" w:type="dxa"/>
          </w:tcPr>
          <w:p w14:paraId="5F003C4F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= 63</w:t>
            </w:r>
          </w:p>
          <w:p w14:paraId="2716981D" w14:textId="7D145150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Neun mal sieben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drei-</w:t>
            </w:r>
          </w:p>
          <w:p w14:paraId="28D65C37" w14:textId="3B0EE998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undsechzig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429C6EFD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= 72</w:t>
            </w:r>
          </w:p>
          <w:p w14:paraId="065AC4EB" w14:textId="17308299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Neun mal acht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zwei-</w:t>
            </w:r>
          </w:p>
          <w:p w14:paraId="63411927" w14:textId="46244708" w:rsidR="00950A4D" w:rsidRPr="000910F4" w:rsidRDefault="00950A4D" w:rsidP="00F620FE">
            <w:pPr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undsiebzig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536EC655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= 81</w:t>
            </w:r>
          </w:p>
          <w:p w14:paraId="5BBB8A90" w14:textId="03B2397C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Neun mal neun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ein-</w:t>
            </w:r>
          </w:p>
          <w:p w14:paraId="44BF8E6E" w14:textId="67540E74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undachtzig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.</w:t>
            </w:r>
          </w:p>
        </w:tc>
        <w:tc>
          <w:tcPr>
            <w:tcW w:w="898" w:type="dxa"/>
          </w:tcPr>
          <w:p w14:paraId="03C7DCD1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9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256F0303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90</w:t>
            </w:r>
          </w:p>
          <w:p w14:paraId="2ED34FB3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Neun mal zehn    ist gleich </w:t>
            </w:r>
          </w:p>
          <w:p w14:paraId="7BA5560C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neunzig.</w:t>
            </w:r>
          </w:p>
        </w:tc>
      </w:tr>
      <w:tr w:rsidR="004B0ECD" w14:paraId="048DB5CD" w14:textId="77777777" w:rsidTr="00512EA8">
        <w:trPr>
          <w:trHeight w:val="851"/>
        </w:trPr>
        <w:tc>
          <w:tcPr>
            <w:tcW w:w="897" w:type="dxa"/>
            <w:shd w:val="clear" w:color="auto" w:fill="D9D9D9" w:themeFill="background1" w:themeFillShade="D9"/>
          </w:tcPr>
          <w:p w14:paraId="710D8893" w14:textId="77777777" w:rsidR="00950A4D" w:rsidRPr="005742C7" w:rsidRDefault="00950A4D" w:rsidP="00512EA8">
            <w:pPr>
              <w:jc w:val="center"/>
              <w:rPr>
                <w:b/>
                <w:bCs/>
              </w:rPr>
            </w:pPr>
            <w:r w:rsidRPr="005742C7">
              <w:rPr>
                <w:b/>
                <w:bCs/>
              </w:rPr>
              <w:t>10</w:t>
            </w:r>
          </w:p>
          <w:p w14:paraId="2F3D603F" w14:textId="77777777" w:rsidR="00950A4D" w:rsidRDefault="00950A4D" w:rsidP="00512EA8">
            <w:pPr>
              <w:spacing w:before="40"/>
              <w:jc w:val="center"/>
            </w:pPr>
            <w:r w:rsidRPr="00D53520">
              <w:rPr>
                <w:sz w:val="18"/>
                <w:szCs w:val="18"/>
              </w:rPr>
              <w:t>zehn</w:t>
            </w:r>
          </w:p>
        </w:tc>
        <w:tc>
          <w:tcPr>
            <w:tcW w:w="898" w:type="dxa"/>
          </w:tcPr>
          <w:p w14:paraId="60A219A4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10 </w:t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0 </w:t>
            </w:r>
          </w:p>
          <w:p w14:paraId="45BE90BA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0</w:t>
            </w:r>
          </w:p>
          <w:p w14:paraId="3AC31BD8" w14:textId="069E09F3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proofErr w:type="spellStart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</w:t>
            </w:r>
            <w:proofErr w:type="spellEnd"/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null    ist gleich </w:t>
            </w:r>
            <w:r w:rsidR="004B0ECD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</w:t>
            </w: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ull.</w:t>
            </w:r>
          </w:p>
        </w:tc>
        <w:tc>
          <w:tcPr>
            <w:tcW w:w="898" w:type="dxa"/>
          </w:tcPr>
          <w:p w14:paraId="6A0FF300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10 </w:t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 </w:t>
            </w:r>
          </w:p>
          <w:p w14:paraId="00EA366C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10</w:t>
            </w:r>
          </w:p>
          <w:p w14:paraId="34368488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 eins    ist gleich zehn.</w:t>
            </w:r>
          </w:p>
        </w:tc>
        <w:tc>
          <w:tcPr>
            <w:tcW w:w="898" w:type="dxa"/>
          </w:tcPr>
          <w:p w14:paraId="2A873132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10 </w:t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2 </w:t>
            </w:r>
          </w:p>
          <w:p w14:paraId="1F771DB3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20</w:t>
            </w:r>
          </w:p>
          <w:p w14:paraId="37BB25A5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Zehn mal zwei    ist gleich </w:t>
            </w:r>
          </w:p>
          <w:p w14:paraId="21A00352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zwanzig.</w:t>
            </w:r>
          </w:p>
        </w:tc>
        <w:tc>
          <w:tcPr>
            <w:tcW w:w="898" w:type="dxa"/>
          </w:tcPr>
          <w:p w14:paraId="12AC30D1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3 </w:t>
            </w:r>
          </w:p>
          <w:p w14:paraId="72D97519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30</w:t>
            </w:r>
          </w:p>
          <w:p w14:paraId="1B6E429C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Zehn mal drei   ist gleich </w:t>
            </w:r>
          </w:p>
          <w:p w14:paraId="6FFE1E54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dreißig.</w:t>
            </w:r>
          </w:p>
        </w:tc>
        <w:tc>
          <w:tcPr>
            <w:tcW w:w="898" w:type="dxa"/>
          </w:tcPr>
          <w:p w14:paraId="02DE7D8C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4 </w:t>
            </w:r>
          </w:p>
          <w:p w14:paraId="2C830F3F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40</w:t>
            </w:r>
          </w:p>
          <w:p w14:paraId="3AEC9DE2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 vier    ist gleich vierzig.</w:t>
            </w:r>
          </w:p>
        </w:tc>
        <w:tc>
          <w:tcPr>
            <w:tcW w:w="897" w:type="dxa"/>
          </w:tcPr>
          <w:p w14:paraId="2271C836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5 </w:t>
            </w:r>
          </w:p>
          <w:p w14:paraId="021A82AF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50</w:t>
            </w:r>
          </w:p>
          <w:p w14:paraId="103289C8" w14:textId="77777777" w:rsidR="004B0ECD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 fünf    ist gleich</w:t>
            </w:r>
          </w:p>
          <w:p w14:paraId="4E14167E" w14:textId="4E64E859" w:rsidR="00950A4D" w:rsidRPr="000910F4" w:rsidRDefault="00950A4D" w:rsidP="00F620FE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 fünfzig.</w:t>
            </w:r>
          </w:p>
        </w:tc>
        <w:tc>
          <w:tcPr>
            <w:tcW w:w="898" w:type="dxa"/>
          </w:tcPr>
          <w:p w14:paraId="73AFABFA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6 </w:t>
            </w:r>
          </w:p>
          <w:p w14:paraId="35657C40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60</w:t>
            </w:r>
          </w:p>
          <w:p w14:paraId="115C626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Zehn mal sechs   ist gleich </w:t>
            </w:r>
          </w:p>
          <w:p w14:paraId="20385B12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sechzig.</w:t>
            </w:r>
          </w:p>
        </w:tc>
        <w:tc>
          <w:tcPr>
            <w:tcW w:w="898" w:type="dxa"/>
          </w:tcPr>
          <w:p w14:paraId="2D0A7DDC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7 </w:t>
            </w:r>
          </w:p>
          <w:p w14:paraId="068B1CDE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70</w:t>
            </w:r>
          </w:p>
          <w:p w14:paraId="382616F2" w14:textId="77777777" w:rsidR="004B0ECD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Zehn mal sieben    ist gleich </w:t>
            </w:r>
          </w:p>
          <w:p w14:paraId="21DF301D" w14:textId="5DCA6233" w:rsidR="00950A4D" w:rsidRPr="000910F4" w:rsidRDefault="00950A4D" w:rsidP="00F620FE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siebzig.</w:t>
            </w:r>
          </w:p>
        </w:tc>
        <w:tc>
          <w:tcPr>
            <w:tcW w:w="898" w:type="dxa"/>
          </w:tcPr>
          <w:p w14:paraId="0A459C9C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8 </w:t>
            </w:r>
          </w:p>
          <w:p w14:paraId="2B95B882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80</w:t>
            </w:r>
          </w:p>
          <w:p w14:paraId="29D410A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 acht    ist gleich</w:t>
            </w:r>
          </w:p>
          <w:p w14:paraId="479047DD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achtzig.</w:t>
            </w:r>
          </w:p>
        </w:tc>
        <w:tc>
          <w:tcPr>
            <w:tcW w:w="898" w:type="dxa"/>
          </w:tcPr>
          <w:p w14:paraId="0521B7AA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9 </w:t>
            </w:r>
          </w:p>
          <w:p w14:paraId="798FA815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90</w:t>
            </w:r>
          </w:p>
          <w:p w14:paraId="173017BB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 xml:space="preserve">Zehn mal neun   ist gleich </w:t>
            </w:r>
          </w:p>
          <w:p w14:paraId="2B0B1C34" w14:textId="77777777" w:rsidR="00950A4D" w:rsidRPr="000910F4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neunzig.</w:t>
            </w:r>
          </w:p>
        </w:tc>
        <w:tc>
          <w:tcPr>
            <w:tcW w:w="898" w:type="dxa"/>
          </w:tcPr>
          <w:p w14:paraId="6445C45D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10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t xml:space="preserve"> </w:t>
            </w:r>
            <w:r w:rsidRPr="00C307D5">
              <w:rPr>
                <w:rFonts w:ascii="Comic Sans MS" w:hAnsi="Comic Sans MS"/>
                <w:b/>
                <w:bCs/>
                <w:color w:val="548DD4" w:themeColor="text2" w:themeTint="99"/>
                <w:sz w:val="14"/>
                <w:szCs w:val="14"/>
              </w:rPr>
              <w:sym w:font="Symbol" w:char="F0D7"/>
            </w: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 xml:space="preserve"> 10 </w:t>
            </w:r>
          </w:p>
          <w:p w14:paraId="638B1CF1" w14:textId="77777777" w:rsidR="00950A4D" w:rsidRPr="00C307D5" w:rsidRDefault="00950A4D" w:rsidP="00512EA8">
            <w:pPr>
              <w:jc w:val="center"/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</w:pPr>
            <w:r w:rsidRPr="00C307D5">
              <w:rPr>
                <w:rFonts w:ascii="Comic Sans MS" w:hAnsi="Comic Sans MS"/>
                <w:color w:val="548DD4" w:themeColor="text2" w:themeTint="99"/>
                <w:sz w:val="14"/>
                <w:szCs w:val="14"/>
              </w:rPr>
              <w:t>= 100</w:t>
            </w:r>
          </w:p>
          <w:p w14:paraId="6AE23EBD" w14:textId="77777777" w:rsidR="00950A4D" w:rsidRPr="000910F4" w:rsidRDefault="00950A4D" w:rsidP="00512EA8">
            <w:pPr>
              <w:spacing w:before="120"/>
              <w:jc w:val="center"/>
              <w:rPr>
                <w:rFonts w:ascii="Comic Sans MS" w:hAnsi="Comic Sans MS"/>
                <w:color w:val="548DD4" w:themeColor="text2" w:themeTint="99"/>
                <w:sz w:val="16"/>
                <w:szCs w:val="16"/>
              </w:rPr>
            </w:pPr>
            <w:r w:rsidRPr="000910F4">
              <w:rPr>
                <w:rFonts w:ascii="Comic Sans MS" w:hAnsi="Comic Sans MS"/>
                <w:color w:val="548DD4" w:themeColor="text2" w:themeTint="99"/>
                <w:sz w:val="10"/>
                <w:szCs w:val="10"/>
              </w:rPr>
              <w:t>Zehn mal zehn    ist gleich (ein)hundert.</w:t>
            </w:r>
          </w:p>
        </w:tc>
      </w:tr>
    </w:tbl>
    <w:p w14:paraId="4B84248E" w14:textId="77777777" w:rsidR="00950A4D" w:rsidRPr="00854BBA" w:rsidRDefault="00950A4D" w:rsidP="00950A4D">
      <w:pPr>
        <w:jc w:val="left"/>
        <w:rPr>
          <w:sz w:val="2"/>
          <w:szCs w:val="2"/>
        </w:rPr>
      </w:pPr>
    </w:p>
    <w:p w14:paraId="365C0639" w14:textId="77777777" w:rsidR="00F55583" w:rsidRDefault="00F55583" w:rsidP="00F55583"/>
    <w:p w14:paraId="7893DA7C" w14:textId="77777777" w:rsidR="00CF48EE" w:rsidRDefault="00CF48EE" w:rsidP="00CF48EE"/>
    <w:p w14:paraId="5B31CC0B" w14:textId="77777777" w:rsidR="00CF48EE" w:rsidRDefault="00CF48EE" w:rsidP="00CF48EE"/>
    <w:p w14:paraId="206DABB9" w14:textId="77777777" w:rsidR="00CF48EE" w:rsidRDefault="00CF48EE" w:rsidP="00CF48EE"/>
    <w:p w14:paraId="2A619700" w14:textId="77777777" w:rsidR="00CF48EE" w:rsidRDefault="00CF48EE" w:rsidP="00CF48EE"/>
    <w:p w14:paraId="7CEA96B7" w14:textId="77777777" w:rsidR="00CF48EE" w:rsidRDefault="00CF48EE" w:rsidP="00CF48EE"/>
    <w:p w14:paraId="4EA4E1C4" w14:textId="77777777" w:rsidR="00CF48EE" w:rsidRDefault="00CF48EE" w:rsidP="00CF48EE"/>
    <w:p w14:paraId="2675FCA3" w14:textId="77777777" w:rsidR="00CF48EE" w:rsidRDefault="00CF48EE" w:rsidP="00CF48EE"/>
    <w:p w14:paraId="1769CA4A" w14:textId="77777777" w:rsidR="00CF48EE" w:rsidRDefault="00CF48EE" w:rsidP="00CF48EE">
      <w:pPr>
        <w:pStyle w:val="Titel-Baustein"/>
      </w:pPr>
      <w:r>
        <w:t xml:space="preserve">Mathematik am Sprachanfang – </w:t>
      </w:r>
      <w:r>
        <w:br/>
        <w:t xml:space="preserve">Zahlen und Operationen </w:t>
      </w:r>
    </w:p>
    <w:p w14:paraId="508240E3" w14:textId="607C992B" w:rsidR="00CF48EE" w:rsidRDefault="00CF48EE" w:rsidP="00CF48EE"/>
    <w:p w14:paraId="270CFD02" w14:textId="38530F44" w:rsidR="00CF48EE" w:rsidRDefault="00CF48EE" w:rsidP="00CF48EE"/>
    <w:p w14:paraId="657D7FDD" w14:textId="77777777" w:rsidR="00CF48EE" w:rsidRDefault="00CF48EE" w:rsidP="00CF48EE"/>
    <w:p w14:paraId="300033A9" w14:textId="77777777" w:rsidR="00CF48EE" w:rsidRDefault="00CF48EE" w:rsidP="00CF48EE">
      <w:pPr>
        <w:pStyle w:val="berschrift1"/>
      </w:pPr>
      <w:bookmarkStart w:id="4" w:name="_Baustein_E:_Schriftlich"/>
      <w:bookmarkEnd w:id="4"/>
      <w:r w:rsidRPr="00F67684">
        <w:t xml:space="preserve">Baustein </w:t>
      </w:r>
      <w:r>
        <w:t>E</w:t>
      </w:r>
      <w:r w:rsidRPr="00F67684">
        <w:t xml:space="preserve">: </w:t>
      </w:r>
      <w:r>
        <w:t>Schriftlich multiplizieren und dividieren</w:t>
      </w:r>
    </w:p>
    <w:p w14:paraId="12CAA327" w14:textId="77777777" w:rsidR="00CF48EE" w:rsidRDefault="00CF48EE" w:rsidP="00CF48EE"/>
    <w:p w14:paraId="6487C254" w14:textId="77777777" w:rsidR="00CF48EE" w:rsidRDefault="00CF48EE" w:rsidP="00CF48EE"/>
    <w:p w14:paraId="4736FB10" w14:textId="1B53D94C" w:rsidR="00CF48EE" w:rsidRDefault="00BF6F9E" w:rsidP="00BF6F9E">
      <w:pPr>
        <w:jc w:val="center"/>
      </w:pPr>
      <w:r w:rsidRPr="00BF6F9E">
        <w:rPr>
          <w:noProof/>
        </w:rPr>
        <w:drawing>
          <wp:inline distT="0" distB="0" distL="0" distR="0" wp14:anchorId="7AC3FD51" wp14:editId="33D107CB">
            <wp:extent cx="1809634" cy="1483634"/>
            <wp:effectExtent l="190500" t="241300" r="222885" b="294640"/>
            <wp:docPr id="8295" name="Grafik 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1819190" cy="14914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4A79E5" w14:textId="77777777" w:rsidR="00CF48EE" w:rsidRDefault="00CF48EE" w:rsidP="00CF48EE"/>
    <w:p w14:paraId="7B32FAF0" w14:textId="77777777" w:rsidR="00CF48EE" w:rsidRDefault="00CF48EE" w:rsidP="00CF48EE"/>
    <w:p w14:paraId="4ECD4424" w14:textId="77777777" w:rsidR="00CF48EE" w:rsidRDefault="00CF48EE" w:rsidP="00CF48EE"/>
    <w:p w14:paraId="33BC0367" w14:textId="77777777" w:rsidR="00CF48EE" w:rsidRDefault="00CF48EE" w:rsidP="00CF48EE"/>
    <w:p w14:paraId="4EDB5697" w14:textId="77777777" w:rsidR="00CF48EE" w:rsidRDefault="00CF48EE" w:rsidP="00CF48EE"/>
    <w:p w14:paraId="4F95C655" w14:textId="77777777" w:rsidR="00CF48EE" w:rsidRDefault="00CF48EE" w:rsidP="00CF48EE"/>
    <w:p w14:paraId="3FE67ECD" w14:textId="77777777" w:rsidR="00CF48EE" w:rsidRDefault="00CF48EE" w:rsidP="00CF48EE"/>
    <w:p w14:paraId="089B42BC" w14:textId="77777777" w:rsidR="00CF48EE" w:rsidRDefault="00CF48EE" w:rsidP="00CF48EE"/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CF48EE" w:rsidRPr="004F0161" w14:paraId="324A3AC4" w14:textId="77777777" w:rsidTr="00BF6F9E">
        <w:trPr>
          <w:trHeight w:val="622"/>
        </w:trPr>
        <w:tc>
          <w:tcPr>
            <w:tcW w:w="1961" w:type="dxa"/>
          </w:tcPr>
          <w:p w14:paraId="475BEBFB" w14:textId="77777777" w:rsidR="00CF48EE" w:rsidRPr="004F0161" w:rsidRDefault="00CF48EE" w:rsidP="00512EA8">
            <w:pPr>
              <w:rPr>
                <w:sz w:val="16"/>
              </w:rPr>
            </w:pPr>
            <w:r w:rsidRPr="004F0161">
              <w:rPr>
                <w:noProof/>
                <w:sz w:val="16"/>
              </w:rPr>
              <w:drawing>
                <wp:inline distT="0" distB="0" distL="0" distR="0" wp14:anchorId="34792538" wp14:editId="26959496">
                  <wp:extent cx="1040130" cy="365125"/>
                  <wp:effectExtent l="0" t="0" r="1270" b="3175"/>
                  <wp:docPr id="8232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2C78D32D" w14:textId="77777777" w:rsidR="00CF48EE" w:rsidRPr="004F0161" w:rsidRDefault="00CF48EE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CF48EE" w:rsidRPr="004F0161" w14:paraId="64F77B93" w14:textId="77777777" w:rsidTr="00BF6F9E">
        <w:trPr>
          <w:trHeight w:val="622"/>
        </w:trPr>
        <w:tc>
          <w:tcPr>
            <w:tcW w:w="1961" w:type="dxa"/>
          </w:tcPr>
          <w:p w14:paraId="64BD4DBD" w14:textId="77777777" w:rsidR="00CF48EE" w:rsidRPr="004F0161" w:rsidRDefault="00CF48EE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Zitierbar als</w:t>
            </w:r>
          </w:p>
        </w:tc>
        <w:tc>
          <w:tcPr>
            <w:tcW w:w="7325" w:type="dxa"/>
          </w:tcPr>
          <w:p w14:paraId="4D5C3203" w14:textId="77777777" w:rsidR="00CF48EE" w:rsidRPr="004F0161" w:rsidRDefault="00CF48EE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Sprütten, Frank &amp; Prediger, Susanne (2020): Mathematik am Sprachanfang – Zahlen und Operationen. Baustein </w:t>
            </w:r>
            <w:r>
              <w:rPr>
                <w:sz w:val="16"/>
              </w:rPr>
              <w:t>E</w:t>
            </w:r>
            <w:r w:rsidRPr="004F0161">
              <w:rPr>
                <w:sz w:val="16"/>
              </w:rPr>
              <w:t>:</w:t>
            </w:r>
            <w:r>
              <w:rPr>
                <w:sz w:val="16"/>
              </w:rPr>
              <w:t xml:space="preserve"> Schriftlich Multiplizieren und Dividieren</w:t>
            </w:r>
            <w:r w:rsidRPr="004F0161">
              <w:rPr>
                <w:sz w:val="16"/>
              </w:rPr>
              <w:t>. Open Educational Resources, zugänglich unter sima.dzlm.de/um</w:t>
            </w:r>
          </w:p>
        </w:tc>
      </w:tr>
      <w:tr w:rsidR="00CF48EE" w:rsidRPr="004F0161" w14:paraId="1E91EAD3" w14:textId="77777777" w:rsidTr="00BF6F9E">
        <w:tc>
          <w:tcPr>
            <w:tcW w:w="1961" w:type="dxa"/>
          </w:tcPr>
          <w:p w14:paraId="054C921E" w14:textId="77777777" w:rsidR="00CF48EE" w:rsidRPr="004F0161" w:rsidRDefault="00CF48EE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Zielgruppe </w:t>
            </w:r>
          </w:p>
        </w:tc>
        <w:tc>
          <w:tcPr>
            <w:tcW w:w="7325" w:type="dxa"/>
          </w:tcPr>
          <w:p w14:paraId="658E48F6" w14:textId="77777777" w:rsidR="00CF48EE" w:rsidRPr="004F0161" w:rsidRDefault="00CF48EE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Dieses fach- und sprachintegrierte Fördermaterial richtet sich an neu zugewanderte Schülerinnen und Schüler der Klasse 5 – 11. Es dient zum Wiederholen des Stoffs der Klassen 3 – 5. Etwa 6 Monate Deutschunterricht sollten vorausgegangen sein. </w:t>
            </w:r>
          </w:p>
        </w:tc>
      </w:tr>
      <w:tr w:rsidR="00CF48EE" w:rsidRPr="004F0161" w14:paraId="594B8F10" w14:textId="77777777" w:rsidTr="00BF6F9E">
        <w:tc>
          <w:tcPr>
            <w:tcW w:w="1961" w:type="dxa"/>
          </w:tcPr>
          <w:p w14:paraId="5EEA51E1" w14:textId="77777777" w:rsidR="00CF48EE" w:rsidRPr="004F0161" w:rsidRDefault="00CF48EE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 xml:space="preserve">Projektherkunft </w:t>
            </w:r>
          </w:p>
        </w:tc>
        <w:tc>
          <w:tcPr>
            <w:tcW w:w="7325" w:type="dxa"/>
          </w:tcPr>
          <w:p w14:paraId="5E540B8A" w14:textId="77777777" w:rsidR="00CF48EE" w:rsidRPr="004F0161" w:rsidRDefault="00CF48EE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Das Fördermaterial ist entstanden im Rahmen des Projekts MuM-Angekommen (Mathematiklernen unter Bedingungen der Mehrsprachigkeit) und Sprachbrücken (letzteres gefördert durch den Stifterverband), beides unter Projektleitung von Susanne Prediger, unter Koordination von Frank Sprütten und mit tatkräftiger Hilfe von Emma </w:t>
            </w:r>
            <w:proofErr w:type="spellStart"/>
            <w:r w:rsidRPr="004F0161">
              <w:rPr>
                <w:sz w:val="16"/>
              </w:rPr>
              <w:t>Beke</w:t>
            </w:r>
            <w:proofErr w:type="spellEnd"/>
            <w:r w:rsidRPr="004F0161">
              <w:rPr>
                <w:sz w:val="16"/>
              </w:rPr>
              <w:t xml:space="preserve"> </w:t>
            </w:r>
            <w:proofErr w:type="spellStart"/>
            <w:r w:rsidRPr="004F0161">
              <w:rPr>
                <w:sz w:val="16"/>
              </w:rPr>
              <w:t>Bandmann</w:t>
            </w:r>
            <w:proofErr w:type="spellEnd"/>
            <w:r w:rsidRPr="004F0161">
              <w:rPr>
                <w:sz w:val="16"/>
              </w:rPr>
              <w:t xml:space="preserve">. </w:t>
            </w:r>
          </w:p>
        </w:tc>
      </w:tr>
      <w:tr w:rsidR="00CF48EE" w:rsidRPr="004F0161" w14:paraId="65863C5C" w14:textId="77777777" w:rsidTr="00BF6F9E">
        <w:tc>
          <w:tcPr>
            <w:tcW w:w="1961" w:type="dxa"/>
          </w:tcPr>
          <w:p w14:paraId="42BC4229" w14:textId="77777777" w:rsidR="00CF48EE" w:rsidRPr="004F0161" w:rsidRDefault="00CF48EE" w:rsidP="00512EA8">
            <w:pPr>
              <w:pStyle w:val="Tabelle-Ueberschrift"/>
              <w:rPr>
                <w:sz w:val="16"/>
              </w:rPr>
            </w:pPr>
            <w:r w:rsidRPr="004F0161">
              <w:rPr>
                <w:sz w:val="16"/>
              </w:rPr>
              <w:t>Bildrechte</w:t>
            </w:r>
          </w:p>
        </w:tc>
        <w:tc>
          <w:tcPr>
            <w:tcW w:w="7325" w:type="dxa"/>
          </w:tcPr>
          <w:p w14:paraId="4B430792" w14:textId="278D1DF3" w:rsidR="00CF48EE" w:rsidRPr="004F0161" w:rsidRDefault="00811198" w:rsidP="00BF6F9E">
            <w:pPr>
              <w:pStyle w:val="Tabelle"/>
              <w:jc w:val="left"/>
              <w:rPr>
                <w:sz w:val="16"/>
              </w:rPr>
            </w:pPr>
            <w:r w:rsidRPr="004F0161">
              <w:rPr>
                <w:sz w:val="16"/>
              </w:rPr>
              <w:t xml:space="preserve">Alle </w:t>
            </w:r>
            <w:r w:rsidR="00D72082">
              <w:rPr>
                <w:sz w:val="16"/>
              </w:rPr>
              <w:t>Bilder</w:t>
            </w:r>
            <w:r w:rsidRPr="004F0161">
              <w:rPr>
                <w:sz w:val="16"/>
              </w:rPr>
              <w:t xml:space="preserve"> sind selbst erstellt von den Autorinnen und Autoren.</w:t>
            </w:r>
            <w:r>
              <w:rPr>
                <w:sz w:val="16"/>
              </w:rPr>
              <w:t xml:space="preserve"> Die Kinderköpfe wurden von Andrea </w:t>
            </w:r>
            <w:proofErr w:type="spellStart"/>
            <w:r>
              <w:rPr>
                <w:sz w:val="16"/>
              </w:rPr>
              <w:t>Schink</w:t>
            </w:r>
            <w:proofErr w:type="spellEnd"/>
            <w:r>
              <w:rPr>
                <w:sz w:val="16"/>
              </w:rPr>
              <w:t xml:space="preserve"> gezeichnet, sie dürfen nicht für andere Zwecke verwendet werden.</w:t>
            </w:r>
            <w:r w:rsidR="00CF48EE" w:rsidRPr="004F0161">
              <w:rPr>
                <w:sz w:val="16"/>
              </w:rPr>
              <w:br/>
            </w:r>
          </w:p>
        </w:tc>
      </w:tr>
    </w:tbl>
    <w:tbl>
      <w:tblPr>
        <w:tblStyle w:val="Tabellenraster"/>
        <w:tblW w:w="4923" w:type="pct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"/>
        <w:gridCol w:w="44"/>
        <w:gridCol w:w="228"/>
        <w:gridCol w:w="98"/>
        <w:gridCol w:w="131"/>
        <w:gridCol w:w="233"/>
        <w:gridCol w:w="16"/>
        <w:gridCol w:w="178"/>
        <w:gridCol w:w="35"/>
        <w:gridCol w:w="168"/>
        <w:gridCol w:w="61"/>
        <w:gridCol w:w="230"/>
        <w:gridCol w:w="90"/>
        <w:gridCol w:w="139"/>
        <w:gridCol w:w="229"/>
        <w:gridCol w:w="13"/>
        <w:gridCol w:w="216"/>
        <w:gridCol w:w="164"/>
        <w:gridCol w:w="66"/>
        <w:gridCol w:w="229"/>
        <w:gridCol w:w="86"/>
        <w:gridCol w:w="143"/>
        <w:gridCol w:w="230"/>
        <w:gridCol w:w="8"/>
        <w:gridCol w:w="130"/>
        <w:gridCol w:w="251"/>
        <w:gridCol w:w="28"/>
        <w:gridCol w:w="279"/>
        <w:gridCol w:w="73"/>
        <w:gridCol w:w="381"/>
        <w:gridCol w:w="381"/>
        <w:gridCol w:w="381"/>
        <w:gridCol w:w="381"/>
        <w:gridCol w:w="380"/>
        <w:gridCol w:w="256"/>
        <w:gridCol w:w="125"/>
        <w:gridCol w:w="154"/>
        <w:gridCol w:w="227"/>
        <w:gridCol w:w="52"/>
        <w:gridCol w:w="329"/>
        <w:gridCol w:w="380"/>
        <w:gridCol w:w="381"/>
        <w:gridCol w:w="381"/>
        <w:gridCol w:w="381"/>
        <w:gridCol w:w="383"/>
      </w:tblGrid>
      <w:tr w:rsidR="00CF48EE" w:rsidRPr="0063234A" w14:paraId="4252D7E6" w14:textId="77777777" w:rsidTr="00512EA8">
        <w:tc>
          <w:tcPr>
            <w:tcW w:w="8930" w:type="dxa"/>
            <w:gridSpan w:val="45"/>
            <w:tcBorders>
              <w:top w:val="nil"/>
              <w:left w:val="nil"/>
              <w:bottom w:val="nil"/>
              <w:right w:val="nil"/>
            </w:tcBorders>
          </w:tcPr>
          <w:p w14:paraId="2B2EBCA7" w14:textId="3AE19B13" w:rsidR="00CF48EE" w:rsidRDefault="00CF48EE" w:rsidP="00512EA8">
            <w:pPr>
              <w:pStyle w:val="berschrift1"/>
            </w:pPr>
            <w:r>
              <w:lastRenderedPageBreak/>
              <w:t>E</w:t>
            </w:r>
            <w:proofErr w:type="gramStart"/>
            <w:r>
              <w:t xml:space="preserve">1 </w:t>
            </w:r>
            <w:r w:rsidRPr="00724F87">
              <w:t xml:space="preserve"> </w:t>
            </w:r>
            <w:r>
              <w:t>Schriftliches</w:t>
            </w:r>
            <w:proofErr w:type="gramEnd"/>
            <w:r>
              <w:t xml:space="preserve"> Multiplizieren und Dividieren: Erarbeiten</w:t>
            </w:r>
          </w:p>
          <w:p w14:paraId="3B0823D1" w14:textId="77777777" w:rsidR="00CF48EE" w:rsidRPr="008C102F" w:rsidRDefault="00CF48EE" w:rsidP="00512EA8">
            <w:pPr>
              <w:rPr>
                <w:sz w:val="16"/>
              </w:rPr>
            </w:pPr>
          </w:p>
        </w:tc>
      </w:tr>
      <w:tr w:rsidR="00CF48EE" w:rsidRPr="009216C2" w14:paraId="05EBEF07" w14:textId="77777777" w:rsidTr="001A0D4B">
        <w:trPr>
          <w:trHeight w:val="467"/>
        </w:trPr>
        <w:tc>
          <w:tcPr>
            <w:tcW w:w="8930" w:type="dxa"/>
            <w:gridSpan w:val="45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9F97D83" w14:textId="58278C1B" w:rsidR="001A0D4B" w:rsidRDefault="00CF48EE" w:rsidP="001A0D4B">
            <w:pPr>
              <w:pStyle w:val="berschrift2"/>
              <w:rPr>
                <w:b w:val="0"/>
                <w:color w:val="000000"/>
              </w:rPr>
            </w:pPr>
            <w:r>
              <w:t xml:space="preserve"> 1   Wie multipliziert man schriftlich?  Wie </w:t>
            </w:r>
            <w:r w:rsidR="001A0D4B">
              <w:t>spricht man d</w:t>
            </w:r>
            <w:r>
              <w:t xml:space="preserve">azu? </w:t>
            </w:r>
            <w:r w:rsidR="001A0D4B">
              <w:t xml:space="preserve"> </w:t>
            </w:r>
            <w:r w:rsidR="001A0D4B" w:rsidRPr="001A0D4B">
              <w:rPr>
                <w:b w:val="0"/>
                <w:color w:val="000000"/>
              </w:rPr>
              <w:t>(</w:t>
            </w:r>
            <w:r w:rsidR="001A0D4B" w:rsidRPr="000B4522">
              <w:rPr>
                <w:b w:val="0"/>
                <w:color w:val="000000"/>
              </w:rPr>
              <w:t xml:space="preserve">Schreibe </w:t>
            </w:r>
            <w:r w:rsidR="001A0D4B">
              <w:rPr>
                <w:b w:val="0"/>
                <w:color w:val="000000"/>
              </w:rPr>
              <w:t xml:space="preserve">zu </w:t>
            </w:r>
            <w:r w:rsidR="001A0D4B" w:rsidRPr="00751DD7">
              <w:rPr>
                <w:noProof/>
              </w:rPr>
              <w:drawing>
                <wp:inline distT="0" distB="0" distL="0" distR="0" wp14:anchorId="0350E2B6" wp14:editId="5116049B">
                  <wp:extent cx="156462" cy="144000"/>
                  <wp:effectExtent l="0" t="0" r="0" b="0"/>
                  <wp:docPr id="8233" name="Grafik 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0D4B">
              <w:rPr>
                <w:b w:val="0"/>
                <w:color w:val="000000"/>
              </w:rPr>
              <w:t xml:space="preserve"> deine Übersetzung.)</w:t>
            </w:r>
          </w:p>
          <w:p w14:paraId="78A25035" w14:textId="2C2EF202" w:rsidR="00CF48EE" w:rsidRPr="00B74D5D" w:rsidRDefault="00CF48EE" w:rsidP="001A0D4B">
            <w:pPr>
              <w:pStyle w:val="berschrift2"/>
              <w:rPr>
                <w:sz w:val="16"/>
              </w:rPr>
            </w:pPr>
            <w:r>
              <w:t xml:space="preserve">      </w:t>
            </w:r>
          </w:p>
        </w:tc>
      </w:tr>
      <w:tr w:rsidR="00CF48EE" w:rsidRPr="009216C2" w14:paraId="7074EDA5" w14:textId="77777777" w:rsidTr="00512EA8">
        <w:trPr>
          <w:trHeight w:val="254"/>
        </w:trPr>
        <w:tc>
          <w:tcPr>
            <w:tcW w:w="3208" w:type="dxa"/>
            <w:gridSpan w:val="2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nil"/>
            </w:tcBorders>
          </w:tcPr>
          <w:p w14:paraId="473D9711" w14:textId="77777777" w:rsidR="00CF48EE" w:rsidRPr="0001285C" w:rsidRDefault="00CF48EE" w:rsidP="00512EA8">
            <w:pPr>
              <w:pStyle w:val="berschrift3"/>
            </w:pPr>
            <w:r>
              <w:t xml:space="preserve">      </w:t>
            </w:r>
            <w:r w:rsidRPr="0001285C">
              <w:t xml:space="preserve">Wir </w:t>
            </w:r>
            <w:r>
              <w:t>wissen:</w:t>
            </w:r>
          </w:p>
        </w:tc>
        <w:tc>
          <w:tcPr>
            <w:tcW w:w="138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single" w:sz="2" w:space="0" w:color="BFBFBF" w:themeColor="background1" w:themeShade="BF"/>
            </w:tcBorders>
          </w:tcPr>
          <w:p w14:paraId="20D93182" w14:textId="77777777" w:rsidR="00CF48EE" w:rsidRPr="000E78B5" w:rsidRDefault="00CF48EE" w:rsidP="00512EA8"/>
        </w:tc>
        <w:tc>
          <w:tcPr>
            <w:tcW w:w="5584" w:type="dxa"/>
            <w:gridSpan w:val="20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474D02E5" w14:textId="77777777" w:rsidR="00CF48EE" w:rsidRPr="001A0D4B" w:rsidRDefault="00CF48EE" w:rsidP="00512EA8">
            <w:pPr>
              <w:pStyle w:val="berschrift3"/>
              <w:rPr>
                <w:sz w:val="21"/>
                <w:szCs w:val="21"/>
              </w:rPr>
            </w:pPr>
            <w:r w:rsidRPr="001A0D4B">
              <w:rPr>
                <w:sz w:val="21"/>
                <w:szCs w:val="21"/>
              </w:rPr>
              <w:t xml:space="preserve">Das bedeutet: </w:t>
            </w:r>
          </w:p>
        </w:tc>
      </w:tr>
      <w:tr w:rsidR="00CF48EE" w:rsidRPr="009216C2" w14:paraId="1B2D8D47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50CDC6B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14CD9A9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7C46DBF1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4570AB8E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0E724779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512C9B1D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37477D2E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4C9A18CA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4EB5D75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14371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716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0672981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42A21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1852565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9C6B10E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46832613" w14:textId="77777777" w:rsidR="00CF48EE" w:rsidRPr="001A0D4B" w:rsidRDefault="00CF48EE" w:rsidP="00512EA8">
            <w:pPr>
              <w:pStyle w:val="berschrift3"/>
              <w:spacing w:line="264" w:lineRule="auto"/>
              <w:ind w:left="0" w:firstLine="0"/>
              <w:rPr>
                <w:b w:val="0"/>
                <w:sz w:val="21"/>
                <w:szCs w:val="21"/>
              </w:rPr>
            </w:pPr>
            <w:r w:rsidRPr="001A0D4B">
              <w:rPr>
                <w:b w:val="0"/>
                <w:sz w:val="21"/>
                <w:szCs w:val="21"/>
              </w:rPr>
              <w:t xml:space="preserve">Ich möchte 426 </w:t>
            </w:r>
            <w:r w:rsidRPr="001A0D4B">
              <w:rPr>
                <w:sz w:val="21"/>
                <w:szCs w:val="21"/>
              </w:rPr>
              <w:t>vervielfachen</w:t>
            </w:r>
            <w:r w:rsidRPr="001A0D4B">
              <w:rPr>
                <w:b w:val="0"/>
                <w:sz w:val="21"/>
                <w:szCs w:val="21"/>
              </w:rPr>
              <w:t xml:space="preserve">: </w:t>
            </w:r>
            <w:r w:rsidRPr="001A0D4B">
              <w:rPr>
                <w:sz w:val="21"/>
                <w:szCs w:val="21"/>
              </w:rPr>
              <w:drawing>
                <wp:inline distT="0" distB="0" distL="0" distR="0" wp14:anchorId="0CE0278A" wp14:editId="0E599514">
                  <wp:extent cx="156462" cy="144000"/>
                  <wp:effectExtent l="0" t="0" r="0" b="0"/>
                  <wp:docPr id="8234" name="Grafik 8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88563" w14:textId="77777777" w:rsidR="00CF48EE" w:rsidRPr="001A0D4B" w:rsidRDefault="00CF48EE" w:rsidP="00512EA8">
            <w:pPr>
              <w:pStyle w:val="berschrift3"/>
              <w:spacing w:line="264" w:lineRule="auto"/>
              <w:ind w:left="0" w:firstLine="0"/>
              <w:rPr>
                <w:b w:val="0"/>
                <w:sz w:val="21"/>
                <w:szCs w:val="21"/>
              </w:rPr>
            </w:pPr>
            <w:r w:rsidRPr="001A0D4B">
              <w:rPr>
                <w:b w:val="0"/>
                <w:sz w:val="21"/>
                <w:szCs w:val="21"/>
              </w:rPr>
              <w:t>Ich möchte wissen: Wie viel ist 32mal 426?</w:t>
            </w:r>
          </w:p>
          <w:p w14:paraId="4F0202AD" w14:textId="77777777" w:rsidR="00CF48EE" w:rsidRPr="001A0D4B" w:rsidRDefault="00CF48EE" w:rsidP="00512EA8">
            <w:pPr>
              <w:pStyle w:val="berschrift3"/>
              <w:spacing w:line="264" w:lineRule="auto"/>
              <w:ind w:left="0" w:firstLine="0"/>
              <w:rPr>
                <w:b w:val="0"/>
                <w:sz w:val="21"/>
                <w:szCs w:val="21"/>
              </w:rPr>
            </w:pPr>
            <w:r w:rsidRPr="001A0D4B">
              <w:rPr>
                <w:b w:val="0"/>
                <w:sz w:val="21"/>
                <w:szCs w:val="21"/>
              </w:rPr>
              <w:t xml:space="preserve">Ich rechne:     426 </w:t>
            </w:r>
            <w:r w:rsidRPr="001A0D4B">
              <w:rPr>
                <w:b w:val="0"/>
                <w:sz w:val="21"/>
                <w:szCs w:val="21"/>
              </w:rPr>
              <w:sym w:font="Symbol" w:char="F0D7"/>
            </w:r>
            <w:r w:rsidRPr="001A0D4B">
              <w:rPr>
                <w:b w:val="0"/>
                <w:sz w:val="21"/>
                <w:szCs w:val="21"/>
              </w:rPr>
              <w:t xml:space="preserve"> 32</w:t>
            </w:r>
          </w:p>
        </w:tc>
      </w:tr>
      <w:tr w:rsidR="00CF48EE" w:rsidRPr="009216C2" w14:paraId="565FCF6B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D919BE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161604B2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5BEE11A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6D7F85">
              <w:rPr>
                <w:b w:val="0"/>
              </w:rPr>
              <w:t>H</w:t>
            </w:r>
          </w:p>
        </w:tc>
        <w:tc>
          <w:tcPr>
            <w:tcW w:w="2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6CE8460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6D7F85">
              <w:rPr>
                <w:b w:val="0"/>
              </w:rPr>
              <w:t>Z</w:t>
            </w:r>
          </w:p>
        </w:tc>
        <w:tc>
          <w:tcPr>
            <w:tcW w:w="229" w:type="dxa"/>
            <w:gridSpan w:val="3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BB9403A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6D7F85">
              <w:rPr>
                <w:b w:val="0"/>
              </w:rPr>
              <w:t>E</w:t>
            </w:r>
          </w:p>
        </w:tc>
        <w:tc>
          <w:tcPr>
            <w:tcW w:w="229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CE1B362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0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9AB86EC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6D7F85">
              <w:rPr>
                <w:b w:val="0"/>
              </w:rPr>
              <w:t>Z</w:t>
            </w:r>
          </w:p>
        </w:tc>
        <w:tc>
          <w:tcPr>
            <w:tcW w:w="229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4640125" w14:textId="77777777" w:rsidR="00CF48EE" w:rsidRPr="006D7F85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  <w:r w:rsidRPr="006D7F85">
              <w:rPr>
                <w:b w:val="0"/>
                <w:color w:val="0D0D0D" w:themeColor="text1" w:themeTint="F2"/>
              </w:rPr>
              <w:t>E</w:t>
            </w: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B8CDA7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68C3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5D99D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7EE34C4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2401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1890D6B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 w:val="restart"/>
            <w:tcBorders>
              <w:top w:val="nil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78A252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 w:val="restart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9BF96D1" w14:textId="30DC4422" w:rsidR="00CF48EE" w:rsidRPr="001A0D4B" w:rsidRDefault="001A0D4B" w:rsidP="001A0D4B">
            <w:pPr>
              <w:rPr>
                <w:szCs w:val="21"/>
              </w:rPr>
            </w:pPr>
            <w:r w:rsidRPr="001A0D4B">
              <w:rPr>
                <w:szCs w:val="21"/>
              </w:rPr>
              <w:t xml:space="preserve">1. </w:t>
            </w:r>
            <w:r w:rsidR="00CF48EE" w:rsidRPr="001A0D4B">
              <w:rPr>
                <w:szCs w:val="21"/>
              </w:rPr>
              <w:t xml:space="preserve">Ich schreibe die beiden Faktoren zuerst nebeneinander: </w:t>
            </w:r>
          </w:p>
          <w:p w14:paraId="2609A75E" w14:textId="77777777" w:rsidR="00CF48EE" w:rsidRPr="001A0D4B" w:rsidRDefault="00CF48EE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line="264" w:lineRule="auto"/>
              <w:ind w:left="562" w:hanging="284"/>
              <w:rPr>
                <w:szCs w:val="21"/>
              </w:rPr>
            </w:pPr>
            <w:r w:rsidRPr="001A0D4B">
              <w:rPr>
                <w:szCs w:val="21"/>
              </w:rPr>
              <w:t xml:space="preserve">Der erste Faktor ist 426. </w:t>
            </w:r>
            <w:r w:rsidRPr="001A0D4B">
              <w:rPr>
                <w:noProof/>
                <w:szCs w:val="21"/>
              </w:rPr>
              <w:drawing>
                <wp:inline distT="0" distB="0" distL="0" distR="0" wp14:anchorId="1DB8DFBB" wp14:editId="586BDD01">
                  <wp:extent cx="156462" cy="144000"/>
                  <wp:effectExtent l="0" t="0" r="0" b="0"/>
                  <wp:docPr id="8235" name="Grafik 8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69A03" w14:textId="77777777" w:rsidR="00CF48EE" w:rsidRPr="001A0D4B" w:rsidRDefault="00CF48EE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line="264" w:lineRule="auto"/>
              <w:ind w:left="562" w:hanging="283"/>
              <w:rPr>
                <w:szCs w:val="21"/>
              </w:rPr>
            </w:pPr>
            <w:r w:rsidRPr="001A0D4B">
              <w:rPr>
                <w:szCs w:val="21"/>
              </w:rPr>
              <w:t xml:space="preserve">Der zweite Faktor ist 32. </w:t>
            </w:r>
          </w:p>
          <w:p w14:paraId="0A2F4F44" w14:textId="77777777" w:rsidR="00CF48EE" w:rsidRPr="001A0D4B" w:rsidRDefault="00CF48EE" w:rsidP="001B7956">
            <w:pPr>
              <w:pStyle w:val="Listenabsatz"/>
              <w:numPr>
                <w:ilvl w:val="0"/>
                <w:numId w:val="22"/>
              </w:numPr>
              <w:pBdr>
                <w:right w:val="single" w:sz="4" w:space="4" w:color="BFBFBF"/>
              </w:pBdr>
              <w:spacing w:line="264" w:lineRule="auto"/>
              <w:ind w:left="562" w:hanging="283"/>
              <w:rPr>
                <w:szCs w:val="21"/>
              </w:rPr>
            </w:pPr>
            <w:r w:rsidRPr="001A0D4B">
              <w:rPr>
                <w:szCs w:val="21"/>
              </w:rPr>
              <w:t xml:space="preserve">Das </w:t>
            </w:r>
            <w:r w:rsidRPr="001A0D4B">
              <w:rPr>
                <w:b/>
                <w:szCs w:val="21"/>
              </w:rPr>
              <w:t xml:space="preserve">Malzeichen </w:t>
            </w:r>
            <w:r w:rsidRPr="001A0D4B">
              <w:rPr>
                <w:b/>
                <w:szCs w:val="21"/>
              </w:rPr>
              <w:sym w:font="Symbol" w:char="F0D7"/>
            </w:r>
            <w:r w:rsidRPr="001A0D4B">
              <w:rPr>
                <w:szCs w:val="21"/>
              </w:rPr>
              <w:t xml:space="preserve"> steht zwischen den Faktoren.  </w:t>
            </w:r>
            <w:r w:rsidRPr="001A0D4B">
              <w:rPr>
                <w:noProof/>
                <w:szCs w:val="21"/>
              </w:rPr>
              <w:drawing>
                <wp:inline distT="0" distB="0" distL="0" distR="0" wp14:anchorId="3D0A418F" wp14:editId="4D81EEC1">
                  <wp:extent cx="156462" cy="144000"/>
                  <wp:effectExtent l="0" t="0" r="0" b="0"/>
                  <wp:docPr id="8236" name="Grafik 8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0A5F0" w14:textId="77777777" w:rsidR="00CF48EE" w:rsidRPr="001A0D4B" w:rsidRDefault="00CF48EE" w:rsidP="001A0D4B">
            <w:pPr>
              <w:rPr>
                <w:szCs w:val="21"/>
              </w:rPr>
            </w:pPr>
          </w:p>
          <w:p w14:paraId="37EAD7E8" w14:textId="673862F8" w:rsidR="00CF48EE" w:rsidRPr="001A0D4B" w:rsidRDefault="001A0D4B" w:rsidP="001A0D4B">
            <w:r>
              <w:t xml:space="preserve">2.  </w:t>
            </w:r>
            <w:r w:rsidR="00CF48EE" w:rsidRPr="001A0D4B">
              <w:t xml:space="preserve">Ich multipliziere </w:t>
            </w:r>
            <w:r w:rsidR="00CF48EE" w:rsidRPr="001A0D4B">
              <w:rPr>
                <w:b/>
              </w:rPr>
              <w:t xml:space="preserve">stellenweise </w:t>
            </w:r>
            <w:r w:rsidR="00CF48EE" w:rsidRPr="001A0D4B">
              <w:t xml:space="preserve">im Kopf: </w:t>
            </w:r>
            <w:r w:rsidR="00CF48EE" w:rsidRPr="001A0D4B">
              <w:rPr>
                <w:noProof/>
              </w:rPr>
              <w:drawing>
                <wp:inline distT="0" distB="0" distL="0" distR="0" wp14:anchorId="0CB139DC" wp14:editId="060554F0">
                  <wp:extent cx="156462" cy="144000"/>
                  <wp:effectExtent l="0" t="0" r="0" b="0"/>
                  <wp:docPr id="8237" name="Grafik 8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9B274" w14:textId="7CE7E490" w:rsidR="00CF48EE" w:rsidRPr="001A0D4B" w:rsidRDefault="001A0D4B" w:rsidP="001A0D4B">
            <w:r>
              <w:t xml:space="preserve">3.  </w:t>
            </w:r>
            <w:r w:rsidR="00CF48EE" w:rsidRPr="001A0D4B">
              <w:t xml:space="preserve">Ich sehe: 32 ist eine </w:t>
            </w:r>
            <w:r w:rsidR="00CF48EE" w:rsidRPr="001A0D4B">
              <w:rPr>
                <w:b/>
              </w:rPr>
              <w:t>zweistellige</w:t>
            </w:r>
            <w:r w:rsidR="00CF48EE" w:rsidRPr="001A0D4B">
              <w:t xml:space="preserve"> Zahl. </w:t>
            </w:r>
            <w:r w:rsidR="00CF48EE" w:rsidRPr="001A0D4B">
              <w:rPr>
                <w:noProof/>
              </w:rPr>
              <w:drawing>
                <wp:inline distT="0" distB="0" distL="0" distR="0" wp14:anchorId="15982E84" wp14:editId="0A3D41B1">
                  <wp:extent cx="156462" cy="144000"/>
                  <wp:effectExtent l="0" t="0" r="0" b="0"/>
                  <wp:docPr id="8238" name="Grafik 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FD772" w14:textId="77777777" w:rsidR="00CF48EE" w:rsidRPr="001A0D4B" w:rsidRDefault="00CF48EE" w:rsidP="001A0D4B">
            <w:pPr>
              <w:ind w:left="284"/>
            </w:pPr>
            <w:r w:rsidRPr="001A0D4B">
              <w:t>Ich multipliziere zuerst 426 mit 3 bzw. 3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: 426 </w:t>
            </w:r>
            <w:r w:rsidRPr="001A0D4B">
              <w:sym w:font="Symbol" w:char="F0D7"/>
            </w:r>
            <w:r w:rsidRPr="001A0D4B">
              <w:t xml:space="preserve"> 3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*</w:t>
            </w:r>
          </w:p>
          <w:p w14:paraId="5828F8F2" w14:textId="77777777" w:rsidR="00CF48EE" w:rsidRPr="001A0D4B" w:rsidRDefault="00CF48EE" w:rsidP="001A0D4B">
            <w:pPr>
              <w:ind w:left="284"/>
            </w:pPr>
            <w:r w:rsidRPr="001A0D4B">
              <w:t xml:space="preserve">Ich rechne danach: 426 </w:t>
            </w:r>
            <w:r w:rsidRPr="001A0D4B">
              <w:sym w:font="Symbol" w:char="F0D7"/>
            </w:r>
            <w:r w:rsidRPr="001A0D4B">
              <w:t xml:space="preserve"> </w:t>
            </w:r>
            <w:proofErr w:type="gramStart"/>
            <w:r w:rsidRPr="001A0D4B">
              <w:t>2  *</w:t>
            </w:r>
            <w:proofErr w:type="gramEnd"/>
            <w:r w:rsidRPr="001A0D4B">
              <w:t>*</w:t>
            </w:r>
          </w:p>
          <w:p w14:paraId="36E32F29" w14:textId="77777777" w:rsidR="00CF48EE" w:rsidRPr="001A0D4B" w:rsidRDefault="00CF48EE" w:rsidP="001A0D4B">
            <w:pPr>
              <w:ind w:left="284"/>
            </w:pPr>
            <w:r w:rsidRPr="001A0D4B">
              <w:t xml:space="preserve">Das mache ich, weil:  426 </w:t>
            </w:r>
            <w:r w:rsidRPr="001A0D4B">
              <w:sym w:font="Symbol" w:char="F0D7"/>
            </w:r>
            <w:r w:rsidRPr="001A0D4B">
              <w:t xml:space="preserve"> 32 = 426 </w:t>
            </w:r>
            <w:r w:rsidRPr="001A0D4B">
              <w:sym w:font="Symbol" w:char="F0D7"/>
            </w:r>
            <w:r w:rsidRPr="001A0D4B">
              <w:t xml:space="preserve"> (30 + 2)</w:t>
            </w:r>
          </w:p>
          <w:p w14:paraId="0F66BA05" w14:textId="77777777" w:rsidR="001A0D4B" w:rsidRDefault="001A0D4B" w:rsidP="001A0D4B"/>
          <w:p w14:paraId="44950A2A" w14:textId="7B4B3615" w:rsidR="00CF48EE" w:rsidRPr="001A0D4B" w:rsidRDefault="001A0D4B" w:rsidP="001A0D4B">
            <w:r>
              <w:t xml:space="preserve">4. </w:t>
            </w:r>
            <w:r w:rsidR="00CF48EE" w:rsidRPr="001A0D4B">
              <w:t xml:space="preserve">Ich multipliziere 426 </w:t>
            </w:r>
            <w:r w:rsidR="00CF48EE" w:rsidRPr="001A0D4B">
              <w:sym w:font="Symbol" w:char="F0D7"/>
            </w:r>
            <w:r w:rsidR="00CF48EE" w:rsidRPr="001A0D4B">
              <w:t xml:space="preserve"> 3</w:t>
            </w:r>
            <w:r w:rsidR="00CF48EE" w:rsidRPr="001A0D4B">
              <w:rPr>
                <w:color w:val="808080" w:themeColor="background1" w:themeShade="80"/>
              </w:rPr>
              <w:t xml:space="preserve">0 </w:t>
            </w:r>
            <w:r w:rsidR="00CF48EE" w:rsidRPr="001A0D4B">
              <w:rPr>
                <w:b/>
              </w:rPr>
              <w:t>stellenweise</w:t>
            </w:r>
            <w:r w:rsidR="00CF48EE" w:rsidRPr="001A0D4B">
              <w:t xml:space="preserve"> im </w:t>
            </w:r>
            <w:proofErr w:type="gramStart"/>
            <w:r w:rsidR="00CF48EE" w:rsidRPr="001A0D4B">
              <w:t>Kopf  (</w:t>
            </w:r>
            <w:proofErr w:type="gramEnd"/>
            <w:r w:rsidR="00CF48EE" w:rsidRPr="001A0D4B">
              <w:t>*):</w:t>
            </w:r>
            <w:r w:rsidR="00CF48EE" w:rsidRPr="001A0D4B">
              <w:rPr>
                <w:noProof/>
              </w:rPr>
              <w:drawing>
                <wp:inline distT="0" distB="0" distL="0" distR="0" wp14:anchorId="6B0DDE91" wp14:editId="0E205485">
                  <wp:extent cx="156462" cy="144000"/>
                  <wp:effectExtent l="0" t="0" r="0" b="0"/>
                  <wp:docPr id="8239" name="Grafik 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3D808" w14:textId="77777777" w:rsidR="00CF48EE" w:rsidRPr="001A0D4B" w:rsidRDefault="00CF48EE" w:rsidP="001A0D4B">
            <w:pPr>
              <w:ind w:left="284"/>
            </w:pPr>
            <w:r w:rsidRPr="001A0D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09571EE7" wp14:editId="79872E63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47625</wp:posOffset>
                      </wp:positionV>
                      <wp:extent cx="105834" cy="440266"/>
                      <wp:effectExtent l="0" t="0" r="27940" b="17145"/>
                      <wp:wrapNone/>
                      <wp:docPr id="8216" name="Geschweifte Klammer rechts 8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834" cy="44026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4CB15E" id="Geschweifte Klammer rechts 8216" o:spid="_x0000_s1026" type="#_x0000_t88" style="position:absolute;margin-left:96.75pt;margin-top:3.75pt;width:8.35pt;height:34.65pt;z-index:2528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" adj="433" strokecolor="black [3040]"/>
                  </w:pict>
                </mc:Fallback>
              </mc:AlternateContent>
            </w:r>
            <w:r w:rsidRPr="001A0D4B">
              <w:t>3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</w:t>
            </w:r>
            <w:r w:rsidRPr="001A0D4B">
              <w:sym w:font="Symbol" w:char="F0D7"/>
            </w:r>
            <w:r w:rsidRPr="001A0D4B">
              <w:t xml:space="preserve">     </w:t>
            </w:r>
            <w:proofErr w:type="gramStart"/>
            <w:r w:rsidRPr="001A0D4B">
              <w:t>6  =</w:t>
            </w:r>
            <w:proofErr w:type="gramEnd"/>
            <w:r w:rsidRPr="001A0D4B">
              <w:t xml:space="preserve">     18</w:t>
            </w:r>
            <w:r w:rsidRPr="001A0D4B">
              <w:rPr>
                <w:color w:val="808080" w:themeColor="background1" w:themeShade="80"/>
              </w:rPr>
              <w:t xml:space="preserve">0        </w:t>
            </w:r>
            <w:r w:rsidRPr="001A0D4B">
              <w:t xml:space="preserve">  Ich </w:t>
            </w:r>
            <w:r w:rsidRPr="001A0D4B">
              <w:rPr>
                <w:b/>
              </w:rPr>
              <w:t>addiere</w:t>
            </w:r>
            <w:r w:rsidRPr="001A0D4B">
              <w:t xml:space="preserve"> die Ergebnisse</w:t>
            </w:r>
            <w:r w:rsidRPr="001A0D4B">
              <w:rPr>
                <w:color w:val="808080" w:themeColor="background1" w:themeShade="80"/>
              </w:rPr>
              <w:t xml:space="preserve"> </w:t>
            </w:r>
          </w:p>
          <w:p w14:paraId="22737E87" w14:textId="77777777" w:rsidR="00CF48EE" w:rsidRPr="001A0D4B" w:rsidRDefault="00CF48EE" w:rsidP="001A0D4B">
            <w:pPr>
              <w:ind w:left="284"/>
            </w:pPr>
            <w:r w:rsidRPr="001A0D4B">
              <w:t>3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</w:t>
            </w:r>
            <w:r w:rsidRPr="001A0D4B">
              <w:sym w:font="Symbol" w:char="F0D7"/>
            </w:r>
            <w:r w:rsidRPr="001A0D4B">
              <w:t xml:space="preserve">   </w:t>
            </w:r>
            <w:proofErr w:type="gramStart"/>
            <w:r w:rsidRPr="001A0D4B">
              <w:t>20  =</w:t>
            </w:r>
            <w:proofErr w:type="gramEnd"/>
            <w:r w:rsidRPr="001A0D4B">
              <w:t xml:space="preserve">     60</w:t>
            </w:r>
            <w:r w:rsidRPr="001A0D4B">
              <w:rPr>
                <w:color w:val="808080" w:themeColor="background1" w:themeShade="80"/>
              </w:rPr>
              <w:t xml:space="preserve">0        </w:t>
            </w:r>
            <w:r w:rsidRPr="001A0D4B">
              <w:t xml:space="preserve">  im Kopf und schreibe sie hin:      </w:t>
            </w:r>
          </w:p>
          <w:p w14:paraId="304ECDDB" w14:textId="77777777" w:rsidR="001A0D4B" w:rsidRPr="001A0D4B" w:rsidRDefault="00CF48EE" w:rsidP="001A0D4B">
            <w:pPr>
              <w:ind w:left="284"/>
            </w:pPr>
            <w:r w:rsidRPr="001A0D4B">
              <w:t>3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</w:t>
            </w:r>
            <w:r w:rsidRPr="001A0D4B">
              <w:sym w:font="Symbol" w:char="F0D7"/>
            </w:r>
            <w:r w:rsidRPr="001A0D4B">
              <w:t xml:space="preserve"> </w:t>
            </w:r>
            <w:proofErr w:type="gramStart"/>
            <w:r w:rsidRPr="001A0D4B">
              <w:t>400  =</w:t>
            </w:r>
            <w:proofErr w:type="gramEnd"/>
            <w:r w:rsidRPr="001A0D4B">
              <w:t xml:space="preserve"> 1200</w:t>
            </w:r>
            <w:r w:rsidRPr="001A0D4B">
              <w:rPr>
                <w:color w:val="808080" w:themeColor="background1" w:themeShade="80"/>
              </w:rPr>
              <w:t xml:space="preserve">0 </w:t>
            </w:r>
            <w:r w:rsidRPr="001A0D4B">
              <w:t xml:space="preserve">          18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+ 60</w:t>
            </w:r>
            <w:r w:rsidRPr="001A0D4B">
              <w:rPr>
                <w:color w:val="808080" w:themeColor="background1" w:themeShade="80"/>
              </w:rPr>
              <w:t>0</w:t>
            </w:r>
            <w:r w:rsidRPr="001A0D4B">
              <w:t xml:space="preserve"> + 120</w:t>
            </w:r>
            <w:r w:rsidRPr="001A0D4B">
              <w:rPr>
                <w:color w:val="808080" w:themeColor="background1" w:themeShade="80"/>
              </w:rPr>
              <w:t xml:space="preserve">0 </w:t>
            </w:r>
            <w:r w:rsidRPr="001A0D4B">
              <w:t xml:space="preserve">= </w:t>
            </w:r>
            <w:r w:rsidRPr="001A0D4B">
              <w:rPr>
                <w:u w:val="single"/>
              </w:rPr>
              <w:t>1278</w:t>
            </w:r>
            <w:r w:rsidRPr="001A0D4B">
              <w:rPr>
                <w:color w:val="808080" w:themeColor="background1" w:themeShade="80"/>
                <w:u w:val="single"/>
              </w:rPr>
              <w:t>0</w:t>
            </w:r>
          </w:p>
          <w:p w14:paraId="5A7FFE4A" w14:textId="77777777" w:rsidR="001A0D4B" w:rsidRDefault="001A0D4B" w:rsidP="001A0D4B"/>
          <w:p w14:paraId="303574EA" w14:textId="2A0D4796" w:rsidR="00CF48EE" w:rsidRPr="001A0D4B" w:rsidRDefault="001A0D4B" w:rsidP="001A0D4B">
            <w:r>
              <w:t xml:space="preserve">5. </w:t>
            </w:r>
            <w:r w:rsidR="00CF48EE" w:rsidRPr="001A0D4B">
              <w:t xml:space="preserve">Ich multipliziere 426 </w:t>
            </w:r>
            <w:r w:rsidR="00CF48EE" w:rsidRPr="001A0D4B">
              <w:sym w:font="Symbol" w:char="F0D7"/>
            </w:r>
            <w:r w:rsidR="00CF48EE" w:rsidRPr="001A0D4B">
              <w:t xml:space="preserve"> 2</w:t>
            </w:r>
            <w:r w:rsidR="00CF48EE" w:rsidRPr="001A0D4B">
              <w:rPr>
                <w:color w:val="808080" w:themeColor="background1" w:themeShade="80"/>
              </w:rPr>
              <w:t xml:space="preserve"> </w:t>
            </w:r>
            <w:r w:rsidR="00CF48EE" w:rsidRPr="001A0D4B">
              <w:t xml:space="preserve">stellenweise im Kopf (**): </w:t>
            </w:r>
          </w:p>
          <w:p w14:paraId="0DD30A81" w14:textId="77777777" w:rsidR="00CF48EE" w:rsidRPr="001A0D4B" w:rsidRDefault="00CF48EE" w:rsidP="001A0D4B">
            <w:pPr>
              <w:ind w:left="284"/>
            </w:pPr>
            <w:r w:rsidRPr="001A0D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0A4F0A53" wp14:editId="2E8C7964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46990</wp:posOffset>
                      </wp:positionV>
                      <wp:extent cx="105834" cy="440266"/>
                      <wp:effectExtent l="0" t="0" r="8890" b="17145"/>
                      <wp:wrapNone/>
                      <wp:docPr id="8217" name="Geschweifte Klammer rechts 8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834" cy="44026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4D546E" w14:textId="77777777" w:rsidR="003D30FA" w:rsidRDefault="003D30FA" w:rsidP="00CF48EE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4F0A53" id="Geschweifte Klammer rechts 8217" o:spid="_x0000_s1060" type="#_x0000_t88" style="position:absolute;left:0;text-align:left;margin-left:94.75pt;margin-top:3.7pt;width:8.35pt;height:34.65pt;z-index:2528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" adj="433" strokecolor="black [3040]">
                      <v:textbox>
                        <w:txbxContent>
                          <w:p w14:paraId="614D546E" w14:textId="77777777" w:rsidR="003D30FA" w:rsidRDefault="003D30FA" w:rsidP="00CF48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0D4B">
              <w:t xml:space="preserve">2 </w:t>
            </w:r>
            <w:r w:rsidRPr="001A0D4B">
              <w:sym w:font="Symbol" w:char="F0D7"/>
            </w:r>
            <w:r w:rsidRPr="001A0D4B">
              <w:t xml:space="preserve">     </w:t>
            </w:r>
            <w:proofErr w:type="gramStart"/>
            <w:r w:rsidRPr="001A0D4B">
              <w:t>6  =</w:t>
            </w:r>
            <w:proofErr w:type="gramEnd"/>
            <w:r w:rsidRPr="001A0D4B">
              <w:t xml:space="preserve">     12</w:t>
            </w:r>
            <w:r w:rsidRPr="001A0D4B">
              <w:rPr>
                <w:color w:val="808080" w:themeColor="background1" w:themeShade="80"/>
              </w:rPr>
              <w:t xml:space="preserve">        </w:t>
            </w:r>
            <w:r w:rsidRPr="001A0D4B">
              <w:t xml:space="preserve">      Ich addiere die Ergebnisse:</w:t>
            </w:r>
            <w:r w:rsidRPr="001A0D4B">
              <w:rPr>
                <w:color w:val="808080" w:themeColor="background1" w:themeShade="80"/>
              </w:rPr>
              <w:t xml:space="preserve"> </w:t>
            </w:r>
          </w:p>
          <w:p w14:paraId="7446B400" w14:textId="77777777" w:rsidR="00CF48EE" w:rsidRPr="001A0D4B" w:rsidRDefault="00CF48EE" w:rsidP="001A0D4B">
            <w:pPr>
              <w:ind w:left="284"/>
            </w:pPr>
            <w:r w:rsidRPr="001A0D4B">
              <w:t xml:space="preserve">2 </w:t>
            </w:r>
            <w:r w:rsidRPr="001A0D4B">
              <w:sym w:font="Symbol" w:char="F0D7"/>
            </w:r>
            <w:r w:rsidRPr="001A0D4B">
              <w:t xml:space="preserve">   </w:t>
            </w:r>
            <w:proofErr w:type="gramStart"/>
            <w:r w:rsidRPr="001A0D4B">
              <w:t>20  =</w:t>
            </w:r>
            <w:proofErr w:type="gramEnd"/>
            <w:r w:rsidRPr="001A0D4B">
              <w:t xml:space="preserve">     40</w:t>
            </w:r>
            <w:r w:rsidRPr="001A0D4B">
              <w:rPr>
                <w:color w:val="808080" w:themeColor="background1" w:themeShade="80"/>
              </w:rPr>
              <w:t xml:space="preserve">        </w:t>
            </w:r>
            <w:r w:rsidRPr="001A0D4B">
              <w:t xml:space="preserve">      im Kopf und schreibe sie hin:         </w:t>
            </w:r>
          </w:p>
          <w:p w14:paraId="28BE3E02" w14:textId="77777777" w:rsidR="001A0D4B" w:rsidRPr="001A0D4B" w:rsidRDefault="00CF48EE" w:rsidP="001A0D4B">
            <w:pPr>
              <w:ind w:left="284"/>
            </w:pPr>
            <w:r w:rsidRPr="001A0D4B">
              <w:t xml:space="preserve">2 </w:t>
            </w:r>
            <w:r w:rsidRPr="001A0D4B">
              <w:sym w:font="Symbol" w:char="F0D7"/>
            </w:r>
            <w:r w:rsidRPr="001A0D4B">
              <w:t xml:space="preserve"> </w:t>
            </w:r>
            <w:proofErr w:type="gramStart"/>
            <w:r w:rsidRPr="001A0D4B">
              <w:t>400  =</w:t>
            </w:r>
            <w:proofErr w:type="gramEnd"/>
            <w:r w:rsidRPr="001A0D4B">
              <w:t xml:space="preserve">   800</w:t>
            </w:r>
            <w:r w:rsidRPr="001A0D4B">
              <w:rPr>
                <w:color w:val="808080" w:themeColor="background1" w:themeShade="80"/>
              </w:rPr>
              <w:t xml:space="preserve"> </w:t>
            </w:r>
            <w:r w:rsidRPr="001A0D4B">
              <w:t xml:space="preserve">                     12 + 40 + 800 = </w:t>
            </w:r>
            <w:r w:rsidRPr="001A0D4B">
              <w:rPr>
                <w:u w:val="single"/>
              </w:rPr>
              <w:t>852</w:t>
            </w:r>
          </w:p>
          <w:p w14:paraId="7CB0E8CC" w14:textId="77777777" w:rsidR="001A0D4B" w:rsidRDefault="001A0D4B" w:rsidP="001A0D4B"/>
          <w:p w14:paraId="2876E228" w14:textId="2685F912" w:rsidR="00CF48EE" w:rsidRPr="001A0D4B" w:rsidRDefault="001A0D4B" w:rsidP="001A0D4B">
            <w:r>
              <w:t xml:space="preserve">6. </w:t>
            </w:r>
            <w:r w:rsidR="00CF48EE" w:rsidRPr="001A0D4B">
              <w:t>Ich muss nun beide Ergebnisse (*) und (**) addieren (***):</w:t>
            </w:r>
          </w:p>
          <w:p w14:paraId="73CED153" w14:textId="77777777" w:rsidR="00CF48EE" w:rsidRPr="001A0D4B" w:rsidRDefault="00CF48EE" w:rsidP="001A0D4B">
            <w:r w:rsidRPr="001A0D4B">
              <w:t xml:space="preserve">       426 </w:t>
            </w:r>
            <w:r w:rsidRPr="001A0D4B">
              <w:sym w:font="Symbol" w:char="F0D7"/>
            </w:r>
            <w:r w:rsidRPr="001A0D4B">
              <w:t xml:space="preserve"> 30 + 426 </w:t>
            </w:r>
            <w:r w:rsidRPr="001A0D4B">
              <w:sym w:font="Symbol" w:char="F0D7"/>
            </w:r>
            <w:r w:rsidRPr="001A0D4B">
              <w:t xml:space="preserve"> 2 = </w:t>
            </w:r>
            <w:r w:rsidRPr="001A0D4B">
              <w:rPr>
                <w:u w:val="single"/>
              </w:rPr>
              <w:t>12780</w:t>
            </w:r>
            <w:r w:rsidRPr="001A0D4B">
              <w:t xml:space="preserve"> + </w:t>
            </w:r>
            <w:r w:rsidRPr="001A0D4B">
              <w:rPr>
                <w:u w:val="single"/>
              </w:rPr>
              <w:t>852</w:t>
            </w:r>
            <w:r w:rsidRPr="001A0D4B">
              <w:t xml:space="preserve"> = </w:t>
            </w:r>
            <w:r w:rsidRPr="001A0D4B">
              <w:rPr>
                <w:b/>
              </w:rPr>
              <w:t>13632</w:t>
            </w:r>
          </w:p>
          <w:p w14:paraId="60415137" w14:textId="77777777" w:rsidR="00CF48EE" w:rsidRPr="001A0D4B" w:rsidRDefault="00CF48EE" w:rsidP="001B7956">
            <w:pPr>
              <w:pStyle w:val="Listenabsatz"/>
              <w:numPr>
                <w:ilvl w:val="0"/>
                <w:numId w:val="23"/>
              </w:numPr>
              <w:pBdr>
                <w:right w:val="single" w:sz="4" w:space="4" w:color="BFBFBF"/>
              </w:pBdr>
              <w:spacing w:before="120"/>
              <w:ind w:left="562" w:hanging="284"/>
              <w:rPr>
                <w:szCs w:val="21"/>
              </w:rPr>
            </w:pPr>
            <w:r w:rsidRPr="001A0D4B">
              <w:rPr>
                <w:szCs w:val="21"/>
              </w:rPr>
              <w:t xml:space="preserve">Ich weiß nun: Das </w:t>
            </w:r>
            <w:r w:rsidRPr="001A0D4B">
              <w:rPr>
                <w:b/>
                <w:szCs w:val="21"/>
              </w:rPr>
              <w:t>Ergebnis</w:t>
            </w:r>
            <w:r w:rsidRPr="001A0D4B">
              <w:rPr>
                <w:szCs w:val="21"/>
              </w:rPr>
              <w:t xml:space="preserve"> von 426 </w:t>
            </w:r>
            <w:r w:rsidRPr="001A0D4B">
              <w:rPr>
                <w:szCs w:val="21"/>
              </w:rPr>
              <w:sym w:font="Symbol" w:char="F0D7"/>
            </w:r>
            <w:r w:rsidRPr="001A0D4B">
              <w:rPr>
                <w:szCs w:val="21"/>
              </w:rPr>
              <w:t xml:space="preserve"> 32 ist 13632. </w:t>
            </w:r>
            <w:r w:rsidRPr="001A0D4B">
              <w:rPr>
                <w:noProof/>
                <w:szCs w:val="21"/>
              </w:rPr>
              <w:drawing>
                <wp:inline distT="0" distB="0" distL="0" distR="0" wp14:anchorId="15C4505B" wp14:editId="274B6470">
                  <wp:extent cx="156462" cy="144000"/>
                  <wp:effectExtent l="0" t="0" r="0" b="0"/>
                  <wp:docPr id="8240" name="Grafik 8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592C2" w14:textId="77777777" w:rsidR="00CF48EE" w:rsidRPr="001A0D4B" w:rsidRDefault="00CF48EE" w:rsidP="00512EA8">
            <w:pPr>
              <w:pBdr>
                <w:right w:val="single" w:sz="4" w:space="4" w:color="BFBFBF"/>
              </w:pBdr>
              <w:spacing w:before="120"/>
              <w:ind w:left="197"/>
              <w:rPr>
                <w:szCs w:val="21"/>
              </w:rPr>
            </w:pPr>
            <w:r w:rsidRPr="001A0D4B">
              <w:rPr>
                <w:szCs w:val="21"/>
              </w:rPr>
              <w:t xml:space="preserve">Ich sehe: In Deutschland rechnet man viel im Kopf: </w:t>
            </w:r>
            <w:r w:rsidRPr="001A0D4B">
              <w:rPr>
                <w:noProof/>
                <w:szCs w:val="21"/>
              </w:rPr>
              <w:drawing>
                <wp:inline distT="0" distB="0" distL="0" distR="0" wp14:anchorId="1258EB11" wp14:editId="783E9E80">
                  <wp:extent cx="156462" cy="144000"/>
                  <wp:effectExtent l="0" t="0" r="0" b="0"/>
                  <wp:docPr id="8241" name="Grafik 8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BE5E8" w14:textId="77777777" w:rsidR="00CF48EE" w:rsidRPr="001A0D4B" w:rsidRDefault="00CF48EE" w:rsidP="00512EA8">
            <w:pPr>
              <w:pBdr>
                <w:right w:val="single" w:sz="4" w:space="4" w:color="BFBFBF"/>
              </w:pBdr>
              <w:ind w:left="197"/>
              <w:rPr>
                <w:szCs w:val="21"/>
              </w:rPr>
            </w:pPr>
            <w:r w:rsidRPr="001A0D4B">
              <w:rPr>
                <w:szCs w:val="21"/>
              </w:rPr>
              <w:t xml:space="preserve">Der </w:t>
            </w:r>
            <w:r w:rsidRPr="001A0D4B">
              <w:rPr>
                <w:b/>
                <w:szCs w:val="21"/>
              </w:rPr>
              <w:t>Übertrag</w:t>
            </w:r>
            <w:r w:rsidRPr="001A0D4B">
              <w:rPr>
                <w:szCs w:val="21"/>
              </w:rPr>
              <w:t xml:space="preserve"> beim Multiplizieren wird nicht aufgeschrieben. </w:t>
            </w:r>
          </w:p>
        </w:tc>
      </w:tr>
      <w:tr w:rsidR="00CF48EE" w:rsidRPr="009216C2" w14:paraId="5637F855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4A5296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3F32B6C7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79AC005" w14:textId="77777777" w:rsidR="00CF48EE" w:rsidRDefault="00CF48EE" w:rsidP="00512EA8">
            <w:pPr>
              <w:pStyle w:val="berschrift3"/>
              <w:jc w:val="center"/>
            </w:pPr>
            <w:r>
              <w:t>4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6C53D7C" w14:textId="77777777" w:rsidR="00CF48EE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7D48454" w14:textId="77777777" w:rsidR="00CF48EE" w:rsidRDefault="00CF48EE" w:rsidP="00512EA8">
            <w:pPr>
              <w:pStyle w:val="berschrift3"/>
              <w:jc w:val="center"/>
            </w:pPr>
            <w:r>
              <w:t>6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EE572E4" w14:textId="77777777" w:rsidR="00CF48EE" w:rsidRDefault="00CF48EE" w:rsidP="00512EA8">
            <w:pPr>
              <w:pStyle w:val="berschrift3"/>
              <w:jc w:val="center"/>
            </w:pPr>
            <w:r>
              <w:sym w:font="Symbol" w:char="F0D7"/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3756FB8" w14:textId="77777777" w:rsidR="00CF48EE" w:rsidRDefault="00CF48EE" w:rsidP="00512EA8">
            <w:pPr>
              <w:pStyle w:val="berschrift3"/>
              <w:jc w:val="center"/>
            </w:pPr>
            <w:r>
              <w:t>3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B4BA5FC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  <w:r>
              <w:t>2</w:t>
            </w: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vAlign w:val="center"/>
          </w:tcPr>
          <w:p w14:paraId="602B7A9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5FC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63C7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572AA61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2290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115DC51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55FF13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CB63C66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39934483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C3EC89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4FA14DE6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  <w:r w:rsidRPr="0034396D">
              <w:rPr>
                <w:sz w:val="14"/>
              </w:rPr>
              <w:t>*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A36479E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F667B27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</w:rPr>
              <w:t>1</w:t>
            </w: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98F394B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</w:rPr>
              <w:t>2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695DFF1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</w:rPr>
              <w:t>7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EBCF765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</w:rPr>
              <w:t>8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26BA52D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vAlign w:val="center"/>
          </w:tcPr>
          <w:p w14:paraId="16AC6DC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B771" w14:textId="77777777" w:rsidR="00CF48EE" w:rsidRPr="0034396D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94F9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2E2EBF6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195B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6A88F89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3B5059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2A4DBDB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759F4D46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61B83B6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3CC4BF0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  <w:r w:rsidRPr="0034396D">
              <w:rPr>
                <w:sz w:val="14"/>
              </w:rPr>
              <w:t>**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F8A2EBE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</w:rPr>
              <w:t>+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3303943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C11C47D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0ABC0B4" w14:textId="77777777" w:rsidR="00CF48EE" w:rsidRDefault="00CF48EE" w:rsidP="00512EA8">
            <w:pPr>
              <w:pStyle w:val="berschrift3"/>
              <w:jc w:val="center"/>
            </w:pPr>
            <w:r>
              <w:rPr>
                <w:b w:val="0"/>
              </w:rPr>
              <w:t>8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80CBCAB" w14:textId="77777777" w:rsidR="00CF48EE" w:rsidRDefault="00CF48EE" w:rsidP="00512EA8">
            <w:pPr>
              <w:pStyle w:val="berschrift3"/>
              <w:jc w:val="center"/>
            </w:pPr>
            <w:r>
              <w:rPr>
                <w:b w:val="0"/>
              </w:rPr>
              <w:t>5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BAEA896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vAlign w:val="center"/>
          </w:tcPr>
          <w:p w14:paraId="268672B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C7409" w14:textId="77777777" w:rsidR="00CF48EE" w:rsidRPr="0034396D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2C39A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5BACF1A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00ED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2705AF7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29108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26C73B2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3F0670D8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7B647FE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598C6690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A477674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2983FAC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bottom"/>
          </w:tcPr>
          <w:p w14:paraId="45CF62F4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  <w:sz w:val="12"/>
              </w:rPr>
              <w:t>1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bottom"/>
          </w:tcPr>
          <w:p w14:paraId="401410B1" w14:textId="77777777" w:rsidR="00CF48EE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  <w:sz w:val="12"/>
              </w:rPr>
              <w:t>1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CD13F46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2754CA0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vAlign w:val="center"/>
          </w:tcPr>
          <w:p w14:paraId="49097B0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29544" w14:textId="77777777" w:rsidR="00CF48EE" w:rsidRPr="0034396D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508A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6788C16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19AF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1552AED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09BE3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0D38E4A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0EF0636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7523DEA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C21210D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  <w:r w:rsidRPr="0034396D">
              <w:rPr>
                <w:sz w:val="14"/>
              </w:rPr>
              <w:t>***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DFDEA15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109F2EF" w14:textId="77777777" w:rsidR="00CF48EE" w:rsidRDefault="00CF48EE" w:rsidP="00512EA8">
            <w:pPr>
              <w:pStyle w:val="berschrift3"/>
              <w:jc w:val="center"/>
            </w:pPr>
            <w:r w:rsidRPr="00DF1100">
              <w:t>1</w:t>
            </w: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5B9835A" w14:textId="77777777" w:rsidR="00CF48EE" w:rsidRDefault="00CF48EE" w:rsidP="00512EA8">
            <w:pPr>
              <w:pStyle w:val="berschrift3"/>
              <w:jc w:val="center"/>
            </w:pPr>
            <w:r w:rsidRPr="00DF1100">
              <w:t>3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8F10D4E" w14:textId="77777777" w:rsidR="00CF48EE" w:rsidRDefault="00CF48EE" w:rsidP="00512EA8">
            <w:pPr>
              <w:pStyle w:val="berschrift3"/>
              <w:jc w:val="center"/>
            </w:pPr>
            <w:r>
              <w:t>6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2983B9B" w14:textId="77777777" w:rsidR="00CF48EE" w:rsidRDefault="00CF48EE" w:rsidP="00512EA8">
            <w:pPr>
              <w:pStyle w:val="berschrift3"/>
              <w:jc w:val="center"/>
            </w:pPr>
            <w:r>
              <w:t>3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5339415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  <w:r>
              <w:t>2</w:t>
            </w:r>
          </w:p>
        </w:tc>
        <w:tc>
          <w:tcPr>
            <w:tcW w:w="229" w:type="dxa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vAlign w:val="center"/>
          </w:tcPr>
          <w:p w14:paraId="36C4BD5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EEDF" w14:textId="77777777" w:rsidR="00CF48EE" w:rsidRPr="0034396D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BB30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4E311C5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82F8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33E55C8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11AE61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FF97AF5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1F603C4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CCE18B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996E8D0" w14:textId="77777777" w:rsidR="00CF48EE" w:rsidRPr="00F45D22" w:rsidRDefault="00CF48EE" w:rsidP="00512EA8">
            <w:pPr>
              <w:pStyle w:val="berschrift3"/>
              <w:rPr>
                <w:sz w:val="18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0D6E6695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F620EA2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4FD85902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9DB7ABE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4009CC5" w14:textId="77777777" w:rsidR="00CF48EE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168B11ED" w14:textId="77777777" w:rsidR="00CF48EE" w:rsidRPr="00361756" w:rsidRDefault="00CF48EE" w:rsidP="00512EA8">
            <w:pPr>
              <w:pStyle w:val="berschrift3"/>
              <w:jc w:val="center"/>
              <w:rPr>
                <w:b w:val="0"/>
                <w:color w:val="808080" w:themeColor="background1" w:themeShade="8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03B7B3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34F2460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D74F64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1B18A7B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1BE6A12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9C0F2D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30F93E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3D6C951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38E167AA" w14:textId="77777777" w:rsidTr="00512EA8">
        <w:trPr>
          <w:trHeight w:val="136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75FB39C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1E4CE14" w14:textId="77777777" w:rsidR="00CF48EE" w:rsidRPr="001A4C4A" w:rsidRDefault="00CF48EE" w:rsidP="00512EA8">
            <w:pPr>
              <w:pStyle w:val="berschrift3"/>
              <w:rPr>
                <w:sz w:val="14"/>
              </w:rPr>
            </w:pPr>
            <w:r w:rsidRPr="001A4C4A">
              <w:rPr>
                <w:sz w:val="14"/>
              </w:rPr>
              <w:t>*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1C2AB10" w14:textId="77777777" w:rsidR="00CF48EE" w:rsidRPr="00C71350" w:rsidRDefault="00CF48EE" w:rsidP="00512EA8">
            <w:pPr>
              <w:pStyle w:val="berschrift3"/>
              <w:jc w:val="center"/>
            </w:pPr>
            <w:r>
              <w:t>4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4293777" w14:textId="77777777" w:rsidR="00CF48EE" w:rsidRPr="00C71350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C41A1FA" w14:textId="77777777" w:rsidR="00CF48EE" w:rsidRPr="00C71350" w:rsidRDefault="00CF48EE" w:rsidP="00512EA8">
            <w:pPr>
              <w:pStyle w:val="berschrift3"/>
              <w:jc w:val="center"/>
            </w:pPr>
            <w:r>
              <w:t>6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CEFEB2E" w14:textId="77777777" w:rsidR="00CF48EE" w:rsidRPr="00C71350" w:rsidRDefault="00CF48EE" w:rsidP="00512EA8">
            <w:pPr>
              <w:pStyle w:val="berschrift3"/>
              <w:jc w:val="center"/>
            </w:pPr>
            <w:r>
              <w:sym w:font="Symbol" w:char="F0D7"/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B1E2B1C" w14:textId="77777777" w:rsidR="00CF48EE" w:rsidRPr="00C71350" w:rsidRDefault="00CF48EE" w:rsidP="00512EA8">
            <w:pPr>
              <w:pStyle w:val="berschrift3"/>
              <w:jc w:val="center"/>
            </w:pPr>
            <w:r>
              <w:t>3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F68C47C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146B7D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1088BE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FECD97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C60865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6E0D6A7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3BB212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CF4A2D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174C93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4F0D1ED0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3A52AA7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061880C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8ACE36B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3</w:t>
            </w: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B9D360B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92F2A5A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17876F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578CB6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61F2692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6</w:t>
            </w: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417A32E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9DBE42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3CD11E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D347AF3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1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15D8050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8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B10543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C7B3240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D436F2E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62782435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4563E90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4EEA43B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21F2F3E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3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1644620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EE302FA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5F62A5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FC3B084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2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157680F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13FD27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8797F2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8102BA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F667566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6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8B2AB29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95D2D51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6A06C2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3619AB0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4996008C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3611F00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9321029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0A2EA02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3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4F824E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EAC3AAE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0542F1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4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289EF480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5168AFE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CDF30D3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96106EA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1</w:t>
            </w: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A530704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2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E40ED49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BDBD247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B1EAF94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  <w:color w:val="808080" w:themeColor="background1" w:themeShade="80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342AD0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FF51E3F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451DAA0A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1A9FD46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0A42938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4CE0CD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FCFFA4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8C1A7D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851834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262B4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556757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0E5450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696CFFF" w14:textId="77777777" w:rsidR="00CF48EE" w:rsidRPr="00C71350" w:rsidRDefault="00CF48EE" w:rsidP="00512EA8">
            <w:pPr>
              <w:pStyle w:val="berschrift3"/>
              <w:jc w:val="center"/>
            </w:pPr>
            <w:r>
              <w:t>1</w:t>
            </w:r>
          </w:p>
        </w:tc>
        <w:tc>
          <w:tcPr>
            <w:tcW w:w="23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2B66666" w14:textId="77777777" w:rsidR="00CF48EE" w:rsidRPr="00C71350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830056" w14:textId="77777777" w:rsidR="00CF48EE" w:rsidRPr="00C71350" w:rsidRDefault="00CF48EE" w:rsidP="00512EA8">
            <w:pPr>
              <w:pStyle w:val="berschrift3"/>
              <w:jc w:val="center"/>
            </w:pPr>
            <w:r>
              <w:t>7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EB0E6AB" w14:textId="77777777" w:rsidR="00CF48EE" w:rsidRPr="00C71350" w:rsidRDefault="00CF48EE" w:rsidP="00512EA8">
            <w:pPr>
              <w:pStyle w:val="berschrift3"/>
              <w:jc w:val="center"/>
            </w:pPr>
            <w:r>
              <w:t>8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38DF8AD" w14:textId="77777777" w:rsidR="00CF48EE" w:rsidRPr="00C71350" w:rsidRDefault="00CF48EE" w:rsidP="00512EA8">
            <w:pPr>
              <w:pStyle w:val="berschrift3"/>
              <w:jc w:val="center"/>
            </w:pPr>
            <w:r w:rsidRPr="002B1869">
              <w:rPr>
                <w:color w:val="808080" w:themeColor="background1" w:themeShade="80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889D46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AA70955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9201A51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1E11294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1368AAD6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16E8FC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798DF24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594376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21D56E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2A9B035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17DC791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001D9E8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0B57659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2E1A68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15BD77C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20A7C3A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F089C2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85BE0F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7D17271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3778D477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4F9E50E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79329C1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  <w:r w:rsidRPr="001A4C4A">
              <w:rPr>
                <w:sz w:val="14"/>
              </w:rPr>
              <w:t>**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3B5978C" w14:textId="77777777" w:rsidR="00CF48EE" w:rsidRPr="00C71350" w:rsidRDefault="00CF48EE" w:rsidP="00512EA8">
            <w:pPr>
              <w:pStyle w:val="berschrift3"/>
              <w:jc w:val="center"/>
            </w:pPr>
            <w:r>
              <w:t>4</w:t>
            </w: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883A5CF" w14:textId="77777777" w:rsidR="00CF48EE" w:rsidRPr="00C71350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D7CC8C5" w14:textId="77777777" w:rsidR="00CF48EE" w:rsidRPr="00C71350" w:rsidRDefault="00CF48EE" w:rsidP="00512EA8">
            <w:pPr>
              <w:pStyle w:val="berschrift3"/>
              <w:jc w:val="center"/>
            </w:pPr>
            <w:r>
              <w:t>6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72F0DD9" w14:textId="77777777" w:rsidR="00CF48EE" w:rsidRPr="00C71350" w:rsidRDefault="00CF48EE" w:rsidP="00512EA8">
            <w:pPr>
              <w:pStyle w:val="berschrift3"/>
              <w:jc w:val="center"/>
            </w:pPr>
            <w:r>
              <w:sym w:font="Symbol" w:char="F0D7"/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333275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C78B821" w14:textId="77777777" w:rsidR="00CF48EE" w:rsidRPr="00C71350" w:rsidRDefault="00CF48EE" w:rsidP="00512EA8">
            <w:pPr>
              <w:pStyle w:val="berschrift3"/>
              <w:jc w:val="center"/>
            </w:pPr>
            <w:r w:rsidRPr="00F45D22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E3C922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4BF6C3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EA7142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6ABC1EE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DF9CFB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3A1A25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ADE237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7049FF1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567F5108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317BB2F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18EAB56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950061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077ABF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 w:rsidRPr="00F45D22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FFCE706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437B1C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7AB64D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548BEF6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6</w:t>
            </w: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2D2ACF2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741A7FE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3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CD67A37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B1B59A2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34A8AE6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DBF5486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1A70A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1604D39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1AA855BA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6D548B2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F6A480E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B5B1DA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18C431D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 w:rsidRPr="00F45D22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CF78E0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010318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848EE79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2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0F1570C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5A54C9A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178B7A4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F29E69E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58125A6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68E1AA9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4A19892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666BDF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E930EB6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4994B05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46ED92E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32A0CC0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F37F14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02EF360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 w:rsidRPr="00F45D22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643B7C85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sym w:font="Symbol" w:char="F0D7"/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924E191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4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6EE5D0D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174B2B6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0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64F8B4AD" w14:textId="77777777" w:rsidR="00CF48EE" w:rsidRPr="00C71350" w:rsidRDefault="00CF48EE" w:rsidP="00512EA8">
            <w:pPr>
              <w:pStyle w:val="berschrift3"/>
              <w:jc w:val="center"/>
            </w:pPr>
            <w:r w:rsidRPr="00361756">
              <w:rPr>
                <w:b w:val="0"/>
              </w:rPr>
              <w:t>=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4383268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AF28649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5169BCC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F63D5EB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4129F78" w14:textId="77777777" w:rsidR="00CF48EE" w:rsidRPr="00F45D22" w:rsidRDefault="00CF48EE" w:rsidP="00512EA8">
            <w:pPr>
              <w:pStyle w:val="berschrift3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97C8540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910CD1A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1C22D7D8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14:paraId="27DFB9D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CEA0BDB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9D5AFB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5C2F38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306033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8B57DF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5AF312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CFE2BC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DE2D72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265975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E6ABA4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F79AE1B" w14:textId="77777777" w:rsidR="00CF48EE" w:rsidRPr="00C71350" w:rsidRDefault="00CF48EE" w:rsidP="00512EA8">
            <w:pPr>
              <w:pStyle w:val="berschrift3"/>
              <w:jc w:val="center"/>
            </w:pPr>
            <w:r>
              <w:t>8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A191A26" w14:textId="77777777" w:rsidR="00CF48EE" w:rsidRPr="00C71350" w:rsidRDefault="00CF48EE" w:rsidP="00512EA8">
            <w:pPr>
              <w:pStyle w:val="berschrift3"/>
              <w:jc w:val="center"/>
            </w:pPr>
            <w:r>
              <w:t>5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00D0391" w14:textId="77777777" w:rsidR="00CF48EE" w:rsidRPr="00C71350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4E8A65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62031CA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31AB4F3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7FBF3B8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665C985E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094E29A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16A023B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1887D51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2E07900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732C415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03D4862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0B2C035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3289647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BE0221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4088A5A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5487EB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nil"/>
            </w:tcBorders>
          </w:tcPr>
          <w:p w14:paraId="59330EE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6CF592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B9C37F0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0DD00A01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529CA20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5E01830B" w14:textId="77777777" w:rsidR="00CF48EE" w:rsidRPr="001A4C4A" w:rsidRDefault="00CF48EE" w:rsidP="00512EA8">
            <w:pPr>
              <w:pStyle w:val="berschrift3"/>
              <w:jc w:val="center"/>
              <w:rPr>
                <w:sz w:val="14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0D314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442893C3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B97C60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5DE5553A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203708E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1A4C4A">
              <w:rPr>
                <w:sz w:val="14"/>
              </w:rPr>
              <w:t>***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901D34D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613F109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612CBB8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2F6BE5">
              <w:rPr>
                <w:b w:val="0"/>
              </w:rPr>
              <w:t>1</w:t>
            </w: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A1E4FF3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2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7EDEBBB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7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D791F3A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8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AAFDA0C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0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74CE05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B48401B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0ED66951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11C72B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B69088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A0D0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30527187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A136B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A27E5BB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7A52C6B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6A5FDE1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  <w:r w:rsidRPr="002F6BE5">
              <w:rPr>
                <w:b w:val="0"/>
              </w:rPr>
              <w:t>+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90987FD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DB2DA4A" w14:textId="77777777" w:rsidR="00CF48EE" w:rsidRPr="002F6BE5" w:rsidRDefault="00CF48EE" w:rsidP="00512EA8">
            <w:pPr>
              <w:pStyle w:val="berschrift3"/>
              <w:jc w:val="center"/>
              <w:rPr>
                <w:b w:val="0"/>
              </w:rPr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16D198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17854CA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8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0598493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5</w:t>
            </w: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53FE847" w14:textId="77777777" w:rsidR="00CF48EE" w:rsidRPr="00C71350" w:rsidRDefault="00CF48EE" w:rsidP="00512EA8">
            <w:pPr>
              <w:pStyle w:val="berschrift3"/>
              <w:jc w:val="center"/>
            </w:pPr>
            <w:r w:rsidRPr="002F6BE5">
              <w:rPr>
                <w:b w:val="0"/>
              </w:rPr>
              <w:t>2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FBE9C5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E80D0C8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488DEAEB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5293080A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6DA849A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DE28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5188600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D9110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vAlign w:val="center"/>
          </w:tcPr>
          <w:p w14:paraId="5D6E6E77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090A51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819753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03B2722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FD244C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bottom"/>
          </w:tcPr>
          <w:p w14:paraId="70A5040B" w14:textId="77777777" w:rsidR="00CF48EE" w:rsidRPr="00C71350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  <w:sz w:val="12"/>
              </w:rPr>
              <w:t>1</w:t>
            </w: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bottom"/>
          </w:tcPr>
          <w:p w14:paraId="0599091E" w14:textId="77777777" w:rsidR="00CF48EE" w:rsidRPr="00C71350" w:rsidRDefault="00CF48EE" w:rsidP="00512EA8">
            <w:pPr>
              <w:pStyle w:val="berschrift3"/>
              <w:jc w:val="center"/>
            </w:pPr>
            <w:r w:rsidRPr="00DF1100">
              <w:rPr>
                <w:b w:val="0"/>
                <w:sz w:val="12"/>
              </w:rPr>
              <w:t>1</w:t>
            </w: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AFF85C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7BB56B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8FA9243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FC9B769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1992A6F5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77A26E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433CE4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D498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1B7A30F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5F9D5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  <w:vAlign w:val="center"/>
          </w:tcPr>
          <w:p w14:paraId="153E396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F2CA97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F6D0E0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5C0AC76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BA51D5B" w14:textId="77777777" w:rsidR="00CF48EE" w:rsidRPr="00C71350" w:rsidRDefault="00CF48EE" w:rsidP="00512EA8">
            <w:pPr>
              <w:pStyle w:val="berschrift3"/>
              <w:jc w:val="center"/>
            </w:pPr>
            <w:r w:rsidRPr="00DF1100">
              <w:t>1</w:t>
            </w:r>
          </w:p>
        </w:tc>
        <w:tc>
          <w:tcPr>
            <w:tcW w:w="23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8641AE0" w14:textId="77777777" w:rsidR="00CF48EE" w:rsidRPr="00C71350" w:rsidRDefault="00CF48EE" w:rsidP="00512EA8">
            <w:pPr>
              <w:pStyle w:val="berschrift3"/>
              <w:jc w:val="center"/>
            </w:pPr>
            <w:r w:rsidRPr="00DF1100">
              <w:t>3</w:t>
            </w:r>
          </w:p>
        </w:tc>
        <w:tc>
          <w:tcPr>
            <w:tcW w:w="229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367F603" w14:textId="77777777" w:rsidR="00CF48EE" w:rsidRPr="00C71350" w:rsidRDefault="00CF48EE" w:rsidP="00512EA8">
            <w:pPr>
              <w:pStyle w:val="berschrift3"/>
              <w:jc w:val="center"/>
            </w:pPr>
            <w:r>
              <w:t>6</w:t>
            </w:r>
          </w:p>
        </w:tc>
        <w:tc>
          <w:tcPr>
            <w:tcW w:w="229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655CDD9" w14:textId="77777777" w:rsidR="00CF48EE" w:rsidRPr="00C71350" w:rsidRDefault="00CF48EE" w:rsidP="00512EA8">
            <w:pPr>
              <w:pStyle w:val="berschrift3"/>
              <w:jc w:val="center"/>
            </w:pPr>
            <w:r>
              <w:t>3</w:t>
            </w:r>
          </w:p>
        </w:tc>
        <w:tc>
          <w:tcPr>
            <w:tcW w:w="23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4C6C1DE" w14:textId="77777777" w:rsidR="00CF48EE" w:rsidRPr="00C71350" w:rsidRDefault="00CF48EE" w:rsidP="00512EA8">
            <w:pPr>
              <w:pStyle w:val="berschrift3"/>
              <w:jc w:val="center"/>
            </w:pPr>
            <w:r>
              <w:t>2</w:t>
            </w: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80838C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E7780BE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2A263D6E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2A1BC5B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67DE17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3F6B1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69FC61E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44506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E555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43ABD79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327AD3E3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2D1F73F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2AB1D0E2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02A7406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655D6748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4B502F2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5E2D5DD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D75817C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FF52200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9216C2" w14:paraId="042FF21A" w14:textId="77777777" w:rsidTr="00512EA8">
        <w:trPr>
          <w:trHeight w:val="123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180F804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25B9CD8F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FBAA4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4A7821A9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B0227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261EE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767CFD8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16196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4EDA433D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2506E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45A90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</w:tcPr>
          <w:p w14:paraId="59730E8B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1C83C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156B6231" w14:textId="77777777" w:rsidR="00CF48EE" w:rsidRPr="00C71350" w:rsidRDefault="00CF48EE" w:rsidP="00512EA8">
            <w:pPr>
              <w:pStyle w:val="berschrift3"/>
              <w:jc w:val="center"/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3A2B4B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3FB8BD3" w14:textId="77777777" w:rsidR="00CF48EE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</w:rPr>
            </w:pPr>
          </w:p>
        </w:tc>
      </w:tr>
      <w:tr w:rsidR="00CF48EE" w:rsidRPr="008C102F" w14:paraId="78B2DF5E" w14:textId="77777777" w:rsidTr="00512EA8">
        <w:trPr>
          <w:trHeight w:val="42"/>
        </w:trPr>
        <w:tc>
          <w:tcPr>
            <w:tcW w:w="225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nil"/>
            </w:tcBorders>
          </w:tcPr>
          <w:p w14:paraId="3E6777C2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226A1CAE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BDAF276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9947BFE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3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065CB64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6C388894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FDC7A05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841ED27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433DB1D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0469E199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6D005A02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189FE1B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65E6238E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8EEDEF2" w14:textId="77777777" w:rsidR="00CF48EE" w:rsidRPr="008C102F" w:rsidRDefault="00CF48EE" w:rsidP="00512EA8">
            <w:pPr>
              <w:pStyle w:val="berschrift3"/>
              <w:jc w:val="center"/>
              <w:rPr>
                <w:sz w:val="6"/>
              </w:rPr>
            </w:pPr>
          </w:p>
        </w:tc>
        <w:tc>
          <w:tcPr>
            <w:tcW w:w="138" w:type="dxa"/>
            <w:gridSpan w:val="2"/>
            <w:vMerge/>
            <w:tcBorders>
              <w:top w:val="single" w:sz="2" w:space="0" w:color="BFBFBF" w:themeColor="background1" w:themeShade="BF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EEBB405" w14:textId="77777777" w:rsidR="00CF48EE" w:rsidRPr="008C102F" w:rsidRDefault="00CF48EE" w:rsidP="00512EA8">
            <w:pPr>
              <w:pStyle w:val="berschrift3"/>
              <w:spacing w:line="264" w:lineRule="auto"/>
              <w:rPr>
                <w:sz w:val="6"/>
              </w:rPr>
            </w:pPr>
          </w:p>
        </w:tc>
        <w:tc>
          <w:tcPr>
            <w:tcW w:w="5584" w:type="dxa"/>
            <w:gridSpan w:val="20"/>
            <w:vMerge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365EFF3" w14:textId="77777777" w:rsidR="00CF48EE" w:rsidRPr="008C102F" w:rsidRDefault="00CF48EE" w:rsidP="00512EA8">
            <w:pPr>
              <w:pStyle w:val="berschrift3"/>
              <w:spacing w:line="264" w:lineRule="auto"/>
              <w:ind w:left="289" w:firstLine="0"/>
              <w:rPr>
                <w:b w:val="0"/>
                <w:sz w:val="6"/>
              </w:rPr>
            </w:pPr>
          </w:p>
        </w:tc>
      </w:tr>
      <w:tr w:rsidR="00CF48EE" w:rsidRPr="009216C2" w14:paraId="14B234F1" w14:textId="77777777" w:rsidTr="00905A12">
        <w:trPr>
          <w:trHeight w:val="45"/>
        </w:trPr>
        <w:tc>
          <w:tcPr>
            <w:tcW w:w="1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01300BCB" w14:textId="77777777" w:rsidR="00CF48EE" w:rsidRPr="00CC10CF" w:rsidRDefault="00CF48EE" w:rsidP="00512EA8">
            <w:pPr>
              <w:pStyle w:val="berschrift3"/>
              <w:rPr>
                <w:sz w:val="16"/>
              </w:rPr>
            </w:pPr>
          </w:p>
        </w:tc>
        <w:tc>
          <w:tcPr>
            <w:tcW w:w="370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2B411AED" w14:textId="77777777" w:rsidR="00CF48EE" w:rsidRPr="00CC10CF" w:rsidRDefault="00CF48EE" w:rsidP="00512EA8">
            <w:pPr>
              <w:pStyle w:val="berschrift3"/>
              <w:rPr>
                <w:sz w:val="16"/>
              </w:rPr>
            </w:pPr>
          </w:p>
        </w:tc>
        <w:tc>
          <w:tcPr>
            <w:tcW w:w="8379" w:type="dxa"/>
            <w:gridSpan w:val="41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7BB2C811" w14:textId="77777777" w:rsidR="00CF48EE" w:rsidRPr="00CC10CF" w:rsidRDefault="00CF48EE" w:rsidP="00512EA8">
            <w:pPr>
              <w:ind w:left="279" w:hanging="279"/>
              <w:rPr>
                <w:sz w:val="16"/>
              </w:rPr>
            </w:pPr>
          </w:p>
        </w:tc>
      </w:tr>
      <w:tr w:rsidR="00CF48EE" w:rsidRPr="009216C2" w14:paraId="042CE077" w14:textId="77777777" w:rsidTr="00905A12">
        <w:trPr>
          <w:trHeight w:val="45"/>
        </w:trPr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14:paraId="13A5CE0E" w14:textId="77777777" w:rsidR="00CF48EE" w:rsidRPr="00CC10CF" w:rsidRDefault="00CF48EE" w:rsidP="00512EA8">
            <w:pPr>
              <w:pStyle w:val="berschrift3"/>
              <w:rPr>
                <w:sz w:val="16"/>
              </w:rPr>
            </w:pPr>
          </w:p>
        </w:tc>
        <w:tc>
          <w:tcPr>
            <w:tcW w:w="3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EB405" w14:textId="77777777" w:rsidR="00CF48EE" w:rsidRPr="00CC10CF" w:rsidRDefault="00CF48EE" w:rsidP="00512EA8">
            <w:pPr>
              <w:pStyle w:val="berschrift3"/>
              <w:rPr>
                <w:sz w:val="16"/>
              </w:rPr>
            </w:pPr>
          </w:p>
        </w:tc>
        <w:tc>
          <w:tcPr>
            <w:tcW w:w="8379" w:type="dxa"/>
            <w:gridSpan w:val="41"/>
            <w:tcBorders>
              <w:top w:val="nil"/>
              <w:left w:val="nil"/>
              <w:bottom w:val="nil"/>
              <w:right w:val="nil"/>
            </w:tcBorders>
          </w:tcPr>
          <w:p w14:paraId="2CAD01DA" w14:textId="77777777" w:rsidR="00CF48EE" w:rsidRPr="00CC10CF" w:rsidRDefault="00CF48EE" w:rsidP="00512EA8">
            <w:pPr>
              <w:ind w:left="279" w:hanging="279"/>
              <w:rPr>
                <w:sz w:val="16"/>
              </w:rPr>
            </w:pPr>
          </w:p>
        </w:tc>
      </w:tr>
      <w:tr w:rsidR="00CF48EE" w:rsidRPr="009216C2" w14:paraId="2A58CC4C" w14:textId="77777777" w:rsidTr="00512EA8">
        <w:trPr>
          <w:trHeight w:val="537"/>
        </w:trPr>
        <w:tc>
          <w:tcPr>
            <w:tcW w:w="8930" w:type="dxa"/>
            <w:gridSpan w:val="45"/>
            <w:tcBorders>
              <w:top w:val="nil"/>
              <w:left w:val="nil"/>
              <w:bottom w:val="nil"/>
              <w:right w:val="nil"/>
            </w:tcBorders>
          </w:tcPr>
          <w:p w14:paraId="48ABE7A8" w14:textId="77777777" w:rsidR="00CF48EE" w:rsidRPr="00351CB3" w:rsidRDefault="00CF48EE" w:rsidP="00512EA8">
            <w:pPr>
              <w:pStyle w:val="berschrift3"/>
              <w:rPr>
                <w:color w:val="808080" w:themeColor="background1" w:themeShade="80"/>
              </w:rPr>
            </w:pPr>
            <w:r w:rsidRPr="00351CB3">
              <w:rPr>
                <w:color w:val="808080" w:themeColor="background1" w:themeShade="80"/>
              </w:rPr>
              <w:t>2</w:t>
            </w:r>
            <w:r>
              <w:rPr>
                <w:color w:val="808080" w:themeColor="background1" w:themeShade="80"/>
              </w:rPr>
              <w:t xml:space="preserve">  Unterschiedlich schriftlich multiplizieren </w:t>
            </w:r>
          </w:p>
          <w:p w14:paraId="05E2FB3D" w14:textId="77777777" w:rsidR="00CF48EE" w:rsidRPr="00B74D5D" w:rsidRDefault="00CF48EE" w:rsidP="00512EA8">
            <w:pPr>
              <w:ind w:left="279" w:hanging="279"/>
              <w:rPr>
                <w:color w:val="0D0D0D" w:themeColor="text1" w:themeTint="F2"/>
                <w:sz w:val="14"/>
              </w:rPr>
            </w:pPr>
            <w:r>
              <w:rPr>
                <w:color w:val="0D0D0D" w:themeColor="text1" w:themeTint="F2"/>
              </w:rPr>
              <w:t xml:space="preserve">    </w:t>
            </w:r>
          </w:p>
          <w:p w14:paraId="6FCD1984" w14:textId="77777777" w:rsidR="00CF48EE" w:rsidRPr="00351CB3" w:rsidRDefault="00CF48EE" w:rsidP="00512EA8">
            <w:pPr>
              <w:ind w:left="279" w:hanging="279"/>
              <w:rPr>
                <w:color w:val="808080" w:themeColor="background1" w:themeShade="80"/>
              </w:rPr>
            </w:pPr>
            <w:r w:rsidRPr="0033214A">
              <w:t xml:space="preserve">    Wie </w:t>
            </w:r>
            <w:r>
              <w:t>multipliziert</w:t>
            </w:r>
            <w:r w:rsidRPr="0033214A">
              <w:t xml:space="preserve"> man in deinem Land schriftlich? </w:t>
            </w:r>
            <w:r w:rsidRPr="00351CB3">
              <w:rPr>
                <w:color w:val="0D0D0D" w:themeColor="text1" w:themeTint="F2"/>
              </w:rPr>
              <w:t xml:space="preserve">So </w:t>
            </w:r>
            <w:r>
              <w:rPr>
                <w:color w:val="0D0D0D" w:themeColor="text1" w:themeTint="F2"/>
              </w:rPr>
              <w:t xml:space="preserve">multipliziert man in </w:t>
            </w:r>
          </w:p>
        </w:tc>
      </w:tr>
      <w:tr w:rsidR="00CF48EE" w:rsidRPr="00CC10CF" w14:paraId="0E671BA2" w14:textId="77777777" w:rsidTr="00512EA8">
        <w:trPr>
          <w:trHeight w:val="30"/>
        </w:trPr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14:paraId="2BA25674" w14:textId="77777777" w:rsidR="00CF48EE" w:rsidRPr="00CC10CF" w:rsidRDefault="00CF48EE" w:rsidP="00512EA8">
            <w:pPr>
              <w:pStyle w:val="berschrift3"/>
              <w:rPr>
                <w:sz w:val="10"/>
              </w:rPr>
            </w:pPr>
          </w:p>
        </w:tc>
        <w:tc>
          <w:tcPr>
            <w:tcW w:w="3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DB67A0" w14:textId="77777777" w:rsidR="00CF48EE" w:rsidRPr="00CC10CF" w:rsidRDefault="00CF48EE" w:rsidP="00512EA8">
            <w:pPr>
              <w:pStyle w:val="berschrift3"/>
              <w:rPr>
                <w:sz w:val="10"/>
              </w:rPr>
            </w:pPr>
          </w:p>
        </w:tc>
        <w:tc>
          <w:tcPr>
            <w:tcW w:w="5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23238B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237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20174ABD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AF3D3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B88C437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23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8DC2E4C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8FBEA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1525D7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  <w:tc>
          <w:tcPr>
            <w:tcW w:w="22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5956E3" w14:textId="77777777" w:rsidR="00CF48EE" w:rsidRPr="00CC10CF" w:rsidRDefault="00CF48EE" w:rsidP="00512EA8">
            <w:pPr>
              <w:ind w:left="279" w:hanging="279"/>
              <w:rPr>
                <w:sz w:val="10"/>
              </w:rPr>
            </w:pPr>
          </w:p>
        </w:tc>
      </w:tr>
      <w:tr w:rsidR="001A0D4B" w:rsidRPr="009216C2" w14:paraId="4828B8C5" w14:textId="77777777" w:rsidTr="00557B2D">
        <w:trPr>
          <w:trHeight w:val="397"/>
        </w:trPr>
        <w:tc>
          <w:tcPr>
            <w:tcW w:w="1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9BCF2C" w14:textId="77777777" w:rsidR="001A0D4B" w:rsidRPr="00C71350" w:rsidRDefault="001A0D4B" w:rsidP="00512EA8">
            <w:pPr>
              <w:pStyle w:val="berschrift3"/>
            </w:pPr>
          </w:p>
        </w:tc>
        <w:tc>
          <w:tcPr>
            <w:tcW w:w="37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67A31B" w14:textId="77777777" w:rsidR="001A0D4B" w:rsidRPr="00B74D5D" w:rsidRDefault="001A0D4B" w:rsidP="00512EA8">
            <w:pPr>
              <w:pStyle w:val="berschrift3"/>
              <w:rPr>
                <w:sz w:val="16"/>
              </w:rPr>
            </w:pPr>
          </w:p>
        </w:tc>
        <w:tc>
          <w:tcPr>
            <w:tcW w:w="279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3FE3A0F" w14:textId="77777777" w:rsidR="001A0D4B" w:rsidRPr="00CC10CF" w:rsidRDefault="001A0D4B" w:rsidP="001A0D4B">
            <w:pPr>
              <w:ind w:left="279" w:hanging="279"/>
              <w:jc w:val="left"/>
              <w:rPr>
                <w:b/>
              </w:rPr>
            </w:pPr>
            <w:r w:rsidRPr="00CC10CF">
              <w:rPr>
                <w:b/>
              </w:rPr>
              <w:t>Afghanistan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6170E" w14:textId="77777777" w:rsidR="001A0D4B" w:rsidRPr="00C71350" w:rsidRDefault="001A0D4B" w:rsidP="001A0D4B">
            <w:pPr>
              <w:ind w:left="279" w:hanging="279"/>
              <w:jc w:val="left"/>
            </w:pPr>
          </w:p>
        </w:tc>
        <w:tc>
          <w:tcPr>
            <w:tcW w:w="251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947D7F" w14:textId="1E24D042" w:rsidR="001A0D4B" w:rsidRPr="001A0D4B" w:rsidRDefault="001A0D4B" w:rsidP="001A0D4B">
            <w:pPr>
              <w:rPr>
                <w:b/>
              </w:rPr>
            </w:pPr>
            <w:r w:rsidRPr="001A0D4B">
              <w:rPr>
                <w:b/>
              </w:rPr>
              <w:t>Spanien</w:t>
            </w: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9F4D4C" w14:textId="77777777" w:rsidR="001A0D4B" w:rsidRPr="00C71350" w:rsidRDefault="001A0D4B" w:rsidP="001A0D4B">
            <w:pPr>
              <w:ind w:left="279" w:hanging="279"/>
              <w:jc w:val="left"/>
            </w:pPr>
          </w:p>
        </w:tc>
        <w:tc>
          <w:tcPr>
            <w:tcW w:w="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5467B" w14:textId="77777777" w:rsidR="001A0D4B" w:rsidRPr="00C71350" w:rsidRDefault="001A0D4B" w:rsidP="001A0D4B">
            <w:pPr>
              <w:ind w:left="279" w:hanging="279"/>
              <w:jc w:val="left"/>
            </w:pPr>
          </w:p>
        </w:tc>
        <w:tc>
          <w:tcPr>
            <w:tcW w:w="223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4DCFC6" w14:textId="77777777" w:rsidR="001A0D4B" w:rsidRPr="00CC10CF" w:rsidRDefault="001A0D4B" w:rsidP="001A0D4B">
            <w:pPr>
              <w:ind w:left="279" w:hanging="279"/>
              <w:jc w:val="left"/>
              <w:rPr>
                <w:b/>
              </w:rPr>
            </w:pPr>
            <w:r>
              <w:rPr>
                <w:b/>
              </w:rPr>
              <w:t>Irak</w:t>
            </w:r>
          </w:p>
        </w:tc>
      </w:tr>
      <w:tr w:rsidR="00CF48EE" w:rsidRPr="009216C2" w14:paraId="012E3BEA" w14:textId="77777777" w:rsidTr="00512EA8">
        <w:trPr>
          <w:trHeight w:val="562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452F3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232108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284" w:type="dxa"/>
            <w:gridSpan w:val="17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15B1BF73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 xml:space="preserve">Die Faktoren stehen untereinander. </w:t>
            </w:r>
          </w:p>
          <w:p w14:paraId="5F0A6A87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 xml:space="preserve">Der Übertrag beim Multiplizieren </w:t>
            </w:r>
          </w:p>
          <w:p w14:paraId="2DA5AF63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>steht oben.</w:t>
            </w:r>
          </w:p>
        </w:tc>
        <w:tc>
          <w:tcPr>
            <w:tcW w:w="3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6237C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C2091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</w:p>
        </w:tc>
        <w:tc>
          <w:tcPr>
            <w:tcW w:w="2284" w:type="dxa"/>
            <w:gridSpan w:val="8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430A3052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>Die Faktoren stehen untereinander.</w:t>
            </w:r>
          </w:p>
          <w:p w14:paraId="78EC84DD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 xml:space="preserve">Der Übertrag beim Multiplizieren </w:t>
            </w:r>
          </w:p>
          <w:p w14:paraId="24B212A4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>steht unten.</w:t>
            </w: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1D6E6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E0DAC" w14:textId="77777777" w:rsidR="00CF48EE" w:rsidRPr="0028519E" w:rsidRDefault="00CF48EE" w:rsidP="00512EA8">
            <w:pPr>
              <w:ind w:left="279" w:hanging="279"/>
              <w:jc w:val="left"/>
              <w:rPr>
                <w:color w:val="0D0D0D" w:themeColor="text1" w:themeTint="F2"/>
                <w:sz w:val="14"/>
                <w:szCs w:val="20"/>
              </w:rPr>
            </w:pPr>
          </w:p>
        </w:tc>
        <w:tc>
          <w:tcPr>
            <w:tcW w:w="2287" w:type="dxa"/>
            <w:gridSpan w:val="7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39FF4A57" w14:textId="77777777" w:rsidR="00CF48EE" w:rsidRDefault="00CF48EE" w:rsidP="00512EA8">
            <w:pPr>
              <w:jc w:val="left"/>
              <w:rPr>
                <w:color w:val="0D0D0D" w:themeColor="text1" w:themeTint="F2"/>
                <w:sz w:val="14"/>
                <w:szCs w:val="20"/>
              </w:rPr>
            </w:pPr>
            <w:r>
              <w:rPr>
                <w:color w:val="0D0D0D" w:themeColor="text1" w:themeTint="F2"/>
                <w:sz w:val="14"/>
                <w:szCs w:val="20"/>
              </w:rPr>
              <w:t xml:space="preserve">Die Faktoren stehen untereinander. </w:t>
            </w:r>
          </w:p>
          <w:p w14:paraId="11D3B0B1" w14:textId="77777777" w:rsidR="00CF48EE" w:rsidRPr="0028519E" w:rsidRDefault="00CF48EE" w:rsidP="00512EA8">
            <w:pPr>
              <w:jc w:val="left"/>
              <w:rPr>
                <w:color w:val="0D0D0D" w:themeColor="text1" w:themeTint="F2"/>
                <w:sz w:val="14"/>
                <w:szCs w:val="20"/>
              </w:rPr>
            </w:pPr>
            <w:r w:rsidRPr="0028519E">
              <w:rPr>
                <w:color w:val="0D0D0D" w:themeColor="text1" w:themeTint="F2"/>
                <w:sz w:val="14"/>
                <w:szCs w:val="20"/>
              </w:rPr>
              <w:t xml:space="preserve">Der Übertrag beim Multiplizieren wird nicht aufgeschrieben. </w:t>
            </w:r>
          </w:p>
        </w:tc>
      </w:tr>
      <w:tr w:rsidR="00CF48EE" w:rsidRPr="009216C2" w14:paraId="549D914B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BD29A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4F45EA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DE0610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3F6DEAC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0C94ED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5E3611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H</w:t>
            </w:r>
          </w:p>
        </w:tc>
        <w:tc>
          <w:tcPr>
            <w:tcW w:w="38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10329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Z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B712A5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E</w:t>
            </w: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F72058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44ACF2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4FAE7F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8A1907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92F5B9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8D9016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H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8178E9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Z</w:t>
            </w: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AC5AC8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E</w:t>
            </w: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C781B3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66BA0AE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A409FD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C412B8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B31041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H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27692A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Z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9E45E7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E</w:t>
            </w:r>
          </w:p>
        </w:tc>
        <w:tc>
          <w:tcPr>
            <w:tcW w:w="3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908E09C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</w:tr>
      <w:tr w:rsidR="00CF48EE" w:rsidRPr="009216C2" w14:paraId="3D26D3B2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DBD52B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B8DB42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6460F3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8C2AE5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FA6EEA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21EA5E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4</w:t>
            </w:r>
          </w:p>
        </w:tc>
        <w:tc>
          <w:tcPr>
            <w:tcW w:w="38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CD081E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613C6F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6</w:t>
            </w: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3FC5DCD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4B5BA1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AAFB3C1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18FD8F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682699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41ACB1C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4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2EEBC8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BC43CB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6</w:t>
            </w: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225A545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E62138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393E2E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B75A9F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C072D7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4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A68374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B1D5AB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6</w:t>
            </w:r>
          </w:p>
        </w:tc>
        <w:tc>
          <w:tcPr>
            <w:tcW w:w="3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2EC42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</w:tr>
      <w:tr w:rsidR="00CF48EE" w:rsidRPr="009216C2" w14:paraId="5D313EEE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9425D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6F7D4CB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4F5535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289F28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1296C3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X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D2A92D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5510A4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104A93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ADBEE1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32496C5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45CD9E0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C34E96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4EC0E3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X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EE9DAC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C7BB241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07241E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5A57100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590F104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1F1041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636769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2714ED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FEA2D7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5E0658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CA4111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X</w:t>
            </w:r>
          </w:p>
        </w:tc>
      </w:tr>
      <w:tr w:rsidR="00CF48EE" w:rsidRPr="009216C2" w14:paraId="1813F6DF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480F8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889349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2B370A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8F6855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467764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030BFC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8</w:t>
            </w:r>
          </w:p>
        </w:tc>
        <w:tc>
          <w:tcPr>
            <w:tcW w:w="38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93A348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5</w:t>
            </w:r>
            <w:r w:rsidRPr="00DD4871">
              <w:rPr>
                <w:sz w:val="18"/>
                <w:szCs w:val="21"/>
                <w:vertAlign w:val="superscript"/>
              </w:rPr>
              <w:t>1</w:t>
            </w: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8FDBC7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2934F00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6EE86C71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595249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5A959F2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CEC6F61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579CD9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8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CD1866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5</w:t>
            </w:r>
            <w:r w:rsidRPr="00DD4871">
              <w:rPr>
                <w:sz w:val="18"/>
                <w:szCs w:val="21"/>
                <w:vertAlign w:val="subscript"/>
              </w:rPr>
              <w:t>1</w:t>
            </w:r>
          </w:p>
        </w:tc>
        <w:tc>
          <w:tcPr>
            <w:tcW w:w="38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D1E081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442A338D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2087B1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A671D8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0E4039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66B230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8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72CB072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5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4879CF8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41AED7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</w:tr>
      <w:tr w:rsidR="00CF48EE" w:rsidRPr="009216C2" w14:paraId="71D67623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F2954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05560E4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516E7DD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+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16DE052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1</w:t>
            </w:r>
            <w:r w:rsidRPr="00DD4871">
              <w:rPr>
                <w:sz w:val="18"/>
                <w:vertAlign w:val="superscript"/>
              </w:rPr>
              <w:t>1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E78B2E2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77382C2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7</w:t>
            </w:r>
            <w:r w:rsidRPr="00DD4871">
              <w:rPr>
                <w:sz w:val="18"/>
                <w:vertAlign w:val="superscript"/>
              </w:rPr>
              <w:t>1</w:t>
            </w:r>
          </w:p>
        </w:tc>
        <w:tc>
          <w:tcPr>
            <w:tcW w:w="380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6C339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8</w:t>
            </w: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3038C3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5A26A61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17BFB71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0DF162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+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9612C6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1</w:t>
            </w:r>
            <w:r w:rsidRPr="00DD4871">
              <w:rPr>
                <w:sz w:val="18"/>
                <w:vertAlign w:val="subscript"/>
              </w:rPr>
              <w:t>1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FF2717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2F8E09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7</w:t>
            </w:r>
            <w:r w:rsidRPr="00DD4871">
              <w:rPr>
                <w:sz w:val="18"/>
                <w:vertAlign w:val="subscript"/>
              </w:rPr>
              <w:t>1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0CCD75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8</w:t>
            </w: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D6D562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068F0F8E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395477F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788A9C6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1</w:t>
            </w: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89F610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2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5593CC1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7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B7C866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8</w:t>
            </w: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33D633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8" w:space="0" w:color="BFBFBF" w:themeColor="background1" w:themeShade="BF"/>
              <w:right w:val="single" w:sz="2" w:space="0" w:color="BFBFBF" w:themeColor="background1" w:themeShade="BF"/>
            </w:tcBorders>
          </w:tcPr>
          <w:p w14:paraId="3514964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</w:rPr>
              <w:t>+</w:t>
            </w:r>
          </w:p>
        </w:tc>
      </w:tr>
      <w:tr w:rsidR="00CF48EE" w:rsidRPr="009216C2" w14:paraId="27E3BD0F" w14:textId="77777777" w:rsidTr="00512EA8">
        <w:trPr>
          <w:trHeight w:val="170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7F1413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6532046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ADED12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10AD62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1</w:t>
            </w: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7C6823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  <w:r w:rsidRPr="00DD4871">
              <w:rPr>
                <w:sz w:val="18"/>
                <w:szCs w:val="21"/>
                <w:vertAlign w:val="superscript"/>
              </w:rPr>
              <w:t>1</w:t>
            </w: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57E4EF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6</w:t>
            </w:r>
          </w:p>
        </w:tc>
        <w:tc>
          <w:tcPr>
            <w:tcW w:w="380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9A87BF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1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FA7FCC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3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2A9966E4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5A0CF153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0" w:type="dxa"/>
            <w:gridSpan w:val="3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D92D558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50F62C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1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A4DC6B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  <w:r w:rsidRPr="00DD4871">
              <w:rPr>
                <w:sz w:val="18"/>
                <w:szCs w:val="21"/>
                <w:vertAlign w:val="subscript"/>
              </w:rPr>
              <w:t>1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4CCFA1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6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6A3841A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A0F85F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1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</w:tcPr>
          <w:p w14:paraId="6092B76F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793F656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  <w:tc>
          <w:tcPr>
            <w:tcW w:w="381" w:type="dxa"/>
            <w:gridSpan w:val="2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25E395B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1</w:t>
            </w:r>
          </w:p>
        </w:tc>
        <w:tc>
          <w:tcPr>
            <w:tcW w:w="380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73CB122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0834D10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6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8303DE5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3</w:t>
            </w:r>
          </w:p>
        </w:tc>
        <w:tc>
          <w:tcPr>
            <w:tcW w:w="381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4DC36749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  <w:r w:rsidRPr="00DD4871">
              <w:rPr>
                <w:sz w:val="18"/>
                <w:szCs w:val="21"/>
              </w:rPr>
              <w:t>2</w:t>
            </w:r>
          </w:p>
        </w:tc>
        <w:tc>
          <w:tcPr>
            <w:tcW w:w="383" w:type="dxa"/>
            <w:tcBorders>
              <w:top w:val="single" w:sz="8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C5E4757" w14:textId="77777777" w:rsidR="00CF48EE" w:rsidRPr="00DD4871" w:rsidRDefault="00CF48EE" w:rsidP="00512EA8">
            <w:pPr>
              <w:ind w:left="279" w:hanging="279"/>
              <w:jc w:val="center"/>
              <w:rPr>
                <w:sz w:val="18"/>
              </w:rPr>
            </w:pPr>
          </w:p>
        </w:tc>
      </w:tr>
      <w:tr w:rsidR="00CF48EE" w:rsidRPr="0007141F" w14:paraId="6A093510" w14:textId="77777777" w:rsidTr="00512EA8">
        <w:trPr>
          <w:trHeight w:val="117"/>
        </w:trPr>
        <w:tc>
          <w:tcPr>
            <w:tcW w:w="1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D8A3D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013571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20FFCB5E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1029A4BA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8A1234D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48D40F7F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0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A6362C4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1D0B4B3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B0F30B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68D9CB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0" w:type="dxa"/>
            <w:gridSpan w:val="3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627810B1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33254F3C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395D9115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559395C3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19E55074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0D4C3A3A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26C82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E97BDD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gridSpan w:val="2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</w:tcPr>
          <w:p w14:paraId="0A418F73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0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028F12B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DB8AF8D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1337F28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1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FA1C739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383" w:type="dxa"/>
            <w:tcBorders>
              <w:top w:val="single" w:sz="2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C649731" w14:textId="77777777" w:rsidR="00CF48EE" w:rsidRPr="0007141F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</w:tr>
      <w:tr w:rsidR="00CF48EE" w:rsidRPr="009216C2" w14:paraId="5935F477" w14:textId="77777777" w:rsidTr="00512EA8">
        <w:trPr>
          <w:trHeight w:val="45"/>
        </w:trPr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</w:tcPr>
          <w:p w14:paraId="7E458B9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3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09057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8379" w:type="dxa"/>
            <w:gridSpan w:val="41"/>
            <w:tcBorders>
              <w:top w:val="nil"/>
              <w:left w:val="nil"/>
              <w:bottom w:val="nil"/>
              <w:right w:val="nil"/>
            </w:tcBorders>
          </w:tcPr>
          <w:p w14:paraId="6E233F07" w14:textId="77777777" w:rsidR="00CF48EE" w:rsidRPr="00351CB3" w:rsidRDefault="00CF48EE" w:rsidP="00512EA8">
            <w:pPr>
              <w:rPr>
                <w:szCs w:val="21"/>
              </w:rPr>
            </w:pPr>
            <w:r>
              <w:rPr>
                <w:szCs w:val="21"/>
              </w:rPr>
              <w:t xml:space="preserve">ABER: Es ist egal, wie multipliziert wird. Die Idee ist dieselbe. Das Ergebnis ist gleich. </w:t>
            </w:r>
          </w:p>
        </w:tc>
      </w:tr>
    </w:tbl>
    <w:p w14:paraId="05F05C11" w14:textId="77777777" w:rsidR="00CF48EE" w:rsidRDefault="00CF48EE" w:rsidP="00CF48EE">
      <w:pPr>
        <w:rPr>
          <w:sz w:val="2"/>
        </w:rPr>
      </w:pPr>
    </w:p>
    <w:tbl>
      <w:tblPr>
        <w:tblStyle w:val="Tabellenraster"/>
        <w:tblW w:w="4923" w:type="pct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292"/>
        <w:gridCol w:w="291"/>
        <w:gridCol w:w="292"/>
        <w:gridCol w:w="292"/>
        <w:gridCol w:w="291"/>
        <w:gridCol w:w="292"/>
        <w:gridCol w:w="292"/>
        <w:gridCol w:w="291"/>
        <w:gridCol w:w="70"/>
        <w:gridCol w:w="222"/>
        <w:gridCol w:w="292"/>
        <w:gridCol w:w="138"/>
        <w:gridCol w:w="5584"/>
      </w:tblGrid>
      <w:tr w:rsidR="00CF48EE" w:rsidRPr="009216C2" w14:paraId="404EBB34" w14:textId="77777777" w:rsidTr="00512EA8">
        <w:trPr>
          <w:trHeight w:val="799"/>
        </w:trPr>
        <w:tc>
          <w:tcPr>
            <w:tcW w:w="8930" w:type="dxa"/>
            <w:gridSpan w:val="14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71089BB0" w14:textId="77777777" w:rsidR="00CF48EE" w:rsidRDefault="00CF48EE" w:rsidP="00512EA8">
            <w:pPr>
              <w:pStyle w:val="berschrift2"/>
            </w:pPr>
            <w:proofErr w:type="gramStart"/>
            <w:r>
              <w:lastRenderedPageBreak/>
              <w:t>3  Wie</w:t>
            </w:r>
            <w:proofErr w:type="gramEnd"/>
            <w:r>
              <w:t xml:space="preserve"> dividiert man schriftlich?  Wie kann man dazu sprechen? </w:t>
            </w:r>
          </w:p>
          <w:p w14:paraId="7249B2E2" w14:textId="77777777" w:rsidR="00CF48EE" w:rsidRPr="008C102F" w:rsidRDefault="00CF48EE" w:rsidP="00512EA8">
            <w:pPr>
              <w:rPr>
                <w:sz w:val="16"/>
              </w:rPr>
            </w:pPr>
          </w:p>
          <w:p w14:paraId="1060835D" w14:textId="77777777" w:rsidR="00CF48EE" w:rsidRDefault="00CF48EE" w:rsidP="00512EA8">
            <w:pPr>
              <w:pStyle w:val="berschrift2"/>
              <w:rPr>
                <w:b w:val="0"/>
                <w:color w:val="000000"/>
              </w:rPr>
            </w:pPr>
            <w:r>
              <w:t xml:space="preserve">     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15537E9A" wp14:editId="3F2C9537">
                  <wp:extent cx="156462" cy="144000"/>
                  <wp:effectExtent l="0" t="0" r="0" b="0"/>
                  <wp:docPr id="8242" name="Grafik 8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  <w:p w14:paraId="619C329E" w14:textId="77777777" w:rsidR="00CF48EE" w:rsidRPr="008C102F" w:rsidRDefault="00CF48EE" w:rsidP="00512EA8">
            <w:pPr>
              <w:rPr>
                <w:sz w:val="16"/>
              </w:rPr>
            </w:pPr>
          </w:p>
        </w:tc>
      </w:tr>
      <w:tr w:rsidR="00CF48EE" w:rsidRPr="009216C2" w14:paraId="39927093" w14:textId="77777777" w:rsidTr="00512EA8">
        <w:trPr>
          <w:trHeight w:val="254"/>
        </w:trPr>
        <w:tc>
          <w:tcPr>
            <w:tcW w:w="3208" w:type="dxa"/>
            <w:gridSpan w:val="12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</w:tcPr>
          <w:p w14:paraId="277091A2" w14:textId="77777777" w:rsidR="00CF48EE" w:rsidRPr="0001285C" w:rsidRDefault="00CF48EE" w:rsidP="00512EA8">
            <w:pPr>
              <w:pStyle w:val="berschrift3"/>
            </w:pPr>
            <w:r>
              <w:t xml:space="preserve">      </w:t>
            </w:r>
            <w:r w:rsidRPr="0001285C">
              <w:t xml:space="preserve">Wir </w:t>
            </w:r>
            <w:r>
              <w:t>wissen:</w:t>
            </w:r>
          </w:p>
        </w:tc>
        <w:tc>
          <w:tcPr>
            <w:tcW w:w="138" w:type="dxa"/>
            <w:tcBorders>
              <w:top w:val="single" w:sz="2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</w:tcPr>
          <w:p w14:paraId="248FC23B" w14:textId="77777777" w:rsidR="00CF48EE" w:rsidRPr="000E78B5" w:rsidRDefault="00CF48EE" w:rsidP="00512EA8"/>
        </w:tc>
        <w:tc>
          <w:tcPr>
            <w:tcW w:w="5584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</w:tcPr>
          <w:p w14:paraId="3A1B04C3" w14:textId="77777777" w:rsidR="00CF48EE" w:rsidRPr="00696215" w:rsidRDefault="00CF48EE" w:rsidP="00512EA8">
            <w:pPr>
              <w:pStyle w:val="berschrift3"/>
            </w:pPr>
            <w:r w:rsidRPr="00C71350">
              <w:t>Das bedeutet</w:t>
            </w:r>
            <w:r>
              <w:t>:</w:t>
            </w:r>
            <w:r w:rsidRPr="00E049E0">
              <w:t xml:space="preserve"> </w:t>
            </w:r>
          </w:p>
        </w:tc>
      </w:tr>
      <w:tr w:rsidR="00CF48EE" w:rsidRPr="009216C2" w14:paraId="3342BF76" w14:textId="77777777" w:rsidTr="00BF6F9E">
        <w:trPr>
          <w:trHeight w:val="186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41F5990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5FCBBC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BBB612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E8C16E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5752B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40C21C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077873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48BE36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59F179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359044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530F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346C10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 w:val="restart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229713" w14:textId="77777777" w:rsidR="00CF48EE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möchte 984 </w:t>
            </w:r>
            <w:r w:rsidRPr="005608B2">
              <w:rPr>
                <w:b/>
                <w:color w:val="0D0D0D" w:themeColor="text1" w:themeTint="F2"/>
                <w:sz w:val="18"/>
              </w:rPr>
              <w:t>teilen</w:t>
            </w:r>
            <w:r>
              <w:rPr>
                <w:color w:val="0D0D0D" w:themeColor="text1" w:themeTint="F2"/>
                <w:sz w:val="18"/>
              </w:rPr>
              <w:t>:</w:t>
            </w:r>
            <w:r w:rsidRPr="005608B2">
              <w:rPr>
                <w:color w:val="0D0D0D" w:themeColor="text1" w:themeTint="F2"/>
                <w:sz w:val="18"/>
              </w:rPr>
              <w:t xml:space="preserve"> </w:t>
            </w:r>
          </w:p>
          <w:p w14:paraId="070A9803" w14:textId="77777777" w:rsidR="00CF48EE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möchte wissen: </w:t>
            </w:r>
          </w:p>
          <w:p w14:paraId="3C7651FA" w14:textId="77777777" w:rsidR="00CF48EE" w:rsidRPr="005608B2" w:rsidRDefault="00CF48EE" w:rsidP="001B7956">
            <w:pPr>
              <w:pStyle w:val="Listenabsatz"/>
              <w:numPr>
                <w:ilvl w:val="0"/>
                <w:numId w:val="35"/>
              </w:numPr>
              <w:overflowPunct/>
              <w:autoSpaceDE/>
              <w:autoSpaceDN/>
              <w:adjustRightInd/>
              <w:ind w:left="714" w:hanging="357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Wie kann ich die 984 auf 4 Gruppen aufteilen? </w:t>
            </w:r>
          </w:p>
          <w:p w14:paraId="2233C814" w14:textId="77777777" w:rsidR="00CF48EE" w:rsidRPr="005608B2" w:rsidRDefault="00CF48EE" w:rsidP="001B7956">
            <w:pPr>
              <w:pStyle w:val="Listenabsatz"/>
              <w:numPr>
                <w:ilvl w:val="0"/>
                <w:numId w:val="35"/>
              </w:numPr>
              <w:overflowPunct/>
              <w:autoSpaceDE/>
              <w:autoSpaceDN/>
              <w:adjustRightInd/>
              <w:ind w:left="714" w:hanging="357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Wie oft passt die Zahl 4 in 984? </w:t>
            </w:r>
          </w:p>
          <w:p w14:paraId="378F5C17" w14:textId="77777777" w:rsidR="00CF48EE" w:rsidRPr="005608B2" w:rsidRDefault="00CF48EE" w:rsidP="00512EA8">
            <w:pPr>
              <w:overflowPunct/>
              <w:autoSpaceDE/>
              <w:autoSpaceDN/>
              <w:adjustRightInd/>
              <w:spacing w:before="8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rechne: </w:t>
            </w:r>
            <w:proofErr w:type="gramStart"/>
            <w:r w:rsidRPr="005608B2">
              <w:rPr>
                <w:color w:val="0D0D0D" w:themeColor="text1" w:themeTint="F2"/>
                <w:sz w:val="18"/>
              </w:rPr>
              <w:t>984 :</w:t>
            </w:r>
            <w:proofErr w:type="gramEnd"/>
            <w:r w:rsidRPr="005608B2">
              <w:rPr>
                <w:color w:val="0D0D0D" w:themeColor="text1" w:themeTint="F2"/>
                <w:sz w:val="18"/>
              </w:rPr>
              <w:t xml:space="preserve"> 4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2C652C75" wp14:editId="4067574D">
                  <wp:extent cx="156462" cy="144000"/>
                  <wp:effectExtent l="0" t="0" r="0" b="0"/>
                  <wp:docPr id="8243" name="Grafik 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CBA5F" w14:textId="77777777" w:rsidR="00CF48EE" w:rsidRPr="005608B2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erste Zahl/ der </w:t>
            </w:r>
            <w:r w:rsidRPr="005608B2">
              <w:rPr>
                <w:b/>
                <w:color w:val="0D0D0D" w:themeColor="text1" w:themeTint="F2"/>
                <w:sz w:val="18"/>
              </w:rPr>
              <w:t>Dividend</w:t>
            </w:r>
            <w:r w:rsidRPr="005608B2">
              <w:rPr>
                <w:color w:val="0D0D0D" w:themeColor="text1" w:themeTint="F2"/>
                <w:sz w:val="18"/>
              </w:rPr>
              <w:t xml:space="preserve"> ist 984, die zweite Zahl/ der </w:t>
            </w:r>
            <w:r w:rsidRPr="005608B2">
              <w:rPr>
                <w:b/>
                <w:color w:val="0D0D0D" w:themeColor="text1" w:themeTint="F2"/>
                <w:sz w:val="18"/>
              </w:rPr>
              <w:t>Divisor</w:t>
            </w:r>
            <w:r w:rsidRPr="005608B2">
              <w:rPr>
                <w:color w:val="0D0D0D" w:themeColor="text1" w:themeTint="F2"/>
                <w:sz w:val="18"/>
              </w:rPr>
              <w:t xml:space="preserve"> ist 4.</w:t>
            </w:r>
          </w:p>
          <w:p w14:paraId="76168415" w14:textId="77777777" w:rsidR="00CF48EE" w:rsidRPr="005608B2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dividiere </w:t>
            </w:r>
            <w:r w:rsidRPr="005608B2">
              <w:rPr>
                <w:b/>
                <w:color w:val="0D0D0D" w:themeColor="text1" w:themeTint="F2"/>
                <w:sz w:val="18"/>
              </w:rPr>
              <w:t>stellenweise</w:t>
            </w:r>
            <w:r w:rsidRPr="005608B2">
              <w:rPr>
                <w:color w:val="0D0D0D" w:themeColor="text1" w:themeTint="F2"/>
                <w:sz w:val="18"/>
              </w:rPr>
              <w:t xml:space="preserve">: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578CF3CC" wp14:editId="5571B63F">
                  <wp:extent cx="156462" cy="144000"/>
                  <wp:effectExtent l="0" t="0" r="0" b="0"/>
                  <wp:docPr id="8244" name="Grafik 8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614F6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120"/>
              <w:ind w:left="339" w:hanging="284"/>
              <w:contextualSpacing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schaue zunächst die erste Stelle des Dividenden an: </w:t>
            </w:r>
          </w:p>
          <w:p w14:paraId="27EEFA9C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339"/>
              <w:contextualSpacing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Das ist die Zahl 9 an der </w:t>
            </w:r>
            <w:r w:rsidRPr="005608B2">
              <w:rPr>
                <w:b/>
                <w:color w:val="0D0D0D" w:themeColor="text1" w:themeTint="F2"/>
                <w:sz w:val="18"/>
              </w:rPr>
              <w:t>Hunderterstelle</w:t>
            </w:r>
            <w:r w:rsidRPr="005608B2">
              <w:rPr>
                <w:color w:val="0D0D0D" w:themeColor="text1" w:themeTint="F2"/>
                <w:sz w:val="18"/>
              </w:rPr>
              <w:t xml:space="preserve"> (H). Die 9 steht für 900.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06696043" wp14:editId="139EA7DC">
                  <wp:extent cx="156462" cy="144000"/>
                  <wp:effectExtent l="0" t="0" r="0" b="0"/>
                  <wp:docPr id="8245" name="Grafik 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0F2F7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80"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überlege eigentlich: Ich teile 900 auf 4 Gruppen auf: </w:t>
            </w:r>
          </w:p>
          <w:p w14:paraId="23459B5D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240"/>
              <w:ind w:left="339"/>
              <w:contextualSpacing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Wie viele </w:t>
            </w:r>
            <w:r w:rsidRPr="005608B2">
              <w:rPr>
                <w:b/>
                <w:color w:val="0D0D0D" w:themeColor="text1" w:themeTint="F2"/>
                <w:sz w:val="18"/>
              </w:rPr>
              <w:t>100er</w:t>
            </w:r>
            <w:r w:rsidRPr="005608B2">
              <w:rPr>
                <w:color w:val="0D0D0D" w:themeColor="text1" w:themeTint="F2"/>
                <w:sz w:val="18"/>
              </w:rPr>
              <w:t xml:space="preserve"> erhalte ich </w:t>
            </w:r>
            <w:r w:rsidRPr="005608B2">
              <w:rPr>
                <w:b/>
                <w:color w:val="0D0D0D" w:themeColor="text1" w:themeTint="F2"/>
                <w:sz w:val="18"/>
              </w:rPr>
              <w:t>pro Gruppe</w:t>
            </w:r>
            <w:r w:rsidRPr="005608B2">
              <w:rPr>
                <w:color w:val="0D0D0D" w:themeColor="text1" w:themeTint="F2"/>
                <w:sz w:val="18"/>
              </w:rPr>
              <w:t xml:space="preserve">? </w:t>
            </w:r>
            <w:r w:rsidRPr="005608B2">
              <w:rPr>
                <w:color w:val="0D0D0D" w:themeColor="text1" w:themeTint="F2"/>
                <w:sz w:val="18"/>
              </w:rPr>
              <w:sym w:font="Symbol" w:char="F0DE"/>
            </w:r>
            <w:r w:rsidRPr="005608B2">
              <w:rPr>
                <w:color w:val="0D0D0D" w:themeColor="text1" w:themeTint="F2"/>
                <w:sz w:val="18"/>
              </w:rPr>
              <w:t xml:space="preserve"> Hier:  </w:t>
            </w:r>
            <w:proofErr w:type="gramStart"/>
            <w:r w:rsidRPr="005608B2">
              <w:rPr>
                <w:color w:val="0D0D0D" w:themeColor="text1" w:themeTint="F2"/>
                <w:sz w:val="18"/>
              </w:rPr>
              <w:t>8</w:t>
            </w:r>
            <w:r w:rsidRPr="005608B2">
              <w:rPr>
                <w:color w:val="808080" w:themeColor="background1" w:themeShade="80"/>
                <w:sz w:val="18"/>
              </w:rPr>
              <w:t>00</w:t>
            </w:r>
            <w:r w:rsidRPr="005608B2">
              <w:rPr>
                <w:color w:val="0D0D0D" w:themeColor="text1" w:themeTint="F2"/>
                <w:sz w:val="18"/>
              </w:rPr>
              <w:t xml:space="preserve"> :</w:t>
            </w:r>
            <w:proofErr w:type="gramEnd"/>
            <w:r w:rsidRPr="005608B2">
              <w:rPr>
                <w:color w:val="0D0D0D" w:themeColor="text1" w:themeTint="F2"/>
                <w:sz w:val="18"/>
              </w:rPr>
              <w:t xml:space="preserve"> 4 = 2</w:t>
            </w:r>
            <w:r w:rsidRPr="005608B2">
              <w:rPr>
                <w:color w:val="808080" w:themeColor="background1" w:themeShade="80"/>
                <w:sz w:val="18"/>
              </w:rPr>
              <w:t>00</w:t>
            </w:r>
          </w:p>
          <w:p w14:paraId="40660A03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240"/>
              <w:ind w:left="339"/>
              <w:contextualSpacing/>
              <w:textAlignment w:val="auto"/>
              <w:rPr>
                <w:color w:val="808080" w:themeColor="background1" w:themeShade="80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Wie viele 100er bleiben übrig? </w:t>
            </w:r>
            <w:r w:rsidRPr="005608B2">
              <w:rPr>
                <w:color w:val="0D0D0D" w:themeColor="text1" w:themeTint="F2"/>
                <w:sz w:val="18"/>
              </w:rPr>
              <w:sym w:font="Symbol" w:char="F0DE"/>
            </w:r>
            <w:r w:rsidRPr="005608B2">
              <w:rPr>
                <w:color w:val="0D0D0D" w:themeColor="text1" w:themeTint="F2"/>
                <w:sz w:val="18"/>
              </w:rPr>
              <w:t xml:space="preserve"> Hier: 9</w:t>
            </w:r>
            <w:r w:rsidRPr="005608B2">
              <w:rPr>
                <w:color w:val="808080" w:themeColor="background1" w:themeShade="80"/>
                <w:sz w:val="18"/>
              </w:rPr>
              <w:t>00</w:t>
            </w:r>
            <w:r w:rsidRPr="005608B2">
              <w:rPr>
                <w:color w:val="0D0D0D" w:themeColor="text1" w:themeTint="F2"/>
                <w:sz w:val="18"/>
              </w:rPr>
              <w:t xml:space="preserve"> – 8</w:t>
            </w:r>
            <w:r w:rsidRPr="005608B2">
              <w:rPr>
                <w:color w:val="808080" w:themeColor="background1" w:themeShade="80"/>
                <w:sz w:val="18"/>
              </w:rPr>
              <w:t>00</w:t>
            </w:r>
            <w:r w:rsidRPr="005608B2">
              <w:rPr>
                <w:color w:val="0D0D0D" w:themeColor="text1" w:themeTint="F2"/>
                <w:sz w:val="18"/>
              </w:rPr>
              <w:t xml:space="preserve"> = 1</w:t>
            </w:r>
            <w:r w:rsidRPr="005608B2">
              <w:rPr>
                <w:color w:val="808080" w:themeColor="background1" w:themeShade="80"/>
                <w:sz w:val="18"/>
              </w:rPr>
              <w:t>00</w:t>
            </w:r>
          </w:p>
          <w:p w14:paraId="259AFD04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80"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rechne hier aber: </w:t>
            </w:r>
            <w:r w:rsidRPr="005608B2">
              <w:rPr>
                <w:b/>
                <w:color w:val="0D0D0D" w:themeColor="text1" w:themeTint="F2"/>
                <w:sz w:val="18"/>
              </w:rPr>
              <w:t>Wie oft passt die 4 in die 9?</w:t>
            </w:r>
            <w:r w:rsidRPr="005608B2">
              <w:rPr>
                <w:color w:val="0D0D0D" w:themeColor="text1" w:themeTint="F2"/>
                <w:sz w:val="18"/>
              </w:rPr>
              <w:t xml:space="preserve"> Das ist einfacher. </w:t>
            </w:r>
          </w:p>
          <w:p w14:paraId="45E959D2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240"/>
              <w:ind w:left="339"/>
              <w:contextualSpacing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Zahl 4 passt zweimal in die Zahl 9. Denn: </w:t>
            </w:r>
            <w:proofErr w:type="gramStart"/>
            <w:r w:rsidRPr="005608B2">
              <w:rPr>
                <w:color w:val="0D0D0D" w:themeColor="text1" w:themeTint="F2"/>
                <w:sz w:val="18"/>
              </w:rPr>
              <w:t>8 :</w:t>
            </w:r>
            <w:proofErr w:type="gramEnd"/>
            <w:r w:rsidRPr="005608B2">
              <w:rPr>
                <w:color w:val="0D0D0D" w:themeColor="text1" w:themeTint="F2"/>
                <w:sz w:val="18"/>
              </w:rPr>
              <w:t xml:space="preserve"> 2 = 2  und 9 – 8 = 1</w:t>
            </w:r>
          </w:p>
          <w:p w14:paraId="24279F30" w14:textId="77777777" w:rsidR="00CF48EE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1" w:hanging="284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notiere die 2 im </w:t>
            </w:r>
            <w:r w:rsidRPr="005608B2">
              <w:rPr>
                <w:b/>
                <w:color w:val="0D0D0D" w:themeColor="text1" w:themeTint="F2"/>
                <w:sz w:val="18"/>
              </w:rPr>
              <w:t>Ergebnis</w:t>
            </w:r>
            <w:r w:rsidRPr="005608B2">
              <w:rPr>
                <w:color w:val="0D0D0D" w:themeColor="text1" w:themeTint="F2"/>
                <w:sz w:val="18"/>
              </w:rPr>
              <w:t xml:space="preserve">. Die 2 steht für 200. </w:t>
            </w:r>
          </w:p>
          <w:p w14:paraId="1F12BC5F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  <w:sz w:val="18"/>
              </w:rPr>
              <w:t xml:space="preserve">Ich erhalte 200 pro Gruppe. </w:t>
            </w:r>
          </w:p>
          <w:p w14:paraId="2CD14A60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1" w:hanging="284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subtrahiere nun: 9 – 8 = 1. Die 1 ist der </w:t>
            </w:r>
            <w:r w:rsidRPr="005608B2">
              <w:rPr>
                <w:b/>
                <w:i/>
                <w:color w:val="0D0D0D" w:themeColor="text1" w:themeTint="F2"/>
                <w:sz w:val="18"/>
              </w:rPr>
              <w:t>Rest</w:t>
            </w:r>
            <w:r w:rsidRPr="005608B2">
              <w:rPr>
                <w:color w:val="0D0D0D" w:themeColor="text1" w:themeTint="F2"/>
                <w:sz w:val="18"/>
              </w:rPr>
              <w:t xml:space="preserve">.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489A5B45" wp14:editId="64AC3052">
                  <wp:extent cx="156462" cy="144000"/>
                  <wp:effectExtent l="0" t="0" r="0" b="0"/>
                  <wp:docPr id="8246" name="Grafik 8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F11C0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>Die 1 steht für 100. Ich rechne ja eigentlich: 900 – 800 = 100</w:t>
            </w:r>
          </w:p>
          <w:p w14:paraId="66F8DA86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1" w:hanging="284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schaue nun die nächste Stelle des Dividenden an: </w:t>
            </w:r>
          </w:p>
          <w:p w14:paraId="73E4368B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Das ist die Zahl 8 an der </w:t>
            </w:r>
            <w:r w:rsidRPr="005608B2">
              <w:rPr>
                <w:b/>
                <w:color w:val="0D0D0D" w:themeColor="text1" w:themeTint="F2"/>
                <w:sz w:val="18"/>
              </w:rPr>
              <w:t>Zehnerstelle</w:t>
            </w:r>
            <w:r w:rsidRPr="005608B2">
              <w:rPr>
                <w:color w:val="0D0D0D" w:themeColor="text1" w:themeTint="F2"/>
                <w:sz w:val="18"/>
              </w:rPr>
              <w:t xml:space="preserve"> (Z). Die 8 steht für 80.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3CC693DA" wp14:editId="2922F8C6">
                  <wp:extent cx="156462" cy="144000"/>
                  <wp:effectExtent l="0" t="0" r="0" b="0"/>
                  <wp:docPr id="8247" name="Grafik 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D79F8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1" w:hanging="284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addiere die Zehner mit dem </w:t>
            </w:r>
            <w:r w:rsidRPr="005608B2">
              <w:rPr>
                <w:i/>
                <w:color w:val="0D0D0D" w:themeColor="text1" w:themeTint="F2"/>
                <w:sz w:val="18"/>
              </w:rPr>
              <w:t>Rest</w:t>
            </w:r>
            <w:r w:rsidRPr="005608B2">
              <w:rPr>
                <w:color w:val="0D0D0D" w:themeColor="text1" w:themeTint="F2"/>
                <w:sz w:val="18"/>
              </w:rPr>
              <w:t>: 100 + 80 = 180.</w:t>
            </w:r>
          </w:p>
          <w:p w14:paraId="410CE228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rechne aber: 10 + 8 = 18. Das ist einfacher. </w:t>
            </w:r>
          </w:p>
          <w:p w14:paraId="264CE1D0" w14:textId="77777777" w:rsidR="00CF48EE" w:rsidRPr="005608B2" w:rsidRDefault="00CF48EE" w:rsidP="00512EA8">
            <w:pPr>
              <w:overflowPunct/>
              <w:autoSpaceDE/>
              <w:autoSpaceDN/>
              <w:adjustRightInd/>
              <w:spacing w:before="200"/>
              <w:ind w:left="34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wiederhole die Schritte von c) bis h) mit den entsprechenden Zahlen: </w:t>
            </w:r>
          </w:p>
          <w:p w14:paraId="6E7FB4C3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5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überlege eigentlich: Ich teile 180 auf 4 Gruppen auf: </w:t>
            </w:r>
          </w:p>
          <w:p w14:paraId="344692A1" w14:textId="77777777" w:rsidR="00CF48EE" w:rsidRPr="005608B2" w:rsidRDefault="00CF48EE" w:rsidP="00512EA8">
            <w:p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Wie viele </w:t>
            </w:r>
            <w:r w:rsidRPr="005608B2">
              <w:rPr>
                <w:b/>
                <w:color w:val="0D0D0D" w:themeColor="text1" w:themeTint="F2"/>
                <w:sz w:val="18"/>
              </w:rPr>
              <w:t>10er</w:t>
            </w:r>
            <w:r w:rsidRPr="005608B2">
              <w:rPr>
                <w:color w:val="0D0D0D" w:themeColor="text1" w:themeTint="F2"/>
                <w:sz w:val="18"/>
              </w:rPr>
              <w:t xml:space="preserve"> erhalte ich pro Gruppe? </w:t>
            </w:r>
          </w:p>
          <w:p w14:paraId="1273F2A6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80"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rechne einfacher: Wie oft passt die 4 in die 18? </w:t>
            </w:r>
          </w:p>
          <w:p w14:paraId="05307AB6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Zahl 4 passt viermal in die Zahl 18. Denn: 4 </w:t>
            </w:r>
            <w:r w:rsidRPr="005608B2">
              <w:rPr>
                <w:color w:val="0D0D0D" w:themeColor="text1" w:themeTint="F2"/>
                <w:sz w:val="18"/>
              </w:rPr>
              <w:sym w:font="Symbol" w:char="F0D7"/>
            </w:r>
            <w:r w:rsidRPr="005608B2">
              <w:rPr>
                <w:color w:val="0D0D0D" w:themeColor="text1" w:themeTint="F2"/>
                <w:sz w:val="18"/>
              </w:rPr>
              <w:t xml:space="preserve"> 4 = 16 &lt; 18. </w:t>
            </w:r>
          </w:p>
          <w:p w14:paraId="2FE058A2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5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notiere die 4 im Ergebnis. Die 4 steht für 40, denn 4 </w:t>
            </w:r>
            <w:r w:rsidRPr="005608B2">
              <w:rPr>
                <w:color w:val="0D0D0D" w:themeColor="text1" w:themeTint="F2"/>
                <w:sz w:val="18"/>
              </w:rPr>
              <w:sym w:font="Symbol" w:char="F0D7"/>
            </w:r>
            <w:r w:rsidRPr="005608B2">
              <w:rPr>
                <w:color w:val="0D0D0D" w:themeColor="text1" w:themeTint="F2"/>
                <w:sz w:val="18"/>
              </w:rPr>
              <w:t xml:space="preserve"> 40 = 160.</w:t>
            </w:r>
          </w:p>
          <w:p w14:paraId="4CB50163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5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schreibe die 16 unter die 18. </w:t>
            </w:r>
          </w:p>
          <w:p w14:paraId="57031831" w14:textId="77777777" w:rsidR="00CF48EE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5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subtrahiere: 18 – 16 = 2. Die 2 ist der neue Rest. </w:t>
            </w:r>
          </w:p>
          <w:p w14:paraId="2CC3F8DA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2 steht für 20. </w:t>
            </w:r>
            <w:r>
              <w:rPr>
                <w:color w:val="0D0D0D" w:themeColor="text1" w:themeTint="F2"/>
                <w:sz w:val="18"/>
              </w:rPr>
              <w:t>Ich rechne ja eigentlich: 180 – 160 = 20</w:t>
            </w:r>
          </w:p>
          <w:p w14:paraId="752E8FFE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200"/>
              <w:ind w:left="340" w:hanging="306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betrachte nun die nächste Stelle des Dividenden: </w:t>
            </w:r>
          </w:p>
          <w:p w14:paraId="16570A72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Das ist die 4 an der </w:t>
            </w:r>
            <w:r w:rsidRPr="005608B2">
              <w:rPr>
                <w:b/>
                <w:color w:val="0D0D0D" w:themeColor="text1" w:themeTint="F2"/>
                <w:sz w:val="18"/>
              </w:rPr>
              <w:t>Einerstelle</w:t>
            </w:r>
            <w:r w:rsidRPr="005608B2">
              <w:rPr>
                <w:color w:val="0D0D0D" w:themeColor="text1" w:themeTint="F2"/>
                <w:sz w:val="18"/>
              </w:rPr>
              <w:t xml:space="preserve"> (E).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3DAE90F5" wp14:editId="6CFBD65A">
                  <wp:extent cx="156462" cy="144000"/>
                  <wp:effectExtent l="0" t="0" r="0" b="0"/>
                  <wp:docPr id="8248" name="Grafik 8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884F8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5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>Ich addiere nun die 4 mit dem Rest 20:  20 + 4 = 24</w:t>
            </w:r>
          </w:p>
          <w:p w14:paraId="2751D17F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6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schaue nun: Wie oft passt die 4 in die 24? </w:t>
            </w:r>
          </w:p>
          <w:p w14:paraId="08DEBFD8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Zahl 4 passt sechsmal in die Zahl 24. Denn: 6 </w:t>
            </w:r>
            <w:r w:rsidRPr="005608B2">
              <w:rPr>
                <w:color w:val="0D0D0D" w:themeColor="text1" w:themeTint="F2"/>
                <w:sz w:val="18"/>
              </w:rPr>
              <w:sym w:font="Symbol" w:char="F0D7"/>
            </w:r>
            <w:r w:rsidRPr="005608B2">
              <w:rPr>
                <w:color w:val="0D0D0D" w:themeColor="text1" w:themeTint="F2"/>
                <w:sz w:val="18"/>
              </w:rPr>
              <w:t xml:space="preserve"> 4 = 24 </w:t>
            </w:r>
          </w:p>
          <w:p w14:paraId="6472789D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6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notiere die 6 im </w:t>
            </w:r>
            <w:r w:rsidRPr="005608B2">
              <w:rPr>
                <w:b/>
                <w:color w:val="0D0D0D" w:themeColor="text1" w:themeTint="F2"/>
                <w:sz w:val="18"/>
              </w:rPr>
              <w:t>Ergebnis</w:t>
            </w:r>
            <w:r w:rsidRPr="005608B2">
              <w:rPr>
                <w:color w:val="0D0D0D" w:themeColor="text1" w:themeTint="F2"/>
                <w:sz w:val="18"/>
              </w:rPr>
              <w:t xml:space="preserve">. Die 6 steht im Ergebnis an der Einerstelle. </w:t>
            </w:r>
          </w:p>
          <w:p w14:paraId="168A1340" w14:textId="77777777" w:rsidR="00CF48EE" w:rsidRPr="005608B2" w:rsidRDefault="00CF48EE" w:rsidP="001B7956">
            <w:pPr>
              <w:pStyle w:val="Listenabsatz"/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before="80"/>
              <w:ind w:left="340" w:hanging="306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Ich subtrahiere nun: 24 – 24 = 0. Der Rest ist 0. 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145B2240" wp14:editId="073DA5EE">
                  <wp:extent cx="156462" cy="144000"/>
                  <wp:effectExtent l="0" t="0" r="0" b="0"/>
                  <wp:docPr id="8249" name="Grafik 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14D86" w14:textId="77777777" w:rsidR="00CF48EE" w:rsidRPr="005608B2" w:rsidRDefault="00CF48EE" w:rsidP="009C3684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ind w:left="34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Die Division hat somit keinen Rest. </w:t>
            </w:r>
          </w:p>
          <w:p w14:paraId="14D7EE44" w14:textId="77777777" w:rsidR="00CF48EE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 w:rsidRPr="005608B2">
              <w:rPr>
                <w:color w:val="0D0D0D" w:themeColor="text1" w:themeTint="F2"/>
                <w:sz w:val="18"/>
              </w:rPr>
              <w:t xml:space="preserve">Das Ergebnis der Aufgabe </w:t>
            </w:r>
            <w:proofErr w:type="gramStart"/>
            <w:r w:rsidRPr="005608B2">
              <w:rPr>
                <w:color w:val="0D0D0D" w:themeColor="text1" w:themeTint="F2"/>
                <w:sz w:val="18"/>
              </w:rPr>
              <w:t>984 :</w:t>
            </w:r>
            <w:proofErr w:type="gramEnd"/>
            <w:r w:rsidRPr="005608B2">
              <w:rPr>
                <w:color w:val="0D0D0D" w:themeColor="text1" w:themeTint="F2"/>
                <w:sz w:val="18"/>
              </w:rPr>
              <w:t xml:space="preserve"> 4 ist: </w:t>
            </w:r>
            <w:r>
              <w:rPr>
                <w:color w:val="0D0D0D" w:themeColor="text1" w:themeTint="F2"/>
                <w:sz w:val="18"/>
              </w:rPr>
              <w:t xml:space="preserve">   </w:t>
            </w:r>
            <w:r w:rsidRPr="005608B2">
              <w:rPr>
                <w:color w:val="0D0D0D" w:themeColor="text1" w:themeTint="F2"/>
                <w:sz w:val="18"/>
              </w:rPr>
              <w:t>984 : 4 = 200 + 40 + 6 = 246</w:t>
            </w:r>
          </w:p>
          <w:p w14:paraId="3ADC5F59" w14:textId="77777777" w:rsidR="00CF48EE" w:rsidRPr="005608B2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  <w:sz w:val="18"/>
              </w:rPr>
              <w:t xml:space="preserve">Ich weiß jetzt: Wenn ich 984 auf 4 Gruppen aufteile, erhält jede Gruppe 246. </w:t>
            </w:r>
          </w:p>
        </w:tc>
      </w:tr>
      <w:tr w:rsidR="00CF48EE" w:rsidRPr="009216C2" w14:paraId="15336B23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2B7DB7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6A8C7E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H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9C7CB6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Z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694224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E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1B1866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83D92B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H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2F37D7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7DF831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H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A73569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Z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B8CD2A" w14:textId="77777777" w:rsidR="00CF48EE" w:rsidRPr="005608B2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</w:pPr>
            <w:r w:rsidRPr="005608B2">
              <w:rPr>
                <w:rFonts w:asciiTheme="majorHAnsi" w:hAnsiTheme="majorHAnsi" w:cstheme="majorHAnsi"/>
                <w:b w:val="0"/>
                <w:color w:val="808080" w:themeColor="background1" w:themeShade="80"/>
                <w:sz w:val="21"/>
                <w:szCs w:val="21"/>
              </w:rPr>
              <w:t>E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4A3C42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A9352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6823D4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80B8270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70A1DF9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0AFDA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93FAD">
              <w:rPr>
                <w:rFonts w:asciiTheme="majorHAnsi" w:hAnsiTheme="majorHAnsi" w:cstheme="majorHAnsi"/>
                <w:b w:val="0"/>
                <w:sz w:val="21"/>
                <w:szCs w:val="21"/>
              </w:rPr>
              <w:t>9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B1648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93FAD"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69803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93FAD"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69297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93FAD">
              <w:rPr>
                <w:rFonts w:asciiTheme="majorHAnsi" w:hAnsiTheme="majorHAnsi" w:cstheme="majorHAnsi"/>
                <w:b w:val="0"/>
                <w:sz w:val="21"/>
                <w:szCs w:val="21"/>
              </w:rPr>
              <w:t>: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69298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6BE63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6B4CF4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  <w:t>2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74145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3D366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55DF83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08698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C4B975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25CE2F9D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C97E0B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-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7994F17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620087B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49648DA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BA67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4D4EA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CE9A4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01988B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  <w:sym w:font="Symbol" w:char="F0DD"/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45E4E9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  <w:sym w:font="Symbol" w:char="F0DD"/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6BA560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  <w:sym w:font="Symbol" w:char="F0DD"/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CB4087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B5F76D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E2045D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BA6F3F1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72056CF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32B5F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7AD9F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2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86C1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26766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99506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ADF9A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4F2FAB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12"/>
                <w:szCs w:val="8"/>
              </w:rPr>
              <w:t>200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E48F35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12"/>
                <w:szCs w:val="8"/>
              </w:rPr>
              <w:t>40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56C72A" w14:textId="77777777" w:rsidR="00CF48EE" w:rsidRPr="00926D28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</w:pPr>
            <w:r w:rsidRPr="00926D28">
              <w:rPr>
                <w:rFonts w:asciiTheme="majorHAnsi" w:hAnsiTheme="majorHAnsi" w:cstheme="majorHAnsi"/>
                <w:b w:val="0"/>
                <w:color w:val="0D0D0D" w:themeColor="text1" w:themeTint="F2"/>
                <w:sz w:val="12"/>
                <w:szCs w:val="8"/>
              </w:rPr>
              <w:t>6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52340B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*****</w:t>
            </w: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77927D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3B9A9B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34D4718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EE930E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0305EB4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151FE93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0442EEC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CFF6B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38352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5AEF6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9E458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D944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8EFC0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26873C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2DCF0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6C8C41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451014C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56AD475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97F7A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05A4D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2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9131F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364ED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****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7C130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F204C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AEF47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E5DB8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231FB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1844AE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3A6C30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55595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34DAEBD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2AB9E4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E398D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526BD09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 w:themeColor="text1"/>
              <w:right w:val="single" w:sz="4" w:space="0" w:color="BFBFBF" w:themeColor="background1" w:themeShade="BF"/>
            </w:tcBorders>
            <w:vAlign w:val="center"/>
          </w:tcPr>
          <w:p w14:paraId="0D2E123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7C936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2FB9B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F3D55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4CC8E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C4B67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97DA1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496009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26E97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794B62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7C8BEA4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635751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D97A1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2DF84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99DA6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5BDCB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2EF66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AEACE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2CB0B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84A51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BD3A5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17317A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5F66E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FB110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04821F6E" w14:textId="77777777" w:rsidTr="00BF6F9E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B465A8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50C637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7514F7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35630DC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341575C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3654E46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1CB46B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E63D72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740FD4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3427DE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464A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F71A4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B94467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63193FD7" w14:textId="77777777" w:rsidTr="00512EA8">
        <w:trPr>
          <w:trHeight w:val="167"/>
        </w:trPr>
        <w:tc>
          <w:tcPr>
            <w:tcW w:w="3208" w:type="dxa"/>
            <w:gridSpan w:val="1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EFC63AE" w14:textId="77777777" w:rsidR="00CF48EE" w:rsidRPr="00993FAD" w:rsidRDefault="00CF48EE" w:rsidP="00512EA8">
            <w:pPr>
              <w:pStyle w:val="berschrift3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 xml:space="preserve">Ich rechne im Kopf: </w:t>
            </w: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88BDD7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E79A5A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10846C8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AB3107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28AAA2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CAD56C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0E60EB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4D066B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A005BB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B0CA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0B9F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BBA4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55B4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A2D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1CE3E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0201B4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45D27F14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590522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AD7B4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5F91C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68A5F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B29A7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7"/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DC9C8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86CA91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B"/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012AD" w14:textId="77777777" w:rsidR="00CF48EE" w:rsidRPr="00A8367F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12"/>
                <w:szCs w:val="16"/>
              </w:rPr>
            </w:pPr>
            <w:r w:rsidRPr="00A8367F">
              <w:rPr>
                <w:rFonts w:asciiTheme="majorHAnsi" w:hAnsiTheme="majorHAnsi" w:cstheme="majorHAnsi"/>
                <w:b w:val="0"/>
                <w:sz w:val="12"/>
                <w:szCs w:val="16"/>
              </w:rPr>
              <w:t>800</w:t>
            </w:r>
          </w:p>
          <w:p w14:paraId="26F9549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   = 2</w:t>
            </w:r>
            <w:r w:rsidRPr="00A8367F">
              <w:rPr>
                <w:rFonts w:asciiTheme="majorHAnsi" w:hAnsiTheme="majorHAnsi" w:cstheme="majorHAnsi"/>
                <w:b w:val="0"/>
                <w:sz w:val="12"/>
                <w:szCs w:val="16"/>
              </w:rPr>
              <w:t>00</w:t>
            </w: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 </w:t>
            </w: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sym w:font="Symbol" w:char="F0D7"/>
            </w: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 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EBAE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4596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A59995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01BD94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077F947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761F17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793BD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9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F9B09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-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F8C35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6A875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D7114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9BF00F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B"/>
            </w:r>
          </w:p>
        </w:tc>
        <w:tc>
          <w:tcPr>
            <w:tcW w:w="116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4458A" w14:textId="77777777" w:rsidR="00CF48EE" w:rsidRPr="00A8367F" w:rsidRDefault="00CF48EE" w:rsidP="00512EA8">
            <w:pPr>
              <w:pStyle w:val="berschrift3"/>
              <w:rPr>
                <w:rFonts w:asciiTheme="majorHAnsi" w:hAnsiTheme="majorHAnsi" w:cstheme="majorHAnsi"/>
                <w:b w:val="0"/>
                <w:sz w:val="12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   </w:t>
            </w:r>
            <w:r w:rsidRPr="00A8367F"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900 – 800 </w:t>
            </w:r>
          </w:p>
          <w:p w14:paraId="563CA21D" w14:textId="77777777" w:rsidR="00CF48EE" w:rsidRPr="003573F3" w:rsidRDefault="00CF48EE" w:rsidP="00512EA8">
            <w:pPr>
              <w:pStyle w:val="berschrift3"/>
              <w:rPr>
                <w:rFonts w:asciiTheme="majorHAnsi" w:hAnsiTheme="majorHAnsi" w:cstheme="majorHAnsi"/>
                <w:b w:val="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sz w:val="12"/>
                <w:szCs w:val="16"/>
              </w:rPr>
              <w:t xml:space="preserve">      </w:t>
            </w:r>
            <w:r w:rsidRPr="00A8367F">
              <w:rPr>
                <w:rFonts w:asciiTheme="majorHAnsi" w:hAnsiTheme="majorHAnsi" w:cstheme="majorHAnsi"/>
                <w:b w:val="0"/>
                <w:sz w:val="12"/>
                <w:szCs w:val="16"/>
              </w:rPr>
              <w:t>= 100</w:t>
            </w: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240A5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DF40A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09D85DC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5A2E3E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550CBC0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4952B9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49B6D0D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575D74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4D0106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27BA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E00D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3362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0A42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5171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2F74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D4AA7F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EB0263D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6250A7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0E6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5CA6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2BFC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4713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813B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9FB7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030B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8957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B0C0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8ACB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C81DA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27BDFC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71DE754D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6B7ED1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0748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28C8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6B14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C93A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9BF8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608B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950C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15F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0BAF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507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591B63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7C47E2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6DFF471E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E4700C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5010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40D7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5EF2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5030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255E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5318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A59B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5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BDF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D8289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99091C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026230D7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55842D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C5D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98DB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E4E1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6B36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E4C1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A09F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DFDA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5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1290" w14:textId="77777777" w:rsidR="00CF48EE" w:rsidRPr="003573F3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6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69F3C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BB0957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9853C82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BF8609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C2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A438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D876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F7F4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3E94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8C16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F5A6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B71F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D19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4C60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7CC06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EEC195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615B3489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476F16B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7ACB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8FB5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DECF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80BA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3FCA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07D9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EEB6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A080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2585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502F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4F780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BC6429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7308B8D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2FB5C1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89C8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A778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98B7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88AC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FFA3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ADC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9BCC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BD4D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11EF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CA71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F214C4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1351AA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70845DCA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C665AD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6F66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82F5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75C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FC32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E001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72FA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CE33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51630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0F02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AC5C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82AF3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89EE3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2DED18E3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10EF5D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ACCE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41E9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6BB8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4419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364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FA492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550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F94CF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C8392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3E9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DF37A6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66A5A2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22D9B705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BE0788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D7DD35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21EF9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3F19A9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6C3B2A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CA95B7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26401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E76839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3A3C0C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C285D1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388861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8DCDF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22746F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74530D1A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154EF57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2C788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17BA4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518E8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+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D5CA5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C0BB7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E44C66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53B72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A7162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B"/>
            </w:r>
          </w:p>
        </w:tc>
        <w:tc>
          <w:tcPr>
            <w:tcW w:w="58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0AE4F1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12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12"/>
                <w:szCs w:val="21"/>
              </w:rPr>
              <w:t xml:space="preserve">100 + 80 </w:t>
            </w:r>
          </w:p>
          <w:p w14:paraId="52FD9956" w14:textId="77777777" w:rsidR="00CF48EE" w:rsidRPr="005608B2" w:rsidRDefault="00CF48EE" w:rsidP="00512EA8">
            <w:pPr>
              <w:jc w:val="center"/>
            </w:pPr>
            <w:r w:rsidRPr="005608B2">
              <w:rPr>
                <w:sz w:val="12"/>
              </w:rPr>
              <w:t>= 180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F06363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21C36D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4BA3BAF0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12A9CD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D01B2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AE9DB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E4E9D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ECBD9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314E4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7"/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95A5A9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00F50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C4BC9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B"/>
            </w:r>
          </w:p>
        </w:tc>
        <w:tc>
          <w:tcPr>
            <w:tcW w:w="58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84161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12"/>
                <w:szCs w:val="21"/>
              </w:rPr>
            </w:pPr>
            <w:r w:rsidRPr="00A8367F">
              <w:rPr>
                <w:rFonts w:asciiTheme="majorHAnsi" w:hAnsiTheme="majorHAnsi" w:cstheme="majorHAnsi"/>
                <w:b w:val="0"/>
                <w:sz w:val="12"/>
                <w:szCs w:val="21"/>
              </w:rPr>
              <w:t xml:space="preserve">160 </w:t>
            </w:r>
          </w:p>
          <w:p w14:paraId="4F51634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12"/>
                <w:szCs w:val="21"/>
              </w:rPr>
              <w:t xml:space="preserve">= 4 </w:t>
            </w:r>
            <w:r>
              <w:rPr>
                <w:rFonts w:asciiTheme="majorHAnsi" w:hAnsiTheme="majorHAnsi" w:cstheme="majorHAnsi"/>
                <w:b w:val="0"/>
                <w:sz w:val="12"/>
                <w:szCs w:val="21"/>
              </w:rPr>
              <w:sym w:font="Symbol" w:char="F0D7"/>
            </w:r>
            <w:r>
              <w:rPr>
                <w:rFonts w:asciiTheme="majorHAnsi" w:hAnsiTheme="majorHAnsi" w:cstheme="majorHAnsi"/>
                <w:b w:val="0"/>
                <w:sz w:val="12"/>
                <w:szCs w:val="21"/>
              </w:rPr>
              <w:t xml:space="preserve"> 4</w:t>
            </w:r>
            <w:r w:rsidRPr="00A8367F">
              <w:rPr>
                <w:rFonts w:asciiTheme="majorHAnsi" w:hAnsiTheme="majorHAnsi" w:cstheme="majorHAnsi"/>
                <w:b w:val="0"/>
                <w:sz w:val="12"/>
                <w:szCs w:val="21"/>
              </w:rPr>
              <w:t>0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596CE3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303C1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E020B0C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347576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F0D63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801D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8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4B252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-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DCAAF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1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97E49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28DE9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F095C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AFF43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B"/>
            </w:r>
          </w:p>
        </w:tc>
        <w:tc>
          <w:tcPr>
            <w:tcW w:w="58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3825B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12"/>
                <w:szCs w:val="21"/>
              </w:rPr>
            </w:pPr>
            <w:r w:rsidRPr="00A8367F">
              <w:rPr>
                <w:rFonts w:asciiTheme="majorHAnsi" w:hAnsiTheme="majorHAnsi" w:cstheme="majorHAnsi"/>
                <w:b w:val="0"/>
                <w:sz w:val="12"/>
                <w:szCs w:val="21"/>
              </w:rPr>
              <w:t xml:space="preserve">180 – 160 </w:t>
            </w:r>
          </w:p>
          <w:p w14:paraId="660C9C0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A8367F">
              <w:rPr>
                <w:rFonts w:asciiTheme="majorHAnsi" w:hAnsiTheme="majorHAnsi" w:cstheme="majorHAnsi"/>
                <w:b w:val="0"/>
                <w:sz w:val="12"/>
                <w:szCs w:val="21"/>
              </w:rPr>
              <w:t>= 20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C98BC3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037090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06620E61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F6E90D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FB68A5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8E766C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05FD64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7AB919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BFE4CF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35DB7D9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406EE0B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8B02099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17DF9667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7799BAF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A695D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CFE3C7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278233A3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ACE64D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FA8D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DB31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CA23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90E6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A2BC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E717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E6C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76CB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36AD2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5E42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8EEBFB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FFFC62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9E1F584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4903CDC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9414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A044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3F11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3CCA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EF45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086FF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B2D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5940B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D0F9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CB48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B79718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2C7DC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73D50B8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C94819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CB0B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3FFB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537B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832F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7F76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59A7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E072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43DF3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97FA1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1E9A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7C8A6C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D72F4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F4C36D9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464E76D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F85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0DA1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BEFA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5120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1CA9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61590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6282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31A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D64F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7A32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0B3BA7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FC54C1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269F0F51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49E0E84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C4755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969A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53C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F6C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519A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74B2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003F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2573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99DCB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75E6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1D26E0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694595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0BB5F449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F1B540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3032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54BF57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E15707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789281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3D44C3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27D44BB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AC296D7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621BF4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4B6E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86A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6C855F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532AD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41FC9DAE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E695B6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0AE451D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****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2378C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D001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59938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 xml:space="preserve">+ 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7D70B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5A120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73099C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4488C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841063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8AC2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11EA4D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566F67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666E1EA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1339FF3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32FFD29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3FCCB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color w:val="0D0D0D" w:themeColor="text1" w:themeTint="F2"/>
                <w:sz w:val="21"/>
                <w:szCs w:val="21"/>
              </w:rPr>
              <w:t>2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9E6A9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6C0D5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=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482DB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0E123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sym w:font="Symbol" w:char="F0D7"/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DE31FC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304E37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1A355A4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A4B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BFDB4A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4CABC8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1B5A9FE5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3F581B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DE354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048700E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4A3A93A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443E6F0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2A36AD8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EABADD2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B381758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1E484C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6C793C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DE57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D8860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99BFA9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3576C17E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7EB4E47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C8B21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674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1C79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3DFA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CD7DFB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AD2A7F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440F86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H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1442CD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Z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53720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E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449B82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299811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BB81FD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748FED45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27E9DEE9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945D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947F6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A6FB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BFCD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530BE7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 w:rsidRPr="00980667">
              <w:rPr>
                <w:rFonts w:asciiTheme="majorHAnsi" w:hAnsiTheme="majorHAnsi" w:cstheme="majorHAnsi"/>
                <w:b w:val="0"/>
                <w:sz w:val="10"/>
                <w:szCs w:val="8"/>
              </w:rPr>
              <w:t>*****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08CC8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9C22D3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F0DE2F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886946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93B5EB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AEA7B2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642298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EA574EC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08E57E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FA2E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9F553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556F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6AF4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5F8E22C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DA431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+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4C34F9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0992513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3023F8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0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7E0A14F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9920BA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894EEB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6312B3D7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C835CC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AE602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6988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6E0B7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7AC9E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0185DE9A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B96C13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+</w:t>
            </w: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73DC3C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D4CC24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A85752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352AC14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4493A2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E09076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5B461575" w14:textId="77777777" w:rsidTr="00512EA8">
        <w:trPr>
          <w:trHeight w:val="16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F8A290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5D1C8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DBB60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A23EC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EA9B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EE4F5E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BB7916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2121BA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2</w:t>
            </w: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17A326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4</w:t>
            </w: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DAED0E" w14:textId="77777777" w:rsidR="00CF48EE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 w:val="0"/>
                <w:sz w:val="21"/>
                <w:szCs w:val="21"/>
              </w:rPr>
              <w:t>6</w:t>
            </w:r>
          </w:p>
        </w:tc>
        <w:tc>
          <w:tcPr>
            <w:tcW w:w="292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BC4FC7D" w14:textId="77777777" w:rsidR="00CF48EE" w:rsidRPr="00993FAD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21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172F69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82AD7B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  <w:tr w:rsidR="00CF48EE" w:rsidRPr="009216C2" w14:paraId="7857503A" w14:textId="77777777" w:rsidTr="00512EA8">
        <w:trPr>
          <w:trHeight w:val="37"/>
        </w:trPr>
        <w:tc>
          <w:tcPr>
            <w:tcW w:w="29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2AB2182D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D5634B1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F302293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34AB24B0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4AB5220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5B7A5576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F2D86C6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0986440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14AAAB7" w14:textId="77777777" w:rsidR="00CF48EE" w:rsidRPr="00235B11" w:rsidRDefault="00CF48EE" w:rsidP="00512EA8">
            <w:pPr>
              <w:pStyle w:val="berschrift3"/>
              <w:jc w:val="center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884028C" w14:textId="77777777" w:rsidR="00CF48EE" w:rsidRPr="00235B11" w:rsidRDefault="00CF48EE" w:rsidP="00512EA8">
            <w:pPr>
              <w:pStyle w:val="berschrift3"/>
              <w:ind w:left="0" w:firstLine="0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2B62AD6C" w14:textId="77777777" w:rsidR="00CF48EE" w:rsidRPr="00235B11" w:rsidRDefault="00CF48EE" w:rsidP="00512EA8">
            <w:pPr>
              <w:pStyle w:val="berschrift3"/>
              <w:ind w:left="0" w:firstLine="0"/>
              <w:rPr>
                <w:rFonts w:asciiTheme="majorHAnsi" w:hAnsiTheme="majorHAnsi" w:cstheme="majorHAnsi"/>
                <w:b w:val="0"/>
                <w:sz w:val="4"/>
                <w:szCs w:val="21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A3C5AE" w14:textId="77777777" w:rsidR="00CF48EE" w:rsidRPr="00C71350" w:rsidRDefault="00CF48EE" w:rsidP="00512EA8">
            <w:pPr>
              <w:pStyle w:val="berschrift3"/>
              <w:spacing w:line="264" w:lineRule="auto"/>
            </w:pPr>
          </w:p>
        </w:tc>
        <w:tc>
          <w:tcPr>
            <w:tcW w:w="5584" w:type="dxa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E35597" w14:textId="77777777" w:rsidR="00CF48EE" w:rsidRPr="00A53F18" w:rsidRDefault="00CF48EE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color w:val="FF0000"/>
                <w:sz w:val="18"/>
              </w:rPr>
            </w:pPr>
          </w:p>
        </w:tc>
      </w:tr>
    </w:tbl>
    <w:p w14:paraId="48ADC11F" w14:textId="77777777" w:rsidR="00CF48EE" w:rsidRDefault="00CF48EE" w:rsidP="00CF48EE">
      <w:pPr>
        <w:rPr>
          <w:sz w:val="2"/>
        </w:rPr>
      </w:pPr>
    </w:p>
    <w:tbl>
      <w:tblPr>
        <w:tblStyle w:val="Tabellenraster"/>
        <w:tblW w:w="49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3"/>
        <w:gridCol w:w="1043"/>
        <w:gridCol w:w="699"/>
        <w:gridCol w:w="698"/>
        <w:gridCol w:w="699"/>
        <w:gridCol w:w="697"/>
        <w:gridCol w:w="699"/>
        <w:gridCol w:w="349"/>
        <w:gridCol w:w="350"/>
        <w:gridCol w:w="349"/>
        <w:gridCol w:w="349"/>
        <w:gridCol w:w="698"/>
        <w:gridCol w:w="698"/>
        <w:gridCol w:w="411"/>
        <w:gridCol w:w="287"/>
        <w:gridCol w:w="701"/>
      </w:tblGrid>
      <w:tr w:rsidR="00CF48EE" w:rsidRPr="009216C2" w14:paraId="30BCE450" w14:textId="77777777" w:rsidTr="00512EA8">
        <w:trPr>
          <w:trHeight w:val="537"/>
        </w:trPr>
        <w:tc>
          <w:tcPr>
            <w:tcW w:w="8930" w:type="dxa"/>
            <w:gridSpan w:val="17"/>
          </w:tcPr>
          <w:p w14:paraId="4CD6AC6F" w14:textId="77777777" w:rsidR="00CF48EE" w:rsidRPr="00351CB3" w:rsidRDefault="00CF48EE" w:rsidP="00512EA8">
            <w:pPr>
              <w:pStyle w:val="berschrift3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 xml:space="preserve">4  Unterschiedlich schriftlich dividieren </w:t>
            </w:r>
          </w:p>
          <w:p w14:paraId="62A206EC" w14:textId="77777777" w:rsidR="00CF48EE" w:rsidRPr="0000081A" w:rsidRDefault="00CF48EE" w:rsidP="00512EA8">
            <w:pPr>
              <w:ind w:left="279" w:hanging="279"/>
              <w:rPr>
                <w:color w:val="0D0D0D" w:themeColor="text1" w:themeTint="F2"/>
                <w:sz w:val="18"/>
              </w:rPr>
            </w:pPr>
            <w:r>
              <w:rPr>
                <w:color w:val="0D0D0D" w:themeColor="text1" w:themeTint="F2"/>
              </w:rPr>
              <w:t xml:space="preserve">    </w:t>
            </w:r>
          </w:p>
          <w:p w14:paraId="7CF07B73" w14:textId="70266DAD" w:rsidR="00CF48EE" w:rsidRPr="00351CB3" w:rsidRDefault="00CF48EE" w:rsidP="00512EA8">
            <w:pPr>
              <w:ind w:left="279" w:hanging="279"/>
              <w:rPr>
                <w:color w:val="808080" w:themeColor="background1" w:themeShade="80"/>
              </w:rPr>
            </w:pPr>
            <w:r w:rsidRPr="0033214A">
              <w:t xml:space="preserve">    Wie </w:t>
            </w:r>
            <w:r>
              <w:t>dividiert</w:t>
            </w:r>
            <w:r w:rsidRPr="0033214A">
              <w:t xml:space="preserve"> man in deinem Land schriftlich? </w:t>
            </w:r>
            <w:r w:rsidRPr="00351CB3">
              <w:rPr>
                <w:color w:val="0D0D0D" w:themeColor="text1" w:themeTint="F2"/>
              </w:rPr>
              <w:t xml:space="preserve">So </w:t>
            </w:r>
            <w:r>
              <w:rPr>
                <w:color w:val="0D0D0D" w:themeColor="text1" w:themeTint="F2"/>
              </w:rPr>
              <w:t xml:space="preserve">rechnet man </w:t>
            </w:r>
            <w:proofErr w:type="gramStart"/>
            <w:r>
              <w:rPr>
                <w:color w:val="0D0D0D" w:themeColor="text1" w:themeTint="F2"/>
              </w:rPr>
              <w:t>15363 :</w:t>
            </w:r>
            <w:proofErr w:type="gramEnd"/>
            <w:r>
              <w:rPr>
                <w:color w:val="0D0D0D" w:themeColor="text1" w:themeTint="F2"/>
              </w:rPr>
              <w:t xml:space="preserve"> 569 in</w:t>
            </w:r>
            <w:r w:rsidR="001A0D4B">
              <w:rPr>
                <w:color w:val="0D0D0D" w:themeColor="text1" w:themeTint="F2"/>
              </w:rPr>
              <w:t xml:space="preserve"> vier Ländern:</w:t>
            </w:r>
            <w:r>
              <w:rPr>
                <w:color w:val="0D0D0D" w:themeColor="text1" w:themeTint="F2"/>
              </w:rPr>
              <w:t xml:space="preserve"> </w:t>
            </w:r>
          </w:p>
        </w:tc>
      </w:tr>
      <w:tr w:rsidR="00CF48EE" w:rsidRPr="009216C2" w14:paraId="58B1466E" w14:textId="77777777" w:rsidTr="00905A12">
        <w:trPr>
          <w:trHeight w:val="37"/>
        </w:trPr>
        <w:tc>
          <w:tcPr>
            <w:tcW w:w="180" w:type="dxa"/>
            <w:vMerge w:val="restart"/>
          </w:tcPr>
          <w:p w14:paraId="710D249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 w:val="restart"/>
          </w:tcPr>
          <w:p w14:paraId="2042B3F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39FEDA3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2793" w:type="dxa"/>
            <w:gridSpan w:val="4"/>
          </w:tcPr>
          <w:p w14:paraId="0106D890" w14:textId="326B7A8D" w:rsidR="00CF48EE" w:rsidRPr="00C71350" w:rsidRDefault="00CF48EE" w:rsidP="00905A12">
            <w:pPr>
              <w:ind w:left="279" w:hanging="279"/>
              <w:jc w:val="left"/>
            </w:pPr>
          </w:p>
        </w:tc>
        <w:tc>
          <w:tcPr>
            <w:tcW w:w="699" w:type="dxa"/>
          </w:tcPr>
          <w:p w14:paraId="7EAEB89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</w:tcPr>
          <w:p w14:paraId="0FEC867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7FEF9A8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2607632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0474188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74DCC2F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43036C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66304E37" w14:textId="77777777" w:rsidTr="00905A12">
        <w:trPr>
          <w:trHeight w:val="551"/>
        </w:trPr>
        <w:tc>
          <w:tcPr>
            <w:tcW w:w="180" w:type="dxa"/>
            <w:vMerge/>
          </w:tcPr>
          <w:p w14:paraId="23E7CC4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0E94328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66635F79" w14:textId="11C3AC02" w:rsidR="00CF48EE" w:rsidRPr="00C71350" w:rsidRDefault="00905A12" w:rsidP="00905A12">
            <w:pPr>
              <w:ind w:left="77"/>
              <w:jc w:val="left"/>
            </w:pPr>
            <w:proofErr w:type="spellStart"/>
            <w:r w:rsidRPr="00CC10CF">
              <w:rPr>
                <w:b/>
              </w:rPr>
              <w:t>Afgha</w:t>
            </w:r>
            <w:proofErr w:type="spellEnd"/>
            <w:r>
              <w:rPr>
                <w:b/>
              </w:rPr>
              <w:t>-</w:t>
            </w:r>
            <w:r>
              <w:rPr>
                <w:b/>
              </w:rPr>
              <w:br/>
            </w:r>
            <w:proofErr w:type="spellStart"/>
            <w:r w:rsidRPr="00CC10CF">
              <w:rPr>
                <w:b/>
              </w:rPr>
              <w:t>nistan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684" w:type="dxa"/>
            <w:gridSpan w:val="14"/>
          </w:tcPr>
          <w:p w14:paraId="0D529D85" w14:textId="77777777" w:rsidR="00CF48EE" w:rsidRDefault="00CF48EE" w:rsidP="00512EA8">
            <w:pPr>
              <w:ind w:left="279" w:hanging="279"/>
              <w:jc w:val="left"/>
            </w:pPr>
            <w:r>
              <w:t xml:space="preserve">Der Dividend steht links oben, der Divisor rechts oben. </w:t>
            </w:r>
          </w:p>
          <w:p w14:paraId="3571B4C2" w14:textId="77777777" w:rsidR="00CF48EE" w:rsidRPr="00C71350" w:rsidRDefault="00CF48EE" w:rsidP="00512EA8">
            <w:pPr>
              <w:ind w:left="279" w:hanging="279"/>
              <w:jc w:val="left"/>
            </w:pPr>
            <w:r>
              <w:t xml:space="preserve">Der </w:t>
            </w:r>
            <w:r w:rsidRPr="00AE76FB">
              <w:rPr>
                <w:b/>
              </w:rPr>
              <w:t>senkrechte</w:t>
            </w:r>
            <w:r>
              <w:t xml:space="preserve"> Strich und der </w:t>
            </w:r>
            <w:r w:rsidRPr="00AE76FB">
              <w:rPr>
                <w:b/>
              </w:rPr>
              <w:t>waagerechte</w:t>
            </w:r>
            <w:r>
              <w:t xml:space="preserve"> Strich sind das Geteilt-Zeichen (:).</w:t>
            </w:r>
            <w:r w:rsidRPr="005608B2">
              <w:rPr>
                <w:noProof/>
                <w:sz w:val="18"/>
              </w:rPr>
              <w:drawing>
                <wp:inline distT="0" distB="0" distL="0" distR="0" wp14:anchorId="6313432C" wp14:editId="7504D329">
                  <wp:extent cx="156462" cy="144000"/>
                  <wp:effectExtent l="0" t="0" r="0" b="0"/>
                  <wp:docPr id="8250" name="Grafik 8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8EE" w:rsidRPr="009216C2" w14:paraId="59D89A22" w14:textId="77777777" w:rsidTr="00905A12">
        <w:trPr>
          <w:trHeight w:val="170"/>
        </w:trPr>
        <w:tc>
          <w:tcPr>
            <w:tcW w:w="180" w:type="dxa"/>
            <w:vMerge/>
          </w:tcPr>
          <w:p w14:paraId="663588B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ECAD48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36484F8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1EE98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F07A9D" w14:textId="77777777" w:rsidR="00CF48EE" w:rsidRPr="00C71350" w:rsidRDefault="00CF48EE" w:rsidP="00512EA8">
            <w:pPr>
              <w:ind w:left="279" w:hanging="279"/>
              <w:jc w:val="center"/>
            </w:pPr>
            <w:r>
              <w:t>ZT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9CABD5" w14:textId="77777777" w:rsidR="00CF48EE" w:rsidRPr="00C71350" w:rsidRDefault="00CF48EE" w:rsidP="00512EA8">
            <w:pPr>
              <w:ind w:left="279" w:hanging="279"/>
              <w:jc w:val="center"/>
            </w:pPr>
            <w:r>
              <w:t>T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78D935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317D08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9646EB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B62E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7D7D2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37F19A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3C7B03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47E24D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6CC1975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7ADF975A" w14:textId="77777777" w:rsidTr="00905A12">
        <w:trPr>
          <w:trHeight w:val="170"/>
        </w:trPr>
        <w:tc>
          <w:tcPr>
            <w:tcW w:w="180" w:type="dxa"/>
            <w:vMerge/>
          </w:tcPr>
          <w:p w14:paraId="659DF1F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7758E5A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870003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C59DF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48FD78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30B30B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518DA7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B425A5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150D06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28A1701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45675E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3F509D0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A863892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A3501DE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6E9590C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6EC328B8" w14:textId="77777777" w:rsidTr="00905A12">
        <w:trPr>
          <w:trHeight w:val="170"/>
        </w:trPr>
        <w:tc>
          <w:tcPr>
            <w:tcW w:w="180" w:type="dxa"/>
            <w:vMerge/>
          </w:tcPr>
          <w:p w14:paraId="6EBE441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1448067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A2C0B4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B93752" w14:textId="77777777" w:rsidR="00CF48EE" w:rsidRPr="00C71350" w:rsidRDefault="00CF48EE" w:rsidP="00512EA8">
            <w:pPr>
              <w:ind w:left="279" w:hanging="279"/>
              <w:jc w:val="center"/>
            </w:pPr>
            <w:r>
              <w:t>-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A8C3C27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0EC6548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7F64F13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F447687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83DE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1E073C6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A63FA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E393A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5105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6FBD4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1BBE4E0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307B192" w14:textId="77777777" w:rsidTr="00905A12">
        <w:trPr>
          <w:trHeight w:val="170"/>
        </w:trPr>
        <w:tc>
          <w:tcPr>
            <w:tcW w:w="180" w:type="dxa"/>
            <w:vMerge/>
          </w:tcPr>
          <w:p w14:paraId="4FFE091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5FAE8C2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46433F6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E45C1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AC9F2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1ECF1" w14:textId="6F9C15C2" w:rsidR="00CF48EE" w:rsidRPr="004B0094" w:rsidRDefault="00CF48EE" w:rsidP="00512EA8">
            <w:pPr>
              <w:ind w:left="279" w:hanging="279"/>
              <w:jc w:val="center"/>
              <w:rPr>
                <w:vertAlign w:val="superscript"/>
              </w:rPr>
            </w:pPr>
            <w:r>
              <w:t>3</w:t>
            </w:r>
            <w:r w:rsidR="000E5732">
              <w:t xml:space="preserve"> </w:t>
            </w:r>
            <w:r>
              <w:rPr>
                <w:vertAlign w:val="superscript"/>
              </w:rPr>
              <w:t>1</w:t>
            </w: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CB8A54" w14:textId="51FBB51A" w:rsidR="00CF48EE" w:rsidRPr="004B0094" w:rsidRDefault="00CF48EE" w:rsidP="00512EA8">
            <w:pPr>
              <w:ind w:left="279" w:hanging="279"/>
              <w:jc w:val="center"/>
              <w:rPr>
                <w:vertAlign w:val="superscript"/>
              </w:rPr>
            </w:pPr>
            <w:r>
              <w:t>9</w:t>
            </w:r>
            <w:r w:rsidR="000E5732">
              <w:t xml:space="preserve"> </w:t>
            </w:r>
            <w:r>
              <w:rPr>
                <w:vertAlign w:val="superscript"/>
              </w:rPr>
              <w:t>1</w:t>
            </w: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869BDE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168E74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3963ED2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8ECCE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57E04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43271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401C9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69948D9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99C5B07" w14:textId="77777777" w:rsidTr="00905A12">
        <w:trPr>
          <w:trHeight w:val="170"/>
        </w:trPr>
        <w:tc>
          <w:tcPr>
            <w:tcW w:w="180" w:type="dxa"/>
            <w:vMerge/>
          </w:tcPr>
          <w:p w14:paraId="5933E2D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3693144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437E9A8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FBDF1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ABA88A" w14:textId="77777777" w:rsidR="00CF48EE" w:rsidRPr="00C71350" w:rsidRDefault="00CF48EE" w:rsidP="00512EA8">
            <w:pPr>
              <w:ind w:left="279" w:hanging="279"/>
              <w:jc w:val="center"/>
            </w:pPr>
            <w:r>
              <w:t>-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636D8EC5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D0B1732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D85CE21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141904C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4B4971F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A555E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DC0C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38A8A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AA979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1986209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74FF853D" w14:textId="77777777" w:rsidTr="00905A12">
        <w:trPr>
          <w:trHeight w:val="170"/>
        </w:trPr>
        <w:tc>
          <w:tcPr>
            <w:tcW w:w="180" w:type="dxa"/>
            <w:vMerge/>
          </w:tcPr>
          <w:p w14:paraId="0E5CFB28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01BD85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7466A6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6CB62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93D91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FD388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6E6AB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008F8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8EE57D" w14:textId="77777777" w:rsidR="00CF48EE" w:rsidRPr="00C71350" w:rsidRDefault="00CF48EE" w:rsidP="00512EA8">
            <w:pPr>
              <w:ind w:left="279" w:hanging="279"/>
              <w:jc w:val="center"/>
            </w:pPr>
            <w:r>
              <w:t>0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1306D62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51BB8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9325F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2385D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D2432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left w:val="single" w:sz="4" w:space="0" w:color="BFBFBF" w:themeColor="background1" w:themeShade="BF"/>
            </w:tcBorders>
          </w:tcPr>
          <w:p w14:paraId="6867E66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1A5165D2" w14:textId="77777777" w:rsidTr="00905A12">
        <w:trPr>
          <w:trHeight w:val="32"/>
        </w:trPr>
        <w:tc>
          <w:tcPr>
            <w:tcW w:w="180" w:type="dxa"/>
            <w:vMerge/>
          </w:tcPr>
          <w:p w14:paraId="5AD657E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6BF6087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58AF79C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2793" w:type="dxa"/>
            <w:gridSpan w:val="4"/>
          </w:tcPr>
          <w:p w14:paraId="5EDF71C7" w14:textId="70D6D15E" w:rsidR="00CF48EE" w:rsidRPr="00B505DA" w:rsidRDefault="00CF48EE" w:rsidP="00905A12">
            <w:pPr>
              <w:ind w:left="279" w:hanging="279"/>
              <w:jc w:val="left"/>
              <w:rPr>
                <w:b/>
              </w:rPr>
            </w:pPr>
          </w:p>
        </w:tc>
        <w:tc>
          <w:tcPr>
            <w:tcW w:w="699" w:type="dxa"/>
          </w:tcPr>
          <w:p w14:paraId="3D1CB8C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</w:tcPr>
          <w:p w14:paraId="11E8BFA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</w:tcPr>
          <w:p w14:paraId="290DF11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</w:tcPr>
          <w:p w14:paraId="16E7D84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575FEC9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160502F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594EFBC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461E7A9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650118F" w14:textId="77777777" w:rsidTr="00905A12">
        <w:trPr>
          <w:trHeight w:val="404"/>
        </w:trPr>
        <w:tc>
          <w:tcPr>
            <w:tcW w:w="180" w:type="dxa"/>
            <w:vMerge/>
          </w:tcPr>
          <w:p w14:paraId="3FBBEBE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755C2C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201D24AE" w14:textId="161E889F" w:rsidR="00CF48EE" w:rsidRPr="00C71350" w:rsidRDefault="00905A12" w:rsidP="00905A12">
            <w:pPr>
              <w:ind w:left="279" w:hanging="279"/>
              <w:jc w:val="left"/>
            </w:pPr>
            <w:r w:rsidRPr="00B505DA">
              <w:rPr>
                <w:b/>
              </w:rPr>
              <w:t>Portugal</w:t>
            </w:r>
            <w:r>
              <w:rPr>
                <w:b/>
              </w:rPr>
              <w:t>:</w:t>
            </w:r>
          </w:p>
        </w:tc>
        <w:tc>
          <w:tcPr>
            <w:tcW w:w="7684" w:type="dxa"/>
            <w:gridSpan w:val="14"/>
          </w:tcPr>
          <w:p w14:paraId="1914F464" w14:textId="77777777" w:rsidR="00CF48EE" w:rsidRDefault="00CF48EE" w:rsidP="00512EA8">
            <w:pPr>
              <w:ind w:left="279" w:hanging="279"/>
              <w:jc w:val="left"/>
            </w:pPr>
            <w:r>
              <w:t xml:space="preserve">Der Dividend steht links oben, der Divisor rechts oben. </w:t>
            </w:r>
          </w:p>
          <w:p w14:paraId="53F05740" w14:textId="77777777" w:rsidR="00CF48EE" w:rsidRPr="00C71350" w:rsidRDefault="00CF48EE" w:rsidP="00512EA8">
            <w:pPr>
              <w:ind w:left="279" w:hanging="279"/>
              <w:jc w:val="left"/>
            </w:pPr>
            <w:r>
              <w:t>Der Übertrag wird nicht aufgeschrieben.</w:t>
            </w:r>
          </w:p>
        </w:tc>
      </w:tr>
      <w:tr w:rsidR="00CF48EE" w:rsidRPr="009216C2" w14:paraId="7A64C0A0" w14:textId="77777777" w:rsidTr="00905A12">
        <w:trPr>
          <w:trHeight w:val="32"/>
        </w:trPr>
        <w:tc>
          <w:tcPr>
            <w:tcW w:w="180" w:type="dxa"/>
            <w:vMerge/>
          </w:tcPr>
          <w:p w14:paraId="08BE769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0DD837F4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3AE74ED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C8D86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231E7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54B1C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3493D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180DE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D9068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DCD6DF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2BCA5C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FED861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1DBFF17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679FD96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37BC75FF" w14:textId="77777777" w:rsidTr="00905A12">
        <w:trPr>
          <w:trHeight w:val="32"/>
        </w:trPr>
        <w:tc>
          <w:tcPr>
            <w:tcW w:w="180" w:type="dxa"/>
            <w:vMerge/>
          </w:tcPr>
          <w:p w14:paraId="063EA36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C0F61D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5292A2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4" w:space="0" w:color="BFBFBF" w:themeColor="background1" w:themeShade="BF"/>
            </w:tcBorders>
          </w:tcPr>
          <w:p w14:paraId="77430B15" w14:textId="77777777" w:rsidR="00CF48EE" w:rsidRPr="00C71350" w:rsidRDefault="00CF48EE" w:rsidP="00512EA8">
            <w:pPr>
              <w:ind w:left="279" w:hanging="279"/>
              <w:jc w:val="center"/>
            </w:pPr>
            <w:r>
              <w:t>ZT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4" w:space="0" w:color="BFBFBF" w:themeColor="background1" w:themeShade="BF"/>
            </w:tcBorders>
          </w:tcPr>
          <w:p w14:paraId="620D1A90" w14:textId="77777777" w:rsidR="00CF48EE" w:rsidRPr="00C71350" w:rsidRDefault="00CF48EE" w:rsidP="00512EA8">
            <w:pPr>
              <w:ind w:left="279" w:hanging="279"/>
              <w:jc w:val="center"/>
            </w:pPr>
            <w:r>
              <w:t>T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4" w:space="0" w:color="BFBFBF" w:themeColor="background1" w:themeShade="BF"/>
            </w:tcBorders>
          </w:tcPr>
          <w:p w14:paraId="2BC102EB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4" w:space="0" w:color="BFBFBF" w:themeColor="background1" w:themeShade="BF"/>
            </w:tcBorders>
          </w:tcPr>
          <w:p w14:paraId="2699CDD6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4" w:space="0" w:color="BFBFBF" w:themeColor="background1" w:themeShade="BF"/>
            </w:tcBorders>
          </w:tcPr>
          <w:p w14:paraId="757A43C2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3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" w:space="0" w:color="BFBFBF" w:themeColor="background1" w:themeShade="BF"/>
              <w:right w:val="single" w:sz="12" w:space="0" w:color="BFBFBF" w:themeColor="background1" w:themeShade="BF"/>
            </w:tcBorders>
          </w:tcPr>
          <w:p w14:paraId="6E86727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50" w:type="dxa"/>
            <w:tcBorders>
              <w:top w:val="single" w:sz="4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6E15AC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E6361C5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5AAC398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31E6FF7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01BA371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FE0377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7C610601" w14:textId="77777777" w:rsidTr="00905A12">
        <w:trPr>
          <w:trHeight w:val="32"/>
        </w:trPr>
        <w:tc>
          <w:tcPr>
            <w:tcW w:w="180" w:type="dxa"/>
            <w:vMerge/>
            <w:tcBorders>
              <w:top w:val="single" w:sz="12" w:space="0" w:color="BFBFBF" w:themeColor="background1" w:themeShade="BF"/>
            </w:tcBorders>
          </w:tcPr>
          <w:p w14:paraId="54079718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  <w:tcBorders>
              <w:top w:val="single" w:sz="12" w:space="0" w:color="BFBFBF" w:themeColor="background1" w:themeShade="BF"/>
            </w:tcBorders>
          </w:tcPr>
          <w:p w14:paraId="423C5D4B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0D3DD7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E3E230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8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6941FA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9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14D515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7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3F687C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983F6E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349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2" w:space="0" w:color="BFBFBF" w:themeColor="background1" w:themeShade="BF"/>
            </w:tcBorders>
          </w:tcPr>
          <w:p w14:paraId="2CC6256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50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9563A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1C5D2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2E5B17" w14:textId="77777777" w:rsidR="00CF48EE" w:rsidRPr="00C71350" w:rsidRDefault="00CF48EE" w:rsidP="00512EA8">
            <w:pPr>
              <w:ind w:left="279" w:hanging="279"/>
              <w:jc w:val="center"/>
            </w:pPr>
            <w:r>
              <w:t>2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69447D" w14:textId="77777777" w:rsidR="00CF48EE" w:rsidRPr="00C71350" w:rsidRDefault="00CF48EE" w:rsidP="00512EA8">
            <w:pPr>
              <w:ind w:left="279" w:hanging="279"/>
              <w:jc w:val="center"/>
            </w:pPr>
            <w:r>
              <w:t>7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4B75660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71D7BC5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73F43AF" w14:textId="77777777" w:rsidTr="00905A12">
        <w:trPr>
          <w:trHeight w:val="32"/>
        </w:trPr>
        <w:tc>
          <w:tcPr>
            <w:tcW w:w="180" w:type="dxa"/>
            <w:vMerge/>
          </w:tcPr>
          <w:p w14:paraId="313061C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822F9A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0D0AC5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070B803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F501139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DB19224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0407880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5B7F1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26B4B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EF04B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953B4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0FAEE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10B53F1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14421C2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1526380" w14:textId="77777777" w:rsidTr="00905A12">
        <w:trPr>
          <w:trHeight w:val="32"/>
        </w:trPr>
        <w:tc>
          <w:tcPr>
            <w:tcW w:w="180" w:type="dxa"/>
            <w:vMerge/>
          </w:tcPr>
          <w:p w14:paraId="611474E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68D5A41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70444C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CFFC0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059CE6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60E80B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B2A238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062F56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52CCC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870CF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0A3B2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8CEB1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04239E9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6588849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6908996" w14:textId="77777777" w:rsidTr="00905A12">
        <w:trPr>
          <w:trHeight w:val="32"/>
        </w:trPr>
        <w:tc>
          <w:tcPr>
            <w:tcW w:w="180" w:type="dxa"/>
            <w:vMerge/>
          </w:tcPr>
          <w:p w14:paraId="10C00184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3106DA8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EFA420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C3462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B682B81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659B0B5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9DCD61D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80EDF85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A1A1A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C316D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506FD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DFE30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3B162FE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D399ED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23013468" w14:textId="77777777" w:rsidTr="00905A12">
        <w:trPr>
          <w:trHeight w:val="32"/>
        </w:trPr>
        <w:tc>
          <w:tcPr>
            <w:tcW w:w="180" w:type="dxa"/>
            <w:vMerge/>
          </w:tcPr>
          <w:p w14:paraId="71FAF84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4413FC9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4DCDC7E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7AD8B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D8984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55E32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F864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3FDC32" w14:textId="77777777" w:rsidR="00CF48EE" w:rsidRPr="00C71350" w:rsidRDefault="00CF48EE" w:rsidP="00512EA8">
            <w:pPr>
              <w:ind w:left="279" w:hanging="279"/>
              <w:jc w:val="center"/>
            </w:pPr>
            <w:r>
              <w:t>0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EF4E3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979A8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0FCFA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9E5D3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3F6BB4A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21FDDC8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5744225" w14:textId="77777777" w:rsidTr="00905A12">
        <w:trPr>
          <w:trHeight w:val="32"/>
        </w:trPr>
        <w:tc>
          <w:tcPr>
            <w:tcW w:w="180" w:type="dxa"/>
            <w:vMerge/>
          </w:tcPr>
          <w:p w14:paraId="41DCB00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4A5A8E08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0F07A24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2793" w:type="dxa"/>
            <w:gridSpan w:val="4"/>
          </w:tcPr>
          <w:p w14:paraId="32EA0BD6" w14:textId="3CB926E7" w:rsidR="00CF48EE" w:rsidRPr="00B505DA" w:rsidRDefault="00CF48EE" w:rsidP="00905A12">
            <w:pPr>
              <w:ind w:left="279" w:hanging="279"/>
              <w:jc w:val="left"/>
              <w:rPr>
                <w:b/>
              </w:rPr>
            </w:pPr>
          </w:p>
        </w:tc>
        <w:tc>
          <w:tcPr>
            <w:tcW w:w="699" w:type="dxa"/>
          </w:tcPr>
          <w:p w14:paraId="57D4DC7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</w:tcPr>
          <w:p w14:paraId="1C1BC01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</w:tcPr>
          <w:p w14:paraId="6FA5F96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349" w:type="dxa"/>
          </w:tcPr>
          <w:p w14:paraId="4D5E526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368B9BF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24EB6A8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7662E3C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4AC8691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8403501" w14:textId="77777777" w:rsidTr="00905A12">
        <w:trPr>
          <w:trHeight w:val="32"/>
        </w:trPr>
        <w:tc>
          <w:tcPr>
            <w:tcW w:w="180" w:type="dxa"/>
            <w:vMerge/>
          </w:tcPr>
          <w:p w14:paraId="581A2E0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7F6593CB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76E3C23D" w14:textId="3D7C6C4C" w:rsidR="00CF48EE" w:rsidRPr="00C71350" w:rsidRDefault="00905A12" w:rsidP="00905A12">
            <w:pPr>
              <w:ind w:left="279" w:hanging="279"/>
              <w:jc w:val="left"/>
            </w:pPr>
            <w:r w:rsidRPr="00B505DA">
              <w:rPr>
                <w:b/>
              </w:rPr>
              <w:t>Indien</w:t>
            </w:r>
            <w:r>
              <w:rPr>
                <w:b/>
              </w:rPr>
              <w:t>:</w:t>
            </w:r>
          </w:p>
        </w:tc>
        <w:tc>
          <w:tcPr>
            <w:tcW w:w="7684" w:type="dxa"/>
            <w:gridSpan w:val="14"/>
          </w:tcPr>
          <w:p w14:paraId="1A9F82CB" w14:textId="77777777" w:rsidR="00CF48EE" w:rsidRDefault="00CF48EE" w:rsidP="00512EA8">
            <w:pPr>
              <w:ind w:left="279" w:hanging="279"/>
              <w:jc w:val="left"/>
            </w:pPr>
            <w:r>
              <w:t xml:space="preserve">Der Dividend steht rechts, der Divisor links. Das Ergebnis steht recht oben. </w:t>
            </w:r>
          </w:p>
          <w:p w14:paraId="7469571F" w14:textId="77777777" w:rsidR="00CF48EE" w:rsidRPr="00C71350" w:rsidRDefault="00CF48EE" w:rsidP="00512EA8">
            <w:pPr>
              <w:ind w:left="279" w:hanging="279"/>
              <w:jc w:val="left"/>
            </w:pPr>
            <w:r>
              <w:t>Der senkrechte Strich und der waagerechte Strich sind das Geteilt-Zeichen (:).</w:t>
            </w:r>
          </w:p>
        </w:tc>
      </w:tr>
      <w:tr w:rsidR="00CF48EE" w:rsidRPr="009216C2" w14:paraId="139A21A4" w14:textId="77777777" w:rsidTr="00905A12">
        <w:trPr>
          <w:trHeight w:val="32"/>
        </w:trPr>
        <w:tc>
          <w:tcPr>
            <w:tcW w:w="180" w:type="dxa"/>
            <w:vMerge/>
          </w:tcPr>
          <w:p w14:paraId="223E1AD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43987BC7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4BD15AA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90B9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34B93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2B20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65573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D0C86B" w14:textId="77777777" w:rsidR="00CF48EE" w:rsidRPr="00C71350" w:rsidRDefault="00CF48EE" w:rsidP="00512EA8">
            <w:pPr>
              <w:ind w:left="279" w:hanging="279"/>
              <w:jc w:val="center"/>
            </w:pPr>
            <w:r>
              <w:t>ZT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A581CB" w14:textId="77777777" w:rsidR="00CF48EE" w:rsidRPr="00C71350" w:rsidRDefault="00CF48EE" w:rsidP="00512EA8">
            <w:pPr>
              <w:ind w:left="279" w:hanging="279"/>
              <w:jc w:val="center"/>
            </w:pPr>
            <w:r>
              <w:t>T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71292F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459AC9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4FD907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3C45AA6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7A5EDA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33D7194A" w14:textId="77777777" w:rsidTr="00905A12">
        <w:trPr>
          <w:trHeight w:val="32"/>
        </w:trPr>
        <w:tc>
          <w:tcPr>
            <w:tcW w:w="180" w:type="dxa"/>
            <w:vMerge/>
          </w:tcPr>
          <w:p w14:paraId="1B09567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5047BEF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B7512F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6591C2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95750D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B848B2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C9876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A5BE00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1AEE23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D29E24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ADA8666" w14:textId="77777777" w:rsidR="00CF48EE" w:rsidRPr="00C71350" w:rsidRDefault="00CF48EE" w:rsidP="00512EA8">
            <w:pPr>
              <w:ind w:left="279" w:hanging="279"/>
              <w:jc w:val="center"/>
            </w:pPr>
            <w:r>
              <w:t>2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C62D158" w14:textId="77777777" w:rsidR="00CF48EE" w:rsidRPr="00C71350" w:rsidRDefault="00CF48EE" w:rsidP="00512EA8">
            <w:pPr>
              <w:ind w:left="279" w:hanging="279"/>
              <w:jc w:val="center"/>
            </w:pPr>
            <w:r>
              <w:t>7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3605F21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1D251D0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237B8A59" w14:textId="77777777" w:rsidTr="00905A12">
        <w:trPr>
          <w:trHeight w:val="32"/>
        </w:trPr>
        <w:tc>
          <w:tcPr>
            <w:tcW w:w="180" w:type="dxa"/>
            <w:vMerge/>
          </w:tcPr>
          <w:p w14:paraId="5DF208D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294B1673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40A8FF8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E6008BB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53BBF3B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0241758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13A06D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A11B5B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A32949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7383F9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9AD8F9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82A96A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6DAA22F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330D622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6E65A73A" w14:textId="77777777" w:rsidTr="00905A12">
        <w:trPr>
          <w:trHeight w:val="32"/>
        </w:trPr>
        <w:tc>
          <w:tcPr>
            <w:tcW w:w="180" w:type="dxa"/>
            <w:vMerge/>
          </w:tcPr>
          <w:p w14:paraId="55774EC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5D16D97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50A1F05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8E1D5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083D0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19951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79C756" w14:textId="77777777" w:rsidR="00CF48EE" w:rsidRPr="00C71350" w:rsidRDefault="00CF48EE" w:rsidP="00512EA8">
            <w:pPr>
              <w:ind w:left="279" w:hanging="279"/>
              <w:jc w:val="center"/>
            </w:pPr>
            <w:r>
              <w:t>-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BE0ED41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EFACD99" w14:textId="4AEE2F80" w:rsidR="00CF48EE" w:rsidRPr="00B505DA" w:rsidRDefault="00CF48EE" w:rsidP="00512EA8">
            <w:pPr>
              <w:ind w:left="279" w:hanging="279"/>
              <w:jc w:val="center"/>
              <w:rPr>
                <w:strike/>
                <w:vertAlign w:val="subscript"/>
              </w:rPr>
            </w:pPr>
            <w:r>
              <w:t>1</w:t>
            </w:r>
            <w:r w:rsidR="009C3684">
              <w:t xml:space="preserve"> </w:t>
            </w:r>
            <w:r w:rsidRPr="00B505DA">
              <w:rPr>
                <w:vertAlign w:val="subscript"/>
              </w:rPr>
              <w:t>1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6AE5180" w14:textId="2EA10BE8" w:rsidR="00CF48EE" w:rsidRPr="00B505DA" w:rsidRDefault="00CF48EE" w:rsidP="00512EA8">
            <w:pPr>
              <w:ind w:left="279" w:hanging="279"/>
              <w:jc w:val="center"/>
              <w:rPr>
                <w:vertAlign w:val="subscript"/>
              </w:rPr>
            </w:pPr>
            <w:r>
              <w:t>3</w:t>
            </w:r>
            <w:r w:rsidR="009C3684">
              <w:t xml:space="preserve"> </w:t>
            </w:r>
            <w:r>
              <w:rPr>
                <w:vertAlign w:val="subscript"/>
              </w:rPr>
              <w:t>1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879A37F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D820CB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512D95B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CD4E51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59CCCDF6" w14:textId="77777777" w:rsidTr="00905A12">
        <w:trPr>
          <w:trHeight w:val="32"/>
        </w:trPr>
        <w:tc>
          <w:tcPr>
            <w:tcW w:w="180" w:type="dxa"/>
            <w:vMerge/>
          </w:tcPr>
          <w:p w14:paraId="4CCD504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7B8DCFD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0A6C5F3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8D029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A842C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15A41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44756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59882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C80FF0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183BA3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B4A0B2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85CD9D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152DF10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1E84701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6ADEFC3E" w14:textId="77777777" w:rsidTr="00905A12">
        <w:trPr>
          <w:trHeight w:val="32"/>
        </w:trPr>
        <w:tc>
          <w:tcPr>
            <w:tcW w:w="180" w:type="dxa"/>
            <w:vMerge/>
          </w:tcPr>
          <w:p w14:paraId="21064BA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0990439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7E7DEB7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BF3ED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DAE62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BCE99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5959B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D45703" w14:textId="77777777" w:rsidR="00CF48EE" w:rsidRPr="00C71350" w:rsidRDefault="00CF48EE" w:rsidP="00512EA8">
            <w:pPr>
              <w:ind w:left="279" w:hanging="279"/>
              <w:jc w:val="center"/>
            </w:pPr>
            <w:r>
              <w:t>-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B1B067F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6D5325E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BFA2048" w14:textId="77777777" w:rsidR="00CF48EE" w:rsidRPr="00C71350" w:rsidRDefault="00CF48EE" w:rsidP="00512EA8">
            <w:pPr>
              <w:ind w:left="279" w:hanging="279"/>
              <w:jc w:val="center"/>
            </w:pPr>
            <w:r>
              <w:t>8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5B545B8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26407C5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12EEB69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3109F5F6" w14:textId="77777777" w:rsidTr="00905A12">
        <w:trPr>
          <w:trHeight w:val="32"/>
        </w:trPr>
        <w:tc>
          <w:tcPr>
            <w:tcW w:w="180" w:type="dxa"/>
            <w:vMerge/>
          </w:tcPr>
          <w:p w14:paraId="077FC45F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  <w:vMerge/>
          </w:tcPr>
          <w:p w14:paraId="4B9D2F14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823DF7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3FCF5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01F58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35FDD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58C06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D949D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F1A51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56B50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6C83F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0FAF89" w14:textId="77777777" w:rsidR="00CF48EE" w:rsidRPr="00C71350" w:rsidRDefault="00CF48EE" w:rsidP="00512EA8">
            <w:pPr>
              <w:ind w:left="279" w:hanging="279"/>
              <w:jc w:val="center"/>
            </w:pPr>
            <w:r>
              <w:t>0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</w:tcBorders>
          </w:tcPr>
          <w:p w14:paraId="77CE111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3772253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8175489" w14:textId="77777777" w:rsidTr="00905A12">
        <w:trPr>
          <w:trHeight w:val="32"/>
        </w:trPr>
        <w:tc>
          <w:tcPr>
            <w:tcW w:w="180" w:type="dxa"/>
          </w:tcPr>
          <w:p w14:paraId="2BF6453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21C9CE1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55F3CE9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2793" w:type="dxa"/>
            <w:gridSpan w:val="4"/>
          </w:tcPr>
          <w:p w14:paraId="0548BA2B" w14:textId="555DB908" w:rsidR="00CF48EE" w:rsidRPr="00845431" w:rsidRDefault="00CF48EE" w:rsidP="00905A12">
            <w:pPr>
              <w:ind w:left="279" w:hanging="279"/>
              <w:jc w:val="left"/>
              <w:rPr>
                <w:b/>
              </w:rPr>
            </w:pPr>
          </w:p>
        </w:tc>
        <w:tc>
          <w:tcPr>
            <w:tcW w:w="699" w:type="dxa"/>
          </w:tcPr>
          <w:p w14:paraId="521AB22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</w:tcPr>
          <w:p w14:paraId="6531544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307B77B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0BACA9B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79F752C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202E935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35D6AF7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13628E38" w14:textId="77777777" w:rsidTr="00905A12">
        <w:trPr>
          <w:trHeight w:val="517"/>
        </w:trPr>
        <w:tc>
          <w:tcPr>
            <w:tcW w:w="180" w:type="dxa"/>
          </w:tcPr>
          <w:p w14:paraId="0212C47F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2508DC8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</w:tcPr>
          <w:p w14:paraId="60002CB0" w14:textId="42F51C8B" w:rsidR="00CF48EE" w:rsidRPr="00C71350" w:rsidRDefault="00905A12" w:rsidP="00905A12">
            <w:pPr>
              <w:ind w:left="279" w:hanging="279"/>
              <w:jc w:val="left"/>
            </w:pPr>
            <w:r w:rsidRPr="00845431">
              <w:rPr>
                <w:b/>
              </w:rPr>
              <w:t>Ägypten</w:t>
            </w:r>
            <w:r>
              <w:rPr>
                <w:b/>
              </w:rPr>
              <w:t>:</w:t>
            </w:r>
          </w:p>
        </w:tc>
        <w:tc>
          <w:tcPr>
            <w:tcW w:w="7684" w:type="dxa"/>
            <w:gridSpan w:val="14"/>
          </w:tcPr>
          <w:p w14:paraId="01BF3508" w14:textId="77777777" w:rsidR="00CF48EE" w:rsidRDefault="00CF48EE" w:rsidP="00512EA8">
            <w:pPr>
              <w:ind w:left="279" w:hanging="279"/>
              <w:jc w:val="left"/>
            </w:pPr>
            <w:r>
              <w:t xml:space="preserve">Der Dividend steht stellenweise unter dem Divisor. </w:t>
            </w:r>
          </w:p>
          <w:p w14:paraId="1F622643" w14:textId="77777777" w:rsidR="00CF48EE" w:rsidRPr="00C71350" w:rsidRDefault="00CF48EE" w:rsidP="00512EA8">
            <w:pPr>
              <w:ind w:left="279" w:hanging="279"/>
              <w:jc w:val="left"/>
            </w:pPr>
            <w:r>
              <w:t xml:space="preserve">Es gibt kein </w:t>
            </w:r>
            <w:proofErr w:type="spellStart"/>
            <w:r>
              <w:t>Geteiltzeichen</w:t>
            </w:r>
            <w:proofErr w:type="spellEnd"/>
            <w:r>
              <w:t xml:space="preserve"> (:). </w:t>
            </w:r>
          </w:p>
        </w:tc>
      </w:tr>
      <w:tr w:rsidR="00CF48EE" w:rsidRPr="009216C2" w14:paraId="1F49F2F9" w14:textId="77777777" w:rsidTr="00905A12">
        <w:trPr>
          <w:trHeight w:val="32"/>
        </w:trPr>
        <w:tc>
          <w:tcPr>
            <w:tcW w:w="180" w:type="dxa"/>
          </w:tcPr>
          <w:p w14:paraId="46F6B57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019C55C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6593419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48A562" w14:textId="77777777" w:rsidR="00CF48EE" w:rsidRPr="00C71350" w:rsidRDefault="00CF48EE" w:rsidP="00512EA8">
            <w:pPr>
              <w:ind w:left="279" w:hanging="279"/>
              <w:jc w:val="center"/>
            </w:pPr>
            <w:r>
              <w:t>ZT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FD903F" w14:textId="77777777" w:rsidR="00CF48EE" w:rsidRPr="00C71350" w:rsidRDefault="00CF48EE" w:rsidP="00512EA8">
            <w:pPr>
              <w:ind w:left="279" w:hanging="279"/>
              <w:jc w:val="center"/>
            </w:pPr>
            <w:r>
              <w:t>T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938D18" w14:textId="77777777" w:rsidR="00CF48EE" w:rsidRPr="00C71350" w:rsidRDefault="00CF48EE" w:rsidP="00512EA8">
            <w:pPr>
              <w:ind w:left="279" w:hanging="279"/>
              <w:jc w:val="center"/>
            </w:pPr>
            <w:r>
              <w:t>H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987AC8" w14:textId="77777777" w:rsidR="00CF48EE" w:rsidRPr="00C71350" w:rsidRDefault="00CF48EE" w:rsidP="00512EA8">
            <w:pPr>
              <w:ind w:left="279" w:hanging="279"/>
              <w:jc w:val="center"/>
            </w:pPr>
            <w:r>
              <w:t>Z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AB12D0" w14:textId="77777777" w:rsidR="00CF48EE" w:rsidRPr="00C71350" w:rsidRDefault="00CF48EE" w:rsidP="00512EA8">
            <w:pPr>
              <w:ind w:left="279" w:hanging="279"/>
              <w:jc w:val="center"/>
            </w:pPr>
            <w:r>
              <w:t>E</w:t>
            </w:r>
          </w:p>
        </w:tc>
        <w:tc>
          <w:tcPr>
            <w:tcW w:w="699" w:type="dxa"/>
            <w:gridSpan w:val="2"/>
            <w:tcBorders>
              <w:left w:val="single" w:sz="4" w:space="0" w:color="BFBFBF" w:themeColor="background1" w:themeShade="BF"/>
            </w:tcBorders>
          </w:tcPr>
          <w:p w14:paraId="38FD8C5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71FD596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1F5B3A3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09D5A84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64A654A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C0AA43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38164CE2" w14:textId="77777777" w:rsidTr="00905A12">
        <w:trPr>
          <w:trHeight w:val="32"/>
        </w:trPr>
        <w:tc>
          <w:tcPr>
            <w:tcW w:w="180" w:type="dxa"/>
          </w:tcPr>
          <w:p w14:paraId="72FB080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236F0E7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768BC2A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B65F92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7D5028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7912DA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D52D02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2C6A4A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gridSpan w:val="2"/>
            <w:tcBorders>
              <w:left w:val="single" w:sz="4" w:space="0" w:color="BFBFBF" w:themeColor="background1" w:themeShade="BF"/>
            </w:tcBorders>
          </w:tcPr>
          <w:p w14:paraId="1DF6541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0E0449C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558F07D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6B2CDE4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335850D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E2121B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56E0F633" w14:textId="77777777" w:rsidTr="00905A12">
        <w:trPr>
          <w:trHeight w:val="32"/>
        </w:trPr>
        <w:tc>
          <w:tcPr>
            <w:tcW w:w="180" w:type="dxa"/>
          </w:tcPr>
          <w:p w14:paraId="4A903BD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1A537FD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105D314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6239460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A3FE8A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0CC7F3F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03A590C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976EDF0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9" w:type="dxa"/>
            <w:gridSpan w:val="2"/>
            <w:tcBorders>
              <w:left w:val="single" w:sz="4" w:space="0" w:color="BFBFBF" w:themeColor="background1" w:themeShade="BF"/>
            </w:tcBorders>
          </w:tcPr>
          <w:p w14:paraId="5292DC1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67123844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410587B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0C34000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41F1B4C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70B124E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7796F449" w14:textId="77777777" w:rsidTr="00905A12">
        <w:trPr>
          <w:trHeight w:val="32"/>
        </w:trPr>
        <w:tc>
          <w:tcPr>
            <w:tcW w:w="180" w:type="dxa"/>
          </w:tcPr>
          <w:p w14:paraId="0F51E55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53D8C44D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3DEF9B8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2F91C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F7FDB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CD5C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6DFFF6" w14:textId="77777777" w:rsidR="00CF48EE" w:rsidRPr="00C71350" w:rsidRDefault="00CF48EE" w:rsidP="00512EA8">
            <w:pPr>
              <w:ind w:left="279" w:hanging="279"/>
              <w:jc w:val="center"/>
            </w:pPr>
            <w:r>
              <w:t>2</w:t>
            </w: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0151E4" w14:textId="77777777" w:rsidR="00CF48EE" w:rsidRPr="00C71350" w:rsidRDefault="00CF48EE" w:rsidP="00512EA8">
            <w:pPr>
              <w:ind w:left="279" w:hanging="279"/>
              <w:jc w:val="center"/>
            </w:pPr>
            <w:r>
              <w:t>7</w:t>
            </w:r>
          </w:p>
        </w:tc>
        <w:tc>
          <w:tcPr>
            <w:tcW w:w="699" w:type="dxa"/>
            <w:gridSpan w:val="2"/>
            <w:tcBorders>
              <w:left w:val="single" w:sz="4" w:space="0" w:color="BFBFBF" w:themeColor="background1" w:themeShade="BF"/>
            </w:tcBorders>
          </w:tcPr>
          <w:p w14:paraId="0CAF634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3F8097A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4345A02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</w:tcPr>
          <w:p w14:paraId="611CE50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</w:tcPr>
          <w:p w14:paraId="2C8A617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</w:tcPr>
          <w:p w14:paraId="53C9964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7B1F5F97" w14:textId="77777777" w:rsidTr="00905A12">
        <w:trPr>
          <w:trHeight w:val="32"/>
        </w:trPr>
        <w:tc>
          <w:tcPr>
            <w:tcW w:w="180" w:type="dxa"/>
          </w:tcPr>
          <w:p w14:paraId="75269432" w14:textId="77777777" w:rsidR="00CF48EE" w:rsidRPr="00AE76FB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23" w:type="dxa"/>
          </w:tcPr>
          <w:p w14:paraId="64102FC8" w14:textId="77777777" w:rsidR="00CF48EE" w:rsidRPr="00AE76FB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1043" w:type="dxa"/>
          </w:tcPr>
          <w:p w14:paraId="5C0601F7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8659AA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62AAF0A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E89FC35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E9D5478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4BE69EC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gridSpan w:val="2"/>
            <w:tcBorders>
              <w:bottom w:val="single" w:sz="4" w:space="0" w:color="BFBFBF" w:themeColor="background1" w:themeShade="BF"/>
            </w:tcBorders>
          </w:tcPr>
          <w:p w14:paraId="17F22C8C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</w:tcPr>
          <w:p w14:paraId="40A3B7F9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</w:tcPr>
          <w:p w14:paraId="63D59F60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</w:tcPr>
          <w:p w14:paraId="15501080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</w:tcPr>
          <w:p w14:paraId="3B95C42F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701" w:type="dxa"/>
          </w:tcPr>
          <w:p w14:paraId="7B941610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</w:tr>
      <w:tr w:rsidR="00CF48EE" w:rsidRPr="009216C2" w14:paraId="02AE3FB3" w14:textId="77777777" w:rsidTr="00905A12">
        <w:trPr>
          <w:trHeight w:val="32"/>
        </w:trPr>
        <w:tc>
          <w:tcPr>
            <w:tcW w:w="180" w:type="dxa"/>
          </w:tcPr>
          <w:p w14:paraId="7DA326C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7712A08A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0A5B3A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EA3908" w14:textId="77777777" w:rsidR="00CF48EE" w:rsidRPr="00C71350" w:rsidRDefault="00CF48EE" w:rsidP="00512EA8">
            <w:pPr>
              <w:ind w:left="279" w:hanging="279"/>
              <w:jc w:val="center"/>
            </w:pPr>
            <w:r>
              <w:t>1)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9AAB32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A654FC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172DC0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42EF4C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E31A90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C7EEBF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bottom w:val="single" w:sz="4" w:space="0" w:color="BFBFBF" w:themeColor="background1" w:themeShade="BF"/>
            </w:tcBorders>
          </w:tcPr>
          <w:p w14:paraId="6C30357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bottom w:val="single" w:sz="4" w:space="0" w:color="BFBFBF" w:themeColor="background1" w:themeShade="BF"/>
            </w:tcBorders>
          </w:tcPr>
          <w:p w14:paraId="10809118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left w:val="nil"/>
              <w:bottom w:val="single" w:sz="4" w:space="0" w:color="BFBFBF" w:themeColor="background1" w:themeShade="BF"/>
            </w:tcBorders>
          </w:tcPr>
          <w:p w14:paraId="2F4AFE4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bottom w:val="single" w:sz="4" w:space="0" w:color="BFBFBF" w:themeColor="background1" w:themeShade="BF"/>
            </w:tcBorders>
          </w:tcPr>
          <w:p w14:paraId="6B0A3C0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111F12C" w14:textId="77777777" w:rsidTr="00905A12">
        <w:trPr>
          <w:trHeight w:val="32"/>
        </w:trPr>
        <w:tc>
          <w:tcPr>
            <w:tcW w:w="180" w:type="dxa"/>
          </w:tcPr>
          <w:p w14:paraId="71CE777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18C8F37C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7031A6E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DCB10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C7F392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7BF3838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DDCB401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6F26745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C70CB4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E32934C" w14:textId="77777777" w:rsidR="00CF48EE" w:rsidRPr="00C71350" w:rsidRDefault="00CF48EE" w:rsidP="00512EA8">
            <w:pPr>
              <w:ind w:left="279" w:hanging="279"/>
              <w:jc w:val="center"/>
            </w:pPr>
            <w:r>
              <w:sym w:font="Symbol" w:char="F0DE"/>
            </w:r>
          </w:p>
        </w:tc>
        <w:tc>
          <w:tcPr>
            <w:tcW w:w="2795" w:type="dxa"/>
            <w:gridSpan w:val="5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4988CE" w14:textId="77777777" w:rsidR="00CF48EE" w:rsidRPr="00C71350" w:rsidRDefault="00CF48EE" w:rsidP="00512EA8">
            <w:pPr>
              <w:ind w:left="279" w:hanging="279"/>
              <w:jc w:val="center"/>
            </w:pPr>
            <w:r>
              <w:t>1536 – (</w:t>
            </w:r>
            <w:r w:rsidRPr="0000081A">
              <w:rPr>
                <w:i/>
              </w:rPr>
              <w:t>2</w:t>
            </w:r>
            <w:r>
              <w:t xml:space="preserve"> </w:t>
            </w:r>
            <w:r>
              <w:sym w:font="Symbol" w:char="F0D7"/>
            </w:r>
            <w:r>
              <w:t xml:space="preserve"> 569) = </w:t>
            </w:r>
            <w:r w:rsidRPr="0000081A">
              <w:rPr>
                <w:u w:val="single"/>
              </w:rPr>
              <w:t>398</w:t>
            </w:r>
          </w:p>
        </w:tc>
      </w:tr>
      <w:tr w:rsidR="00CF48EE" w:rsidRPr="009216C2" w14:paraId="08F2160C" w14:textId="77777777" w:rsidTr="00905A12">
        <w:trPr>
          <w:trHeight w:val="32"/>
        </w:trPr>
        <w:tc>
          <w:tcPr>
            <w:tcW w:w="180" w:type="dxa"/>
          </w:tcPr>
          <w:p w14:paraId="685DF083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76E0AF06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4A7666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11372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7D4E3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2EBAFF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C89DC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58DC24" w14:textId="77777777" w:rsidR="00CF48EE" w:rsidRPr="0000081A" w:rsidRDefault="00CF48EE" w:rsidP="00512EA8">
            <w:pPr>
              <w:ind w:left="279" w:hanging="279"/>
              <w:jc w:val="center"/>
              <w:rPr>
                <w:i/>
              </w:rPr>
            </w:pPr>
            <w:r w:rsidRPr="0000081A">
              <w:rPr>
                <w:i/>
              </w:rPr>
              <w:t>2</w:t>
            </w: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0221A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34D0DB1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</w:tcBorders>
          </w:tcPr>
          <w:p w14:paraId="4B7173F1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</w:tcBorders>
          </w:tcPr>
          <w:p w14:paraId="5A79D10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nil"/>
            </w:tcBorders>
          </w:tcPr>
          <w:p w14:paraId="0E5593C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top w:val="single" w:sz="4" w:space="0" w:color="BFBFBF" w:themeColor="background1" w:themeShade="BF"/>
            </w:tcBorders>
          </w:tcPr>
          <w:p w14:paraId="0413DC2B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B7F4CF7" w14:textId="77777777" w:rsidTr="00905A12">
        <w:trPr>
          <w:trHeight w:val="32"/>
        </w:trPr>
        <w:tc>
          <w:tcPr>
            <w:tcW w:w="180" w:type="dxa"/>
          </w:tcPr>
          <w:p w14:paraId="4A447538" w14:textId="77777777" w:rsidR="00CF48EE" w:rsidRPr="00AE76FB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23" w:type="dxa"/>
          </w:tcPr>
          <w:p w14:paraId="3F51BB49" w14:textId="77777777" w:rsidR="00CF48EE" w:rsidRPr="00AE76FB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1043" w:type="dxa"/>
          </w:tcPr>
          <w:p w14:paraId="3D8AC679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FECD977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C5F64FA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2B18DE2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09CE062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D58DBCF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4F53D43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  <w:tcBorders>
              <w:bottom w:val="single" w:sz="4" w:space="0" w:color="BFBFBF" w:themeColor="background1" w:themeShade="BF"/>
            </w:tcBorders>
          </w:tcPr>
          <w:p w14:paraId="6F3BFB7E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bottom w:val="single" w:sz="4" w:space="0" w:color="BFBFBF" w:themeColor="background1" w:themeShade="BF"/>
            </w:tcBorders>
          </w:tcPr>
          <w:p w14:paraId="6B2C0DE7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bottom w:val="single" w:sz="4" w:space="0" w:color="BFBFBF" w:themeColor="background1" w:themeShade="BF"/>
            </w:tcBorders>
          </w:tcPr>
          <w:p w14:paraId="141E3DF3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</w:tcPr>
          <w:p w14:paraId="673B3D76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701" w:type="dxa"/>
          </w:tcPr>
          <w:p w14:paraId="66B1BBD2" w14:textId="77777777" w:rsidR="00CF48EE" w:rsidRPr="00AE76FB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</w:tr>
      <w:tr w:rsidR="00CF48EE" w:rsidRPr="009216C2" w14:paraId="312D5ADA" w14:textId="77777777" w:rsidTr="00905A12">
        <w:trPr>
          <w:trHeight w:val="32"/>
        </w:trPr>
        <w:tc>
          <w:tcPr>
            <w:tcW w:w="180" w:type="dxa"/>
          </w:tcPr>
          <w:p w14:paraId="6DB88C39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5BE8678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7DD7C95A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548DCF" w14:textId="77777777" w:rsidR="00CF48EE" w:rsidRPr="00C71350" w:rsidRDefault="00CF48EE" w:rsidP="00512EA8">
            <w:pPr>
              <w:ind w:left="279" w:hanging="279"/>
              <w:jc w:val="center"/>
            </w:pPr>
            <w:r>
              <w:t>2)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D131CF" w14:textId="77777777" w:rsidR="00CF48EE" w:rsidRPr="00C71350" w:rsidRDefault="00CF48EE" w:rsidP="00512EA8">
            <w:pPr>
              <w:ind w:left="279" w:hanging="279"/>
              <w:jc w:val="center"/>
            </w:pPr>
            <w:r>
              <w:t>1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70DCD2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D41943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DA094A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A32F94" w14:textId="77777777" w:rsidR="00CF48EE" w:rsidRPr="0000081A" w:rsidRDefault="00CF48EE" w:rsidP="00512EA8">
            <w:pPr>
              <w:ind w:left="279" w:hanging="279"/>
              <w:jc w:val="center"/>
              <w:rPr>
                <w:u w:val="single"/>
              </w:rPr>
            </w:pPr>
            <w:r w:rsidRPr="0000081A">
              <w:rPr>
                <w:u w:val="single"/>
              </w:rPr>
              <w:t>3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65167B" w14:textId="77777777" w:rsidR="00CF48EE" w:rsidRPr="0000081A" w:rsidRDefault="00CF48EE" w:rsidP="00512EA8">
            <w:pPr>
              <w:ind w:left="279" w:hanging="279"/>
              <w:jc w:val="center"/>
              <w:rPr>
                <w:u w:val="single"/>
              </w:rPr>
            </w:pPr>
            <w:r w:rsidRPr="0000081A">
              <w:rPr>
                <w:u w:val="single"/>
              </w:rPr>
              <w:t>9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1C6518" w14:textId="77777777" w:rsidR="00CF48EE" w:rsidRPr="0000081A" w:rsidRDefault="00CF48EE" w:rsidP="00512EA8">
            <w:pPr>
              <w:ind w:left="279" w:hanging="279"/>
              <w:jc w:val="center"/>
              <w:rPr>
                <w:u w:val="single"/>
              </w:rPr>
            </w:pPr>
            <w:r w:rsidRPr="0000081A">
              <w:rPr>
                <w:u w:val="single"/>
              </w:rPr>
              <w:t>8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5F1FA9" w14:textId="77777777" w:rsidR="00CF48EE" w:rsidRPr="00C71350" w:rsidRDefault="00CF48EE" w:rsidP="00512EA8">
            <w:pPr>
              <w:ind w:left="279" w:hanging="279"/>
              <w:jc w:val="center"/>
            </w:pPr>
            <w:r>
              <w:t>3</w:t>
            </w:r>
          </w:p>
        </w:tc>
        <w:tc>
          <w:tcPr>
            <w:tcW w:w="698" w:type="dxa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A4E7D5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bottom w:val="single" w:sz="4" w:space="0" w:color="BFBFBF" w:themeColor="background1" w:themeShade="BF"/>
            </w:tcBorders>
          </w:tcPr>
          <w:p w14:paraId="502B88D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40C82260" w14:textId="77777777" w:rsidTr="00905A12">
        <w:trPr>
          <w:trHeight w:val="32"/>
        </w:trPr>
        <w:tc>
          <w:tcPr>
            <w:tcW w:w="180" w:type="dxa"/>
          </w:tcPr>
          <w:p w14:paraId="34032042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76F94D41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5515A92D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08193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0BBFBB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6B57AAC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B2FD95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5B2F6E3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6DB6598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7955BA6" w14:textId="77777777" w:rsidR="00CF48EE" w:rsidRPr="00C71350" w:rsidRDefault="00CF48EE" w:rsidP="00512EA8">
            <w:pPr>
              <w:ind w:left="279" w:hanging="279"/>
              <w:jc w:val="center"/>
            </w:pPr>
            <w:r>
              <w:t>5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07E9AD6D" w14:textId="77777777" w:rsidR="00CF48EE" w:rsidRPr="00C71350" w:rsidRDefault="00CF48EE" w:rsidP="00512EA8">
            <w:pPr>
              <w:ind w:left="279" w:hanging="279"/>
              <w:jc w:val="center"/>
            </w:pPr>
            <w:r>
              <w:t>6</w:t>
            </w:r>
          </w:p>
        </w:tc>
        <w:tc>
          <w:tcPr>
            <w:tcW w:w="6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AAED1F7" w14:textId="77777777" w:rsidR="00CF48EE" w:rsidRPr="00C71350" w:rsidRDefault="00CF48EE" w:rsidP="00512EA8">
            <w:pPr>
              <w:ind w:left="279" w:hanging="279"/>
              <w:jc w:val="center"/>
            </w:pPr>
            <w:r>
              <w:t>9</w:t>
            </w:r>
          </w:p>
        </w:tc>
        <w:tc>
          <w:tcPr>
            <w:tcW w:w="41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FB9C062" w14:textId="77777777" w:rsidR="00CF48EE" w:rsidRPr="00C71350" w:rsidRDefault="00CF48EE" w:rsidP="00512EA8">
            <w:pPr>
              <w:ind w:left="279" w:hanging="279"/>
              <w:jc w:val="center"/>
            </w:pPr>
            <w:r>
              <w:sym w:font="Symbol" w:char="F0DE"/>
            </w:r>
          </w:p>
        </w:tc>
        <w:tc>
          <w:tcPr>
            <w:tcW w:w="98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16264C" w14:textId="77777777" w:rsidR="00CF48EE" w:rsidRPr="00845431" w:rsidRDefault="00CF48EE" w:rsidP="00512EA8">
            <w:pPr>
              <w:ind w:left="279" w:hanging="279"/>
              <w:jc w:val="center"/>
              <w:rPr>
                <w:sz w:val="12"/>
              </w:rPr>
            </w:pPr>
            <w:r>
              <w:rPr>
                <w:sz w:val="12"/>
              </w:rPr>
              <w:t>3983 – (7</w:t>
            </w:r>
            <w:r>
              <w:rPr>
                <w:sz w:val="12"/>
              </w:rPr>
              <w:sym w:font="Symbol" w:char="F0D7"/>
            </w:r>
            <w:r>
              <w:rPr>
                <w:sz w:val="12"/>
              </w:rPr>
              <w:t xml:space="preserve"> 569) = 0</w:t>
            </w:r>
          </w:p>
        </w:tc>
      </w:tr>
      <w:tr w:rsidR="00CF48EE" w:rsidRPr="009216C2" w14:paraId="57BFFBF9" w14:textId="77777777" w:rsidTr="00905A12">
        <w:trPr>
          <w:trHeight w:val="32"/>
        </w:trPr>
        <w:tc>
          <w:tcPr>
            <w:tcW w:w="180" w:type="dxa"/>
          </w:tcPr>
          <w:p w14:paraId="58DBA4E0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7D5103B5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1043" w:type="dxa"/>
            <w:tcBorders>
              <w:right w:val="single" w:sz="4" w:space="0" w:color="BFBFBF" w:themeColor="background1" w:themeShade="BF"/>
            </w:tcBorders>
          </w:tcPr>
          <w:p w14:paraId="28082AE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625BA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62BB95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C31986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7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6EDB7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CA5CA0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9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50231E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600A3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73E0E8" w14:textId="77777777" w:rsidR="00CF48EE" w:rsidRPr="0000081A" w:rsidRDefault="00CF48EE" w:rsidP="00512EA8">
            <w:pPr>
              <w:ind w:left="279" w:hanging="279"/>
              <w:jc w:val="center"/>
              <w:rPr>
                <w:i/>
              </w:rPr>
            </w:pPr>
            <w:r w:rsidRPr="0000081A">
              <w:rPr>
                <w:i/>
              </w:rPr>
              <w:t>2</w:t>
            </w:r>
          </w:p>
        </w:tc>
        <w:tc>
          <w:tcPr>
            <w:tcW w:w="69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87D55C" w14:textId="77777777" w:rsidR="00CF48EE" w:rsidRPr="00C71350" w:rsidRDefault="00CF48EE" w:rsidP="00512EA8">
            <w:pPr>
              <w:ind w:left="279" w:hanging="279"/>
              <w:jc w:val="center"/>
            </w:pPr>
            <w:r>
              <w:t>7</w:t>
            </w: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79110349" w14:textId="77777777" w:rsidR="00CF48EE" w:rsidRPr="00C71350" w:rsidRDefault="00CF48EE" w:rsidP="00512EA8">
            <w:pPr>
              <w:ind w:left="279" w:hanging="279"/>
              <w:jc w:val="center"/>
            </w:pPr>
          </w:p>
        </w:tc>
        <w:tc>
          <w:tcPr>
            <w:tcW w:w="701" w:type="dxa"/>
            <w:tcBorders>
              <w:top w:val="single" w:sz="4" w:space="0" w:color="BFBFBF" w:themeColor="background1" w:themeShade="BF"/>
            </w:tcBorders>
          </w:tcPr>
          <w:p w14:paraId="1CB7F1B2" w14:textId="77777777" w:rsidR="00CF48EE" w:rsidRPr="00C71350" w:rsidRDefault="00CF48EE" w:rsidP="00512EA8">
            <w:pPr>
              <w:ind w:left="279" w:hanging="279"/>
              <w:jc w:val="center"/>
            </w:pPr>
          </w:p>
        </w:tc>
      </w:tr>
      <w:tr w:rsidR="00CF48EE" w:rsidRPr="009216C2" w14:paraId="0252B1F9" w14:textId="77777777" w:rsidTr="00905A12">
        <w:trPr>
          <w:trHeight w:val="32"/>
        </w:trPr>
        <w:tc>
          <w:tcPr>
            <w:tcW w:w="180" w:type="dxa"/>
          </w:tcPr>
          <w:p w14:paraId="7B327624" w14:textId="77777777" w:rsidR="00CF48EE" w:rsidRPr="0000081A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23" w:type="dxa"/>
          </w:tcPr>
          <w:p w14:paraId="59EB387D" w14:textId="77777777" w:rsidR="00CF48EE" w:rsidRPr="0000081A" w:rsidRDefault="00CF48EE" w:rsidP="00512EA8">
            <w:pPr>
              <w:pStyle w:val="berschrift3"/>
              <w:rPr>
                <w:sz w:val="14"/>
              </w:rPr>
            </w:pPr>
          </w:p>
        </w:tc>
        <w:tc>
          <w:tcPr>
            <w:tcW w:w="1043" w:type="dxa"/>
          </w:tcPr>
          <w:p w14:paraId="2FE30587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</w:tcBorders>
          </w:tcPr>
          <w:p w14:paraId="3357D805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</w:tcBorders>
          </w:tcPr>
          <w:p w14:paraId="4C0718B3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</w:tcBorders>
          </w:tcPr>
          <w:p w14:paraId="474B5F8C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BFBFBF" w:themeColor="background1" w:themeShade="BF"/>
            </w:tcBorders>
          </w:tcPr>
          <w:p w14:paraId="319D5381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tcBorders>
              <w:top w:val="single" w:sz="4" w:space="0" w:color="BFBFBF" w:themeColor="background1" w:themeShade="BF"/>
            </w:tcBorders>
          </w:tcPr>
          <w:p w14:paraId="7B9946F0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9" w:type="dxa"/>
            <w:gridSpan w:val="2"/>
            <w:tcBorders>
              <w:top w:val="single" w:sz="4" w:space="0" w:color="BFBFBF" w:themeColor="background1" w:themeShade="BF"/>
            </w:tcBorders>
          </w:tcPr>
          <w:p w14:paraId="4243658A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  <w:tcBorders>
              <w:top w:val="single" w:sz="4" w:space="0" w:color="BFBFBF" w:themeColor="background1" w:themeShade="BF"/>
            </w:tcBorders>
          </w:tcPr>
          <w:p w14:paraId="2E9B3ED1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</w:tcBorders>
          </w:tcPr>
          <w:p w14:paraId="14C5B00B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tcBorders>
              <w:top w:val="single" w:sz="4" w:space="0" w:color="BFBFBF" w:themeColor="background1" w:themeShade="BF"/>
            </w:tcBorders>
          </w:tcPr>
          <w:p w14:paraId="7EFF60D9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698" w:type="dxa"/>
            <w:gridSpan w:val="2"/>
          </w:tcPr>
          <w:p w14:paraId="26335048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  <w:tc>
          <w:tcPr>
            <w:tcW w:w="701" w:type="dxa"/>
          </w:tcPr>
          <w:p w14:paraId="199B9FEB" w14:textId="77777777" w:rsidR="00CF48EE" w:rsidRPr="0000081A" w:rsidRDefault="00CF48EE" w:rsidP="00512EA8">
            <w:pPr>
              <w:ind w:left="279" w:hanging="279"/>
              <w:jc w:val="center"/>
              <w:rPr>
                <w:sz w:val="14"/>
              </w:rPr>
            </w:pPr>
          </w:p>
        </w:tc>
      </w:tr>
      <w:tr w:rsidR="00CF48EE" w:rsidRPr="009216C2" w14:paraId="39674973" w14:textId="77777777" w:rsidTr="00905A12">
        <w:trPr>
          <w:trHeight w:val="45"/>
        </w:trPr>
        <w:tc>
          <w:tcPr>
            <w:tcW w:w="180" w:type="dxa"/>
          </w:tcPr>
          <w:p w14:paraId="39824864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23" w:type="dxa"/>
          </w:tcPr>
          <w:p w14:paraId="5620013E" w14:textId="77777777" w:rsidR="00CF48EE" w:rsidRPr="00C71350" w:rsidRDefault="00CF48EE" w:rsidP="00512EA8">
            <w:pPr>
              <w:pStyle w:val="berschrift3"/>
            </w:pPr>
          </w:p>
        </w:tc>
        <w:tc>
          <w:tcPr>
            <w:tcW w:w="8727" w:type="dxa"/>
            <w:gridSpan w:val="15"/>
          </w:tcPr>
          <w:p w14:paraId="24DC7AFF" w14:textId="77777777" w:rsidR="00CF48EE" w:rsidRPr="00351CB3" w:rsidRDefault="00CF48EE" w:rsidP="00512EA8">
            <w:pPr>
              <w:rPr>
                <w:szCs w:val="21"/>
              </w:rPr>
            </w:pPr>
            <w:r>
              <w:rPr>
                <w:szCs w:val="21"/>
              </w:rPr>
              <w:t xml:space="preserve">ABER: Es ist egal, wie dividiert wird: Die Idee ist dieselbe. Das Ergebnis ist gleich. </w:t>
            </w:r>
          </w:p>
        </w:tc>
      </w:tr>
    </w:tbl>
    <w:p w14:paraId="4A799F30" w14:textId="77777777" w:rsidR="00CF48EE" w:rsidRPr="00AE76FB" w:rsidRDefault="00CF48EE" w:rsidP="00CF48EE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271"/>
        <w:gridCol w:w="182"/>
        <w:gridCol w:w="459"/>
        <w:gridCol w:w="113"/>
        <w:gridCol w:w="39"/>
        <w:gridCol w:w="122"/>
        <w:gridCol w:w="184"/>
        <w:gridCol w:w="309"/>
        <w:gridCol w:w="151"/>
        <w:gridCol w:w="93"/>
        <w:gridCol w:w="369"/>
        <w:gridCol w:w="368"/>
        <w:gridCol w:w="92"/>
        <w:gridCol w:w="153"/>
        <w:gridCol w:w="308"/>
        <w:gridCol w:w="184"/>
        <w:gridCol w:w="120"/>
        <w:gridCol w:w="156"/>
        <w:gridCol w:w="467"/>
        <w:gridCol w:w="297"/>
        <w:gridCol w:w="142"/>
        <w:gridCol w:w="306"/>
        <w:gridCol w:w="62"/>
        <w:gridCol w:w="40"/>
        <w:gridCol w:w="12"/>
        <w:gridCol w:w="147"/>
        <w:gridCol w:w="46"/>
        <w:gridCol w:w="123"/>
        <w:gridCol w:w="81"/>
        <w:gridCol w:w="103"/>
        <w:gridCol w:w="184"/>
        <w:gridCol w:w="122"/>
        <w:gridCol w:w="246"/>
        <w:gridCol w:w="61"/>
        <w:gridCol w:w="102"/>
        <w:gridCol w:w="205"/>
        <w:gridCol w:w="204"/>
        <w:gridCol w:w="102"/>
        <w:gridCol w:w="62"/>
        <w:gridCol w:w="245"/>
        <w:gridCol w:w="123"/>
        <w:gridCol w:w="184"/>
        <w:gridCol w:w="102"/>
        <w:gridCol w:w="82"/>
        <w:gridCol w:w="122"/>
        <w:gridCol w:w="205"/>
        <w:gridCol w:w="41"/>
        <w:gridCol w:w="61"/>
        <w:gridCol w:w="307"/>
      </w:tblGrid>
      <w:tr w:rsidR="00CF48EE" w14:paraId="61E46D32" w14:textId="77777777" w:rsidTr="00512EA8">
        <w:trPr>
          <w:trHeight w:val="442"/>
        </w:trPr>
        <w:tc>
          <w:tcPr>
            <w:tcW w:w="671" w:type="dxa"/>
          </w:tcPr>
          <w:p w14:paraId="36DCC92F" w14:textId="77777777" w:rsidR="00CF48EE" w:rsidRDefault="00CF48EE" w:rsidP="00512EA8">
            <w:pPr>
              <w:pStyle w:val="berschrift1"/>
            </w:pPr>
            <w:r>
              <w:lastRenderedPageBreak/>
              <w:t>E2</w:t>
            </w:r>
          </w:p>
        </w:tc>
        <w:tc>
          <w:tcPr>
            <w:tcW w:w="8259" w:type="dxa"/>
            <w:gridSpan w:val="49"/>
          </w:tcPr>
          <w:p w14:paraId="4F1ED442" w14:textId="77777777" w:rsidR="00CF48EE" w:rsidRDefault="00CF48EE" w:rsidP="00512EA8">
            <w:pPr>
              <w:pStyle w:val="berschrift1"/>
            </w:pPr>
            <w:r>
              <w:t>Schriftlich Multiplizieren und dividieren: Üben</w:t>
            </w:r>
          </w:p>
          <w:p w14:paraId="6CC1CD0D" w14:textId="77777777" w:rsidR="00CF48EE" w:rsidRPr="008D2185" w:rsidRDefault="00CF48EE" w:rsidP="00512EA8"/>
        </w:tc>
      </w:tr>
      <w:tr w:rsidR="00CF48EE" w14:paraId="100B1376" w14:textId="77777777" w:rsidTr="00512EA8">
        <w:trPr>
          <w:trHeight w:val="442"/>
        </w:trPr>
        <w:tc>
          <w:tcPr>
            <w:tcW w:w="671" w:type="dxa"/>
            <w:hideMark/>
          </w:tcPr>
          <w:p w14:paraId="133E1293" w14:textId="77777777" w:rsidR="00CF48EE" w:rsidRPr="00C75AA9" w:rsidRDefault="00CF48EE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8259" w:type="dxa"/>
            <w:gridSpan w:val="49"/>
          </w:tcPr>
          <w:p w14:paraId="4F5B4B19" w14:textId="77777777" w:rsidR="00CF48EE" w:rsidRPr="00C75AA9" w:rsidRDefault="00CF48EE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 w:rsidRPr="00C75AA9">
              <w:rPr>
                <w:color w:val="7F7F7F" w:themeColor="text1" w:themeTint="80"/>
                <w:sz w:val="21"/>
                <w:szCs w:val="21"/>
              </w:rPr>
              <w:t xml:space="preserve">Schriftlich </w:t>
            </w:r>
            <w:r>
              <w:rPr>
                <w:color w:val="7F7F7F" w:themeColor="text1" w:themeTint="80"/>
                <w:sz w:val="21"/>
                <w:szCs w:val="21"/>
              </w:rPr>
              <w:t xml:space="preserve">multiplizieren und dividieren </w:t>
            </w:r>
          </w:p>
          <w:p w14:paraId="7C5CD2AC" w14:textId="77777777" w:rsidR="00CF48EE" w:rsidRPr="00C75AA9" w:rsidRDefault="00CF48EE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CF48EE" w14:paraId="1052DF1E" w14:textId="77777777" w:rsidTr="00512EA8">
        <w:trPr>
          <w:trHeight w:val="269"/>
        </w:trPr>
        <w:tc>
          <w:tcPr>
            <w:tcW w:w="671" w:type="dxa"/>
          </w:tcPr>
          <w:p w14:paraId="13F65CD4" w14:textId="77777777" w:rsidR="00CF48EE" w:rsidRPr="00FD346C" w:rsidRDefault="00CF48EE" w:rsidP="00512EA8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8259" w:type="dxa"/>
            <w:gridSpan w:val="49"/>
          </w:tcPr>
          <w:p w14:paraId="6D53E503" w14:textId="77777777" w:rsidR="00CF48EE" w:rsidRDefault="00CF48EE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  <w:p w14:paraId="4685A68A" w14:textId="77777777" w:rsidR="00CF48EE" w:rsidRPr="00B83219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316F169F" w14:textId="77777777" w:rsidTr="00512EA8">
        <w:trPr>
          <w:trHeight w:val="340"/>
        </w:trPr>
        <w:tc>
          <w:tcPr>
            <w:tcW w:w="671" w:type="dxa"/>
          </w:tcPr>
          <w:p w14:paraId="5646335A" w14:textId="77777777" w:rsidR="00CF48EE" w:rsidRDefault="00CF48EE" w:rsidP="00512EA8"/>
        </w:tc>
        <w:tc>
          <w:tcPr>
            <w:tcW w:w="271" w:type="dxa"/>
          </w:tcPr>
          <w:p w14:paraId="5E2CD90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798F2A33" w14:textId="77777777" w:rsidR="00CF48EE" w:rsidRPr="00B051A4" w:rsidRDefault="00CF48EE" w:rsidP="00512EA8">
            <w:pPr>
              <w:tabs>
                <w:tab w:val="left" w:pos="1236"/>
              </w:tabs>
              <w:rPr>
                <w:color w:val="000000" w:themeColor="text1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0452D101" w14:textId="77777777" w:rsidR="00CF48EE" w:rsidRPr="000E5732" w:rsidRDefault="00CF48EE" w:rsidP="00512EA8">
            <w:pPr>
              <w:pStyle w:val="berschrift2"/>
              <w:rPr>
                <w:bCs w:val="0"/>
                <w:color w:val="0D0D0D" w:themeColor="text1" w:themeTint="F2"/>
              </w:rPr>
            </w:pPr>
            <w:r w:rsidRPr="000E5732">
              <w:rPr>
                <w:bCs w:val="0"/>
              </w:rPr>
              <w:t>a1)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7828CB2F" w14:textId="77777777" w:rsidR="00CF48EE" w:rsidRPr="00C85E7C" w:rsidRDefault="00CF48EE" w:rsidP="00512EA8">
            <w:pPr>
              <w:tabs>
                <w:tab w:val="left" w:pos="1236"/>
              </w:tabs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 xml:space="preserve"> 333 </w:t>
            </w:r>
            <w:r>
              <w:rPr>
                <w:rFonts w:cs="Calibri"/>
                <w:color w:val="0D0D0D" w:themeColor="text1" w:themeTint="F2"/>
              </w:rPr>
              <w:t>∙ 3</w:t>
            </w:r>
          </w:p>
        </w:tc>
        <w:tc>
          <w:tcPr>
            <w:tcW w:w="297" w:type="dxa"/>
          </w:tcPr>
          <w:p w14:paraId="5007B047" w14:textId="77777777" w:rsidR="00CF48EE" w:rsidRPr="00C85E7C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52026457" w14:textId="77777777" w:rsidR="00CF48EE" w:rsidRPr="00C85E7C" w:rsidRDefault="00CF48EE" w:rsidP="00512EA8">
            <w:pPr>
              <w:jc w:val="left"/>
              <w:rPr>
                <w:bCs/>
                <w:color w:val="0D0D0D" w:themeColor="text1" w:themeTint="F2"/>
              </w:rPr>
            </w:pPr>
          </w:p>
        </w:tc>
        <w:tc>
          <w:tcPr>
            <w:tcW w:w="567" w:type="dxa"/>
            <w:gridSpan w:val="5"/>
            <w:tcBorders>
              <w:bottom w:val="single" w:sz="2" w:space="0" w:color="D9D9D9" w:themeColor="background1" w:themeShade="D9"/>
            </w:tcBorders>
          </w:tcPr>
          <w:p w14:paraId="40D0418F" w14:textId="5BDA332C" w:rsidR="00CF48EE" w:rsidRPr="000E5732" w:rsidRDefault="000E5732" w:rsidP="00512EA8">
            <w:pPr>
              <w:pStyle w:val="berschrift2"/>
              <w:rPr>
                <w:bCs w:val="0"/>
                <w:color w:val="0D0D0D" w:themeColor="text1" w:themeTint="F2"/>
              </w:rPr>
            </w:pPr>
            <w:r>
              <w:rPr>
                <w:bCs w:val="0"/>
              </w:rPr>
              <w:t>b1</w:t>
            </w:r>
            <w:r w:rsidR="00CF48EE" w:rsidRPr="000E5732">
              <w:rPr>
                <w:bCs w:val="0"/>
              </w:rPr>
              <w:t xml:space="preserve">) </w:t>
            </w:r>
          </w:p>
        </w:tc>
        <w:tc>
          <w:tcPr>
            <w:tcW w:w="3113" w:type="dxa"/>
            <w:gridSpan w:val="23"/>
            <w:tcBorders>
              <w:bottom w:val="single" w:sz="2" w:space="0" w:color="D9D9D9" w:themeColor="background1" w:themeShade="D9"/>
            </w:tcBorders>
          </w:tcPr>
          <w:p w14:paraId="106FF0A1" w14:textId="77777777" w:rsidR="00CF48EE" w:rsidRPr="00C85E7C" w:rsidRDefault="00CF48EE" w:rsidP="00512EA8">
            <w:pPr>
              <w:jc w:val="left"/>
              <w:rPr>
                <w:noProof/>
                <w:color w:val="0D0D0D" w:themeColor="text1" w:themeTint="F2"/>
              </w:rPr>
            </w:pPr>
            <w:proofErr w:type="gramStart"/>
            <w:r>
              <w:rPr>
                <w:noProof/>
                <w:color w:val="0D0D0D" w:themeColor="text1" w:themeTint="F2"/>
              </w:rPr>
              <w:t xml:space="preserve">333 </w:t>
            </w:r>
            <w:r>
              <w:rPr>
                <w:rFonts w:cs="Calibri"/>
                <w:color w:val="0D0D0D" w:themeColor="text1" w:themeTint="F2"/>
              </w:rPr>
              <w:t>:</w:t>
            </w:r>
            <w:proofErr w:type="gramEnd"/>
            <w:r>
              <w:rPr>
                <w:rFonts w:cs="Calibri"/>
                <w:color w:val="0D0D0D" w:themeColor="text1" w:themeTint="F2"/>
              </w:rPr>
              <w:t xml:space="preserve"> 3</w:t>
            </w:r>
          </w:p>
        </w:tc>
      </w:tr>
      <w:tr w:rsidR="00CF48EE" w14:paraId="47F2BCE1" w14:textId="77777777" w:rsidTr="00512EA8">
        <w:trPr>
          <w:trHeight w:val="284"/>
        </w:trPr>
        <w:tc>
          <w:tcPr>
            <w:tcW w:w="671" w:type="dxa"/>
          </w:tcPr>
          <w:p w14:paraId="0DC3AC34" w14:textId="77777777" w:rsidR="00CF48EE" w:rsidRDefault="00CF48EE" w:rsidP="00512EA8"/>
        </w:tc>
        <w:tc>
          <w:tcPr>
            <w:tcW w:w="271" w:type="dxa"/>
          </w:tcPr>
          <w:p w14:paraId="26B20396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64049EB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73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60673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65185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6501D3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03EBA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74EE2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1CE1A27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17219315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E1451C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C927EF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B1D6F6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34843C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65DC07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5ADDA3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9995E46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BC28BA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17478E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C4F440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4BA56CFA" w14:textId="77777777" w:rsidTr="00512EA8">
        <w:trPr>
          <w:trHeight w:val="284"/>
        </w:trPr>
        <w:tc>
          <w:tcPr>
            <w:tcW w:w="671" w:type="dxa"/>
          </w:tcPr>
          <w:p w14:paraId="4644DDE1" w14:textId="77777777" w:rsidR="00CF48EE" w:rsidRDefault="00CF48EE" w:rsidP="00512EA8"/>
        </w:tc>
        <w:tc>
          <w:tcPr>
            <w:tcW w:w="271" w:type="dxa"/>
          </w:tcPr>
          <w:p w14:paraId="5B00C7EB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480271A4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73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CE704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B71E01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06D2A5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CBEC5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74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35BA3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4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103695B2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191997D9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5E30C9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265DB0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88FCEB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FFB21F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05303D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BC7BD7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8BBDD5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A27100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79F741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35D7D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78FC0B0D" w14:textId="77777777" w:rsidTr="00512EA8">
        <w:trPr>
          <w:trHeight w:val="284"/>
        </w:trPr>
        <w:tc>
          <w:tcPr>
            <w:tcW w:w="671" w:type="dxa"/>
          </w:tcPr>
          <w:p w14:paraId="24529CEC" w14:textId="77777777" w:rsidR="00CF48EE" w:rsidRDefault="00CF48EE" w:rsidP="00512EA8"/>
        </w:tc>
        <w:tc>
          <w:tcPr>
            <w:tcW w:w="271" w:type="dxa"/>
          </w:tcPr>
          <w:p w14:paraId="105AC50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054484D8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</w:tcBorders>
          </w:tcPr>
          <w:p w14:paraId="30A8FEE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</w:tcBorders>
          </w:tcPr>
          <w:p w14:paraId="5E47B2B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7FA1002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5E8FF644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</w:tcBorders>
          </w:tcPr>
          <w:p w14:paraId="53E772B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</w:tcBorders>
          </w:tcPr>
          <w:p w14:paraId="71295C94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5AD18224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327A79F8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FA5DF3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971C6D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CE6930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4A35AB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9DC234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D41495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CA8129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6DEA98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71AD5E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B8C85F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2367E7BB" w14:textId="77777777" w:rsidTr="00512EA8">
        <w:trPr>
          <w:trHeight w:val="284"/>
        </w:trPr>
        <w:tc>
          <w:tcPr>
            <w:tcW w:w="671" w:type="dxa"/>
          </w:tcPr>
          <w:p w14:paraId="7840E602" w14:textId="77777777" w:rsidR="00CF48EE" w:rsidRDefault="00CF48EE" w:rsidP="00512EA8"/>
        </w:tc>
        <w:tc>
          <w:tcPr>
            <w:tcW w:w="271" w:type="dxa"/>
          </w:tcPr>
          <w:p w14:paraId="6CC4D75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5685B46A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62672CE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2B33B24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794B256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52E6076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5DB6DC5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4B302BA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12089AE4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6F2AC6C9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719026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57F281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A31533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153528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492F40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4A9176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F36FE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718040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F601D1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54A032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2CF9A369" w14:textId="77777777" w:rsidTr="00512EA8">
        <w:trPr>
          <w:trHeight w:val="284"/>
        </w:trPr>
        <w:tc>
          <w:tcPr>
            <w:tcW w:w="671" w:type="dxa"/>
          </w:tcPr>
          <w:p w14:paraId="6431AE5F" w14:textId="77777777" w:rsidR="00CF48EE" w:rsidRDefault="00CF48EE" w:rsidP="00512EA8"/>
        </w:tc>
        <w:tc>
          <w:tcPr>
            <w:tcW w:w="271" w:type="dxa"/>
          </w:tcPr>
          <w:p w14:paraId="60FB709D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291C2BC6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38C8249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7131AB7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198D08C5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52963B1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6866C7A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4A068F7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78BA7F60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25B57A17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E1993B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64447F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488C37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DBE864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131ABB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995F44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8C955B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EE9DBA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C9C091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91530B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7297BAF1" w14:textId="77777777" w:rsidTr="00512EA8">
        <w:trPr>
          <w:trHeight w:val="284"/>
        </w:trPr>
        <w:tc>
          <w:tcPr>
            <w:tcW w:w="671" w:type="dxa"/>
          </w:tcPr>
          <w:p w14:paraId="7FFEB3F4" w14:textId="77777777" w:rsidR="00CF48EE" w:rsidRDefault="00CF48EE" w:rsidP="00512EA8"/>
        </w:tc>
        <w:tc>
          <w:tcPr>
            <w:tcW w:w="271" w:type="dxa"/>
          </w:tcPr>
          <w:p w14:paraId="694A9C6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6E5F6340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5C6F78C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3B7A0F5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54AB3F4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48A7ED0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6D3DC62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75E82D2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6719CAD2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6386D266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642736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E52739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C2A1A2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63A85B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E2889C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439ADD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3D0081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ED46B7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62ADA9D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11AFF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758F8B8F" w14:textId="77777777" w:rsidTr="00512EA8">
        <w:trPr>
          <w:trHeight w:val="284"/>
        </w:trPr>
        <w:tc>
          <w:tcPr>
            <w:tcW w:w="671" w:type="dxa"/>
          </w:tcPr>
          <w:p w14:paraId="41EB9C32" w14:textId="77777777" w:rsidR="00CF48EE" w:rsidRDefault="00CF48EE" w:rsidP="00512EA8"/>
        </w:tc>
        <w:tc>
          <w:tcPr>
            <w:tcW w:w="271" w:type="dxa"/>
          </w:tcPr>
          <w:p w14:paraId="06D412B1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10DDD2B1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28E8813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7AB27F5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2CCCDED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4A8D9FA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36333A7D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66579F4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4A8761A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46B945B7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CB44A5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B956CD6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E7D172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FEECD1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7400BE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F14ACF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73CBE6D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06219A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E7E6B5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2E8BC6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417CCBC8" w14:textId="77777777" w:rsidTr="00512EA8">
        <w:trPr>
          <w:trHeight w:val="340"/>
        </w:trPr>
        <w:tc>
          <w:tcPr>
            <w:tcW w:w="671" w:type="dxa"/>
          </w:tcPr>
          <w:p w14:paraId="1EE9E13E" w14:textId="77777777" w:rsidR="00CF48EE" w:rsidRDefault="00CF48EE" w:rsidP="00512EA8"/>
        </w:tc>
        <w:tc>
          <w:tcPr>
            <w:tcW w:w="271" w:type="dxa"/>
          </w:tcPr>
          <w:p w14:paraId="0D72B768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04F2C6E2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70C4851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3E33D8D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661397F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18BA888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471343D5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491E181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228F492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6DF54CDB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08" w:type="dxa"/>
            <w:gridSpan w:val="3"/>
            <w:tcBorders>
              <w:top w:val="single" w:sz="2" w:space="0" w:color="D9D9D9" w:themeColor="background1" w:themeShade="D9"/>
            </w:tcBorders>
          </w:tcPr>
          <w:p w14:paraId="76924D8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5"/>
            <w:tcBorders>
              <w:top w:val="single" w:sz="2" w:space="0" w:color="D9D9D9" w:themeColor="background1" w:themeShade="D9"/>
            </w:tcBorders>
          </w:tcPr>
          <w:p w14:paraId="65B59B3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030FB4F2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0C9D4AF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2"/>
            <w:tcBorders>
              <w:top w:val="single" w:sz="2" w:space="0" w:color="D9D9D9" w:themeColor="background1" w:themeShade="D9"/>
            </w:tcBorders>
          </w:tcPr>
          <w:p w14:paraId="0952595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3739A35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393BA476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402118B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50BEC44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5E9CDC92" w14:textId="77777777" w:rsidTr="00512EA8">
        <w:trPr>
          <w:trHeight w:val="340"/>
        </w:trPr>
        <w:tc>
          <w:tcPr>
            <w:tcW w:w="671" w:type="dxa"/>
          </w:tcPr>
          <w:p w14:paraId="6BA29863" w14:textId="77777777" w:rsidR="00CF48EE" w:rsidRDefault="00CF48EE" w:rsidP="00512EA8"/>
        </w:tc>
        <w:tc>
          <w:tcPr>
            <w:tcW w:w="271" w:type="dxa"/>
          </w:tcPr>
          <w:p w14:paraId="57BCFAE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07F29AAF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0124DD7B" w14:textId="5EDD1B51" w:rsidR="00CF48EE" w:rsidRPr="000E5732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b/>
                <w:bCs/>
                <w:color w:val="0D0D0D" w:themeColor="text1" w:themeTint="F2"/>
              </w:rPr>
            </w:pPr>
            <w:r w:rsidRPr="000E5732">
              <w:rPr>
                <w:b/>
                <w:bCs/>
                <w:color w:val="7F7F7F" w:themeColor="text1" w:themeTint="80"/>
              </w:rPr>
              <w:t>a</w:t>
            </w:r>
            <w:r w:rsidR="000E5732">
              <w:rPr>
                <w:b/>
                <w:bCs/>
                <w:color w:val="7F7F7F" w:themeColor="text1" w:themeTint="80"/>
              </w:rPr>
              <w:t>2</w:t>
            </w:r>
            <w:r w:rsidRPr="000E5732">
              <w:rPr>
                <w:b/>
                <w:bCs/>
                <w:color w:val="7F7F7F" w:themeColor="text1" w:themeTint="80"/>
              </w:rPr>
              <w:t>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7E516A1B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324 </w:t>
            </w:r>
            <w:r>
              <w:rPr>
                <w:rFonts w:cs="Calibri"/>
                <w:color w:val="0D0D0D" w:themeColor="text1" w:themeTint="F2"/>
              </w:rPr>
              <w:t>∙ 12</w:t>
            </w:r>
          </w:p>
        </w:tc>
        <w:tc>
          <w:tcPr>
            <w:tcW w:w="297" w:type="dxa"/>
            <w:tcBorders>
              <w:left w:val="nil"/>
            </w:tcBorders>
          </w:tcPr>
          <w:p w14:paraId="14609762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589C3622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20" w:type="dxa"/>
            <w:gridSpan w:val="4"/>
            <w:tcBorders>
              <w:bottom w:val="single" w:sz="4" w:space="0" w:color="D9D9D9" w:themeColor="background1" w:themeShade="D9"/>
            </w:tcBorders>
          </w:tcPr>
          <w:p w14:paraId="7BD5A4A5" w14:textId="17CD5EE3" w:rsidR="00CF48EE" w:rsidRPr="000E5732" w:rsidRDefault="00CF48EE" w:rsidP="00512EA8">
            <w:pPr>
              <w:jc w:val="left"/>
              <w:rPr>
                <w:b/>
                <w:bCs/>
                <w:color w:val="7F7F7F" w:themeColor="text1" w:themeTint="80"/>
              </w:rPr>
            </w:pPr>
            <w:r w:rsidRPr="000E5732">
              <w:rPr>
                <w:b/>
                <w:bCs/>
                <w:color w:val="7F7F7F" w:themeColor="text1" w:themeTint="80"/>
              </w:rPr>
              <w:t>b</w:t>
            </w:r>
            <w:r w:rsidR="000E5732">
              <w:rPr>
                <w:b/>
                <w:bCs/>
                <w:color w:val="7F7F7F" w:themeColor="text1" w:themeTint="80"/>
              </w:rPr>
              <w:t>2</w:t>
            </w:r>
            <w:r w:rsidRPr="000E5732">
              <w:rPr>
                <w:b/>
                <w:bCs/>
                <w:color w:val="7F7F7F" w:themeColor="text1" w:themeTint="80"/>
              </w:rPr>
              <w:t>)</w:t>
            </w:r>
          </w:p>
        </w:tc>
        <w:tc>
          <w:tcPr>
            <w:tcW w:w="3260" w:type="dxa"/>
            <w:gridSpan w:val="24"/>
            <w:tcBorders>
              <w:bottom w:val="single" w:sz="4" w:space="0" w:color="D9D9D9" w:themeColor="background1" w:themeShade="D9"/>
            </w:tcBorders>
          </w:tcPr>
          <w:p w14:paraId="4E1A362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324 :</w:t>
            </w:r>
            <w:proofErr w:type="gramEnd"/>
            <w:r>
              <w:rPr>
                <w:color w:val="0D0D0D" w:themeColor="text1" w:themeTint="F2"/>
              </w:rPr>
              <w:t xml:space="preserve"> 12</w:t>
            </w:r>
          </w:p>
        </w:tc>
      </w:tr>
      <w:tr w:rsidR="00CF48EE" w14:paraId="0CDD478A" w14:textId="77777777" w:rsidTr="00512EA8">
        <w:trPr>
          <w:trHeight w:val="284"/>
        </w:trPr>
        <w:tc>
          <w:tcPr>
            <w:tcW w:w="671" w:type="dxa"/>
            <w:vMerge w:val="restart"/>
          </w:tcPr>
          <w:p w14:paraId="42C6BBC9" w14:textId="77777777" w:rsidR="00CF48EE" w:rsidRDefault="00CF48EE" w:rsidP="00512EA8"/>
        </w:tc>
        <w:tc>
          <w:tcPr>
            <w:tcW w:w="271" w:type="dxa"/>
            <w:vMerge w:val="restart"/>
          </w:tcPr>
          <w:p w14:paraId="5D1ED35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029E1808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0CAE9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91CB5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32B133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C4ABA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F94D9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22730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  <w:vMerge w:val="restart"/>
            <w:tcBorders>
              <w:left w:val="single" w:sz="4" w:space="0" w:color="D9D9D9" w:themeColor="background1" w:themeShade="D9"/>
            </w:tcBorders>
          </w:tcPr>
          <w:p w14:paraId="20A3668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37A0149E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43BC4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99CEB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9B6EA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F0333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EA84B3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F1A34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11322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BEFDA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16D66D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2CE1C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5C18ECE3" w14:textId="77777777" w:rsidTr="00512EA8">
        <w:trPr>
          <w:trHeight w:val="284"/>
        </w:trPr>
        <w:tc>
          <w:tcPr>
            <w:tcW w:w="671" w:type="dxa"/>
            <w:vMerge/>
          </w:tcPr>
          <w:p w14:paraId="200E22DF" w14:textId="77777777" w:rsidR="00CF48EE" w:rsidRDefault="00CF48EE" w:rsidP="00512EA8"/>
        </w:tc>
        <w:tc>
          <w:tcPr>
            <w:tcW w:w="271" w:type="dxa"/>
            <w:vMerge/>
          </w:tcPr>
          <w:p w14:paraId="595C7F28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4C86F992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1404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AC201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57D7A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F96F45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2E941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F4110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</w:tcPr>
          <w:p w14:paraId="2C3DBE9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57C47AA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A2E29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DB86F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D63A0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7C04A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CADDF8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B25D7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B981E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B9D15D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A1B11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134A6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01964101" w14:textId="77777777" w:rsidTr="00512EA8">
        <w:trPr>
          <w:trHeight w:val="284"/>
        </w:trPr>
        <w:tc>
          <w:tcPr>
            <w:tcW w:w="671" w:type="dxa"/>
            <w:vMerge/>
          </w:tcPr>
          <w:p w14:paraId="43449A28" w14:textId="77777777" w:rsidR="00CF48EE" w:rsidRDefault="00CF48EE" w:rsidP="00512EA8"/>
        </w:tc>
        <w:tc>
          <w:tcPr>
            <w:tcW w:w="271" w:type="dxa"/>
            <w:vMerge/>
          </w:tcPr>
          <w:p w14:paraId="39DABFBB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7FA428D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D7D7FD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85EAA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884903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65B5F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03396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BCCD8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</w:tcPr>
          <w:p w14:paraId="5125699E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2351A75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8E9A3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BFEEE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3BE39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97C88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F4388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2AA02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4F44D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12022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E904D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6B2C7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3F74F7CD" w14:textId="77777777" w:rsidTr="00512EA8">
        <w:trPr>
          <w:trHeight w:val="284"/>
        </w:trPr>
        <w:tc>
          <w:tcPr>
            <w:tcW w:w="671" w:type="dxa"/>
          </w:tcPr>
          <w:p w14:paraId="7C48806D" w14:textId="77777777" w:rsidR="00CF48EE" w:rsidRDefault="00CF48EE" w:rsidP="00512EA8"/>
        </w:tc>
        <w:tc>
          <w:tcPr>
            <w:tcW w:w="271" w:type="dxa"/>
          </w:tcPr>
          <w:p w14:paraId="0473D73B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6B149439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874BD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7537C5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E9510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D6C99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019C3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D2164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25ADCC7B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178A5BF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F7891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53408E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E02B1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E2620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D7B017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8B570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962D8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5DCEFD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DAA12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65BF9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4A259CE7" w14:textId="77777777" w:rsidTr="00512EA8">
        <w:trPr>
          <w:trHeight w:val="284"/>
        </w:trPr>
        <w:tc>
          <w:tcPr>
            <w:tcW w:w="671" w:type="dxa"/>
          </w:tcPr>
          <w:p w14:paraId="53E05AA0" w14:textId="77777777" w:rsidR="00CF48EE" w:rsidRDefault="00CF48EE" w:rsidP="00512EA8"/>
        </w:tc>
        <w:tc>
          <w:tcPr>
            <w:tcW w:w="271" w:type="dxa"/>
          </w:tcPr>
          <w:p w14:paraId="610182D1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12046BD6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</w:tcBorders>
          </w:tcPr>
          <w:p w14:paraId="4EA9B76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</w:tcBorders>
          </w:tcPr>
          <w:p w14:paraId="5FEDA8E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3B75B8D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2E41649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</w:tcBorders>
          </w:tcPr>
          <w:p w14:paraId="1DBD46E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</w:tcBorders>
          </w:tcPr>
          <w:p w14:paraId="015504E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</w:tcPr>
          <w:p w14:paraId="35A9B942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4B34DA5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A8235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6109F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C718A6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977B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17D8A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7A18D5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178D66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831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E98E61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07D93B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61480D30" w14:textId="77777777" w:rsidTr="00512EA8">
        <w:trPr>
          <w:trHeight w:val="340"/>
        </w:trPr>
        <w:tc>
          <w:tcPr>
            <w:tcW w:w="671" w:type="dxa"/>
          </w:tcPr>
          <w:p w14:paraId="25E51F92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61F8EA8B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3869" w:type="dxa"/>
            <w:gridSpan w:val="18"/>
          </w:tcPr>
          <w:p w14:paraId="254AD3C7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42AB47BE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822" w:type="dxa"/>
            <w:gridSpan w:val="29"/>
            <w:shd w:val="clear" w:color="auto" w:fill="auto"/>
          </w:tcPr>
          <w:p w14:paraId="3FEC24AE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</w:tr>
      <w:tr w:rsidR="00CF48EE" w14:paraId="31EE36F2" w14:textId="77777777" w:rsidTr="00512EA8">
        <w:trPr>
          <w:trHeight w:val="340"/>
        </w:trPr>
        <w:tc>
          <w:tcPr>
            <w:tcW w:w="671" w:type="dxa"/>
          </w:tcPr>
          <w:p w14:paraId="242ECC72" w14:textId="77777777" w:rsidR="00CF48EE" w:rsidRDefault="00CF48EE" w:rsidP="00512EA8"/>
        </w:tc>
        <w:tc>
          <w:tcPr>
            <w:tcW w:w="271" w:type="dxa"/>
          </w:tcPr>
          <w:p w14:paraId="3265FB5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0D6929B5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1671AF17" w14:textId="083927BF" w:rsidR="00CF48EE" w:rsidRPr="00B051A4" w:rsidRDefault="00CF48EE" w:rsidP="00512EA8">
            <w:pPr>
              <w:pStyle w:val="berschrift2"/>
            </w:pPr>
            <w:r w:rsidRPr="00B051A4">
              <w:t>a</w:t>
            </w:r>
            <w:r w:rsidR="000E5732">
              <w:t>3</w:t>
            </w:r>
            <w:r w:rsidRPr="00B051A4">
              <w:t>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2256D0E3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2424 </w:t>
            </w:r>
            <w:r>
              <w:rPr>
                <w:rFonts w:cs="Calibri"/>
                <w:color w:val="0D0D0D" w:themeColor="text1" w:themeTint="F2"/>
              </w:rPr>
              <w:t>∙ 202</w:t>
            </w:r>
          </w:p>
        </w:tc>
        <w:tc>
          <w:tcPr>
            <w:tcW w:w="297" w:type="dxa"/>
            <w:shd w:val="clear" w:color="auto" w:fill="auto"/>
          </w:tcPr>
          <w:p w14:paraId="77984B89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2896B404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884D100" w14:textId="5BCFCE86" w:rsidR="00CF48EE" w:rsidRPr="00B051A4" w:rsidRDefault="00CF48EE" w:rsidP="00512EA8">
            <w:pPr>
              <w:pStyle w:val="berschrift2"/>
            </w:pPr>
            <w:r w:rsidRPr="00B051A4">
              <w:t>b</w:t>
            </w:r>
            <w:r w:rsidR="000E5732">
              <w:t>3</w:t>
            </w:r>
            <w:r w:rsidRPr="00B051A4">
              <w:t>)</w:t>
            </w:r>
          </w:p>
        </w:tc>
        <w:tc>
          <w:tcPr>
            <w:tcW w:w="3113" w:type="dxa"/>
            <w:gridSpan w:val="2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5A52B4C8" w14:textId="77777777" w:rsidR="00CF48EE" w:rsidRPr="00B051A4" w:rsidRDefault="00CF48EE" w:rsidP="00512EA8">
            <w:pPr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2424 :</w:t>
            </w:r>
            <w:proofErr w:type="gramEnd"/>
            <w:r>
              <w:rPr>
                <w:color w:val="0D0D0D" w:themeColor="text1" w:themeTint="F2"/>
              </w:rPr>
              <w:t xml:space="preserve"> 202</w:t>
            </w:r>
          </w:p>
        </w:tc>
      </w:tr>
      <w:tr w:rsidR="00CF48EE" w14:paraId="352126C2" w14:textId="77777777" w:rsidTr="00512EA8">
        <w:trPr>
          <w:trHeight w:val="340"/>
        </w:trPr>
        <w:tc>
          <w:tcPr>
            <w:tcW w:w="671" w:type="dxa"/>
            <w:vMerge w:val="restart"/>
          </w:tcPr>
          <w:p w14:paraId="1ABEB709" w14:textId="77777777" w:rsidR="00CF48EE" w:rsidRDefault="00CF48EE" w:rsidP="00512EA8"/>
        </w:tc>
        <w:tc>
          <w:tcPr>
            <w:tcW w:w="271" w:type="dxa"/>
            <w:vMerge w:val="restart"/>
          </w:tcPr>
          <w:p w14:paraId="218094E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5CDE654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0F198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A13E06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D50B92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29E45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2AAC29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1B7BB5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65AE4A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DC1710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vMerge w:val="restart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2A6D93E9" w14:textId="77777777" w:rsidR="00CF48EE" w:rsidRPr="00B051A4" w:rsidRDefault="00CF48EE" w:rsidP="00512EA8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48D015FB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E80AD5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F4869C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DD0AFA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FAFFD9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35F84E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83A552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6A2497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0A7A9D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0EB6FE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8F25EF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AF1ECF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3DD4FF" w14:textId="77777777" w:rsidR="00CF48EE" w:rsidRPr="00B051A4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CF48EE" w14:paraId="30F306DF" w14:textId="77777777" w:rsidTr="00512EA8">
        <w:trPr>
          <w:trHeight w:val="340"/>
        </w:trPr>
        <w:tc>
          <w:tcPr>
            <w:tcW w:w="671" w:type="dxa"/>
            <w:vMerge/>
          </w:tcPr>
          <w:p w14:paraId="53D8BE70" w14:textId="77777777" w:rsidR="00CF48EE" w:rsidRDefault="00CF48EE" w:rsidP="00512EA8"/>
        </w:tc>
        <w:tc>
          <w:tcPr>
            <w:tcW w:w="271" w:type="dxa"/>
            <w:vMerge/>
          </w:tcPr>
          <w:p w14:paraId="3D0E9FFC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51C6374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206255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694732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DD2DB7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2FBC8B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60EC06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E4B7F9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6B9749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97788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38F8996E" w14:textId="77777777" w:rsidR="00CF48EE" w:rsidRPr="00B051A4" w:rsidRDefault="00CF48EE" w:rsidP="00512EA8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422F37E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E3FD25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733C2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D7512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5011DE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CA31F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EA982F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DD0E4E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7A87E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BC59EB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D284A2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3702DB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757AC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</w:tr>
      <w:tr w:rsidR="00CF48EE" w14:paraId="789C18AA" w14:textId="77777777" w:rsidTr="00512EA8">
        <w:trPr>
          <w:trHeight w:val="340"/>
        </w:trPr>
        <w:tc>
          <w:tcPr>
            <w:tcW w:w="671" w:type="dxa"/>
            <w:vMerge/>
          </w:tcPr>
          <w:p w14:paraId="765B5ACC" w14:textId="77777777" w:rsidR="00CF48EE" w:rsidRDefault="00CF48EE" w:rsidP="00512EA8"/>
        </w:tc>
        <w:tc>
          <w:tcPr>
            <w:tcW w:w="271" w:type="dxa"/>
            <w:vMerge/>
          </w:tcPr>
          <w:p w14:paraId="29B7306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3C7E535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B118A4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0B251E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9BCC10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F04553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A04DE1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D88A94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492170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949F14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16A7907E" w14:textId="77777777" w:rsidR="00CF48EE" w:rsidRPr="00B051A4" w:rsidRDefault="00CF48EE" w:rsidP="00512EA8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55EFD87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30F00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74D0B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77378C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9ACB82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7DDEF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DE9D8A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4E96BD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F9C82B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810EF7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27B81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CDA06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8F32CA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</w:tr>
      <w:tr w:rsidR="00CF48EE" w14:paraId="66C68114" w14:textId="77777777" w:rsidTr="00512EA8">
        <w:trPr>
          <w:trHeight w:val="340"/>
        </w:trPr>
        <w:tc>
          <w:tcPr>
            <w:tcW w:w="671" w:type="dxa"/>
          </w:tcPr>
          <w:p w14:paraId="176B352F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06E416A2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744EE0F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6DB1E8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4EDFE1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EFA955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3FFF9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3E0CCA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7D8AA7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3D30B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83971B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1748B57C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5B67253F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0CBB8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8200A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5F063F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7F45A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9EE17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3B8F7A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FC3CF2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AF30C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0AD2C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43DCDB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7C6D84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821E05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CF48EE" w14:paraId="4BF5FC4F" w14:textId="77777777" w:rsidTr="00512EA8">
        <w:trPr>
          <w:trHeight w:val="340"/>
        </w:trPr>
        <w:tc>
          <w:tcPr>
            <w:tcW w:w="671" w:type="dxa"/>
          </w:tcPr>
          <w:p w14:paraId="6852BF3E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497FABB4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41EAEDB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AF1ADD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A67AC3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C042A9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CA3398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2A4522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AAE6F2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6A913B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526190" w14:textId="77777777" w:rsidR="00CF48EE" w:rsidRPr="00B051A4" w:rsidRDefault="00CF48EE" w:rsidP="00512EA8">
            <w:pPr>
              <w:tabs>
                <w:tab w:val="left" w:pos="1236"/>
              </w:tabs>
              <w:ind w:left="34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2C759367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5A491D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B9A29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D5BB15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770A9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DD32EC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73DD5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0BF3C4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936272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348AC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BBD1B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6893B9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F7F5ED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A25726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CF48EE" w14:paraId="4FC06D61" w14:textId="77777777" w:rsidTr="00512EA8">
        <w:trPr>
          <w:trHeight w:val="340"/>
        </w:trPr>
        <w:tc>
          <w:tcPr>
            <w:tcW w:w="671" w:type="dxa"/>
          </w:tcPr>
          <w:p w14:paraId="53011A86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6C635940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3869" w:type="dxa"/>
            <w:gridSpan w:val="18"/>
          </w:tcPr>
          <w:p w14:paraId="3A63CC89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21AA66FB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822" w:type="dxa"/>
            <w:gridSpan w:val="29"/>
            <w:shd w:val="clear" w:color="auto" w:fill="auto"/>
          </w:tcPr>
          <w:p w14:paraId="213D8267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CF48EE" w:rsidRPr="001E2B3E" w14:paraId="391B9151" w14:textId="77777777" w:rsidTr="00512EA8">
        <w:trPr>
          <w:trHeight w:val="340"/>
        </w:trPr>
        <w:tc>
          <w:tcPr>
            <w:tcW w:w="671" w:type="dxa"/>
          </w:tcPr>
          <w:p w14:paraId="2430F26A" w14:textId="77777777" w:rsidR="00CF48EE" w:rsidRDefault="00CF48EE" w:rsidP="00512EA8"/>
        </w:tc>
        <w:tc>
          <w:tcPr>
            <w:tcW w:w="271" w:type="dxa"/>
          </w:tcPr>
          <w:p w14:paraId="04D08DA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4FD5E0AE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5B195DD5" w14:textId="5C1E2C69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DC6D4D">
              <w:rPr>
                <w:rStyle w:val="berschrift2Zchn"/>
              </w:rPr>
              <w:t>a</w:t>
            </w:r>
            <w:r w:rsidR="000E5732">
              <w:rPr>
                <w:rStyle w:val="berschrift2Zchn"/>
              </w:rPr>
              <w:t>4</w:t>
            </w:r>
            <w:r>
              <w:rPr>
                <w:rStyle w:val="berschrift2Zchn"/>
              </w:rPr>
              <w:t>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7731A06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513 </w:t>
            </w:r>
            <w:r>
              <w:rPr>
                <w:rFonts w:cs="Calibri"/>
                <w:color w:val="0D0D0D" w:themeColor="text1" w:themeTint="F2"/>
              </w:rPr>
              <w:t>∙ 19</w:t>
            </w:r>
          </w:p>
        </w:tc>
        <w:tc>
          <w:tcPr>
            <w:tcW w:w="297" w:type="dxa"/>
            <w:shd w:val="clear" w:color="auto" w:fill="auto"/>
          </w:tcPr>
          <w:p w14:paraId="45E44C97" w14:textId="77777777" w:rsidR="00CF48EE" w:rsidRPr="00B051A4" w:rsidRDefault="00CF48EE" w:rsidP="00512EA8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shd w:val="clear" w:color="auto" w:fill="auto"/>
          </w:tcPr>
          <w:p w14:paraId="625B1259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5ADBC3D6" w14:textId="0C455885" w:rsidR="00CF48EE" w:rsidRPr="00B051A4" w:rsidRDefault="00CF48EE" w:rsidP="00512EA8">
            <w:pPr>
              <w:pStyle w:val="berschrift2"/>
            </w:pPr>
            <w:r w:rsidRPr="00B051A4">
              <w:t>b</w:t>
            </w:r>
            <w:r w:rsidR="000E5732">
              <w:t>4</w:t>
            </w:r>
            <w:r w:rsidRPr="00B051A4">
              <w:t>)</w:t>
            </w:r>
          </w:p>
        </w:tc>
        <w:tc>
          <w:tcPr>
            <w:tcW w:w="3113" w:type="dxa"/>
            <w:gridSpan w:val="2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BF4CAF9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</w:rPr>
            </w:pPr>
            <w:proofErr w:type="gramStart"/>
            <w:r>
              <w:rPr>
                <w:b w:val="0"/>
                <w:color w:val="0D0D0D" w:themeColor="text1" w:themeTint="F2"/>
              </w:rPr>
              <w:t>513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19</w:t>
            </w:r>
          </w:p>
        </w:tc>
      </w:tr>
      <w:tr w:rsidR="00CF48EE" w14:paraId="5B8E7B78" w14:textId="77777777" w:rsidTr="00512EA8">
        <w:trPr>
          <w:trHeight w:val="340"/>
        </w:trPr>
        <w:tc>
          <w:tcPr>
            <w:tcW w:w="671" w:type="dxa"/>
          </w:tcPr>
          <w:p w14:paraId="71A2A89D" w14:textId="77777777" w:rsidR="00CF48EE" w:rsidRDefault="00CF48EE" w:rsidP="00512EA8"/>
        </w:tc>
        <w:tc>
          <w:tcPr>
            <w:tcW w:w="271" w:type="dxa"/>
          </w:tcPr>
          <w:p w14:paraId="082B873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08EF56A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DCCA77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502A19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6BC604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98657E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7A44AC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A979A3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52AC5108" w14:textId="77777777" w:rsidR="00CF48EE" w:rsidRPr="00B051A4" w:rsidRDefault="00CF48EE" w:rsidP="00512EA8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7AD929F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DEBB20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BD7A8A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12D7A7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E7DB23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CEB3C4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D34F54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971D5C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4E3614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7D6711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E7F429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CF48EE" w14:paraId="758A7AD7" w14:textId="77777777" w:rsidTr="00512EA8">
        <w:trPr>
          <w:trHeight w:val="340"/>
        </w:trPr>
        <w:tc>
          <w:tcPr>
            <w:tcW w:w="671" w:type="dxa"/>
          </w:tcPr>
          <w:p w14:paraId="04239BBD" w14:textId="77777777" w:rsidR="00CF48EE" w:rsidRDefault="00CF48EE" w:rsidP="00512EA8"/>
        </w:tc>
        <w:tc>
          <w:tcPr>
            <w:tcW w:w="271" w:type="dxa"/>
          </w:tcPr>
          <w:p w14:paraId="651A5FC6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3FD91F06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87F8D5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61BA15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2C5BAB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C5971F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435E98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90E15C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15224EBB" w14:textId="77777777" w:rsidR="00CF48EE" w:rsidRPr="00B051A4" w:rsidRDefault="00CF48EE" w:rsidP="00512EA8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60331A46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83CE11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852577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FAFE0E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F11EEC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3C3AA6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A2AFF8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45A9BE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8DA02F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4713D2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D05CF2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CF48EE" w14:paraId="29941821" w14:textId="77777777" w:rsidTr="00512EA8">
        <w:trPr>
          <w:trHeight w:val="340"/>
        </w:trPr>
        <w:tc>
          <w:tcPr>
            <w:tcW w:w="671" w:type="dxa"/>
          </w:tcPr>
          <w:p w14:paraId="5C977C85" w14:textId="77777777" w:rsidR="00CF48EE" w:rsidRDefault="00CF48EE" w:rsidP="00512EA8"/>
        </w:tc>
        <w:tc>
          <w:tcPr>
            <w:tcW w:w="271" w:type="dxa"/>
          </w:tcPr>
          <w:p w14:paraId="3A90E23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63443BE3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BA6BB9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C38680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0BC4B9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86E072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5D5D58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D2AA0B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50D26739" w14:textId="77777777" w:rsidR="00CF48EE" w:rsidRPr="00B051A4" w:rsidRDefault="00CF48EE" w:rsidP="00512EA8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2CEE008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756314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66DDBE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5595F1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66292C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466909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382EE6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6C02FA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AE6FE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3C84A0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B8CCC3" w14:textId="77777777" w:rsidR="00CF48EE" w:rsidRPr="00B051A4" w:rsidRDefault="00CF48EE" w:rsidP="00512EA8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</w:tr>
      <w:tr w:rsidR="00CF48EE" w14:paraId="55C38344" w14:textId="77777777" w:rsidTr="00512EA8">
        <w:trPr>
          <w:trHeight w:val="340"/>
        </w:trPr>
        <w:tc>
          <w:tcPr>
            <w:tcW w:w="671" w:type="dxa"/>
          </w:tcPr>
          <w:p w14:paraId="316E61D0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72AB3F67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2EAC4044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2A2F45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64373E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A822D0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4C3E82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06DCDD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53E9BF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423B0799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6D9F4FCC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C52F7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B9859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46207B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5904D8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1BBD8A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4346A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F94CC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025FC8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214337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1C5A5D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CF48EE" w14:paraId="22D06BE7" w14:textId="77777777" w:rsidTr="00512EA8">
        <w:trPr>
          <w:trHeight w:val="340"/>
        </w:trPr>
        <w:tc>
          <w:tcPr>
            <w:tcW w:w="671" w:type="dxa"/>
          </w:tcPr>
          <w:p w14:paraId="66F1E53C" w14:textId="77777777" w:rsidR="00CF48EE" w:rsidRPr="00B051A4" w:rsidRDefault="00CF48EE" w:rsidP="00512EA8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68F425B5" w14:textId="77777777" w:rsidR="00CF48EE" w:rsidRPr="00B051A4" w:rsidRDefault="00CF48EE" w:rsidP="00512EA8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</w:tcPr>
          <w:p w14:paraId="795774B4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</w:tcBorders>
          </w:tcPr>
          <w:p w14:paraId="2B25296F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</w:tcBorders>
          </w:tcPr>
          <w:p w14:paraId="4BB34D88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38B23BD0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28AD7980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</w:tcBorders>
          </w:tcPr>
          <w:p w14:paraId="221ADC4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</w:tcBorders>
          </w:tcPr>
          <w:p w14:paraId="7B821D4F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49AB4766" w14:textId="77777777" w:rsidR="00CF48EE" w:rsidRPr="00B051A4" w:rsidRDefault="00CF48EE" w:rsidP="00512EA8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4ADEFCE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9821FF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5D20CE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C071A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D3EB74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FCA34C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117280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6274D1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28210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873493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F8C5FE" w14:textId="77777777" w:rsidR="00CF48EE" w:rsidRPr="00B051A4" w:rsidRDefault="00CF48EE" w:rsidP="00512EA8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</w:tbl>
    <w:p w14:paraId="4B5EB4D4" w14:textId="77777777" w:rsidR="00CF48EE" w:rsidRDefault="00CF48EE" w:rsidP="00CF48EE">
      <w:pPr>
        <w:overflowPunct/>
        <w:autoSpaceDE/>
        <w:autoSpaceDN/>
        <w:adjustRightInd/>
        <w:jc w:val="left"/>
        <w:textAlignment w:val="auto"/>
        <w:rPr>
          <w:sz w:val="20"/>
          <w:szCs w:val="32"/>
        </w:rPr>
      </w:pPr>
    </w:p>
    <w:p w14:paraId="6DA0E132" w14:textId="77777777" w:rsidR="000E5732" w:rsidRDefault="000E5732">
      <w:r>
        <w:rPr>
          <w:b/>
          <w:bCs/>
        </w:rPr>
        <w:br w:type="page"/>
      </w: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271"/>
        <w:gridCol w:w="182"/>
        <w:gridCol w:w="459"/>
        <w:gridCol w:w="113"/>
        <w:gridCol w:w="39"/>
        <w:gridCol w:w="122"/>
        <w:gridCol w:w="184"/>
        <w:gridCol w:w="309"/>
        <w:gridCol w:w="151"/>
        <w:gridCol w:w="93"/>
        <w:gridCol w:w="369"/>
        <w:gridCol w:w="368"/>
        <w:gridCol w:w="92"/>
        <w:gridCol w:w="153"/>
        <w:gridCol w:w="308"/>
        <w:gridCol w:w="184"/>
        <w:gridCol w:w="120"/>
        <w:gridCol w:w="156"/>
        <w:gridCol w:w="467"/>
        <w:gridCol w:w="297"/>
        <w:gridCol w:w="142"/>
        <w:gridCol w:w="306"/>
        <w:gridCol w:w="62"/>
        <w:gridCol w:w="40"/>
        <w:gridCol w:w="12"/>
        <w:gridCol w:w="147"/>
        <w:gridCol w:w="46"/>
        <w:gridCol w:w="123"/>
        <w:gridCol w:w="81"/>
        <w:gridCol w:w="103"/>
        <w:gridCol w:w="184"/>
        <w:gridCol w:w="122"/>
        <w:gridCol w:w="246"/>
        <w:gridCol w:w="61"/>
        <w:gridCol w:w="102"/>
        <w:gridCol w:w="205"/>
        <w:gridCol w:w="204"/>
        <w:gridCol w:w="102"/>
        <w:gridCol w:w="62"/>
        <w:gridCol w:w="245"/>
        <w:gridCol w:w="123"/>
        <w:gridCol w:w="184"/>
        <w:gridCol w:w="102"/>
        <w:gridCol w:w="82"/>
        <w:gridCol w:w="122"/>
        <w:gridCol w:w="205"/>
        <w:gridCol w:w="41"/>
        <w:gridCol w:w="61"/>
        <w:gridCol w:w="307"/>
      </w:tblGrid>
      <w:tr w:rsidR="00CF48EE" w14:paraId="4C03756B" w14:textId="77777777" w:rsidTr="00512EA8">
        <w:trPr>
          <w:trHeight w:val="442"/>
        </w:trPr>
        <w:tc>
          <w:tcPr>
            <w:tcW w:w="671" w:type="dxa"/>
            <w:shd w:val="clear" w:color="auto" w:fill="D9D9D9" w:themeFill="background1" w:themeFillShade="D9"/>
          </w:tcPr>
          <w:p w14:paraId="0B4C0A0D" w14:textId="0E54FDFF" w:rsidR="00CF48EE" w:rsidRPr="005F045C" w:rsidRDefault="00CF48EE" w:rsidP="00512EA8">
            <w:pPr>
              <w:pStyle w:val="berschrift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 </w:t>
            </w:r>
            <w:r w:rsidRPr="005F045C">
              <w:rPr>
                <w:sz w:val="21"/>
                <w:szCs w:val="21"/>
              </w:rPr>
              <w:t>5</w:t>
            </w:r>
          </w:p>
        </w:tc>
        <w:tc>
          <w:tcPr>
            <w:tcW w:w="8259" w:type="dxa"/>
            <w:gridSpan w:val="49"/>
            <w:shd w:val="clear" w:color="auto" w:fill="D9D9D9" w:themeFill="background1" w:themeFillShade="D9"/>
          </w:tcPr>
          <w:p w14:paraId="7F2A50D0" w14:textId="77777777" w:rsidR="00CF48EE" w:rsidRDefault="00CF48EE" w:rsidP="00512EA8">
            <w:pPr>
              <w:rPr>
                <w:b/>
                <w:color w:val="000000"/>
                <w:szCs w:val="21"/>
              </w:rPr>
            </w:pPr>
            <w:r w:rsidRPr="005F045C">
              <w:rPr>
                <w:b/>
                <w:color w:val="000000"/>
                <w:szCs w:val="21"/>
              </w:rPr>
              <w:t>Lösungen zu Aufgabe 5)</w:t>
            </w:r>
          </w:p>
          <w:p w14:paraId="156B2F54" w14:textId="77777777" w:rsidR="00CF48EE" w:rsidRPr="005F045C" w:rsidRDefault="00CF48EE" w:rsidP="00512EA8">
            <w:pPr>
              <w:rPr>
                <w:b/>
                <w:szCs w:val="21"/>
              </w:rPr>
            </w:pPr>
          </w:p>
        </w:tc>
      </w:tr>
      <w:tr w:rsidR="00CF48EE" w14:paraId="19A0C7A8" w14:textId="77777777" w:rsidTr="00512EA8">
        <w:trPr>
          <w:trHeight w:val="269"/>
        </w:trPr>
        <w:tc>
          <w:tcPr>
            <w:tcW w:w="671" w:type="dxa"/>
            <w:shd w:val="clear" w:color="auto" w:fill="D9D9D9" w:themeFill="background1" w:themeFillShade="D9"/>
          </w:tcPr>
          <w:p w14:paraId="3BBC63C9" w14:textId="77777777" w:rsidR="00CF48EE" w:rsidRPr="00FD346C" w:rsidRDefault="00CF48EE" w:rsidP="00512EA8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8259" w:type="dxa"/>
            <w:gridSpan w:val="49"/>
          </w:tcPr>
          <w:p w14:paraId="454CEEA9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336C9EAA" w14:textId="77777777" w:rsidR="00CF48EE" w:rsidRDefault="00CF48EE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  <w:p w14:paraId="690FAE5B" w14:textId="77777777" w:rsidR="00CF48EE" w:rsidRPr="00B83219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7D14EC47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48182F67" w14:textId="77777777" w:rsidR="00CF48EE" w:rsidRDefault="00CF48EE" w:rsidP="00512EA8"/>
        </w:tc>
        <w:tc>
          <w:tcPr>
            <w:tcW w:w="271" w:type="dxa"/>
          </w:tcPr>
          <w:p w14:paraId="62DF652C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2F393243" w14:textId="77777777" w:rsidR="00CF48EE" w:rsidRPr="00B051A4" w:rsidRDefault="00CF48EE" w:rsidP="00512EA8">
            <w:pPr>
              <w:tabs>
                <w:tab w:val="left" w:pos="1236"/>
              </w:tabs>
              <w:rPr>
                <w:color w:val="000000" w:themeColor="text1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4049EFAF" w14:textId="77777777" w:rsidR="00CF48EE" w:rsidRPr="000E5732" w:rsidRDefault="00CF48EE" w:rsidP="00512EA8">
            <w:pPr>
              <w:pStyle w:val="berschrift2"/>
              <w:rPr>
                <w:bCs w:val="0"/>
                <w:color w:val="0D0D0D" w:themeColor="text1" w:themeTint="F2"/>
              </w:rPr>
            </w:pPr>
            <w:r w:rsidRPr="000E5732">
              <w:rPr>
                <w:bCs w:val="0"/>
              </w:rPr>
              <w:t>a1)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6F7CE104" w14:textId="77777777" w:rsidR="00CF48EE" w:rsidRPr="00C85E7C" w:rsidRDefault="00CF48EE" w:rsidP="00512EA8">
            <w:pPr>
              <w:tabs>
                <w:tab w:val="left" w:pos="1236"/>
              </w:tabs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 xml:space="preserve"> 333 </w:t>
            </w:r>
            <w:r>
              <w:rPr>
                <w:rFonts w:cs="Calibri"/>
                <w:color w:val="0D0D0D" w:themeColor="text1" w:themeTint="F2"/>
              </w:rPr>
              <w:t>∙ 3</w:t>
            </w:r>
          </w:p>
        </w:tc>
        <w:tc>
          <w:tcPr>
            <w:tcW w:w="297" w:type="dxa"/>
          </w:tcPr>
          <w:p w14:paraId="24D14B7E" w14:textId="77777777" w:rsidR="00CF48EE" w:rsidRPr="00C85E7C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0C49F020" w14:textId="77777777" w:rsidR="00CF48EE" w:rsidRPr="00C85E7C" w:rsidRDefault="00CF48EE" w:rsidP="00512EA8">
            <w:pPr>
              <w:jc w:val="left"/>
              <w:rPr>
                <w:bCs/>
                <w:color w:val="0D0D0D" w:themeColor="text1" w:themeTint="F2"/>
              </w:rPr>
            </w:pPr>
          </w:p>
        </w:tc>
        <w:tc>
          <w:tcPr>
            <w:tcW w:w="567" w:type="dxa"/>
            <w:gridSpan w:val="5"/>
            <w:tcBorders>
              <w:bottom w:val="single" w:sz="2" w:space="0" w:color="D9D9D9" w:themeColor="background1" w:themeShade="D9"/>
            </w:tcBorders>
          </w:tcPr>
          <w:p w14:paraId="0B8DBCD1" w14:textId="7C186A68" w:rsidR="00CF48EE" w:rsidRPr="000E5732" w:rsidRDefault="000E5732" w:rsidP="00512EA8">
            <w:pPr>
              <w:pStyle w:val="berschrift2"/>
              <w:rPr>
                <w:bCs w:val="0"/>
                <w:color w:val="0D0D0D" w:themeColor="text1" w:themeTint="F2"/>
              </w:rPr>
            </w:pPr>
            <w:r>
              <w:rPr>
                <w:bCs w:val="0"/>
              </w:rPr>
              <w:t>b1</w:t>
            </w:r>
            <w:r w:rsidR="00CF48EE" w:rsidRPr="000E5732">
              <w:rPr>
                <w:bCs w:val="0"/>
              </w:rPr>
              <w:t xml:space="preserve">) </w:t>
            </w:r>
          </w:p>
        </w:tc>
        <w:tc>
          <w:tcPr>
            <w:tcW w:w="3113" w:type="dxa"/>
            <w:gridSpan w:val="23"/>
            <w:tcBorders>
              <w:bottom w:val="single" w:sz="2" w:space="0" w:color="D9D9D9" w:themeColor="background1" w:themeShade="D9"/>
            </w:tcBorders>
          </w:tcPr>
          <w:p w14:paraId="57915273" w14:textId="77777777" w:rsidR="00CF48EE" w:rsidRPr="00C85E7C" w:rsidRDefault="00CF48EE" w:rsidP="00512EA8">
            <w:pPr>
              <w:jc w:val="left"/>
              <w:rPr>
                <w:noProof/>
                <w:color w:val="0D0D0D" w:themeColor="text1" w:themeTint="F2"/>
              </w:rPr>
            </w:pPr>
            <w:proofErr w:type="gramStart"/>
            <w:r>
              <w:rPr>
                <w:noProof/>
                <w:color w:val="0D0D0D" w:themeColor="text1" w:themeTint="F2"/>
              </w:rPr>
              <w:t xml:space="preserve">333 </w:t>
            </w:r>
            <w:r>
              <w:rPr>
                <w:rFonts w:cs="Calibri"/>
                <w:color w:val="0D0D0D" w:themeColor="text1" w:themeTint="F2"/>
              </w:rPr>
              <w:t>:</w:t>
            </w:r>
            <w:proofErr w:type="gramEnd"/>
            <w:r>
              <w:rPr>
                <w:rFonts w:cs="Calibri"/>
                <w:color w:val="0D0D0D" w:themeColor="text1" w:themeTint="F2"/>
              </w:rPr>
              <w:t xml:space="preserve"> 3</w:t>
            </w:r>
          </w:p>
        </w:tc>
      </w:tr>
      <w:tr w:rsidR="00CF48EE" w14:paraId="50C09EF0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26B94C37" w14:textId="77777777" w:rsidR="00CF48EE" w:rsidRDefault="00CF48EE" w:rsidP="00512EA8"/>
        </w:tc>
        <w:tc>
          <w:tcPr>
            <w:tcW w:w="271" w:type="dxa"/>
          </w:tcPr>
          <w:p w14:paraId="2DADAD87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AE6DBD2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73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58C07F2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8197DBE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73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4F9D005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737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EAE1C2A" w14:textId="77777777" w:rsidR="00CF48EE" w:rsidRPr="005F045C" w:rsidRDefault="00CF48EE" w:rsidP="000E5732">
            <w:pPr>
              <w:pStyle w:val="Handschrift"/>
              <w:jc w:val="center"/>
            </w:pPr>
            <w:r>
              <w:sym w:font="Symbol" w:char="F0D7"/>
            </w:r>
          </w:p>
        </w:tc>
        <w:tc>
          <w:tcPr>
            <w:tcW w:w="74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87B7AFC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2429D59D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73F4A71F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BBC4E38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2117ADB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3A30C76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121C9BC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44F3FC" w14:textId="77777777" w:rsidR="00CF48EE" w:rsidRPr="005F045C" w:rsidRDefault="00CF48EE" w:rsidP="000E5732">
            <w:pPr>
              <w:pStyle w:val="Handschrift"/>
              <w:jc w:val="center"/>
            </w:pPr>
            <w:r>
              <w:t>: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850D758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0625224" w14:textId="77777777" w:rsidR="00CF48EE" w:rsidRPr="005F045C" w:rsidRDefault="00CF48EE" w:rsidP="000E5732">
            <w:pPr>
              <w:pStyle w:val="Handschrift"/>
              <w:jc w:val="center"/>
            </w:pPr>
            <w:r>
              <w:t>=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6F5FCA0" w14:textId="77777777" w:rsidR="00CF48EE" w:rsidRPr="007413ED" w:rsidRDefault="00CF48EE" w:rsidP="000E5732">
            <w:pPr>
              <w:pStyle w:val="Handschrift"/>
              <w:jc w:val="center"/>
              <w:rPr>
                <w:b/>
              </w:rPr>
            </w:pPr>
            <w:r w:rsidRPr="007413ED">
              <w:rPr>
                <w:b/>
              </w:rPr>
              <w:t>1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5E98642" w14:textId="77777777" w:rsidR="00CF48EE" w:rsidRPr="007413ED" w:rsidRDefault="00CF48EE" w:rsidP="000E5732">
            <w:pPr>
              <w:pStyle w:val="Handschrift"/>
              <w:jc w:val="center"/>
              <w:rPr>
                <w:b/>
              </w:rPr>
            </w:pPr>
            <w:r w:rsidRPr="007413ED">
              <w:rPr>
                <w:b/>
              </w:rPr>
              <w:t>1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AD03651" w14:textId="77777777" w:rsidR="00CF48EE" w:rsidRPr="007413ED" w:rsidRDefault="00CF48EE" w:rsidP="000E5732">
            <w:pPr>
              <w:pStyle w:val="Handschrift"/>
              <w:jc w:val="center"/>
              <w:rPr>
                <w:b/>
              </w:rPr>
            </w:pPr>
            <w:r w:rsidRPr="007413ED">
              <w:rPr>
                <w:b/>
              </w:rPr>
              <w:t>1</w:t>
            </w:r>
          </w:p>
        </w:tc>
      </w:tr>
      <w:tr w:rsidR="00CF48EE" w14:paraId="1AF1AD83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089E2B0B" w14:textId="77777777" w:rsidR="00CF48EE" w:rsidRDefault="00CF48EE" w:rsidP="00512EA8"/>
        </w:tc>
        <w:tc>
          <w:tcPr>
            <w:tcW w:w="271" w:type="dxa"/>
          </w:tcPr>
          <w:p w14:paraId="36E5EDE8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2DE4BDDE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733" w:type="dxa"/>
            <w:gridSpan w:val="4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54A64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737" w:type="dxa"/>
            <w:gridSpan w:val="4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7C7160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73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163974" w14:textId="77777777" w:rsidR="00CF48EE" w:rsidRPr="007413ED" w:rsidRDefault="00CF48EE" w:rsidP="000E5732">
            <w:pPr>
              <w:pStyle w:val="Handschrift"/>
              <w:jc w:val="center"/>
              <w:rPr>
                <w:b/>
              </w:rPr>
            </w:pPr>
            <w:r w:rsidRPr="007413ED">
              <w:rPr>
                <w:b/>
              </w:rPr>
              <w:t>9</w:t>
            </w:r>
          </w:p>
        </w:tc>
        <w:tc>
          <w:tcPr>
            <w:tcW w:w="737" w:type="dxa"/>
            <w:gridSpan w:val="4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A6FF37" w14:textId="77777777" w:rsidR="00CF48EE" w:rsidRPr="000E5732" w:rsidRDefault="00CF48EE" w:rsidP="000E5732">
            <w:pPr>
              <w:pStyle w:val="Handschrift"/>
              <w:jc w:val="center"/>
              <w:rPr>
                <w:b/>
                <w:bCs/>
              </w:rPr>
            </w:pPr>
            <w:r w:rsidRPr="000E5732">
              <w:rPr>
                <w:b/>
                <w:bCs/>
              </w:rPr>
              <w:t>9</w:t>
            </w:r>
          </w:p>
        </w:tc>
        <w:tc>
          <w:tcPr>
            <w:tcW w:w="74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99C65C" w14:textId="77777777" w:rsidR="00CF48EE" w:rsidRPr="000E5732" w:rsidRDefault="00CF48EE" w:rsidP="000E5732">
            <w:pPr>
              <w:pStyle w:val="Handschrift"/>
              <w:jc w:val="center"/>
              <w:rPr>
                <w:b/>
                <w:bCs/>
              </w:rPr>
            </w:pPr>
            <w:r w:rsidRPr="000E5732">
              <w:rPr>
                <w:b/>
                <w:bCs/>
              </w:rPr>
              <w:t>9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185B880C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0A7EF8EC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442030EE" w14:textId="701875A1" w:rsidR="00CF48EE" w:rsidRPr="005F045C" w:rsidRDefault="000E5732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201E0F8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D206103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E367E8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A154C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3EAF5C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ADA3E6D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199CBEA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30B4A4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8EA8E2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7F6831F7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449A3209" w14:textId="77777777" w:rsidR="00CF48EE" w:rsidRDefault="00CF48EE" w:rsidP="00512EA8"/>
        </w:tc>
        <w:tc>
          <w:tcPr>
            <w:tcW w:w="271" w:type="dxa"/>
          </w:tcPr>
          <w:p w14:paraId="6A7E6CF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0F28316E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</w:tcBorders>
          </w:tcPr>
          <w:p w14:paraId="13FD04A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</w:tcBorders>
          </w:tcPr>
          <w:p w14:paraId="6CA9582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37A6F0C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</w:tcBorders>
          </w:tcPr>
          <w:p w14:paraId="1A70202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</w:tcBorders>
          </w:tcPr>
          <w:p w14:paraId="5A8EE09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</w:tcBorders>
          </w:tcPr>
          <w:p w14:paraId="364B124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7909905F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7EF49780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865079C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6E193C3" w14:textId="77777777" w:rsidR="00CF48EE" w:rsidRPr="005F045C" w:rsidRDefault="00CF48EE" w:rsidP="000E5732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6EE5A23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104B054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BED6885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DCFA6A2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238796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965B7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2404936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7457A0E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7780725D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5B51CA7D" w14:textId="77777777" w:rsidR="00CF48EE" w:rsidRDefault="00CF48EE" w:rsidP="00512EA8"/>
        </w:tc>
        <w:tc>
          <w:tcPr>
            <w:tcW w:w="271" w:type="dxa"/>
          </w:tcPr>
          <w:p w14:paraId="6BD1FDB1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71FE58CC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45A180B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5FD4015D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6345238D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6E71BF1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1CBD0AF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1B5B246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1290B932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551D7FF7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C30789" w14:textId="7877FD55" w:rsidR="00CF48EE" w:rsidRPr="005F045C" w:rsidRDefault="000E5732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400506AF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BDE4157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7D714F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F70C136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B1027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8B884DF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9CE193A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2AACB71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D4B942E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760F33F3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15B048D5" w14:textId="77777777" w:rsidR="00CF48EE" w:rsidRDefault="00CF48EE" w:rsidP="00512EA8"/>
        </w:tc>
        <w:tc>
          <w:tcPr>
            <w:tcW w:w="271" w:type="dxa"/>
          </w:tcPr>
          <w:p w14:paraId="26E6CE5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7F87044B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79BCBAE3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585A8A3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2475C55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55204E28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53632D2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1EC8C641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176A7A37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6ADF5836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47ED5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3697888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0419CED" w14:textId="77777777" w:rsidR="00CF48EE" w:rsidRPr="005F045C" w:rsidRDefault="00CF48EE" w:rsidP="000E5732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02DE751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C10099C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E4D7F35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E1616C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074BA51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91C902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7D373D3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646EDCEB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4048EA5D" w14:textId="77777777" w:rsidR="00CF48EE" w:rsidRDefault="00CF48EE" w:rsidP="00512EA8"/>
        </w:tc>
        <w:tc>
          <w:tcPr>
            <w:tcW w:w="271" w:type="dxa"/>
          </w:tcPr>
          <w:p w14:paraId="4853B9A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4F05A9D6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275147B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743A050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70E103C3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035A3EA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3822A5B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243D6DC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63A81EA9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43AD3746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2E5843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7FCE864" w14:textId="5A518CBF" w:rsidR="00CF48EE" w:rsidRPr="005F045C" w:rsidRDefault="000E5732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C6C2D4E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D12CF3F" w14:textId="77777777" w:rsidR="00CF48EE" w:rsidRPr="005F045C" w:rsidRDefault="00CF48EE" w:rsidP="000E5732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5A5696B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5CA1D4A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D27D9F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729F92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0483672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D5D6EC1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546525C3" w14:textId="77777777" w:rsidTr="009C3684">
        <w:trPr>
          <w:trHeight w:val="284"/>
        </w:trPr>
        <w:tc>
          <w:tcPr>
            <w:tcW w:w="671" w:type="dxa"/>
            <w:shd w:val="clear" w:color="auto" w:fill="D9D9D9" w:themeFill="background1" w:themeFillShade="D9"/>
          </w:tcPr>
          <w:p w14:paraId="0C1E186A" w14:textId="77777777" w:rsidR="00CF48EE" w:rsidRDefault="00CF48EE" w:rsidP="00512EA8"/>
        </w:tc>
        <w:tc>
          <w:tcPr>
            <w:tcW w:w="271" w:type="dxa"/>
          </w:tcPr>
          <w:p w14:paraId="799B4357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54736095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694D1742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4D8224BB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14C7E70A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53F71A96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49C3CFEC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780C6BFE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0F97F89F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2" w:space="0" w:color="D9D9D9" w:themeColor="background1" w:themeShade="D9"/>
            </w:tcBorders>
          </w:tcPr>
          <w:p w14:paraId="54299D4A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B83FC31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16EDB9C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4EBDA85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72AFB0E" w14:textId="77777777" w:rsidR="00CF48EE" w:rsidRPr="005F045C" w:rsidRDefault="00CF48EE" w:rsidP="000E5732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6EE20A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86774F7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FF20D0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D9AB9C8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3D60EEA" w14:textId="77777777" w:rsidR="00CF48EE" w:rsidRPr="005F045C" w:rsidRDefault="00CF48EE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606F802" w14:textId="77777777" w:rsidR="00CF48EE" w:rsidRPr="005F045C" w:rsidRDefault="00CF48EE" w:rsidP="000E5732">
            <w:pPr>
              <w:pStyle w:val="Handschrift"/>
              <w:jc w:val="center"/>
            </w:pPr>
          </w:p>
        </w:tc>
      </w:tr>
      <w:tr w:rsidR="00CF48EE" w14:paraId="7606676E" w14:textId="77777777" w:rsidTr="00512EA8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47669D28" w14:textId="77777777" w:rsidR="00CF48EE" w:rsidRDefault="00CF48EE" w:rsidP="00512EA8"/>
        </w:tc>
        <w:tc>
          <w:tcPr>
            <w:tcW w:w="271" w:type="dxa"/>
          </w:tcPr>
          <w:p w14:paraId="46A7CFE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2EE00951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63D242F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5" w:type="dxa"/>
            <w:gridSpan w:val="3"/>
          </w:tcPr>
          <w:p w14:paraId="145EDB37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160C814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3" w:type="dxa"/>
            <w:gridSpan w:val="3"/>
          </w:tcPr>
          <w:p w14:paraId="78C878C0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12" w:type="dxa"/>
            <w:gridSpan w:val="3"/>
          </w:tcPr>
          <w:p w14:paraId="3DCD5689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623" w:type="dxa"/>
            <w:gridSpan w:val="2"/>
          </w:tcPr>
          <w:p w14:paraId="097D981F" w14:textId="77777777" w:rsidR="00CF48EE" w:rsidRPr="005F045C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2"/>
              </w:rPr>
            </w:pPr>
          </w:p>
        </w:tc>
        <w:tc>
          <w:tcPr>
            <w:tcW w:w="297" w:type="dxa"/>
            <w:tcBorders>
              <w:left w:val="nil"/>
            </w:tcBorders>
          </w:tcPr>
          <w:p w14:paraId="32418247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162FAD4B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08" w:type="dxa"/>
            <w:gridSpan w:val="3"/>
            <w:tcBorders>
              <w:top w:val="single" w:sz="2" w:space="0" w:color="D9D9D9" w:themeColor="background1" w:themeShade="D9"/>
            </w:tcBorders>
          </w:tcPr>
          <w:p w14:paraId="3E17E55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5"/>
            <w:tcBorders>
              <w:top w:val="single" w:sz="2" w:space="0" w:color="D9D9D9" w:themeColor="background1" w:themeShade="D9"/>
            </w:tcBorders>
          </w:tcPr>
          <w:p w14:paraId="35C7402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37F525C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52B74F09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2"/>
            <w:tcBorders>
              <w:top w:val="single" w:sz="2" w:space="0" w:color="D9D9D9" w:themeColor="background1" w:themeShade="D9"/>
            </w:tcBorders>
          </w:tcPr>
          <w:p w14:paraId="5D5FDCE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41AA01C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3212044F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783C1134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409" w:type="dxa"/>
            <w:gridSpan w:val="3"/>
            <w:tcBorders>
              <w:top w:val="single" w:sz="2" w:space="0" w:color="D9D9D9" w:themeColor="background1" w:themeShade="D9"/>
            </w:tcBorders>
          </w:tcPr>
          <w:p w14:paraId="336CF52C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</w:tr>
      <w:tr w:rsidR="00CF48EE" w14:paraId="1BDB4BF8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6EBAEDFB" w14:textId="77777777" w:rsidR="00CF48EE" w:rsidRDefault="00CF48EE" w:rsidP="00512EA8"/>
        </w:tc>
        <w:tc>
          <w:tcPr>
            <w:tcW w:w="271" w:type="dxa"/>
          </w:tcPr>
          <w:p w14:paraId="14489C5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40A172B8" w14:textId="77777777" w:rsidR="00CF48EE" w:rsidRPr="00B051A4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0CBAC587" w14:textId="3B1AB328" w:rsidR="00CF48EE" w:rsidRPr="000E5732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b/>
                <w:bCs/>
                <w:color w:val="0D0D0D" w:themeColor="text1" w:themeTint="F2"/>
              </w:rPr>
            </w:pPr>
            <w:r w:rsidRPr="000E5732">
              <w:rPr>
                <w:b/>
                <w:bCs/>
                <w:color w:val="7F7F7F" w:themeColor="text1" w:themeTint="80"/>
              </w:rPr>
              <w:t>a</w:t>
            </w:r>
            <w:r w:rsidR="000E5732">
              <w:rPr>
                <w:b/>
                <w:bCs/>
                <w:color w:val="7F7F7F" w:themeColor="text1" w:themeTint="80"/>
              </w:rPr>
              <w:t>2</w:t>
            </w:r>
            <w:r w:rsidRPr="000E5732">
              <w:rPr>
                <w:b/>
                <w:bCs/>
                <w:color w:val="7F7F7F" w:themeColor="text1" w:themeTint="80"/>
              </w:rPr>
              <w:t>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743886DC" w14:textId="77777777" w:rsidR="00CF48EE" w:rsidRPr="00B051A4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324 </w:t>
            </w:r>
            <w:r>
              <w:rPr>
                <w:rFonts w:cs="Calibri"/>
                <w:color w:val="0D0D0D" w:themeColor="text1" w:themeTint="F2"/>
              </w:rPr>
              <w:t>∙ 12</w:t>
            </w:r>
          </w:p>
        </w:tc>
        <w:tc>
          <w:tcPr>
            <w:tcW w:w="297" w:type="dxa"/>
            <w:tcBorders>
              <w:left w:val="nil"/>
            </w:tcBorders>
          </w:tcPr>
          <w:p w14:paraId="379A9651" w14:textId="77777777" w:rsidR="00CF48EE" w:rsidRPr="00B051A4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</w:tcPr>
          <w:p w14:paraId="40856696" w14:textId="77777777" w:rsidR="00CF48EE" w:rsidRPr="00B051A4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20" w:type="dxa"/>
            <w:gridSpan w:val="4"/>
            <w:tcBorders>
              <w:bottom w:val="single" w:sz="4" w:space="0" w:color="D9D9D9" w:themeColor="background1" w:themeShade="D9"/>
            </w:tcBorders>
          </w:tcPr>
          <w:p w14:paraId="58BD5511" w14:textId="698E20C2" w:rsidR="00CF48EE" w:rsidRPr="000E5732" w:rsidRDefault="00CF48EE" w:rsidP="00512EA8">
            <w:pPr>
              <w:jc w:val="left"/>
              <w:rPr>
                <w:b/>
                <w:bCs/>
                <w:color w:val="0D0D0D" w:themeColor="text1" w:themeTint="F2"/>
              </w:rPr>
            </w:pPr>
            <w:r w:rsidRPr="000E5732">
              <w:rPr>
                <w:b/>
                <w:bCs/>
                <w:color w:val="7F7F7F" w:themeColor="text1" w:themeTint="80"/>
              </w:rPr>
              <w:t>b</w:t>
            </w:r>
            <w:r w:rsidR="000E5732">
              <w:rPr>
                <w:b/>
                <w:bCs/>
                <w:color w:val="7F7F7F" w:themeColor="text1" w:themeTint="80"/>
              </w:rPr>
              <w:t>2</w:t>
            </w:r>
            <w:r w:rsidRPr="000E5732">
              <w:rPr>
                <w:b/>
                <w:bCs/>
                <w:color w:val="7F7F7F" w:themeColor="text1" w:themeTint="80"/>
              </w:rPr>
              <w:t>)</w:t>
            </w:r>
          </w:p>
        </w:tc>
        <w:tc>
          <w:tcPr>
            <w:tcW w:w="3260" w:type="dxa"/>
            <w:gridSpan w:val="24"/>
            <w:tcBorders>
              <w:bottom w:val="single" w:sz="4" w:space="0" w:color="D9D9D9" w:themeColor="background1" w:themeShade="D9"/>
            </w:tcBorders>
          </w:tcPr>
          <w:p w14:paraId="72755F70" w14:textId="77777777" w:rsidR="00CF48EE" w:rsidRPr="00B051A4" w:rsidRDefault="00CF48EE" w:rsidP="00512EA8">
            <w:pPr>
              <w:jc w:val="left"/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324 :</w:t>
            </w:r>
            <w:proofErr w:type="gramEnd"/>
            <w:r>
              <w:rPr>
                <w:color w:val="0D0D0D" w:themeColor="text1" w:themeTint="F2"/>
              </w:rPr>
              <w:t xml:space="preserve"> 12</w:t>
            </w:r>
          </w:p>
        </w:tc>
      </w:tr>
      <w:tr w:rsidR="002304E5" w14:paraId="71550756" w14:textId="77777777" w:rsidTr="009C3684">
        <w:trPr>
          <w:trHeight w:val="284"/>
        </w:trPr>
        <w:tc>
          <w:tcPr>
            <w:tcW w:w="671" w:type="dxa"/>
            <w:vMerge w:val="restart"/>
            <w:shd w:val="clear" w:color="auto" w:fill="D9D9D9" w:themeFill="background1" w:themeFillShade="D9"/>
          </w:tcPr>
          <w:p w14:paraId="46FE1B5F" w14:textId="77777777" w:rsidR="002304E5" w:rsidRDefault="002304E5" w:rsidP="00512EA8"/>
        </w:tc>
        <w:tc>
          <w:tcPr>
            <w:tcW w:w="271" w:type="dxa"/>
            <w:vMerge w:val="restart"/>
          </w:tcPr>
          <w:p w14:paraId="1D6CE0C8" w14:textId="77777777" w:rsidR="002304E5" w:rsidRPr="002A371E" w:rsidRDefault="002304E5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4F82741" w14:textId="77777777" w:rsidR="002304E5" w:rsidRPr="00B051A4" w:rsidRDefault="002304E5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F06D734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t>3</w:t>
            </w: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47AE9FD" w14:textId="77777777" w:rsidR="002304E5" w:rsidRPr="005F045C" w:rsidRDefault="002304E5" w:rsidP="000E5732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A6F71BE" w14:textId="77777777" w:rsidR="002304E5" w:rsidRPr="005F045C" w:rsidRDefault="002304E5" w:rsidP="000E5732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06B4FFB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t>∙</w:t>
            </w: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FE80E5F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t>1</w:t>
            </w: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47C4994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t>2</w:t>
            </w:r>
          </w:p>
        </w:tc>
        <w:tc>
          <w:tcPr>
            <w:tcW w:w="297" w:type="dxa"/>
            <w:vMerge w:val="restart"/>
            <w:tcBorders>
              <w:left w:val="single" w:sz="4" w:space="0" w:color="D9D9D9" w:themeColor="background1" w:themeShade="D9"/>
            </w:tcBorders>
          </w:tcPr>
          <w:p w14:paraId="2F1F5802" w14:textId="77777777" w:rsidR="002304E5" w:rsidRPr="00B051A4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608002C4" w14:textId="77777777" w:rsidR="002304E5" w:rsidRPr="00B051A4" w:rsidRDefault="002304E5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F70254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21244A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3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79E136" w14:textId="2BE910CD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2</w:t>
            </w:r>
            <w:r>
              <w:rPr>
                <w:rFonts w:cs="Calibri"/>
              </w:rPr>
              <w:t xml:space="preserve"> </w:t>
            </w:r>
            <w:r w:rsidRPr="000C2C16">
              <w:rPr>
                <w:rFonts w:cs="Calibri"/>
                <w:vertAlign w:val="superscript"/>
              </w:rPr>
              <w:t>10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C17C2F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4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5C5C6F3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: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6E5B1A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1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A9D3FC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2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360E5E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=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D1D8E1" w14:textId="77777777" w:rsidR="002304E5" w:rsidRPr="005F045C" w:rsidRDefault="002304E5" w:rsidP="000E5732">
            <w:pPr>
              <w:pStyle w:val="Handschrift"/>
              <w:jc w:val="center"/>
            </w:pPr>
            <w:r>
              <w:rPr>
                <w:rFonts w:cs="Calibri"/>
                <w:b/>
                <w:bCs/>
              </w:rPr>
              <w:t>2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27A1A70" w14:textId="77777777" w:rsidR="002304E5" w:rsidRPr="005F045C" w:rsidRDefault="002304E5" w:rsidP="000E5732">
            <w:pPr>
              <w:pStyle w:val="Handschrift"/>
              <w:jc w:val="center"/>
            </w:pPr>
            <w:r>
              <w:rPr>
                <w:rFonts w:cs="Calibri"/>
                <w:b/>
                <w:bCs/>
              </w:rPr>
              <w:t>7</w:t>
            </w:r>
          </w:p>
        </w:tc>
      </w:tr>
      <w:tr w:rsidR="002304E5" w14:paraId="305F36AC" w14:textId="77777777" w:rsidTr="009C3684">
        <w:trPr>
          <w:trHeight w:val="284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66076779" w14:textId="77777777" w:rsidR="002304E5" w:rsidRDefault="002304E5" w:rsidP="00512EA8"/>
        </w:tc>
        <w:tc>
          <w:tcPr>
            <w:tcW w:w="271" w:type="dxa"/>
            <w:vMerge/>
          </w:tcPr>
          <w:p w14:paraId="45198943" w14:textId="77777777" w:rsidR="002304E5" w:rsidRPr="002A371E" w:rsidRDefault="002304E5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7FB3B64A" w14:textId="77777777" w:rsidR="002304E5" w:rsidRPr="00B051A4" w:rsidRDefault="002304E5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6524C1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5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3FBAEF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F32CDB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t>3</w:t>
            </w: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0C92B8" w14:textId="77777777" w:rsidR="002304E5" w:rsidRPr="005F045C" w:rsidRDefault="002304E5" w:rsidP="000E5732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12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65696C" w14:textId="77777777" w:rsidR="002304E5" w:rsidRPr="005F045C" w:rsidRDefault="002304E5" w:rsidP="000E5732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23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8A2023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</w:tcPr>
          <w:p w14:paraId="51FFB8A1" w14:textId="77777777" w:rsidR="002304E5" w:rsidRPr="00B051A4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5A5AD121" w14:textId="77777777" w:rsidR="002304E5" w:rsidRPr="00B051A4" w:rsidRDefault="002304E5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15B441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B11695" w14:textId="129A683D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2</w:t>
            </w:r>
            <w:r>
              <w:rPr>
                <w:rFonts w:cs="Calibri"/>
              </w:rPr>
              <w:t xml:space="preserve"> </w:t>
            </w:r>
            <w:r w:rsidRPr="000C2C16">
              <w:rPr>
                <w:rFonts w:cs="Calibri"/>
                <w:vertAlign w:val="subscript"/>
              </w:rPr>
              <w:t>1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BBF400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4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8C5B5F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9A39C4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A70C16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8799CF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2470AB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031B20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346DA6" w14:textId="77777777" w:rsidR="002304E5" w:rsidRPr="005F045C" w:rsidRDefault="002304E5" w:rsidP="000E5732">
            <w:pPr>
              <w:pStyle w:val="Handschrift"/>
              <w:jc w:val="center"/>
            </w:pPr>
          </w:p>
        </w:tc>
      </w:tr>
      <w:tr w:rsidR="002304E5" w14:paraId="15A21E82" w14:textId="77777777" w:rsidTr="000E5732">
        <w:trPr>
          <w:trHeight w:val="284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4DB06B34" w14:textId="77777777" w:rsidR="002304E5" w:rsidRDefault="002304E5" w:rsidP="000E5732"/>
        </w:tc>
        <w:tc>
          <w:tcPr>
            <w:tcW w:w="271" w:type="dxa"/>
          </w:tcPr>
          <w:p w14:paraId="040D7A5E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41C1EC6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5D5555E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438BCE8" w14:textId="55F81496" w:rsidR="002304E5" w:rsidRPr="005F045C" w:rsidRDefault="002304E5" w:rsidP="000E5732">
            <w:pPr>
              <w:pStyle w:val="Handschrift"/>
              <w:jc w:val="center"/>
            </w:pPr>
            <w:r>
              <w:t>+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FB3EE3D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4C791D2" w14:textId="293AA12D" w:rsidR="002304E5" w:rsidRPr="005F045C" w:rsidRDefault="002304E5" w:rsidP="000E5732">
            <w:pPr>
              <w:pStyle w:val="Handschrift"/>
              <w:jc w:val="center"/>
            </w:pPr>
            <w:r w:rsidRPr="004E008E">
              <w:rPr>
                <w:bCs/>
              </w:rPr>
              <w:t>6</w:t>
            </w: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7320246" w14:textId="4945F74A" w:rsidR="002304E5" w:rsidRPr="005F045C" w:rsidRDefault="002304E5" w:rsidP="000E5732">
            <w:pPr>
              <w:pStyle w:val="Handschrift"/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48E213B" w14:textId="1C2CB7B6" w:rsidR="002304E5" w:rsidRPr="005F045C" w:rsidRDefault="002304E5" w:rsidP="000E5732">
            <w:pPr>
              <w:pStyle w:val="Handschrift"/>
              <w:jc w:val="center"/>
            </w:pPr>
            <w:r>
              <w:rPr>
                <w:bCs/>
              </w:rPr>
              <w:t>8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5B9D9A31" w14:textId="77777777" w:rsidR="002304E5" w:rsidRPr="00B051A4" w:rsidRDefault="002304E5" w:rsidP="000E5732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483127C3" w14:textId="77777777" w:rsidR="002304E5" w:rsidRPr="00B051A4" w:rsidRDefault="002304E5" w:rsidP="000E5732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CF3524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365CA0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8C48F4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8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D7A8E2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4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76C3B0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3E0BC2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55DCA2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FDED72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8B09E8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07B470" w14:textId="77777777" w:rsidR="002304E5" w:rsidRPr="005F045C" w:rsidRDefault="002304E5" w:rsidP="000E5732">
            <w:pPr>
              <w:pStyle w:val="Handschrift"/>
              <w:jc w:val="center"/>
            </w:pPr>
          </w:p>
        </w:tc>
      </w:tr>
      <w:tr w:rsidR="002304E5" w14:paraId="3E996349" w14:textId="77777777" w:rsidTr="000E5732">
        <w:trPr>
          <w:trHeight w:val="284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07791169" w14:textId="77777777" w:rsidR="002304E5" w:rsidRDefault="002304E5" w:rsidP="000E5732"/>
        </w:tc>
        <w:tc>
          <w:tcPr>
            <w:tcW w:w="271" w:type="dxa"/>
          </w:tcPr>
          <w:p w14:paraId="4A9D94C1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A607F04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F57A33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5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5D9D6B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6CCFC5" w14:textId="77777777" w:rsidR="002304E5" w:rsidRPr="005F045C" w:rsidRDefault="002304E5" w:rsidP="000E5732">
            <w:pPr>
              <w:pStyle w:val="Handschrift"/>
              <w:jc w:val="center"/>
            </w:pPr>
            <w:r w:rsidRPr="004E008E">
              <w:rPr>
                <w:b/>
              </w:rPr>
              <w:t>3</w:t>
            </w: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6B5E08" w14:textId="77777777" w:rsidR="002304E5" w:rsidRPr="005F045C" w:rsidRDefault="002304E5" w:rsidP="000E5732">
            <w:pPr>
              <w:pStyle w:val="Handschrift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612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032BDB" w14:textId="77777777" w:rsidR="002304E5" w:rsidRPr="005F045C" w:rsidRDefault="002304E5" w:rsidP="000E5732">
            <w:pPr>
              <w:pStyle w:val="Handschrift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623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B626F5" w14:textId="77777777" w:rsidR="002304E5" w:rsidRPr="005F045C" w:rsidRDefault="002304E5" w:rsidP="000E5732">
            <w:pPr>
              <w:pStyle w:val="Handschrift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</w:tcPr>
          <w:p w14:paraId="020159E7" w14:textId="77777777" w:rsidR="002304E5" w:rsidRPr="00B051A4" w:rsidRDefault="002304E5" w:rsidP="000E5732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08E29EAE" w14:textId="77777777" w:rsidR="002304E5" w:rsidRPr="00B051A4" w:rsidRDefault="002304E5" w:rsidP="000E5732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EE2FAF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4A83F6E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5963B0D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8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F641E45" w14:textId="77777777" w:rsidR="002304E5" w:rsidRPr="005F045C" w:rsidRDefault="002304E5" w:rsidP="000E5732">
            <w:pPr>
              <w:pStyle w:val="Handschrift"/>
              <w:jc w:val="center"/>
            </w:pPr>
            <w:r w:rsidRPr="000C2C16">
              <w:rPr>
                <w:rFonts w:cs="Calibri"/>
              </w:rPr>
              <w:t>4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E9E78E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64E5B0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CC6622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F76EDFC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94A8E6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205CEA" w14:textId="77777777" w:rsidR="002304E5" w:rsidRPr="005F045C" w:rsidRDefault="002304E5" w:rsidP="000E5732">
            <w:pPr>
              <w:pStyle w:val="Handschrift"/>
              <w:jc w:val="center"/>
            </w:pPr>
          </w:p>
        </w:tc>
      </w:tr>
      <w:tr w:rsidR="002304E5" w14:paraId="2FD67601" w14:textId="77777777" w:rsidTr="000E5732">
        <w:trPr>
          <w:trHeight w:val="284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1B17C374" w14:textId="77777777" w:rsidR="002304E5" w:rsidRDefault="002304E5" w:rsidP="000E5732"/>
        </w:tc>
        <w:tc>
          <w:tcPr>
            <w:tcW w:w="271" w:type="dxa"/>
          </w:tcPr>
          <w:p w14:paraId="79B1E92B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394B0105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</w:tcPr>
          <w:p w14:paraId="0D72F3F6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5" w:type="dxa"/>
            <w:gridSpan w:val="3"/>
          </w:tcPr>
          <w:p w14:paraId="0E05E15D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</w:tcPr>
          <w:p w14:paraId="12A35AB8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3" w:type="dxa"/>
            <w:gridSpan w:val="3"/>
          </w:tcPr>
          <w:p w14:paraId="1FDC0596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12" w:type="dxa"/>
            <w:gridSpan w:val="3"/>
          </w:tcPr>
          <w:p w14:paraId="56CEFC92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623" w:type="dxa"/>
            <w:gridSpan w:val="2"/>
          </w:tcPr>
          <w:p w14:paraId="5DBC45E7" w14:textId="77777777" w:rsidR="002304E5" w:rsidRPr="005F045C" w:rsidRDefault="002304E5" w:rsidP="000E5732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  <w:sz w:val="16"/>
              </w:rPr>
            </w:pPr>
          </w:p>
        </w:tc>
        <w:tc>
          <w:tcPr>
            <w:tcW w:w="297" w:type="dxa"/>
          </w:tcPr>
          <w:p w14:paraId="1AD29918" w14:textId="77777777" w:rsidR="002304E5" w:rsidRPr="00B051A4" w:rsidRDefault="002304E5" w:rsidP="000E5732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</w:tcPr>
          <w:p w14:paraId="1C47EFF5" w14:textId="77777777" w:rsidR="002304E5" w:rsidRPr="00B051A4" w:rsidRDefault="002304E5" w:rsidP="000E5732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CD535D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03C397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736986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A40249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rPr>
                <w:rFonts w:cs="Calibri"/>
              </w:rPr>
              <w:t>0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F884BC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08EE72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B07690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C14268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1D96A7" w14:textId="77777777" w:rsidR="002304E5" w:rsidRPr="005F045C" w:rsidRDefault="002304E5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295CB5" w14:textId="77777777" w:rsidR="002304E5" w:rsidRPr="005F045C" w:rsidRDefault="002304E5" w:rsidP="000E5732">
            <w:pPr>
              <w:pStyle w:val="Handschrift"/>
              <w:jc w:val="center"/>
            </w:pPr>
          </w:p>
        </w:tc>
      </w:tr>
      <w:tr w:rsidR="002304E5" w14:paraId="3D0C95A8" w14:textId="77777777" w:rsidTr="00512EA8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5179CD91" w14:textId="77777777" w:rsidR="002304E5" w:rsidRPr="00B051A4" w:rsidRDefault="002304E5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48D01F46" w14:textId="77777777" w:rsidR="002304E5" w:rsidRPr="00B051A4" w:rsidRDefault="002304E5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3869" w:type="dxa"/>
            <w:gridSpan w:val="18"/>
          </w:tcPr>
          <w:p w14:paraId="734C93F9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5BD5A59A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822" w:type="dxa"/>
            <w:gridSpan w:val="29"/>
            <w:shd w:val="clear" w:color="auto" w:fill="auto"/>
          </w:tcPr>
          <w:p w14:paraId="2E3EDF63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</w:tr>
      <w:tr w:rsidR="002304E5" w14:paraId="4BA9754B" w14:textId="77777777" w:rsidTr="009C3684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26D62CD1" w14:textId="77777777" w:rsidR="002304E5" w:rsidRDefault="002304E5" w:rsidP="000E5732"/>
        </w:tc>
        <w:tc>
          <w:tcPr>
            <w:tcW w:w="271" w:type="dxa"/>
          </w:tcPr>
          <w:p w14:paraId="01821F27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77F1CABF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11FBE858" w14:textId="550CB512" w:rsidR="002304E5" w:rsidRPr="00B051A4" w:rsidRDefault="002304E5" w:rsidP="000E5732">
            <w:pPr>
              <w:pStyle w:val="berschrift2"/>
            </w:pPr>
            <w:r w:rsidRPr="00B051A4">
              <w:t>a</w:t>
            </w:r>
            <w:r>
              <w:t>3</w:t>
            </w:r>
            <w:r w:rsidRPr="00B051A4">
              <w:t>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080D26A7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2424 </w:t>
            </w:r>
            <w:r>
              <w:rPr>
                <w:rFonts w:cs="Calibri"/>
                <w:color w:val="0D0D0D" w:themeColor="text1" w:themeTint="F2"/>
              </w:rPr>
              <w:t>∙ 202</w:t>
            </w:r>
          </w:p>
        </w:tc>
        <w:tc>
          <w:tcPr>
            <w:tcW w:w="297" w:type="dxa"/>
            <w:shd w:val="clear" w:color="auto" w:fill="auto"/>
          </w:tcPr>
          <w:p w14:paraId="7B908E5C" w14:textId="77777777" w:rsidR="002304E5" w:rsidRPr="00B051A4" w:rsidRDefault="002304E5" w:rsidP="000E5732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2" w:type="dxa"/>
            <w:shd w:val="clear" w:color="auto" w:fill="auto"/>
          </w:tcPr>
          <w:p w14:paraId="73B25A60" w14:textId="77777777" w:rsidR="002304E5" w:rsidRPr="00B051A4" w:rsidRDefault="002304E5" w:rsidP="000E5732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1C4217ED" w14:textId="628F9A35" w:rsidR="002304E5" w:rsidRPr="00B051A4" w:rsidRDefault="002304E5" w:rsidP="000E5732">
            <w:pPr>
              <w:pStyle w:val="berschrift2"/>
            </w:pPr>
            <w:r w:rsidRPr="00B051A4">
              <w:t>b</w:t>
            </w:r>
            <w:r>
              <w:t>3</w:t>
            </w:r>
            <w:r w:rsidRPr="00B051A4">
              <w:t>)</w:t>
            </w:r>
          </w:p>
        </w:tc>
        <w:tc>
          <w:tcPr>
            <w:tcW w:w="3113" w:type="dxa"/>
            <w:gridSpan w:val="2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2E9CAD19" w14:textId="77777777" w:rsidR="002304E5" w:rsidRPr="00B051A4" w:rsidRDefault="002304E5" w:rsidP="000E5732">
            <w:pPr>
              <w:rPr>
                <w:color w:val="0D0D0D" w:themeColor="text1" w:themeTint="F2"/>
              </w:rPr>
            </w:pPr>
            <w:proofErr w:type="gramStart"/>
            <w:r>
              <w:rPr>
                <w:color w:val="0D0D0D" w:themeColor="text1" w:themeTint="F2"/>
              </w:rPr>
              <w:t>2424 :</w:t>
            </w:r>
            <w:proofErr w:type="gramEnd"/>
            <w:r>
              <w:rPr>
                <w:color w:val="0D0D0D" w:themeColor="text1" w:themeTint="F2"/>
              </w:rPr>
              <w:t xml:space="preserve"> 202</w:t>
            </w:r>
          </w:p>
        </w:tc>
      </w:tr>
      <w:tr w:rsidR="002304E5" w14:paraId="2A651D54" w14:textId="77777777" w:rsidTr="009C3684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3F059696" w14:textId="77777777" w:rsidR="002304E5" w:rsidRDefault="002304E5" w:rsidP="000E5732"/>
        </w:tc>
        <w:tc>
          <w:tcPr>
            <w:tcW w:w="271" w:type="dxa"/>
            <w:vMerge w:val="restart"/>
          </w:tcPr>
          <w:p w14:paraId="546ED840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3B6AEE56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0461FFA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2</w:t>
            </w: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D457F47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4</w:t>
            </w: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E30AF3F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2</w:t>
            </w: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4CBFBF74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4</w:t>
            </w: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320AE7D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rPr>
                <w:rFonts w:cs="Calibri"/>
              </w:rPr>
              <w:t>∙</w:t>
            </w: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47D2DA16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2</w:t>
            </w: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F054E63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0</w:t>
            </w: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99D2859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2</w:t>
            </w:r>
          </w:p>
        </w:tc>
        <w:tc>
          <w:tcPr>
            <w:tcW w:w="297" w:type="dxa"/>
            <w:vMerge w:val="restart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6D21A5E3" w14:textId="77777777" w:rsidR="002304E5" w:rsidRPr="00B051A4" w:rsidRDefault="002304E5" w:rsidP="000E5732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3EE5E136" w14:textId="77777777" w:rsidR="002304E5" w:rsidRPr="00B051A4" w:rsidRDefault="002304E5" w:rsidP="000E5732">
            <w:pPr>
              <w:pStyle w:val="berschrift2"/>
              <w:tabs>
                <w:tab w:val="left" w:pos="675"/>
              </w:tabs>
              <w:ind w:hanging="428"/>
              <w:jc w:val="center"/>
              <w:rPr>
                <w:b w:val="0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FDB640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74582BB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0B4EC5F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7DCA0FA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6184D98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659197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: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C8F31BD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C73D802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328EFB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5A40D40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=</w:t>
            </w: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9D1078" w14:textId="77777777" w:rsidR="002304E5" w:rsidRPr="000E5732" w:rsidRDefault="002304E5" w:rsidP="000E5732">
            <w:pPr>
              <w:pStyle w:val="Handschrift"/>
              <w:jc w:val="center"/>
              <w:rPr>
                <w:b/>
              </w:rPr>
            </w:pPr>
            <w:r w:rsidRPr="000E5732">
              <w:rPr>
                <w:b/>
              </w:rPr>
              <w:t>1</w:t>
            </w: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8D7243" w14:textId="77777777" w:rsidR="002304E5" w:rsidRPr="000E5732" w:rsidRDefault="002304E5" w:rsidP="000E5732">
            <w:pPr>
              <w:pStyle w:val="Handschrift"/>
              <w:jc w:val="center"/>
              <w:rPr>
                <w:b/>
              </w:rPr>
            </w:pPr>
            <w:r w:rsidRPr="000E5732">
              <w:rPr>
                <w:b/>
              </w:rPr>
              <w:t>2</w:t>
            </w:r>
          </w:p>
        </w:tc>
      </w:tr>
      <w:tr w:rsidR="002304E5" w14:paraId="547D603D" w14:textId="77777777" w:rsidTr="009C3684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0422EC35" w14:textId="77777777" w:rsidR="002304E5" w:rsidRDefault="002304E5" w:rsidP="000E5732"/>
        </w:tc>
        <w:tc>
          <w:tcPr>
            <w:tcW w:w="271" w:type="dxa"/>
            <w:vMerge/>
          </w:tcPr>
          <w:p w14:paraId="4ACC596C" w14:textId="77777777" w:rsidR="002304E5" w:rsidRPr="002A371E" w:rsidRDefault="002304E5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C8F7438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59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6A3A65" w14:textId="77777777" w:rsidR="002304E5" w:rsidRPr="00B051A4" w:rsidRDefault="002304E5" w:rsidP="000E5732">
            <w:pPr>
              <w:pStyle w:val="Handschrift"/>
              <w:jc w:val="center"/>
            </w:pPr>
          </w:p>
        </w:tc>
        <w:tc>
          <w:tcPr>
            <w:tcW w:w="458" w:type="dxa"/>
            <w:gridSpan w:val="4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4F1B6A" w14:textId="77777777" w:rsidR="002304E5" w:rsidRPr="00B051A4" w:rsidRDefault="002304E5" w:rsidP="000E5732">
            <w:pPr>
              <w:pStyle w:val="Handschrift"/>
              <w:jc w:val="center"/>
            </w:pPr>
          </w:p>
        </w:tc>
        <w:tc>
          <w:tcPr>
            <w:tcW w:w="46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DBB2D6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4</w:t>
            </w:r>
          </w:p>
        </w:tc>
        <w:tc>
          <w:tcPr>
            <w:tcW w:w="462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688300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8</w:t>
            </w:r>
          </w:p>
        </w:tc>
        <w:tc>
          <w:tcPr>
            <w:tcW w:w="46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7666DF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4</w:t>
            </w:r>
          </w:p>
        </w:tc>
        <w:tc>
          <w:tcPr>
            <w:tcW w:w="461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556AFB" w14:textId="77777777" w:rsidR="002304E5" w:rsidRPr="00B051A4" w:rsidRDefault="002304E5" w:rsidP="000E5732">
            <w:pPr>
              <w:pStyle w:val="Handschrift"/>
              <w:jc w:val="center"/>
            </w:pPr>
            <w:r w:rsidRPr="004E008E">
              <w:t>8</w:t>
            </w:r>
          </w:p>
        </w:tc>
        <w:tc>
          <w:tcPr>
            <w:tcW w:w="460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F5DD4D" w14:textId="77777777" w:rsidR="002304E5" w:rsidRPr="00B051A4" w:rsidRDefault="002304E5" w:rsidP="000E5732">
            <w:pPr>
              <w:pStyle w:val="Handschrift"/>
              <w:jc w:val="center"/>
            </w:pPr>
          </w:p>
        </w:tc>
        <w:tc>
          <w:tcPr>
            <w:tcW w:w="467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379CB3" w14:textId="77777777" w:rsidR="002304E5" w:rsidRPr="00B051A4" w:rsidRDefault="002304E5" w:rsidP="000E5732">
            <w:pPr>
              <w:pStyle w:val="Handschrift"/>
              <w:jc w:val="center"/>
            </w:pPr>
          </w:p>
        </w:tc>
        <w:tc>
          <w:tcPr>
            <w:tcW w:w="297" w:type="dxa"/>
            <w:vMerge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4383750A" w14:textId="77777777" w:rsidR="002304E5" w:rsidRPr="00B051A4" w:rsidRDefault="002304E5" w:rsidP="000E5732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252DDDC5" w14:textId="77777777" w:rsidR="002304E5" w:rsidRPr="00B051A4" w:rsidRDefault="002304E5" w:rsidP="000E5732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BA19FF0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rPr>
                <w:rFonts w:cs="Calibri"/>
              </w:rPr>
              <w:t>–</w:t>
            </w: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2819E11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99D0F6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4F23E96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2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C57FCCD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68A0523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7F3E031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EC6E6D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6550F08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82E9207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A50B81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FB74276" w14:textId="77777777" w:rsidR="002304E5" w:rsidRPr="000E5732" w:rsidRDefault="002304E5" w:rsidP="000E5732">
            <w:pPr>
              <w:pStyle w:val="Handschrift"/>
              <w:jc w:val="center"/>
            </w:pPr>
          </w:p>
        </w:tc>
      </w:tr>
      <w:tr w:rsidR="002304E5" w14:paraId="637D474B" w14:textId="77777777" w:rsidTr="000E5732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031E126E" w14:textId="77777777" w:rsidR="002304E5" w:rsidRPr="00B051A4" w:rsidRDefault="002304E5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33B5B611" w14:textId="77777777" w:rsidR="002304E5" w:rsidRPr="00B051A4" w:rsidRDefault="002304E5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5D16752E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9A4FBC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F1B9F5" w14:textId="35B8864F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77E3F6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714D26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A9A384" w14:textId="1B8AC51C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F2CA54" w14:textId="2D7924F0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48EE61" w14:textId="7A06CC6D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t>0</w:t>
            </w: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EDCE71" w14:textId="3937DF66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0F15784E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45B5051A" w14:textId="77777777" w:rsidR="002304E5" w:rsidRPr="00B051A4" w:rsidRDefault="002304E5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C919C33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9221DA2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CD77FCD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6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24EE543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7BE3D0A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83892A8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D5F11B1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336AB42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54FBD7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E4E1A22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54D5893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4BF185" w14:textId="77777777" w:rsidR="002304E5" w:rsidRPr="000E5732" w:rsidRDefault="002304E5" w:rsidP="000E5732">
            <w:pPr>
              <w:pStyle w:val="Handschrift"/>
              <w:jc w:val="center"/>
            </w:pPr>
          </w:p>
        </w:tc>
      </w:tr>
      <w:tr w:rsidR="002304E5" w14:paraId="6DD134CA" w14:textId="77777777" w:rsidTr="000E5732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5824E921" w14:textId="77777777" w:rsidR="002304E5" w:rsidRPr="00B051A4" w:rsidRDefault="002304E5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1B106B83" w14:textId="77777777" w:rsidR="002304E5" w:rsidRPr="00B051A4" w:rsidRDefault="002304E5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5FF92FDE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5AE4916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5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A36D158" w14:textId="71DD5B2B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0C2C16">
              <w:rPr>
                <w:bCs/>
              </w:rPr>
              <w:t>+</w:t>
            </w: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409FCA6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E2E6AC8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5C36BE0" w14:textId="53FF7E46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Cs/>
              </w:rPr>
              <w:t>4</w:t>
            </w:r>
            <w:r>
              <w:rPr>
                <w:bCs/>
              </w:rPr>
              <w:t xml:space="preserve"> </w:t>
            </w:r>
            <w:r w:rsidRPr="00C04083">
              <w:rPr>
                <w:bCs/>
                <w:vertAlign w:val="subscript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50E3589" w14:textId="0B9C34CD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Cs/>
              </w:rPr>
              <w:t>8</w:t>
            </w:r>
          </w:p>
        </w:tc>
        <w:tc>
          <w:tcPr>
            <w:tcW w:w="460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D289558" w14:textId="02A24922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Cs/>
              </w:rPr>
              <w:t>4</w:t>
            </w:r>
          </w:p>
        </w:tc>
        <w:tc>
          <w:tcPr>
            <w:tcW w:w="46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8F6433D" w14:textId="26DC5AB8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Cs/>
              </w:rPr>
              <w:t>8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3A7E2EC9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15D5B4A2" w14:textId="77777777" w:rsidR="002304E5" w:rsidRPr="00B051A4" w:rsidRDefault="002304E5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27F55A3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A051D31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rPr>
                <w:rFonts w:cs="Calibri"/>
              </w:rPr>
              <w:t>–</w:t>
            </w: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13DA583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5035BB8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CE28678" w14:textId="77777777" w:rsidR="002304E5" w:rsidRPr="000E5732" w:rsidRDefault="002304E5" w:rsidP="000E5732">
            <w:pPr>
              <w:pStyle w:val="Handschrift"/>
              <w:jc w:val="center"/>
            </w:pPr>
            <w:r w:rsidRPr="000E5732">
              <w:t>4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94DA7A0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3246CAE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76A3AF5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64AA7D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DED3CF4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1481151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4CD2A01" w14:textId="77777777" w:rsidR="002304E5" w:rsidRPr="000E5732" w:rsidRDefault="002304E5" w:rsidP="000E5732">
            <w:pPr>
              <w:pStyle w:val="Handschrift"/>
              <w:jc w:val="center"/>
            </w:pPr>
          </w:p>
        </w:tc>
      </w:tr>
      <w:tr w:rsidR="002304E5" w14:paraId="085C2C2D" w14:textId="77777777" w:rsidTr="000E5732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0DE30DB7" w14:textId="77777777" w:rsidR="002304E5" w:rsidRPr="00B051A4" w:rsidRDefault="002304E5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5A91E159" w14:textId="77777777" w:rsidR="002304E5" w:rsidRPr="00B051A4" w:rsidRDefault="002304E5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297EF231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459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1E19FF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58" w:type="dxa"/>
            <w:gridSpan w:val="4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D7F718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</w:p>
        </w:tc>
        <w:tc>
          <w:tcPr>
            <w:tcW w:w="46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2F3B0C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4</w:t>
            </w:r>
          </w:p>
        </w:tc>
        <w:tc>
          <w:tcPr>
            <w:tcW w:w="462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F90158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8</w:t>
            </w:r>
          </w:p>
        </w:tc>
        <w:tc>
          <w:tcPr>
            <w:tcW w:w="46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B55978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9</w:t>
            </w:r>
          </w:p>
        </w:tc>
        <w:tc>
          <w:tcPr>
            <w:tcW w:w="461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8363BE4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6</w:t>
            </w:r>
          </w:p>
        </w:tc>
        <w:tc>
          <w:tcPr>
            <w:tcW w:w="460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A477DD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4</w:t>
            </w:r>
          </w:p>
        </w:tc>
        <w:tc>
          <w:tcPr>
            <w:tcW w:w="467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97318D" w14:textId="77777777" w:rsidR="002304E5" w:rsidRPr="00B051A4" w:rsidRDefault="002304E5" w:rsidP="000E5732">
            <w:pPr>
              <w:pStyle w:val="Handschrift"/>
              <w:jc w:val="center"/>
              <w:rPr>
                <w:sz w:val="18"/>
              </w:rPr>
            </w:pPr>
            <w:r w:rsidRPr="004E008E">
              <w:rPr>
                <w:b/>
              </w:rPr>
              <w:t>8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0E54C704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6563A14B" w14:textId="77777777" w:rsidR="002304E5" w:rsidRPr="00B051A4" w:rsidRDefault="002304E5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A2FA6F8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254113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D3E4C99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A0D4320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2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D50FA5" w14:textId="7177B70F" w:rsidR="002304E5" w:rsidRPr="000E5732" w:rsidRDefault="002304E5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DC611DF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2A86531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13EBFB9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4DFB84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DB6D296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B9CA50" w14:textId="77777777" w:rsidR="002304E5" w:rsidRPr="000E5732" w:rsidRDefault="002304E5" w:rsidP="000E5732">
            <w:pPr>
              <w:pStyle w:val="Handschrift"/>
              <w:jc w:val="center"/>
            </w:pPr>
          </w:p>
        </w:tc>
        <w:tc>
          <w:tcPr>
            <w:tcW w:w="30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79348CA" w14:textId="77777777" w:rsidR="002304E5" w:rsidRPr="000E5732" w:rsidRDefault="002304E5" w:rsidP="000E5732">
            <w:pPr>
              <w:pStyle w:val="Handschrift"/>
              <w:jc w:val="center"/>
            </w:pPr>
          </w:p>
        </w:tc>
      </w:tr>
      <w:tr w:rsidR="002304E5" w14:paraId="6F7A4F6F" w14:textId="77777777" w:rsidTr="00512EA8">
        <w:trPr>
          <w:trHeight w:val="340"/>
        </w:trPr>
        <w:tc>
          <w:tcPr>
            <w:tcW w:w="671" w:type="dxa"/>
            <w:vMerge/>
            <w:shd w:val="clear" w:color="auto" w:fill="D9D9D9" w:themeFill="background1" w:themeFillShade="D9"/>
          </w:tcPr>
          <w:p w14:paraId="5C799743" w14:textId="77777777" w:rsidR="002304E5" w:rsidRPr="00B051A4" w:rsidRDefault="002304E5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3FACC95F" w14:textId="77777777" w:rsidR="002304E5" w:rsidRPr="00B051A4" w:rsidRDefault="002304E5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3869" w:type="dxa"/>
            <w:gridSpan w:val="18"/>
          </w:tcPr>
          <w:p w14:paraId="62B607CB" w14:textId="77777777" w:rsidR="002304E5" w:rsidRPr="00B051A4" w:rsidRDefault="002304E5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7C55DF1E" w14:textId="77777777" w:rsidR="002304E5" w:rsidRPr="00B051A4" w:rsidRDefault="002304E5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3822" w:type="dxa"/>
            <w:gridSpan w:val="29"/>
            <w:shd w:val="clear" w:color="auto" w:fill="auto"/>
          </w:tcPr>
          <w:p w14:paraId="055D8314" w14:textId="77777777" w:rsidR="002304E5" w:rsidRPr="00B051A4" w:rsidRDefault="002304E5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</w:tr>
      <w:tr w:rsidR="000E5732" w:rsidRPr="001E2B3E" w14:paraId="18931BD5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424645DE" w14:textId="77777777" w:rsidR="000E5732" w:rsidRDefault="000E5732" w:rsidP="000E5732"/>
        </w:tc>
        <w:tc>
          <w:tcPr>
            <w:tcW w:w="271" w:type="dxa"/>
          </w:tcPr>
          <w:p w14:paraId="1CF328E5" w14:textId="77777777" w:rsidR="000E5732" w:rsidRPr="002A371E" w:rsidRDefault="000E5732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</w:tcPr>
          <w:p w14:paraId="3774AB77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tcBorders>
              <w:bottom w:val="single" w:sz="4" w:space="0" w:color="D9D9D9" w:themeColor="background1" w:themeShade="D9"/>
            </w:tcBorders>
          </w:tcPr>
          <w:p w14:paraId="11E2B8A5" w14:textId="79063E96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DC6D4D">
              <w:rPr>
                <w:rStyle w:val="berschrift2Zchn"/>
              </w:rPr>
              <w:t>a</w:t>
            </w:r>
            <w:r>
              <w:rPr>
                <w:rStyle w:val="berschrift2Zchn"/>
              </w:rPr>
              <w:t>4)</w:t>
            </w:r>
          </w:p>
        </w:tc>
        <w:tc>
          <w:tcPr>
            <w:tcW w:w="3115" w:type="dxa"/>
            <w:gridSpan w:val="15"/>
            <w:tcBorders>
              <w:bottom w:val="single" w:sz="4" w:space="0" w:color="D9D9D9" w:themeColor="background1" w:themeShade="D9"/>
            </w:tcBorders>
          </w:tcPr>
          <w:p w14:paraId="41D23F33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513 </w:t>
            </w:r>
            <w:r>
              <w:rPr>
                <w:rFonts w:cs="Calibri"/>
                <w:color w:val="0D0D0D" w:themeColor="text1" w:themeTint="F2"/>
              </w:rPr>
              <w:t>∙ 19</w:t>
            </w:r>
          </w:p>
        </w:tc>
        <w:tc>
          <w:tcPr>
            <w:tcW w:w="297" w:type="dxa"/>
            <w:shd w:val="clear" w:color="auto" w:fill="auto"/>
          </w:tcPr>
          <w:p w14:paraId="39CF5647" w14:textId="77777777" w:rsidR="000E5732" w:rsidRPr="00B051A4" w:rsidRDefault="000E5732" w:rsidP="000E5732">
            <w:pPr>
              <w:pStyle w:val="berschrift2"/>
              <w:rPr>
                <w:b w:val="0"/>
              </w:rPr>
            </w:pPr>
          </w:p>
        </w:tc>
        <w:tc>
          <w:tcPr>
            <w:tcW w:w="142" w:type="dxa"/>
            <w:shd w:val="clear" w:color="auto" w:fill="auto"/>
          </w:tcPr>
          <w:p w14:paraId="622DB7F5" w14:textId="77777777" w:rsidR="000E5732" w:rsidRPr="00B051A4" w:rsidRDefault="000E5732" w:rsidP="000E5732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567" w:type="dxa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0EF72DDD" w14:textId="1E52244F" w:rsidR="000E5732" w:rsidRPr="00B051A4" w:rsidRDefault="000E5732" w:rsidP="000E5732">
            <w:pPr>
              <w:pStyle w:val="berschrift2"/>
            </w:pPr>
            <w:r w:rsidRPr="00B051A4">
              <w:t>b</w:t>
            </w:r>
            <w:r>
              <w:t>4</w:t>
            </w:r>
            <w:r w:rsidRPr="00B051A4">
              <w:t>)</w:t>
            </w:r>
          </w:p>
        </w:tc>
        <w:tc>
          <w:tcPr>
            <w:tcW w:w="3113" w:type="dxa"/>
            <w:gridSpan w:val="23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BA7346D" w14:textId="77777777" w:rsidR="000E5732" w:rsidRPr="00B051A4" w:rsidRDefault="000E5732" w:rsidP="000E5732">
            <w:pPr>
              <w:pStyle w:val="berschrift2"/>
              <w:ind w:hanging="428"/>
              <w:rPr>
                <w:b w:val="0"/>
              </w:rPr>
            </w:pPr>
            <w:proofErr w:type="gramStart"/>
            <w:r>
              <w:rPr>
                <w:b w:val="0"/>
                <w:color w:val="0D0D0D" w:themeColor="text1" w:themeTint="F2"/>
              </w:rPr>
              <w:t>513 :</w:t>
            </w:r>
            <w:proofErr w:type="gramEnd"/>
            <w:r>
              <w:rPr>
                <w:b w:val="0"/>
                <w:color w:val="0D0D0D" w:themeColor="text1" w:themeTint="F2"/>
              </w:rPr>
              <w:t xml:space="preserve"> 19</w:t>
            </w:r>
          </w:p>
        </w:tc>
      </w:tr>
      <w:tr w:rsidR="000E5732" w14:paraId="4DDB22CD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5E9F72E0" w14:textId="77777777" w:rsidR="000E5732" w:rsidRDefault="000E5732" w:rsidP="000E5732"/>
        </w:tc>
        <w:tc>
          <w:tcPr>
            <w:tcW w:w="271" w:type="dxa"/>
          </w:tcPr>
          <w:p w14:paraId="2606D391" w14:textId="77777777" w:rsidR="000E5732" w:rsidRPr="002A371E" w:rsidRDefault="000E5732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6EEF337F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9977676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5</w:t>
            </w: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2A87949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1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4441DF5A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3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E226706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rPr>
                <w:rFonts w:cs="Calibri"/>
              </w:rPr>
              <w:t>∙</w:t>
            </w: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8D71729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1</w:t>
            </w: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EA072C2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9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1C5F67DA" w14:textId="77777777" w:rsidR="000E5732" w:rsidRPr="00B051A4" w:rsidRDefault="000E5732" w:rsidP="000E5732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131FD4EA" w14:textId="77777777" w:rsidR="000E5732" w:rsidRPr="00B051A4" w:rsidRDefault="000E5732" w:rsidP="000E5732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737C9C2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243EC85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5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2D58A60" w14:textId="18B6A9F2" w:rsidR="000E5732" w:rsidRPr="000E5732" w:rsidRDefault="000E5732" w:rsidP="000E5732">
            <w:pPr>
              <w:pStyle w:val="Handschrift"/>
              <w:jc w:val="center"/>
            </w:pPr>
            <w:r w:rsidRPr="000E5732">
              <w:t xml:space="preserve">1 </w:t>
            </w:r>
            <w:r w:rsidRPr="000E5732">
              <w:rPr>
                <w:vertAlign w:val="superscript"/>
              </w:rPr>
              <w:t>10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52A5979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3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B72D35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: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24E1136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1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7F71EFC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9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E6C5F44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=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E8FBCF9" w14:textId="77777777" w:rsidR="000E5732" w:rsidRPr="00CC414D" w:rsidRDefault="000E5732" w:rsidP="000E5732">
            <w:pPr>
              <w:pStyle w:val="Handschrift"/>
              <w:jc w:val="center"/>
              <w:rPr>
                <w:b/>
              </w:rPr>
            </w:pPr>
            <w:r w:rsidRPr="00CC414D">
              <w:rPr>
                <w:b/>
              </w:rPr>
              <w:t>2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B516D4F" w14:textId="77777777" w:rsidR="000E5732" w:rsidRPr="00CC414D" w:rsidRDefault="000E5732" w:rsidP="000E5732">
            <w:pPr>
              <w:pStyle w:val="Handschrift"/>
              <w:jc w:val="center"/>
              <w:rPr>
                <w:b/>
              </w:rPr>
            </w:pPr>
            <w:r w:rsidRPr="00CC414D">
              <w:rPr>
                <w:b/>
              </w:rPr>
              <w:t>7</w:t>
            </w:r>
          </w:p>
        </w:tc>
      </w:tr>
      <w:tr w:rsidR="000E5732" w14:paraId="30FC03A1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6AD2E7AA" w14:textId="77777777" w:rsidR="000E5732" w:rsidRDefault="000E5732" w:rsidP="000E5732"/>
        </w:tc>
        <w:tc>
          <w:tcPr>
            <w:tcW w:w="271" w:type="dxa"/>
          </w:tcPr>
          <w:p w14:paraId="380E52C1" w14:textId="77777777" w:rsidR="000E5732" w:rsidRPr="002A371E" w:rsidRDefault="000E5732" w:rsidP="000E5732">
            <w:pPr>
              <w:pStyle w:val="berschrift2"/>
              <w:rPr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8898278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611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5EEC97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615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A74322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C746F2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5</w:t>
            </w: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0F9725B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1</w:t>
            </w:r>
          </w:p>
        </w:tc>
        <w:tc>
          <w:tcPr>
            <w:tcW w:w="612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A4C8A0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3</w:t>
            </w:r>
          </w:p>
        </w:tc>
        <w:tc>
          <w:tcPr>
            <w:tcW w:w="623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B18B7A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1E4089C9" w14:textId="77777777" w:rsidR="000E5732" w:rsidRPr="00B051A4" w:rsidRDefault="000E5732" w:rsidP="000E5732">
            <w:pPr>
              <w:pStyle w:val="berschrift2"/>
              <w:spacing w:line="360" w:lineRule="auto"/>
              <w:rPr>
                <w:b w:val="0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2CF29BEB" w14:textId="77777777" w:rsidR="000E5732" w:rsidRPr="00B051A4" w:rsidRDefault="000E5732" w:rsidP="000E5732">
            <w:pPr>
              <w:pStyle w:val="berschrift2"/>
              <w:spacing w:line="360" w:lineRule="auto"/>
              <w:ind w:hanging="428"/>
              <w:rPr>
                <w:b w:val="0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2544D2D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721AA24" w14:textId="185F1108" w:rsidR="000E5732" w:rsidRPr="000E5732" w:rsidRDefault="000E5732" w:rsidP="000E5732">
            <w:pPr>
              <w:pStyle w:val="Handschrift"/>
              <w:jc w:val="center"/>
            </w:pPr>
            <w:r w:rsidRPr="000E5732">
              <w:t xml:space="preserve">3 </w:t>
            </w:r>
            <w:r w:rsidRPr="000E5732">
              <w:rPr>
                <w:vertAlign w:val="subscript"/>
              </w:rPr>
              <w:t>1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88E50B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8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BC7B928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816E510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15E4CC2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9B3A649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BFF2972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6E5B59B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574E82E" w14:textId="77777777" w:rsidR="000E5732" w:rsidRPr="000E5732" w:rsidRDefault="000E5732" w:rsidP="000E5732">
            <w:pPr>
              <w:pStyle w:val="Handschrift"/>
              <w:jc w:val="center"/>
            </w:pPr>
          </w:p>
        </w:tc>
      </w:tr>
      <w:tr w:rsidR="000E5732" w14:paraId="2E9D3CD9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412BC5A8" w14:textId="77777777" w:rsidR="000E5732" w:rsidRPr="00B051A4" w:rsidRDefault="000E5732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474A82D1" w14:textId="77777777" w:rsidR="000E5732" w:rsidRPr="00B051A4" w:rsidRDefault="000E5732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10895C07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09C32B1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35161FB" w14:textId="6E57B48B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 w:rsidRPr="000C2C16">
              <w:rPr>
                <w:bCs/>
              </w:rPr>
              <w:t>+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4289E11" w14:textId="35B63301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4</w:t>
            </w:r>
          </w:p>
        </w:tc>
        <w:tc>
          <w:tcPr>
            <w:tcW w:w="61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544ED3F" w14:textId="29CF869B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6</w:t>
            </w:r>
          </w:p>
        </w:tc>
        <w:tc>
          <w:tcPr>
            <w:tcW w:w="61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404E46CE" w14:textId="196BA89A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1</w:t>
            </w:r>
          </w:p>
        </w:tc>
        <w:tc>
          <w:tcPr>
            <w:tcW w:w="62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5FF1A2A" w14:textId="522FC993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t>7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769B821D" w14:textId="77777777" w:rsidR="000E5732" w:rsidRPr="00B051A4" w:rsidRDefault="000E5732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46DB8FF7" w14:textId="77777777" w:rsidR="000E5732" w:rsidRPr="00B051A4" w:rsidRDefault="000E5732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02ED344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F6BBE0E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1</w:t>
            </w: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366FDB8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3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20657E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3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2E2711B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41A0CF3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66F8E96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0BDCED5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CB4A004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86B7CBD" w14:textId="77777777" w:rsidR="000E5732" w:rsidRPr="000E5732" w:rsidRDefault="000E5732" w:rsidP="000E5732">
            <w:pPr>
              <w:pStyle w:val="Handschrift"/>
              <w:jc w:val="center"/>
            </w:pPr>
          </w:p>
        </w:tc>
      </w:tr>
      <w:tr w:rsidR="000E5732" w14:paraId="166F2D27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613410AB" w14:textId="77777777" w:rsidR="000E5732" w:rsidRPr="00B051A4" w:rsidRDefault="000E5732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25706709" w14:textId="77777777" w:rsidR="000E5732" w:rsidRPr="00B051A4" w:rsidRDefault="000E5732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  <w:tcBorders>
              <w:right w:val="single" w:sz="4" w:space="0" w:color="D9D9D9" w:themeColor="background1" w:themeShade="D9"/>
            </w:tcBorders>
          </w:tcPr>
          <w:p w14:paraId="642D81DC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1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DBBA9A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615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926C14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4915B5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rPr>
                <w:b/>
              </w:rPr>
              <w:t>9</w:t>
            </w:r>
          </w:p>
        </w:tc>
        <w:tc>
          <w:tcPr>
            <w:tcW w:w="61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2D27D71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rPr>
                <w:b/>
              </w:rPr>
              <w:t>7</w:t>
            </w:r>
          </w:p>
        </w:tc>
        <w:tc>
          <w:tcPr>
            <w:tcW w:w="612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235D34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rPr>
                <w:b/>
              </w:rPr>
              <w:t>4</w:t>
            </w:r>
          </w:p>
        </w:tc>
        <w:tc>
          <w:tcPr>
            <w:tcW w:w="623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BB3ED3" w14:textId="77777777" w:rsidR="000E5732" w:rsidRPr="005F045C" w:rsidRDefault="000E5732" w:rsidP="000E5732">
            <w:pPr>
              <w:pStyle w:val="Handschrift"/>
              <w:jc w:val="center"/>
              <w:rPr>
                <w:szCs w:val="21"/>
              </w:rPr>
            </w:pPr>
            <w:r>
              <w:rPr>
                <w:b/>
              </w:rPr>
              <w:t>7</w:t>
            </w:r>
          </w:p>
        </w:tc>
        <w:tc>
          <w:tcPr>
            <w:tcW w:w="297" w:type="dxa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25660191" w14:textId="77777777" w:rsidR="000E5732" w:rsidRPr="00B051A4" w:rsidRDefault="000E5732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5556D424" w14:textId="77777777" w:rsidR="000E5732" w:rsidRPr="00B051A4" w:rsidRDefault="000E5732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F155951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rPr>
                <w:rFonts w:cs="Calibri"/>
              </w:rPr>
              <w:t>–</w:t>
            </w:r>
          </w:p>
        </w:tc>
        <w:tc>
          <w:tcPr>
            <w:tcW w:w="3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1107C5F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1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8043C5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3</w:t>
            </w: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3B4AEC3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3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5A152A4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8EC5BAF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E861707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2E21D6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9D4F4B9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BD18D9" w14:textId="77777777" w:rsidR="000E5732" w:rsidRPr="000E5732" w:rsidRDefault="000E5732" w:rsidP="000E5732">
            <w:pPr>
              <w:pStyle w:val="Handschrift"/>
              <w:jc w:val="center"/>
            </w:pPr>
          </w:p>
        </w:tc>
      </w:tr>
      <w:tr w:rsidR="000E5732" w14:paraId="1453637D" w14:textId="77777777" w:rsidTr="009C3684">
        <w:trPr>
          <w:trHeight w:val="340"/>
        </w:trPr>
        <w:tc>
          <w:tcPr>
            <w:tcW w:w="671" w:type="dxa"/>
            <w:shd w:val="clear" w:color="auto" w:fill="D9D9D9" w:themeFill="background1" w:themeFillShade="D9"/>
          </w:tcPr>
          <w:p w14:paraId="1C7DD6C5" w14:textId="77777777" w:rsidR="000E5732" w:rsidRPr="00B051A4" w:rsidRDefault="000E5732" w:rsidP="000E5732">
            <w:pPr>
              <w:rPr>
                <w:sz w:val="18"/>
              </w:rPr>
            </w:pPr>
          </w:p>
        </w:tc>
        <w:tc>
          <w:tcPr>
            <w:tcW w:w="271" w:type="dxa"/>
          </w:tcPr>
          <w:p w14:paraId="22A51577" w14:textId="77777777" w:rsidR="000E5732" w:rsidRPr="00B051A4" w:rsidRDefault="000E5732" w:rsidP="000E5732">
            <w:pPr>
              <w:pStyle w:val="berschrift2"/>
              <w:rPr>
                <w:sz w:val="18"/>
                <w:szCs w:val="21"/>
              </w:rPr>
            </w:pPr>
          </w:p>
        </w:tc>
        <w:tc>
          <w:tcPr>
            <w:tcW w:w="182" w:type="dxa"/>
          </w:tcPr>
          <w:p w14:paraId="32353E2A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1" w:type="dxa"/>
            <w:gridSpan w:val="3"/>
          </w:tcPr>
          <w:p w14:paraId="3F9E931F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5" w:type="dxa"/>
            <w:gridSpan w:val="3"/>
          </w:tcPr>
          <w:p w14:paraId="417ED923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</w:tcPr>
          <w:p w14:paraId="3A5CFB7E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3" w:type="dxa"/>
            <w:gridSpan w:val="3"/>
          </w:tcPr>
          <w:p w14:paraId="1C28DA35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12" w:type="dxa"/>
            <w:gridSpan w:val="3"/>
          </w:tcPr>
          <w:p w14:paraId="6647D707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623" w:type="dxa"/>
            <w:gridSpan w:val="2"/>
          </w:tcPr>
          <w:p w14:paraId="6D111516" w14:textId="77777777" w:rsidR="000E5732" w:rsidRPr="00B051A4" w:rsidRDefault="000E5732" w:rsidP="000E5732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  <w:sz w:val="18"/>
              </w:rPr>
            </w:pPr>
          </w:p>
        </w:tc>
        <w:tc>
          <w:tcPr>
            <w:tcW w:w="297" w:type="dxa"/>
            <w:shd w:val="clear" w:color="auto" w:fill="auto"/>
          </w:tcPr>
          <w:p w14:paraId="4362DC43" w14:textId="77777777" w:rsidR="000E5732" w:rsidRPr="00B051A4" w:rsidRDefault="000E5732" w:rsidP="000E5732">
            <w:pPr>
              <w:pStyle w:val="berschrift2"/>
              <w:rPr>
                <w:b w:val="0"/>
                <w:sz w:val="18"/>
              </w:rPr>
            </w:pPr>
          </w:p>
        </w:tc>
        <w:tc>
          <w:tcPr>
            <w:tcW w:w="142" w:type="dxa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42A8C623" w14:textId="77777777" w:rsidR="000E5732" w:rsidRPr="00B051A4" w:rsidRDefault="000E5732" w:rsidP="000E5732">
            <w:pPr>
              <w:pStyle w:val="berschrift2"/>
              <w:ind w:hanging="428"/>
              <w:rPr>
                <w:b w:val="0"/>
                <w:sz w:val="18"/>
              </w:rPr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FC617B6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5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D8889A4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A154155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C780ACE" w14:textId="77777777" w:rsidR="000E5732" w:rsidRPr="000E5732" w:rsidRDefault="000E5732" w:rsidP="000E5732">
            <w:pPr>
              <w:pStyle w:val="Handschrift"/>
              <w:jc w:val="center"/>
            </w:pPr>
            <w:r w:rsidRPr="000E5732">
              <w:t>0</w:t>
            </w: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4437220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A7E280B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4D2EF7D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3A3871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3944370" w14:textId="77777777" w:rsidR="000E5732" w:rsidRPr="000E5732" w:rsidRDefault="000E5732" w:rsidP="000E5732">
            <w:pPr>
              <w:pStyle w:val="Handschrift"/>
              <w:jc w:val="center"/>
            </w:pPr>
          </w:p>
        </w:tc>
        <w:tc>
          <w:tcPr>
            <w:tcW w:w="3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9EBC0E1" w14:textId="77777777" w:rsidR="000E5732" w:rsidRPr="000E5732" w:rsidRDefault="000E5732" w:rsidP="000E5732">
            <w:pPr>
              <w:pStyle w:val="Handschrift"/>
              <w:jc w:val="center"/>
            </w:pPr>
          </w:p>
        </w:tc>
      </w:tr>
    </w:tbl>
    <w:p w14:paraId="5E1C6D87" w14:textId="77777777" w:rsidR="00CF48EE" w:rsidRDefault="00CF48EE" w:rsidP="00CF48EE">
      <w:pPr>
        <w:overflowPunct/>
        <w:autoSpaceDE/>
        <w:autoSpaceDN/>
        <w:adjustRightInd/>
        <w:jc w:val="left"/>
        <w:textAlignment w:val="auto"/>
        <w:rPr>
          <w:sz w:val="20"/>
          <w:szCs w:val="32"/>
        </w:rPr>
      </w:pPr>
    </w:p>
    <w:p w14:paraId="03A2B9F3" w14:textId="77777777" w:rsidR="00CF48EE" w:rsidRDefault="00CF48EE" w:rsidP="00CF48EE">
      <w:pPr>
        <w:rPr>
          <w:sz w:val="2"/>
        </w:rPr>
      </w:pPr>
    </w:p>
    <w:p w14:paraId="14C453F4" w14:textId="77777777" w:rsidR="00CF48EE" w:rsidRDefault="00CF48EE" w:rsidP="00CF48EE">
      <w:pPr>
        <w:rPr>
          <w:sz w:val="2"/>
        </w:rPr>
      </w:pPr>
    </w:p>
    <w:p w14:paraId="4AD585B7" w14:textId="77777777" w:rsidR="00CF48EE" w:rsidRDefault="00CF48EE" w:rsidP="00CF48EE">
      <w:pPr>
        <w:rPr>
          <w:sz w:val="2"/>
        </w:rPr>
      </w:pPr>
    </w:p>
    <w:p w14:paraId="7C77A1A8" w14:textId="77777777" w:rsidR="00CF48EE" w:rsidRPr="00AE76FB" w:rsidRDefault="00CF48EE" w:rsidP="00CF48EE">
      <w:pPr>
        <w:rPr>
          <w:sz w:val="2"/>
        </w:rPr>
      </w:pPr>
    </w:p>
    <w:p w14:paraId="1481A49E" w14:textId="77777777" w:rsidR="00CF48EE" w:rsidRDefault="00CF48EE" w:rsidP="00CF48EE">
      <w:pPr>
        <w:rPr>
          <w:sz w:val="2"/>
        </w:rPr>
      </w:pPr>
    </w:p>
    <w:p w14:paraId="4C94FB2B" w14:textId="77777777" w:rsidR="00CF48EE" w:rsidRDefault="00CF48EE" w:rsidP="00CF48EE">
      <w:pPr>
        <w:rPr>
          <w:sz w:val="2"/>
        </w:rPr>
      </w:pPr>
    </w:p>
    <w:p w14:paraId="0A747C30" w14:textId="77777777" w:rsidR="00CF48EE" w:rsidRDefault="00CF48EE" w:rsidP="00CF48EE">
      <w:pPr>
        <w:rPr>
          <w:sz w:val="2"/>
        </w:rPr>
      </w:pPr>
    </w:p>
    <w:p w14:paraId="31CCEF91" w14:textId="77777777" w:rsidR="00CF48EE" w:rsidRDefault="00CF48EE" w:rsidP="00CF48EE">
      <w:pPr>
        <w:rPr>
          <w:sz w:val="2"/>
        </w:rPr>
      </w:pPr>
    </w:p>
    <w:p w14:paraId="1E0F5503" w14:textId="77777777" w:rsidR="00CF48EE" w:rsidRDefault="00CF48EE" w:rsidP="00CF48EE">
      <w:pPr>
        <w:rPr>
          <w:sz w:val="2"/>
        </w:rPr>
      </w:pPr>
    </w:p>
    <w:p w14:paraId="4D3D0491" w14:textId="77777777" w:rsidR="00CF48EE" w:rsidRDefault="00CF48EE" w:rsidP="00CF48EE">
      <w:pPr>
        <w:rPr>
          <w:sz w:val="2"/>
        </w:rPr>
      </w:pPr>
    </w:p>
    <w:p w14:paraId="38E51C85" w14:textId="77777777" w:rsidR="00CF48EE" w:rsidRDefault="00CF48EE" w:rsidP="00CF48EE">
      <w:pPr>
        <w:rPr>
          <w:sz w:val="2"/>
        </w:rPr>
      </w:pPr>
    </w:p>
    <w:p w14:paraId="4883FF18" w14:textId="77777777" w:rsidR="00CF48EE" w:rsidRDefault="00CF48EE" w:rsidP="00CF48EE">
      <w:pPr>
        <w:rPr>
          <w:sz w:val="2"/>
        </w:rPr>
      </w:pPr>
    </w:p>
    <w:p w14:paraId="0ADE2153" w14:textId="77777777" w:rsidR="00CF48EE" w:rsidRDefault="00CF48EE" w:rsidP="00CF48EE">
      <w:pPr>
        <w:rPr>
          <w:sz w:val="2"/>
        </w:rPr>
      </w:pPr>
    </w:p>
    <w:p w14:paraId="06B12C52" w14:textId="77777777" w:rsidR="00CF48EE" w:rsidRDefault="00CF48EE" w:rsidP="00CF48EE">
      <w:pPr>
        <w:rPr>
          <w:sz w:val="2"/>
        </w:rPr>
      </w:pPr>
    </w:p>
    <w:p w14:paraId="344F7B3D" w14:textId="77777777" w:rsidR="000E5732" w:rsidRDefault="000E5732">
      <w:r>
        <w:rPr>
          <w:b/>
          <w:bCs/>
          <w:iCs/>
        </w:rPr>
        <w:br w:type="page"/>
      </w:r>
    </w:p>
    <w:tbl>
      <w:tblPr>
        <w:tblW w:w="4845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312"/>
        <w:gridCol w:w="506"/>
        <w:gridCol w:w="486"/>
        <w:gridCol w:w="20"/>
        <w:gridCol w:w="506"/>
        <w:gridCol w:w="507"/>
        <w:gridCol w:w="243"/>
        <w:gridCol w:w="263"/>
        <w:gridCol w:w="506"/>
        <w:gridCol w:w="365"/>
        <w:gridCol w:w="142"/>
        <w:gridCol w:w="142"/>
        <w:gridCol w:w="425"/>
        <w:gridCol w:w="567"/>
        <w:gridCol w:w="283"/>
        <w:gridCol w:w="284"/>
        <w:gridCol w:w="567"/>
        <w:gridCol w:w="425"/>
        <w:gridCol w:w="142"/>
        <w:gridCol w:w="567"/>
        <w:gridCol w:w="567"/>
      </w:tblGrid>
      <w:tr w:rsidR="00CF48EE" w14:paraId="61B3F6B3" w14:textId="77777777" w:rsidTr="00512EA8">
        <w:trPr>
          <w:trHeight w:val="442"/>
        </w:trPr>
        <w:tc>
          <w:tcPr>
            <w:tcW w:w="686" w:type="dxa"/>
            <w:hideMark/>
          </w:tcPr>
          <w:p w14:paraId="55FDFDFC" w14:textId="4FEC38E5" w:rsidR="00CF48EE" w:rsidRPr="00995ADA" w:rsidRDefault="00CF48EE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lastRenderedPageBreak/>
              <w:t>6</w:t>
            </w:r>
          </w:p>
        </w:tc>
        <w:tc>
          <w:tcPr>
            <w:tcW w:w="8103" w:type="dxa"/>
            <w:gridSpan w:val="22"/>
          </w:tcPr>
          <w:p w14:paraId="0C058F3B" w14:textId="77777777" w:rsidR="00CF48EE" w:rsidRPr="00995ADA" w:rsidRDefault="00CF48EE" w:rsidP="00512EA8">
            <w:pPr>
              <w:pStyle w:val="berschrift1"/>
              <w:rPr>
                <w:color w:val="7F7F7F" w:themeColor="text1" w:themeTint="80"/>
                <w:sz w:val="21"/>
                <w:szCs w:val="21"/>
              </w:rPr>
            </w:pPr>
            <w:r>
              <w:rPr>
                <w:color w:val="7F7F7F" w:themeColor="text1" w:themeTint="80"/>
                <w:sz w:val="21"/>
                <w:szCs w:val="21"/>
              </w:rPr>
              <w:t xml:space="preserve">Multiplizieren und dividieren: Geschicktes Rechnen </w:t>
            </w:r>
          </w:p>
          <w:p w14:paraId="4C548660" w14:textId="77777777" w:rsidR="00CF48EE" w:rsidRPr="00995ADA" w:rsidRDefault="00CF48EE" w:rsidP="00512EA8">
            <w:pPr>
              <w:rPr>
                <w:color w:val="7F7F7F" w:themeColor="text1" w:themeTint="80"/>
                <w:szCs w:val="21"/>
              </w:rPr>
            </w:pPr>
          </w:p>
        </w:tc>
      </w:tr>
      <w:tr w:rsidR="00CF48EE" w14:paraId="1724BCD5" w14:textId="77777777" w:rsidTr="00512EA8">
        <w:trPr>
          <w:trHeight w:val="651"/>
        </w:trPr>
        <w:tc>
          <w:tcPr>
            <w:tcW w:w="686" w:type="dxa"/>
          </w:tcPr>
          <w:p w14:paraId="500C2B76" w14:textId="77777777" w:rsidR="00CF48EE" w:rsidRPr="00A37004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78" w:type="dxa"/>
          </w:tcPr>
          <w:p w14:paraId="7DEC200F" w14:textId="77777777" w:rsidR="00CF48EE" w:rsidRPr="001B7BDB" w:rsidRDefault="00CF48EE" w:rsidP="00512EA8">
            <w:pPr>
              <w:pStyle w:val="berschrift2"/>
              <w:rPr>
                <w:color w:val="808080"/>
              </w:rPr>
            </w:pPr>
            <w:r w:rsidRPr="001B7BDB">
              <w:rPr>
                <w:color w:val="808080"/>
              </w:rPr>
              <w:t>a)</w:t>
            </w:r>
          </w:p>
          <w:p w14:paraId="6696E99D" w14:textId="77777777" w:rsidR="00CF48EE" w:rsidRPr="00A37004" w:rsidRDefault="00CF48EE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825" w:type="dxa"/>
            <w:gridSpan w:val="21"/>
          </w:tcPr>
          <w:p w14:paraId="468D2A24" w14:textId="77777777" w:rsidR="00CF48EE" w:rsidRDefault="00CF48EE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zuerst die erste Aufgabe (1) schriftlich. </w:t>
            </w:r>
          </w:p>
          <w:p w14:paraId="30967574" w14:textId="77777777" w:rsidR="00CF48EE" w:rsidRPr="00A37004" w:rsidRDefault="00CF48EE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Überlege dir dann: Wie kannst du die anderen Aufgaben (2) – (9) dann ganz schnell lösen? </w:t>
            </w:r>
          </w:p>
        </w:tc>
      </w:tr>
      <w:tr w:rsidR="00CF48EE" w14:paraId="32217DFF" w14:textId="77777777" w:rsidTr="00512EA8">
        <w:trPr>
          <w:trHeight w:val="66"/>
        </w:trPr>
        <w:tc>
          <w:tcPr>
            <w:tcW w:w="686" w:type="dxa"/>
            <w:vMerge w:val="restart"/>
          </w:tcPr>
          <w:p w14:paraId="776CFB1C" w14:textId="77777777" w:rsidR="00CF48EE" w:rsidRDefault="00CF48EE" w:rsidP="00512EA8"/>
        </w:tc>
        <w:tc>
          <w:tcPr>
            <w:tcW w:w="278" w:type="dxa"/>
            <w:vMerge w:val="restart"/>
          </w:tcPr>
          <w:p w14:paraId="2AEA692B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 w:val="restart"/>
          </w:tcPr>
          <w:p w14:paraId="7DD1642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>a1)</w:t>
            </w:r>
            <w:r>
              <w:rPr>
                <w:color w:val="808080"/>
              </w:rPr>
              <w:t xml:space="preserve">       </w:t>
            </w:r>
          </w:p>
        </w:tc>
        <w:tc>
          <w:tcPr>
            <w:tcW w:w="3544" w:type="dxa"/>
            <w:gridSpan w:val="10"/>
          </w:tcPr>
          <w:p w14:paraId="64FCC5BF" w14:textId="77777777" w:rsidR="00CF48EE" w:rsidRPr="00197196" w:rsidRDefault="00CF48EE" w:rsidP="00512EA8">
            <w:pPr>
              <w:pStyle w:val="berschrift3"/>
              <w:rPr>
                <w:color w:val="808080"/>
              </w:rPr>
            </w:pPr>
            <w:r>
              <w:rPr>
                <w:color w:val="0D0D0D" w:themeColor="text1" w:themeTint="F2"/>
              </w:rPr>
              <w:t xml:space="preserve"> (1) 2703 </w:t>
            </w:r>
            <w:r w:rsidRPr="00817F5D">
              <w:rPr>
                <w:rFonts w:cs="Calibri"/>
                <w:bCs w:val="0"/>
                <w:color w:val="0D0D0D" w:themeColor="text1" w:themeTint="F2"/>
              </w:rPr>
              <w:t>∙</w:t>
            </w:r>
            <w:r>
              <w:rPr>
                <w:rFonts w:cs="Calibri"/>
                <w:bCs w:val="0"/>
                <w:color w:val="0D0D0D" w:themeColor="text1" w:themeTint="F2"/>
              </w:rPr>
              <w:t xml:space="preserve"> 8</w:t>
            </w:r>
          </w:p>
        </w:tc>
        <w:tc>
          <w:tcPr>
            <w:tcW w:w="142" w:type="dxa"/>
            <w:vMerge w:val="restart"/>
            <w:tcBorders>
              <w:left w:val="nil"/>
            </w:tcBorders>
          </w:tcPr>
          <w:p w14:paraId="503B219A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 w:val="restart"/>
          </w:tcPr>
          <w:p w14:paraId="0784FC65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  <w:r w:rsidRPr="001B7BDB">
              <w:rPr>
                <w:color w:val="808080"/>
              </w:rPr>
              <w:t xml:space="preserve">a2) </w:t>
            </w:r>
          </w:p>
        </w:tc>
        <w:tc>
          <w:tcPr>
            <w:tcW w:w="3402" w:type="dxa"/>
            <w:gridSpan w:val="8"/>
          </w:tcPr>
          <w:p w14:paraId="13D3744E" w14:textId="77777777" w:rsidR="00CF48EE" w:rsidRPr="00197196" w:rsidRDefault="00CF48EE" w:rsidP="00512EA8">
            <w:pPr>
              <w:jc w:val="left"/>
              <w:rPr>
                <w:b/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</w:rPr>
              <w:t xml:space="preserve">(1) </w:t>
            </w:r>
            <w:proofErr w:type="gramStart"/>
            <w:r>
              <w:rPr>
                <w:b/>
                <w:color w:val="0D0D0D" w:themeColor="text1" w:themeTint="F2"/>
              </w:rPr>
              <w:t>8864 :</w:t>
            </w:r>
            <w:proofErr w:type="gramEnd"/>
            <w:r>
              <w:rPr>
                <w:b/>
                <w:color w:val="0D0D0D" w:themeColor="text1" w:themeTint="F2"/>
              </w:rPr>
              <w:t xml:space="preserve"> 2</w:t>
            </w:r>
          </w:p>
        </w:tc>
      </w:tr>
      <w:tr w:rsidR="00CF48EE" w14:paraId="0936B055" w14:textId="77777777" w:rsidTr="00512EA8">
        <w:trPr>
          <w:trHeight w:val="62"/>
        </w:trPr>
        <w:tc>
          <w:tcPr>
            <w:tcW w:w="686" w:type="dxa"/>
            <w:vMerge/>
          </w:tcPr>
          <w:p w14:paraId="49EB792D" w14:textId="77777777" w:rsidR="00CF48EE" w:rsidRDefault="00CF48EE" w:rsidP="00512EA8"/>
        </w:tc>
        <w:tc>
          <w:tcPr>
            <w:tcW w:w="278" w:type="dxa"/>
            <w:vMerge/>
          </w:tcPr>
          <w:p w14:paraId="69948F8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</w:tcPr>
          <w:p w14:paraId="0352581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bottom w:val="single" w:sz="2" w:space="0" w:color="D9D9D9" w:themeColor="background1" w:themeShade="D9"/>
            </w:tcBorders>
          </w:tcPr>
          <w:p w14:paraId="090AAA2D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bottom w:val="single" w:sz="2" w:space="0" w:color="D9D9D9" w:themeColor="background1" w:themeShade="D9"/>
            </w:tcBorders>
          </w:tcPr>
          <w:p w14:paraId="792F33D3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bottom w:val="single" w:sz="2" w:space="0" w:color="D9D9D9" w:themeColor="background1" w:themeShade="D9"/>
            </w:tcBorders>
          </w:tcPr>
          <w:p w14:paraId="22E40E52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bottom w:val="single" w:sz="2" w:space="0" w:color="D9D9D9" w:themeColor="background1" w:themeShade="D9"/>
            </w:tcBorders>
          </w:tcPr>
          <w:p w14:paraId="220620E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bottom w:val="single" w:sz="2" w:space="0" w:color="D9D9D9" w:themeColor="background1" w:themeShade="D9"/>
            </w:tcBorders>
          </w:tcPr>
          <w:p w14:paraId="602911D6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bottom w:val="single" w:sz="2" w:space="0" w:color="D9D9D9" w:themeColor="background1" w:themeShade="D9"/>
            </w:tcBorders>
          </w:tcPr>
          <w:p w14:paraId="229E295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bottom w:val="single" w:sz="2" w:space="0" w:color="D9D9D9" w:themeColor="background1" w:themeShade="D9"/>
            </w:tcBorders>
          </w:tcPr>
          <w:p w14:paraId="28A5C0D5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</w:tcPr>
          <w:p w14:paraId="79E3825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</w:tcPr>
          <w:p w14:paraId="280D4BEF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bottom w:val="single" w:sz="2" w:space="0" w:color="D9D9D9" w:themeColor="background1" w:themeShade="D9"/>
            </w:tcBorders>
          </w:tcPr>
          <w:p w14:paraId="2126C600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D9D9D9" w:themeColor="background1" w:themeShade="D9"/>
            </w:tcBorders>
          </w:tcPr>
          <w:p w14:paraId="6786ADFD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bottom w:val="single" w:sz="2" w:space="0" w:color="D9D9D9" w:themeColor="background1" w:themeShade="D9"/>
            </w:tcBorders>
          </w:tcPr>
          <w:p w14:paraId="34CDA165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bottom w:val="single" w:sz="2" w:space="0" w:color="D9D9D9" w:themeColor="background1" w:themeShade="D9"/>
            </w:tcBorders>
          </w:tcPr>
          <w:p w14:paraId="4FB57B67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bottom w:val="single" w:sz="2" w:space="0" w:color="D9D9D9" w:themeColor="background1" w:themeShade="D9"/>
            </w:tcBorders>
          </w:tcPr>
          <w:p w14:paraId="004C04D9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bottom w:val="single" w:sz="2" w:space="0" w:color="D9D9D9" w:themeColor="background1" w:themeShade="D9"/>
            </w:tcBorders>
          </w:tcPr>
          <w:p w14:paraId="7F62B7EB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2F68486B" w14:textId="77777777" w:rsidTr="00512EA8">
        <w:trPr>
          <w:trHeight w:val="62"/>
        </w:trPr>
        <w:tc>
          <w:tcPr>
            <w:tcW w:w="686" w:type="dxa"/>
            <w:vMerge/>
          </w:tcPr>
          <w:p w14:paraId="1217556B" w14:textId="77777777" w:rsidR="00CF48EE" w:rsidRDefault="00CF48EE" w:rsidP="00512EA8"/>
        </w:tc>
        <w:tc>
          <w:tcPr>
            <w:tcW w:w="278" w:type="dxa"/>
            <w:vMerge/>
          </w:tcPr>
          <w:p w14:paraId="2434A79D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  <w:tcBorders>
              <w:right w:val="single" w:sz="2" w:space="0" w:color="D9D9D9" w:themeColor="background1" w:themeShade="D9"/>
            </w:tcBorders>
          </w:tcPr>
          <w:p w14:paraId="130EFF4A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16477C6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653C21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64AD4EA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FD6CA95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E268B18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7B3172C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C8CCBC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  <w:tcBorders>
              <w:left w:val="single" w:sz="2" w:space="0" w:color="D9D9D9" w:themeColor="background1" w:themeShade="D9"/>
            </w:tcBorders>
          </w:tcPr>
          <w:p w14:paraId="60724E22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right w:val="single" w:sz="2" w:space="0" w:color="D9D9D9" w:themeColor="background1" w:themeShade="D9"/>
            </w:tcBorders>
          </w:tcPr>
          <w:p w14:paraId="1C2C5B13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CAEB0E1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4C4A4CC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6F2DFBC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E7DD690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C9D0CAF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FFC5C29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6DF8EF2F" w14:textId="77777777" w:rsidTr="00512EA8">
        <w:trPr>
          <w:trHeight w:val="62"/>
        </w:trPr>
        <w:tc>
          <w:tcPr>
            <w:tcW w:w="686" w:type="dxa"/>
            <w:vMerge/>
          </w:tcPr>
          <w:p w14:paraId="4EAEFB33" w14:textId="77777777" w:rsidR="00CF48EE" w:rsidRDefault="00CF48EE" w:rsidP="00512EA8"/>
        </w:tc>
        <w:tc>
          <w:tcPr>
            <w:tcW w:w="278" w:type="dxa"/>
            <w:vMerge/>
          </w:tcPr>
          <w:p w14:paraId="29E7B49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  <w:tcBorders>
              <w:right w:val="single" w:sz="2" w:space="0" w:color="D9D9D9" w:themeColor="background1" w:themeShade="D9"/>
            </w:tcBorders>
          </w:tcPr>
          <w:p w14:paraId="3906B468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143C72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03D21E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44A6DDD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665940C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1ED6541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5240BC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D8A4923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  <w:tcBorders>
              <w:left w:val="single" w:sz="2" w:space="0" w:color="D9D9D9" w:themeColor="background1" w:themeShade="D9"/>
            </w:tcBorders>
          </w:tcPr>
          <w:p w14:paraId="0D247938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single" w:sz="2" w:space="0" w:color="D9D9D9" w:themeColor="background1" w:themeShade="D9"/>
            </w:tcBorders>
          </w:tcPr>
          <w:p w14:paraId="4B4B00F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7717A66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7714D07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0A50BAA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6BD57FD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8E57FF2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76A2421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0FF19DA2" w14:textId="77777777" w:rsidTr="00512EA8">
        <w:trPr>
          <w:trHeight w:val="62"/>
        </w:trPr>
        <w:tc>
          <w:tcPr>
            <w:tcW w:w="686" w:type="dxa"/>
            <w:vMerge/>
          </w:tcPr>
          <w:p w14:paraId="01FCDF2E" w14:textId="77777777" w:rsidR="00CF48EE" w:rsidRDefault="00CF48EE" w:rsidP="00512EA8"/>
        </w:tc>
        <w:tc>
          <w:tcPr>
            <w:tcW w:w="278" w:type="dxa"/>
            <w:vMerge/>
          </w:tcPr>
          <w:p w14:paraId="5D0A99FD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  <w:tcBorders>
              <w:right w:val="single" w:sz="2" w:space="0" w:color="D9D9D9" w:themeColor="background1" w:themeShade="D9"/>
            </w:tcBorders>
          </w:tcPr>
          <w:p w14:paraId="7AC2542D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C244E51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7DD389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CD0D76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2E4E030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17973BF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5A25DA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C6AF044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  <w:tcBorders>
              <w:left w:val="single" w:sz="2" w:space="0" w:color="D9D9D9" w:themeColor="background1" w:themeShade="D9"/>
            </w:tcBorders>
          </w:tcPr>
          <w:p w14:paraId="6D903E66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single" w:sz="2" w:space="0" w:color="D9D9D9" w:themeColor="background1" w:themeShade="D9"/>
            </w:tcBorders>
          </w:tcPr>
          <w:p w14:paraId="51B6C18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B2BE050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D494FB5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08382EF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042DCCB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01D4D03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F2029D4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139C0058" w14:textId="77777777" w:rsidTr="00512EA8">
        <w:trPr>
          <w:trHeight w:val="62"/>
        </w:trPr>
        <w:tc>
          <w:tcPr>
            <w:tcW w:w="686" w:type="dxa"/>
            <w:vMerge/>
          </w:tcPr>
          <w:p w14:paraId="43391C34" w14:textId="77777777" w:rsidR="00CF48EE" w:rsidRDefault="00CF48EE" w:rsidP="00512EA8"/>
        </w:tc>
        <w:tc>
          <w:tcPr>
            <w:tcW w:w="278" w:type="dxa"/>
            <w:vMerge/>
          </w:tcPr>
          <w:p w14:paraId="00FBD441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  <w:tcBorders>
              <w:right w:val="single" w:sz="2" w:space="0" w:color="D9D9D9" w:themeColor="background1" w:themeShade="D9"/>
            </w:tcBorders>
          </w:tcPr>
          <w:p w14:paraId="580A818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617EF90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F4E2C3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5044AE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BB1813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49770BC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0CCC25A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A48B94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  <w:tcBorders>
              <w:left w:val="single" w:sz="2" w:space="0" w:color="D9D9D9" w:themeColor="background1" w:themeShade="D9"/>
            </w:tcBorders>
          </w:tcPr>
          <w:p w14:paraId="02F9D189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single" w:sz="2" w:space="0" w:color="D9D9D9" w:themeColor="background1" w:themeShade="D9"/>
            </w:tcBorders>
          </w:tcPr>
          <w:p w14:paraId="44E83356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B06376C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888F829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9A51324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CDC022D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F4C57BB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ECE839D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5530F67A" w14:textId="77777777" w:rsidTr="00512EA8">
        <w:trPr>
          <w:trHeight w:val="62"/>
        </w:trPr>
        <w:tc>
          <w:tcPr>
            <w:tcW w:w="686" w:type="dxa"/>
            <w:vMerge/>
          </w:tcPr>
          <w:p w14:paraId="62C5EF6E" w14:textId="77777777" w:rsidR="00CF48EE" w:rsidRDefault="00CF48EE" w:rsidP="00512EA8"/>
        </w:tc>
        <w:tc>
          <w:tcPr>
            <w:tcW w:w="278" w:type="dxa"/>
            <w:vMerge/>
          </w:tcPr>
          <w:p w14:paraId="5E7F496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12" w:type="dxa"/>
            <w:vMerge/>
            <w:tcBorders>
              <w:right w:val="single" w:sz="2" w:space="0" w:color="D9D9D9" w:themeColor="background1" w:themeShade="D9"/>
            </w:tcBorders>
          </w:tcPr>
          <w:p w14:paraId="542F79E3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C63DD45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E2C77CE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AFD0E92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924F718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A281787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6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F1B7EA5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0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CD6494B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142" w:type="dxa"/>
            <w:vMerge/>
            <w:tcBorders>
              <w:left w:val="single" w:sz="2" w:space="0" w:color="D9D9D9" w:themeColor="background1" w:themeShade="D9"/>
            </w:tcBorders>
          </w:tcPr>
          <w:p w14:paraId="43C6BBC8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right w:val="single" w:sz="2" w:space="0" w:color="D9D9D9" w:themeColor="background1" w:themeShade="D9"/>
            </w:tcBorders>
          </w:tcPr>
          <w:p w14:paraId="3A1EB31C" w14:textId="77777777" w:rsidR="00CF48EE" w:rsidRPr="001B7BDB" w:rsidRDefault="00CF48EE" w:rsidP="00512EA8">
            <w:pPr>
              <w:pStyle w:val="berschrift3"/>
              <w:rPr>
                <w:color w:val="8080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6CA0FA4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0C6D195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6631425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208D989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88E2D9E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56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178DFDD" w14:textId="77777777" w:rsidR="00CF48EE" w:rsidRDefault="00CF48EE" w:rsidP="00512EA8">
            <w:pPr>
              <w:jc w:val="left"/>
              <w:rPr>
                <w:color w:val="7F7F7F" w:themeColor="text1" w:themeTint="80"/>
              </w:rPr>
            </w:pPr>
          </w:p>
        </w:tc>
      </w:tr>
      <w:tr w:rsidR="00CF48EE" w14:paraId="7F56C960" w14:textId="77777777" w:rsidTr="00512EA8">
        <w:trPr>
          <w:trHeight w:val="47"/>
        </w:trPr>
        <w:tc>
          <w:tcPr>
            <w:tcW w:w="686" w:type="dxa"/>
          </w:tcPr>
          <w:p w14:paraId="526C9450" w14:textId="77777777" w:rsidR="00CF48EE" w:rsidRPr="007D379E" w:rsidRDefault="00CF48EE" w:rsidP="00512EA8">
            <w:pPr>
              <w:rPr>
                <w:sz w:val="12"/>
              </w:rPr>
            </w:pPr>
          </w:p>
        </w:tc>
        <w:tc>
          <w:tcPr>
            <w:tcW w:w="278" w:type="dxa"/>
          </w:tcPr>
          <w:p w14:paraId="2A82B3C8" w14:textId="77777777" w:rsidR="00CF48EE" w:rsidRPr="007D379E" w:rsidRDefault="00CF48EE" w:rsidP="00512EA8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1304" w:type="dxa"/>
            <w:gridSpan w:val="3"/>
            <w:tcBorders>
              <w:bottom w:val="single" w:sz="2" w:space="0" w:color="D9D9D9" w:themeColor="background1" w:themeShade="D9"/>
            </w:tcBorders>
          </w:tcPr>
          <w:p w14:paraId="7337B6A7" w14:textId="77777777" w:rsidR="00CF48EE" w:rsidRPr="007D379E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14:paraId="3B670AF2" w14:textId="77777777" w:rsidR="00CF48EE" w:rsidRPr="007D379E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14:paraId="7B1BBD81" w14:textId="77777777" w:rsidR="00CF48EE" w:rsidRPr="007D379E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 w:val="12"/>
              </w:rPr>
            </w:pPr>
          </w:p>
        </w:tc>
        <w:tc>
          <w:tcPr>
            <w:tcW w:w="142" w:type="dxa"/>
          </w:tcPr>
          <w:p w14:paraId="7241E4AA" w14:textId="77777777" w:rsidR="00CF48EE" w:rsidRPr="007D379E" w:rsidRDefault="00CF48EE" w:rsidP="00512EA8">
            <w:pPr>
              <w:pStyle w:val="berschrift2"/>
              <w:rPr>
                <w:color w:val="0D0D0D" w:themeColor="text1" w:themeTint="F2"/>
                <w:sz w:val="12"/>
              </w:rPr>
            </w:pPr>
          </w:p>
        </w:tc>
        <w:tc>
          <w:tcPr>
            <w:tcW w:w="1275" w:type="dxa"/>
            <w:gridSpan w:val="3"/>
            <w:tcBorders>
              <w:bottom w:val="single" w:sz="2" w:space="0" w:color="D9D9D9" w:themeColor="background1" w:themeShade="D9"/>
            </w:tcBorders>
          </w:tcPr>
          <w:p w14:paraId="64EE2FB0" w14:textId="77777777" w:rsidR="00CF48EE" w:rsidRPr="007D379E" w:rsidRDefault="00CF48EE" w:rsidP="00512EA8">
            <w:pPr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14:paraId="20A85C5D" w14:textId="77777777" w:rsidR="00CF48EE" w:rsidRPr="007D379E" w:rsidRDefault="00CF48EE" w:rsidP="00512EA8">
            <w:pPr>
              <w:jc w:val="left"/>
              <w:rPr>
                <w:color w:val="0D0D0D" w:themeColor="text1" w:themeTint="F2"/>
                <w:sz w:val="12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</w:tcPr>
          <w:p w14:paraId="75EC2510" w14:textId="77777777" w:rsidR="00CF48EE" w:rsidRPr="007D379E" w:rsidRDefault="00CF48EE" w:rsidP="00512EA8">
            <w:pPr>
              <w:jc w:val="left"/>
              <w:rPr>
                <w:color w:val="0D0D0D" w:themeColor="text1" w:themeTint="F2"/>
                <w:sz w:val="12"/>
              </w:rPr>
            </w:pPr>
          </w:p>
        </w:tc>
      </w:tr>
      <w:tr w:rsidR="00CF48EE" w14:paraId="6971B2C8" w14:textId="77777777" w:rsidTr="00512EA8">
        <w:trPr>
          <w:trHeight w:val="737"/>
        </w:trPr>
        <w:tc>
          <w:tcPr>
            <w:tcW w:w="686" w:type="dxa"/>
            <w:vMerge w:val="restart"/>
          </w:tcPr>
          <w:p w14:paraId="3F785DBD" w14:textId="77777777" w:rsidR="00CF48EE" w:rsidRDefault="00CF48EE" w:rsidP="00512EA8"/>
        </w:tc>
        <w:tc>
          <w:tcPr>
            <w:tcW w:w="278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07B0EADD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92ED38A" w14:textId="77777777" w:rsidR="00CF48EE" w:rsidRPr="00026192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(1) </w:t>
            </w:r>
            <w:r w:rsidRPr="00026192">
              <w:rPr>
                <w:b/>
                <w:color w:val="0D0D0D" w:themeColor="text1" w:themeTint="F2"/>
                <w:szCs w:val="21"/>
              </w:rPr>
              <w:t xml:space="preserve">2703 </w:t>
            </w:r>
            <w:r w:rsidRPr="00026192">
              <w:rPr>
                <w:rFonts w:cs="Calibri"/>
                <w:b/>
                <w:color w:val="0D0D0D" w:themeColor="text1" w:themeTint="F2"/>
                <w:szCs w:val="21"/>
              </w:rPr>
              <w:t>∙ 8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47611E7" w14:textId="77777777" w:rsidR="00CF48EE" w:rsidRPr="00026192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(2) 2703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998A4F" w14:textId="77777777" w:rsidR="00CF48EE" w:rsidRPr="00026192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(3) 2703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800</w:t>
            </w:r>
          </w:p>
        </w:tc>
        <w:tc>
          <w:tcPr>
            <w:tcW w:w="142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D5BC5CD" w14:textId="77777777" w:rsidR="00CF48EE" w:rsidRPr="00026192" w:rsidRDefault="00CF48EE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4C01FCB" w14:textId="77777777" w:rsidR="00CF48EE" w:rsidRPr="00026192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(1) </w:t>
            </w:r>
            <w:proofErr w:type="gramStart"/>
            <w:r w:rsidRPr="00026192">
              <w:rPr>
                <w:b/>
                <w:color w:val="0D0D0D" w:themeColor="text1" w:themeTint="F2"/>
                <w:szCs w:val="21"/>
              </w:rPr>
              <w:t>8864 :</w:t>
            </w:r>
            <w:proofErr w:type="gramEnd"/>
            <w:r w:rsidRPr="00026192">
              <w:rPr>
                <w:b/>
                <w:color w:val="0D0D0D" w:themeColor="text1" w:themeTint="F2"/>
                <w:szCs w:val="21"/>
              </w:rPr>
              <w:t xml:space="preserve"> 2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9906BCF" w14:textId="77777777" w:rsidR="00CF48EE" w:rsidRPr="00026192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(2) </w:t>
            </w:r>
            <w:proofErr w:type="gramStart"/>
            <w:r w:rsidRPr="00026192">
              <w:rPr>
                <w:color w:val="0D0D0D" w:themeColor="text1" w:themeTint="F2"/>
                <w:szCs w:val="21"/>
              </w:rPr>
              <w:t>8864 :</w:t>
            </w:r>
            <w:proofErr w:type="gramEnd"/>
            <w:r w:rsidRPr="00026192">
              <w:rPr>
                <w:color w:val="0D0D0D" w:themeColor="text1" w:themeTint="F2"/>
                <w:szCs w:val="21"/>
              </w:rPr>
              <w:t xml:space="preserve"> 4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484E5D4" w14:textId="77777777" w:rsidR="00CF48EE" w:rsidRPr="00026192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(3) </w:t>
            </w:r>
            <w:proofErr w:type="gramStart"/>
            <w:r w:rsidRPr="00026192">
              <w:rPr>
                <w:color w:val="0D0D0D" w:themeColor="text1" w:themeTint="F2"/>
                <w:szCs w:val="21"/>
              </w:rPr>
              <w:t>8864 :</w:t>
            </w:r>
            <w:proofErr w:type="gramEnd"/>
            <w:r w:rsidRPr="00026192">
              <w:rPr>
                <w:color w:val="0D0D0D" w:themeColor="text1" w:themeTint="F2"/>
                <w:szCs w:val="21"/>
              </w:rPr>
              <w:t xml:space="preserve"> 8</w:t>
            </w:r>
          </w:p>
        </w:tc>
      </w:tr>
      <w:tr w:rsidR="00CF48EE" w14:paraId="31D38647" w14:textId="77777777" w:rsidTr="00512EA8">
        <w:trPr>
          <w:trHeight w:val="737"/>
        </w:trPr>
        <w:tc>
          <w:tcPr>
            <w:tcW w:w="686" w:type="dxa"/>
            <w:vMerge/>
          </w:tcPr>
          <w:p w14:paraId="49E48869" w14:textId="77777777" w:rsidR="00CF48EE" w:rsidRDefault="00CF48EE" w:rsidP="00512EA8"/>
        </w:tc>
        <w:tc>
          <w:tcPr>
            <w:tcW w:w="278" w:type="dxa"/>
            <w:vMerge/>
            <w:tcBorders>
              <w:right w:val="single" w:sz="2" w:space="0" w:color="D9D9D9" w:themeColor="background1" w:themeShade="D9"/>
            </w:tcBorders>
          </w:tcPr>
          <w:p w14:paraId="5F51F13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A0D434" w14:textId="77777777" w:rsidR="00CF48EE" w:rsidRPr="00026192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(4) 2603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5F9B252" w14:textId="77777777" w:rsidR="00CF48EE" w:rsidRPr="00026192" w:rsidRDefault="00CF48EE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(5) 2603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</w:t>
            </w:r>
            <w:r w:rsidRPr="00026192">
              <w:rPr>
                <w:color w:val="0D0D0D" w:themeColor="text1" w:themeTint="F2"/>
                <w:szCs w:val="21"/>
              </w:rPr>
              <w:t xml:space="preserve"> 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73ACF0D" w14:textId="77777777" w:rsidR="00CF48EE" w:rsidRPr="00026192" w:rsidRDefault="00CF48EE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(6) 2603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800</w:t>
            </w:r>
          </w:p>
        </w:tc>
        <w:tc>
          <w:tcPr>
            <w:tcW w:w="142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62608B3" w14:textId="77777777" w:rsidR="00CF48EE" w:rsidRPr="00026192" w:rsidRDefault="00CF48EE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C28B935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(4)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4432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2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155FB99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(5)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4432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4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AA1F226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(6)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4432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8</w:t>
            </w:r>
          </w:p>
        </w:tc>
      </w:tr>
      <w:tr w:rsidR="00CF48EE" w14:paraId="1DC2DB7D" w14:textId="77777777" w:rsidTr="00512EA8">
        <w:trPr>
          <w:trHeight w:val="737"/>
        </w:trPr>
        <w:tc>
          <w:tcPr>
            <w:tcW w:w="686" w:type="dxa"/>
            <w:vMerge/>
          </w:tcPr>
          <w:p w14:paraId="1AD32FFB" w14:textId="77777777" w:rsidR="00CF48EE" w:rsidRDefault="00CF48EE" w:rsidP="00512EA8"/>
        </w:tc>
        <w:tc>
          <w:tcPr>
            <w:tcW w:w="278" w:type="dxa"/>
            <w:vMerge/>
            <w:tcBorders>
              <w:right w:val="single" w:sz="2" w:space="0" w:color="D9D9D9" w:themeColor="background1" w:themeShade="D9"/>
            </w:tcBorders>
          </w:tcPr>
          <w:p w14:paraId="32E47006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30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0AA66BB" w14:textId="77777777" w:rsidR="00CF48EE" w:rsidRPr="00026192" w:rsidRDefault="00CF48EE" w:rsidP="00512EA8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(7) 2503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433D187" w14:textId="77777777" w:rsidR="00CF48EE" w:rsidRPr="00026192" w:rsidRDefault="00CF48EE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(8) 2503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</w:t>
            </w: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2F9E75B" w14:textId="77777777" w:rsidR="00CF48EE" w:rsidRPr="00026192" w:rsidRDefault="00CF48EE" w:rsidP="00512EA8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026192">
              <w:rPr>
                <w:color w:val="0D0D0D" w:themeColor="text1" w:themeTint="F2"/>
                <w:szCs w:val="21"/>
              </w:rPr>
              <w:t xml:space="preserve">(9) 2503 </w:t>
            </w:r>
            <w:r w:rsidRPr="00026192">
              <w:rPr>
                <w:rFonts w:cs="Calibri"/>
                <w:bCs/>
                <w:color w:val="0D0D0D" w:themeColor="text1" w:themeTint="F2"/>
                <w:szCs w:val="21"/>
              </w:rPr>
              <w:t>∙ 800</w:t>
            </w:r>
          </w:p>
        </w:tc>
        <w:tc>
          <w:tcPr>
            <w:tcW w:w="142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82D860E" w14:textId="77777777" w:rsidR="00CF48EE" w:rsidRPr="00026192" w:rsidRDefault="00CF48EE" w:rsidP="00512EA8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57CB037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(7)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2216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2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B80DB77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(8)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2216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4</w:t>
            </w: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9702186" w14:textId="77777777" w:rsidR="00CF48EE" w:rsidRPr="00026192" w:rsidRDefault="00CF48EE" w:rsidP="00512EA8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026192">
              <w:rPr>
                <w:b w:val="0"/>
                <w:color w:val="0D0D0D" w:themeColor="text1" w:themeTint="F2"/>
                <w:szCs w:val="21"/>
              </w:rPr>
              <w:t xml:space="preserve">(9) </w:t>
            </w:r>
            <w:proofErr w:type="gramStart"/>
            <w:r w:rsidRPr="00026192">
              <w:rPr>
                <w:b w:val="0"/>
                <w:color w:val="0D0D0D" w:themeColor="text1" w:themeTint="F2"/>
                <w:szCs w:val="21"/>
              </w:rPr>
              <w:t>2216 :</w:t>
            </w:r>
            <w:proofErr w:type="gramEnd"/>
            <w:r w:rsidRPr="00026192">
              <w:rPr>
                <w:b w:val="0"/>
                <w:color w:val="0D0D0D" w:themeColor="text1" w:themeTint="F2"/>
                <w:szCs w:val="21"/>
              </w:rPr>
              <w:t xml:space="preserve"> 8</w:t>
            </w:r>
          </w:p>
        </w:tc>
      </w:tr>
      <w:tr w:rsidR="00CF48EE" w14:paraId="34ABF2AE" w14:textId="77777777" w:rsidTr="00512EA8">
        <w:trPr>
          <w:trHeight w:val="60"/>
        </w:trPr>
        <w:tc>
          <w:tcPr>
            <w:tcW w:w="686" w:type="dxa"/>
          </w:tcPr>
          <w:p w14:paraId="576AFAAA" w14:textId="77777777" w:rsidR="00CF48EE" w:rsidRPr="00A34F62" w:rsidRDefault="00CF48EE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3E1F24B3" w14:textId="77777777" w:rsidR="00CF48EE" w:rsidRPr="00A34F62" w:rsidRDefault="00CF48EE" w:rsidP="00512EA8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1304" w:type="dxa"/>
            <w:gridSpan w:val="3"/>
            <w:tcBorders>
              <w:top w:val="single" w:sz="2" w:space="0" w:color="D9D9D9" w:themeColor="background1" w:themeShade="D9"/>
            </w:tcBorders>
          </w:tcPr>
          <w:p w14:paraId="4BCFB1CE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276" w:type="dxa"/>
            <w:gridSpan w:val="4"/>
            <w:tcBorders>
              <w:top w:val="single" w:sz="2" w:space="0" w:color="D9D9D9" w:themeColor="background1" w:themeShade="D9"/>
            </w:tcBorders>
          </w:tcPr>
          <w:p w14:paraId="79E51050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D9D9D9" w:themeColor="background1" w:themeShade="D9"/>
            </w:tcBorders>
          </w:tcPr>
          <w:p w14:paraId="63AFBD27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  <w:tcBorders>
              <w:top w:val="single" w:sz="2" w:space="0" w:color="D9D9D9" w:themeColor="background1" w:themeShade="D9"/>
            </w:tcBorders>
          </w:tcPr>
          <w:p w14:paraId="67F8772E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4200FCC6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gridSpan w:val="3"/>
            <w:tcBorders>
              <w:top w:val="single" w:sz="2" w:space="0" w:color="D9D9D9" w:themeColor="background1" w:themeShade="D9"/>
            </w:tcBorders>
          </w:tcPr>
          <w:p w14:paraId="3AEE0256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</w:tcBorders>
          </w:tcPr>
          <w:p w14:paraId="57DC5EE1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D9D9D9" w:themeColor="background1" w:themeShade="D9"/>
            </w:tcBorders>
          </w:tcPr>
          <w:p w14:paraId="3C30BC13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</w:tr>
      <w:tr w:rsidR="00CF48EE" w14:paraId="0A118742" w14:textId="77777777" w:rsidTr="00512EA8">
        <w:trPr>
          <w:trHeight w:val="246"/>
        </w:trPr>
        <w:tc>
          <w:tcPr>
            <w:tcW w:w="686" w:type="dxa"/>
          </w:tcPr>
          <w:p w14:paraId="4389C584" w14:textId="77777777" w:rsidR="00CF48EE" w:rsidRPr="00A34F62" w:rsidRDefault="00CF48EE" w:rsidP="00512EA8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176B3DA9" w14:textId="77777777" w:rsidR="00CF48EE" w:rsidRPr="009B5FAF" w:rsidRDefault="00CF48EE" w:rsidP="00512EA8">
            <w:pPr>
              <w:pStyle w:val="berschrift2"/>
              <w:rPr>
                <w:sz w:val="4"/>
                <w:szCs w:val="21"/>
              </w:rPr>
            </w:pPr>
          </w:p>
        </w:tc>
        <w:tc>
          <w:tcPr>
            <w:tcW w:w="1304" w:type="dxa"/>
            <w:gridSpan w:val="3"/>
          </w:tcPr>
          <w:p w14:paraId="082934AB" w14:textId="77777777" w:rsidR="00CF48EE" w:rsidRPr="009B5FAF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4"/>
              </w:rPr>
            </w:pPr>
          </w:p>
          <w:p w14:paraId="2FD64768" w14:textId="77777777" w:rsidR="00CF48EE" w:rsidRPr="009B5FAF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4"/>
              </w:rPr>
            </w:pPr>
          </w:p>
          <w:p w14:paraId="4A7E3EF7" w14:textId="77777777" w:rsidR="00CF48EE" w:rsidRPr="009B5FAF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4"/>
              </w:rPr>
            </w:pPr>
          </w:p>
          <w:p w14:paraId="68426FEE" w14:textId="77777777" w:rsidR="00CF48EE" w:rsidRPr="009B5FAF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4"/>
              </w:rPr>
            </w:pPr>
          </w:p>
        </w:tc>
        <w:tc>
          <w:tcPr>
            <w:tcW w:w="1276" w:type="dxa"/>
            <w:gridSpan w:val="4"/>
          </w:tcPr>
          <w:p w14:paraId="57CCF45F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134" w:type="dxa"/>
            <w:gridSpan w:val="3"/>
          </w:tcPr>
          <w:p w14:paraId="6CC7C477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46C8EEE8" w14:textId="77777777" w:rsidR="00CF48EE" w:rsidRPr="00A34F62" w:rsidRDefault="00CF48EE" w:rsidP="00512EA8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42" w:type="dxa"/>
          </w:tcPr>
          <w:p w14:paraId="258226DB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5" w:type="dxa"/>
            <w:gridSpan w:val="3"/>
          </w:tcPr>
          <w:p w14:paraId="0D195A9B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</w:tcPr>
          <w:p w14:paraId="20B5A4E2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  <w:tc>
          <w:tcPr>
            <w:tcW w:w="1276" w:type="dxa"/>
            <w:gridSpan w:val="3"/>
          </w:tcPr>
          <w:p w14:paraId="73832AE5" w14:textId="77777777" w:rsidR="00CF48EE" w:rsidRPr="00A34F62" w:rsidRDefault="00CF48EE" w:rsidP="00512EA8">
            <w:pPr>
              <w:pStyle w:val="berschrift2"/>
              <w:rPr>
                <w:sz w:val="8"/>
              </w:rPr>
            </w:pPr>
          </w:p>
        </w:tc>
      </w:tr>
      <w:tr w:rsidR="00CF48EE" w14:paraId="736144EE" w14:textId="77777777" w:rsidTr="00512EA8">
        <w:trPr>
          <w:trHeight w:val="2527"/>
        </w:trPr>
        <w:tc>
          <w:tcPr>
            <w:tcW w:w="686" w:type="dxa"/>
          </w:tcPr>
          <w:p w14:paraId="5D7EB063" w14:textId="77777777" w:rsidR="00CF48EE" w:rsidRDefault="00CF48EE" w:rsidP="00512EA8"/>
        </w:tc>
        <w:tc>
          <w:tcPr>
            <w:tcW w:w="8103" w:type="dxa"/>
            <w:gridSpan w:val="22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74"/>
              <w:gridCol w:w="316"/>
              <w:gridCol w:w="316"/>
              <w:gridCol w:w="316"/>
              <w:gridCol w:w="302"/>
              <w:gridCol w:w="14"/>
              <w:gridCol w:w="317"/>
              <w:gridCol w:w="283"/>
              <w:gridCol w:w="1843"/>
              <w:gridCol w:w="992"/>
              <w:gridCol w:w="1054"/>
            </w:tblGrid>
            <w:tr w:rsidR="00CF48EE" w:rsidRPr="00B82994" w14:paraId="53E6AD9D" w14:textId="77777777" w:rsidTr="00512EA8">
              <w:trPr>
                <w:trHeight w:val="562"/>
              </w:trPr>
              <w:tc>
                <w:tcPr>
                  <w:tcW w:w="7995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41B5C2" w14:textId="77777777" w:rsidR="00CF48EE" w:rsidRPr="00B82994" w:rsidRDefault="00CF48EE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B82994" w14:paraId="4D93C5EC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9F4D94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8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21701609" w14:textId="77777777" w:rsidR="00CF48EE" w:rsidRPr="00D34CB8" w:rsidRDefault="00CF48EE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40A26FE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86C24D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0D8F09E" w14:textId="77777777" w:rsidR="00CF48EE" w:rsidRPr="00D34CB8" w:rsidRDefault="00CF48EE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CF48EE" w:rsidRPr="00B82994" w14:paraId="1EFC1D6F" w14:textId="77777777" w:rsidTr="00512EA8">
              <w:trPr>
                <w:trHeight w:val="435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91CD78F" w14:textId="77777777" w:rsidR="00CF48EE" w:rsidRPr="003C05DA" w:rsidRDefault="00CF48EE" w:rsidP="00512EA8">
                  <w:pPr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22866736" w14:textId="77777777" w:rsidR="00CF48EE" w:rsidRPr="001B7C96" w:rsidRDefault="00CF48EE" w:rsidP="00512EA8">
                  <w:pPr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1932496D" w14:textId="77777777" w:rsidR="00CF48EE" w:rsidRDefault="00CF48EE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1897" w:type="dxa"/>
                  <w:gridSpan w:val="8"/>
                  <w:vMerge w:val="restart"/>
                  <w:tcBorders>
                    <w:top w:val="single" w:sz="2" w:space="0" w:color="auto"/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330F7871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3937A706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270F7583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171BDE63" w14:textId="77777777" w:rsidR="00CF48EE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232F2D7F" w14:textId="77777777" w:rsidR="00CF48EE" w:rsidRPr="00050C3C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63F11715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6CA1CA90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738C4B88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683AA15B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2C4D1120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2396D623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5E4EBF4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2" w:space="0" w:color="auto"/>
                    <w:right w:val="single" w:sz="4" w:space="0" w:color="auto"/>
                  </w:tcBorders>
                  <w:vAlign w:val="center"/>
                </w:tcPr>
                <w:p w14:paraId="0A3CAA03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452FBAC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halbieren</w:t>
                  </w:r>
                </w:p>
                <w:p w14:paraId="0E8DD35F" w14:textId="77777777" w:rsidR="00CF48EE" w:rsidRPr="00797812" w:rsidRDefault="00CF48EE" w:rsidP="00512EA8">
                  <w:pPr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</w:pPr>
                  <w:r w:rsidRPr="00797812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 xml:space="preserve">(ich halbiere, </w:t>
                  </w:r>
                </w:p>
                <w:p w14:paraId="71F2ADD6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797812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 xml:space="preserve">ich habe halbiert)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nil"/>
                  </w:tcBorders>
                  <w:vAlign w:val="center"/>
                </w:tcPr>
                <w:p w14:paraId="0603F224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 xml:space="preserve">                    </w:t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sym w:font="Wingdings" w:char="F0E4"/>
                  </w:r>
                </w:p>
                <w:p w14:paraId="606D0B3E" w14:textId="77777777" w:rsidR="00CF48EE" w:rsidRPr="00797812" w:rsidRDefault="00CF48EE" w:rsidP="00512EA8">
                  <w:pPr>
                    <w:rPr>
                      <w:rFonts w:asciiTheme="majorHAnsi" w:hAnsiTheme="majorHAnsi" w:cstheme="majorHAnsi"/>
                      <w:sz w:val="16"/>
                    </w:rPr>
                  </w:pPr>
                  <w:proofErr w:type="gramStart"/>
                  <w:r w:rsidRPr="00797812">
                    <w:rPr>
                      <w:rFonts w:asciiTheme="majorHAnsi" w:hAnsiTheme="majorHAnsi" w:cstheme="majorHAnsi"/>
                      <w:sz w:val="16"/>
                    </w:rPr>
                    <w:t xml:space="preserve">12 </w:t>
                  </w:r>
                  <w:r w:rsidRPr="00797812">
                    <w:rPr>
                      <w:rFonts w:asciiTheme="majorHAnsi" w:hAnsiTheme="majorHAnsi" w:cstheme="majorHAnsi"/>
                      <w:b/>
                      <w:sz w:val="16"/>
                    </w:rPr>
                    <w:t>:</w:t>
                  </w:r>
                  <w:proofErr w:type="gramEnd"/>
                  <w:r w:rsidRPr="00797812">
                    <w:rPr>
                      <w:rFonts w:asciiTheme="majorHAnsi" w:hAnsiTheme="majorHAnsi" w:cstheme="majorHAnsi"/>
                      <w:b/>
                      <w:sz w:val="16"/>
                    </w:rPr>
                    <w:t xml:space="preserve"> 2</w:t>
                  </w:r>
                  <w:r w:rsidRPr="00797812">
                    <w:rPr>
                      <w:rFonts w:asciiTheme="majorHAnsi" w:hAnsiTheme="majorHAnsi" w:cstheme="majorHAnsi"/>
                      <w:sz w:val="16"/>
                    </w:rPr>
                    <w:t xml:space="preserve"> = 6 </w:t>
                  </w:r>
                </w:p>
                <w:p w14:paraId="52554441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 w:val="14"/>
                    </w:rPr>
                    <w:t xml:space="preserve">       </w:t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sym w:font="Symbol" w:char="F0DD"/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t xml:space="preserve">            </w:t>
                  </w:r>
                  <w:r>
                    <w:rPr>
                      <w:rFonts w:asciiTheme="majorHAnsi" w:hAnsiTheme="majorHAnsi" w:cstheme="majorHAnsi"/>
                      <w:sz w:val="14"/>
                    </w:rPr>
                    <w:sym w:font="Wingdings" w:char="F0E6"/>
                  </w:r>
                </w:p>
              </w:tc>
              <w:tc>
                <w:tcPr>
                  <w:tcW w:w="1054" w:type="dxa"/>
                  <w:tcBorders>
                    <w:top w:val="single" w:sz="4" w:space="0" w:color="auto"/>
                    <w:left w:val="nil"/>
                    <w:bottom w:val="single" w:sz="4" w:space="0" w:color="D9D9D9" w:themeColor="background1" w:themeShade="D9"/>
                    <w:right w:val="single" w:sz="4" w:space="0" w:color="auto"/>
                  </w:tcBorders>
                  <w:vAlign w:val="center"/>
                </w:tcPr>
                <w:p w14:paraId="2C285FAF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20"/>
                    </w:rPr>
                  </w:pP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</w:p>
                <w:p w14:paraId="23EB8FE6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CF48EE" w:rsidRPr="00B82994" w14:paraId="13AC1E92" w14:textId="77777777" w:rsidTr="00512EA8">
              <w:trPr>
                <w:trHeight w:val="435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901EB9D" w14:textId="77777777" w:rsidR="00CF48EE" w:rsidRPr="003C05DA" w:rsidRDefault="00CF48EE" w:rsidP="00512EA8">
                  <w:pPr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1897" w:type="dxa"/>
                  <w:gridSpan w:val="8"/>
                  <w:vMerge/>
                  <w:tcBorders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p w14:paraId="69B8BA07" w14:textId="77777777" w:rsidR="00CF48EE" w:rsidRDefault="00CF48EE" w:rsidP="00512EA8">
                  <w:pPr>
                    <w:spacing w:before="120"/>
                    <w:rPr>
                      <w:rFonts w:eastAsia="MS Mincho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2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EC59022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C375047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dotted" w:sz="4" w:space="0" w:color="auto"/>
                    <w:right w:val="nil"/>
                  </w:tcBorders>
                  <w:vAlign w:val="center"/>
                </w:tcPr>
                <w:p w14:paraId="610F8B3C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054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2C5D55AA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  <w:r>
                    <w:rPr>
                      <w:rFonts w:asciiTheme="majorHAnsi" w:hAnsiTheme="majorHAnsi" w:cstheme="majorHAnsi"/>
                      <w:sz w:val="20"/>
                    </w:rPr>
                    <w:t xml:space="preserve"> </w:t>
                  </w:r>
                  <w:r w:rsidRPr="00797812">
                    <w:rPr>
                      <w:rFonts w:asciiTheme="majorHAnsi" w:hAnsiTheme="majorHAnsi" w:cstheme="majorHAnsi"/>
                      <w:sz w:val="20"/>
                    </w:rPr>
                    <w:sym w:font="Symbol" w:char="F0B7"/>
                  </w:r>
                </w:p>
              </w:tc>
            </w:tr>
            <w:tr w:rsidR="00CF48EE" w:rsidRPr="00B82994" w14:paraId="796D3AC4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D1D8946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  <w:p w14:paraId="01283227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E18AEF9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FD7821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F637C4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C659BB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CF48EE" w:rsidRPr="00B82994" w14:paraId="466F8F54" w14:textId="77777777" w:rsidTr="00512EA8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E745741" w14:textId="77777777" w:rsidR="00CF48EE" w:rsidRPr="00D31109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 Hunderter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(</w:t>
                  </w: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stelle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)</w:t>
                  </w:r>
                </w:p>
                <w:p w14:paraId="004441BE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2F70F6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>(die Hunderter(stellen))</w:t>
                  </w: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59AC381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2D4B0F85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39F3982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7E6E020B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D516DAF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7E9BF00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D51101A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29E3C2FD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1BC1C09" w14:textId="77777777" w:rsidR="00CF48EE" w:rsidRPr="003D5319" w:rsidRDefault="00CF48EE" w:rsidP="00512EA8">
                  <w:r>
                    <w:t>d</w:t>
                  </w:r>
                  <w:r w:rsidRPr="003D5319">
                    <w:t>as Ergebnis (von)</w:t>
                  </w:r>
                </w:p>
                <w:p w14:paraId="488C3A9E" w14:textId="77777777" w:rsidR="00CF48EE" w:rsidRPr="00B83219" w:rsidRDefault="00CF48EE" w:rsidP="00512EA8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 w:rsidRPr="001B7C96">
                    <w:rPr>
                      <w:i/>
                      <w:iCs/>
                      <w:sz w:val="14"/>
                      <w:szCs w:val="18"/>
                    </w:rPr>
                    <w:t xml:space="preserve">(die Ergebnisse) </w:t>
                  </w:r>
                </w:p>
              </w:tc>
              <w:tc>
                <w:tcPr>
                  <w:tcW w:w="2046" w:type="dxa"/>
                  <w:gridSpan w:val="2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284"/>
                    <w:gridCol w:w="459"/>
                  </w:tblGrid>
                  <w:tr w:rsidR="00CF48EE" w14:paraId="4AB883DB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46B1A5D3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  ∙  4</m:t>
                            </m:r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2833751B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>=</w:t>
                        </w:r>
                      </w:p>
                    </w:tc>
                    <w:tc>
                      <w:tcPr>
                        <w:tcW w:w="459" w:type="dxa"/>
                      </w:tcPr>
                      <w:p w14:paraId="59206466" w14:textId="77777777" w:rsidR="00CF48EE" w:rsidRPr="003D5319" w:rsidRDefault="00CF48EE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CF48EE" w14:paraId="1A950D7E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23A74A7E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63E186C2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 w14:paraId="5DFBA926" w14:textId="77777777" w:rsidR="00CF48EE" w:rsidRPr="003D5319" w:rsidRDefault="00CF48EE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3D531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DD"/>
                        </w:r>
                      </w:p>
                    </w:tc>
                  </w:tr>
                </w:tbl>
                <w:p w14:paraId="633369D2" w14:textId="77777777" w:rsidR="00CF48EE" w:rsidRPr="001E7F34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CF48EE" w:rsidRPr="00B82994" w14:paraId="227FA779" w14:textId="77777777" w:rsidTr="00512EA8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0DA74E3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C30D79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0E888BD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3D293D3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H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07DE557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Z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8D3EC5C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51F5047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5778E0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FC51559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2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6D0C76E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5E12E66A" w14:textId="77777777" w:rsidTr="00512EA8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6487EA3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62EF719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CA69A8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43F0FA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808157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4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EE9AE7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BB987E0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79E9529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9CD183E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2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C27CDE7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747D8F9B" w14:textId="77777777" w:rsidTr="00512EA8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61E6600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73BBA49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9664368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2334D229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3C6F3F85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12E495E1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65693EE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275FE55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3AAD9CC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2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72358F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4C719F1B" w14:textId="77777777" w:rsidTr="00512EA8">
              <w:trPr>
                <w:trHeight w:val="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FFB1370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2E257958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264" w:type="dxa"/>
                  <w:gridSpan w:val="5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6EACEDA6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5 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100 = 500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7B25DA7C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63BB783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BFC0F27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gridSpan w:val="2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FDE4108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16E0E4FF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3DF1A86C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7AD71A5C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5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291B478A" w14:textId="77777777" w:rsidR="00CF48EE" w:rsidRPr="00271D9C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44663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5D01DB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781D09BE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14:paraId="0D0BC067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CF48EE" w:rsidRPr="00B82994" w14:paraId="49EF3CFD" w14:textId="77777777" w:rsidTr="00512EA8">
              <w:trPr>
                <w:trHeight w:val="398"/>
              </w:trPr>
              <w:tc>
                <w:tcPr>
                  <w:tcW w:w="3823" w:type="dxa"/>
                  <w:gridSpan w:val="9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CBDB93E" w14:textId="77777777" w:rsidR="00CF48EE" w:rsidRPr="00A37004" w:rsidRDefault="00CF48EE" w:rsidP="00512EA8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>Die erste Zahl/ Der erste Faktor wird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578589D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EC57C1" w14:textId="77777777" w:rsidR="00CF48EE" w:rsidRPr="001E7F34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Die zweite Zahl/ der zweite Faktor wird … </w:t>
                  </w:r>
                </w:p>
              </w:tc>
            </w:tr>
          </w:tbl>
          <w:p w14:paraId="7A038063" w14:textId="77777777" w:rsidR="00CF48EE" w:rsidRPr="006C7084" w:rsidRDefault="00CF48EE" w:rsidP="00512EA8">
            <w:pPr>
              <w:jc w:val="center"/>
              <w:rPr>
                <w:b/>
              </w:rPr>
            </w:pPr>
          </w:p>
        </w:tc>
      </w:tr>
      <w:tr w:rsidR="00CF48EE" w14:paraId="73FD77F3" w14:textId="77777777" w:rsidTr="00512EA8">
        <w:trPr>
          <w:trHeight w:val="43"/>
        </w:trPr>
        <w:tc>
          <w:tcPr>
            <w:tcW w:w="686" w:type="dxa"/>
          </w:tcPr>
          <w:p w14:paraId="759E5F1C" w14:textId="77777777" w:rsidR="00CF48EE" w:rsidRDefault="00CF48EE" w:rsidP="00512EA8"/>
        </w:tc>
        <w:tc>
          <w:tcPr>
            <w:tcW w:w="278" w:type="dxa"/>
          </w:tcPr>
          <w:p w14:paraId="57B3B0BA" w14:textId="77777777" w:rsidR="00CF48EE" w:rsidRDefault="00CF48EE" w:rsidP="00512EA8">
            <w:pPr>
              <w:pStyle w:val="berschrift2"/>
            </w:pPr>
          </w:p>
          <w:p w14:paraId="238FBDA4" w14:textId="77777777" w:rsidR="00CF48EE" w:rsidRDefault="00CF48EE" w:rsidP="00512EA8">
            <w:pPr>
              <w:pStyle w:val="berschrift2"/>
            </w:pPr>
            <w:r>
              <w:t>b)</w:t>
            </w:r>
          </w:p>
        </w:tc>
        <w:tc>
          <w:tcPr>
            <w:tcW w:w="7825" w:type="dxa"/>
            <w:gridSpan w:val="21"/>
          </w:tcPr>
          <w:p w14:paraId="5C6B0FE6" w14:textId="77777777" w:rsidR="00CF48EE" w:rsidRDefault="00CF48EE" w:rsidP="00512EA8"/>
          <w:p w14:paraId="124DC3CC" w14:textId="77777777" w:rsidR="00CF48EE" w:rsidRDefault="00CF48EE" w:rsidP="00512EA8">
            <w:r>
              <w:t>Erkläre die Aufgabe</w:t>
            </w:r>
            <w:r w:rsidRPr="00797812">
              <w:rPr>
                <w:color w:val="A6A6A6" w:themeColor="background1" w:themeShade="A6"/>
              </w:rPr>
              <w:t xml:space="preserve"> </w:t>
            </w:r>
            <w:r w:rsidRPr="00797812">
              <w:rPr>
                <w:b/>
                <w:color w:val="A6A6A6" w:themeColor="background1" w:themeShade="A6"/>
              </w:rPr>
              <w:t>a1)</w:t>
            </w:r>
            <w:r>
              <w:t>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4C5D2966" w14:textId="77777777" w:rsidR="00CF48EE" w:rsidRDefault="00CF48EE" w:rsidP="00512EA8">
            <w:r>
              <w:t xml:space="preserve">                                            Wie verändern sich die Zahlen in den Spalten (</w:t>
            </w:r>
            <w:r>
              <w:sym w:font="Symbol" w:char="F0DF"/>
            </w:r>
            <w:r>
              <w:t>)?</w:t>
            </w:r>
          </w:p>
          <w:p w14:paraId="2D0A020D" w14:textId="77777777" w:rsidR="00CF48EE" w:rsidRDefault="00CF48EE" w:rsidP="00512EA8">
            <w:r>
              <w:t xml:space="preserve">                                            Warum ist das so? </w:t>
            </w:r>
          </w:p>
        </w:tc>
      </w:tr>
      <w:tr w:rsidR="00CF48EE" w14:paraId="61AAE730" w14:textId="77777777" w:rsidTr="00512EA8">
        <w:trPr>
          <w:trHeight w:val="43"/>
        </w:trPr>
        <w:tc>
          <w:tcPr>
            <w:tcW w:w="686" w:type="dxa"/>
          </w:tcPr>
          <w:p w14:paraId="5DEF8D34" w14:textId="77777777" w:rsidR="00CF48EE" w:rsidRDefault="00CF48EE" w:rsidP="00512EA8"/>
        </w:tc>
        <w:tc>
          <w:tcPr>
            <w:tcW w:w="278" w:type="dxa"/>
          </w:tcPr>
          <w:p w14:paraId="4A08DB55" w14:textId="77777777" w:rsidR="00CF48EE" w:rsidRDefault="00CF48EE" w:rsidP="00512EA8">
            <w:pPr>
              <w:pStyle w:val="berschrift2"/>
            </w:pPr>
          </w:p>
        </w:tc>
        <w:tc>
          <w:tcPr>
            <w:tcW w:w="7825" w:type="dxa"/>
            <w:gridSpan w:val="21"/>
          </w:tcPr>
          <w:p w14:paraId="50D324BE" w14:textId="77777777" w:rsidR="00CF48EE" w:rsidRDefault="00CF48EE" w:rsidP="00512EA8"/>
          <w:p w14:paraId="4F357732" w14:textId="77777777" w:rsidR="00CF48EE" w:rsidRDefault="00CF48EE" w:rsidP="00512EA8"/>
          <w:p w14:paraId="512AA1C3" w14:textId="77777777" w:rsidR="00CF48EE" w:rsidRDefault="00CF48EE" w:rsidP="00512EA8"/>
          <w:p w14:paraId="6B8CA58E" w14:textId="77777777" w:rsidR="00CF48EE" w:rsidRDefault="00CF48EE" w:rsidP="00512EA8"/>
          <w:p w14:paraId="0DB8321F" w14:textId="77777777" w:rsidR="00CF48EE" w:rsidRDefault="00CF48EE" w:rsidP="00512EA8"/>
          <w:p w14:paraId="6E679AB6" w14:textId="77777777" w:rsidR="00CF48EE" w:rsidRDefault="00CF48EE" w:rsidP="00512EA8"/>
          <w:p w14:paraId="17A734F3" w14:textId="77777777" w:rsidR="00CF48EE" w:rsidRDefault="00CF48EE" w:rsidP="00512EA8"/>
          <w:p w14:paraId="04A7196F" w14:textId="77777777" w:rsidR="00CF48EE" w:rsidRDefault="00CF48EE" w:rsidP="00512EA8"/>
          <w:p w14:paraId="198771EC" w14:textId="77777777" w:rsidR="00CF48EE" w:rsidRDefault="00CF48EE" w:rsidP="00512EA8"/>
          <w:p w14:paraId="7C2A1FDB" w14:textId="77777777" w:rsidR="00CF48EE" w:rsidRDefault="00CF48EE" w:rsidP="00512EA8"/>
          <w:p w14:paraId="77150C71" w14:textId="77777777" w:rsidR="00CF48EE" w:rsidRDefault="00CF48EE" w:rsidP="00512EA8"/>
          <w:p w14:paraId="7D8B3CDD" w14:textId="77777777" w:rsidR="00CF48EE" w:rsidRDefault="00CF48EE" w:rsidP="00512EA8"/>
        </w:tc>
      </w:tr>
      <w:tr w:rsidR="00CF48EE" w14:paraId="5C5B01FE" w14:textId="77777777" w:rsidTr="00512EA8">
        <w:trPr>
          <w:trHeight w:val="43"/>
        </w:trPr>
        <w:tc>
          <w:tcPr>
            <w:tcW w:w="686" w:type="dxa"/>
          </w:tcPr>
          <w:p w14:paraId="747414D8" w14:textId="77777777" w:rsidR="00CF48EE" w:rsidRDefault="00CF48EE" w:rsidP="00512EA8"/>
        </w:tc>
        <w:tc>
          <w:tcPr>
            <w:tcW w:w="278" w:type="dxa"/>
          </w:tcPr>
          <w:p w14:paraId="24509EB4" w14:textId="77777777" w:rsidR="00CF48EE" w:rsidRDefault="00CF48EE" w:rsidP="00512EA8">
            <w:pPr>
              <w:pStyle w:val="berschrift2"/>
            </w:pPr>
          </w:p>
          <w:p w14:paraId="43E51929" w14:textId="77777777" w:rsidR="00CF48EE" w:rsidRDefault="00CF48EE" w:rsidP="00512EA8">
            <w:pPr>
              <w:pStyle w:val="berschrift2"/>
            </w:pPr>
          </w:p>
        </w:tc>
        <w:tc>
          <w:tcPr>
            <w:tcW w:w="7825" w:type="dxa"/>
            <w:gridSpan w:val="21"/>
          </w:tcPr>
          <w:p w14:paraId="47031575" w14:textId="77777777" w:rsidR="00CF48EE" w:rsidRPr="00B56A68" w:rsidRDefault="00CF48EE" w:rsidP="00512EA8"/>
        </w:tc>
      </w:tr>
    </w:tbl>
    <w:p w14:paraId="2A685AF8" w14:textId="77777777" w:rsidR="00CF48EE" w:rsidRDefault="00CF48EE" w:rsidP="00CF48EE">
      <w:pPr>
        <w:rPr>
          <w:sz w:val="2"/>
        </w:rPr>
      </w:pPr>
    </w:p>
    <w:p w14:paraId="0076B2F1" w14:textId="77777777" w:rsidR="00CF48EE" w:rsidRDefault="00CF48EE" w:rsidP="00CF48EE">
      <w:pPr>
        <w:rPr>
          <w:sz w:val="2"/>
        </w:rPr>
      </w:pPr>
    </w:p>
    <w:p w14:paraId="64BB68AB" w14:textId="77777777" w:rsidR="00CF48EE" w:rsidRDefault="00CF48EE" w:rsidP="00CF48EE">
      <w:pPr>
        <w:rPr>
          <w:sz w:val="2"/>
        </w:rPr>
      </w:pPr>
    </w:p>
    <w:p w14:paraId="04AB4CE8" w14:textId="77777777" w:rsidR="00CF48EE" w:rsidRDefault="00CF48EE" w:rsidP="00CF48EE">
      <w:pPr>
        <w:rPr>
          <w:sz w:val="2"/>
        </w:rPr>
      </w:pPr>
    </w:p>
    <w:p w14:paraId="3AB2049F" w14:textId="77777777" w:rsidR="00CF48EE" w:rsidRDefault="00CF48EE" w:rsidP="00CF48EE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277"/>
        <w:gridCol w:w="596"/>
        <w:gridCol w:w="325"/>
        <w:gridCol w:w="243"/>
        <w:gridCol w:w="82"/>
        <w:gridCol w:w="324"/>
        <w:gridCol w:w="309"/>
        <w:gridCol w:w="15"/>
        <w:gridCol w:w="324"/>
        <w:gridCol w:w="224"/>
        <w:gridCol w:w="100"/>
        <w:gridCol w:w="112"/>
        <w:gridCol w:w="72"/>
        <w:gridCol w:w="140"/>
        <w:gridCol w:w="324"/>
        <w:gridCol w:w="324"/>
        <w:gridCol w:w="324"/>
        <w:gridCol w:w="20"/>
        <w:gridCol w:w="142"/>
        <w:gridCol w:w="137"/>
        <w:gridCol w:w="25"/>
        <w:gridCol w:w="324"/>
        <w:gridCol w:w="324"/>
        <w:gridCol w:w="324"/>
        <w:gridCol w:w="178"/>
        <w:gridCol w:w="2658"/>
      </w:tblGrid>
      <w:tr w:rsidR="00CF48EE" w:rsidRPr="00430F66" w14:paraId="61C5E56E" w14:textId="77777777" w:rsidTr="00512EA8">
        <w:trPr>
          <w:trHeight w:val="539"/>
        </w:trPr>
        <w:tc>
          <w:tcPr>
            <w:tcW w:w="683" w:type="dxa"/>
            <w:shd w:val="clear" w:color="auto" w:fill="D9D9D9" w:themeFill="background1" w:themeFillShade="D9"/>
          </w:tcPr>
          <w:p w14:paraId="5A682545" w14:textId="77777777" w:rsidR="00CF48EE" w:rsidRPr="00430F66" w:rsidRDefault="00CF48EE" w:rsidP="00512E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 6</w:t>
            </w:r>
          </w:p>
        </w:tc>
        <w:tc>
          <w:tcPr>
            <w:tcW w:w="8247" w:type="dxa"/>
            <w:gridSpan w:val="26"/>
            <w:shd w:val="clear" w:color="auto" w:fill="D9D9D9" w:themeFill="background1" w:themeFillShade="D9"/>
          </w:tcPr>
          <w:p w14:paraId="686ABC47" w14:textId="77777777" w:rsidR="00CF48EE" w:rsidRPr="00430F66" w:rsidRDefault="00CF48EE" w:rsidP="00512EA8">
            <w:pPr>
              <w:ind w:left="360" w:hanging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Lösungsbeispiel zu Aufgabe 6</w:t>
            </w:r>
            <w:r w:rsidRPr="00430F66">
              <w:rPr>
                <w:b/>
                <w:color w:val="000000"/>
              </w:rPr>
              <w:t>b)</w:t>
            </w:r>
          </w:p>
        </w:tc>
      </w:tr>
      <w:tr w:rsidR="00CF48EE" w14:paraId="731A502A" w14:textId="77777777" w:rsidTr="00512EA8">
        <w:trPr>
          <w:trHeight w:val="401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7FFF8D8A" w14:textId="77777777" w:rsidR="00CF48EE" w:rsidRDefault="00CF48EE" w:rsidP="00512EA8"/>
        </w:tc>
        <w:tc>
          <w:tcPr>
            <w:tcW w:w="277" w:type="dxa"/>
            <w:vMerge w:val="restart"/>
          </w:tcPr>
          <w:p w14:paraId="09E5EC82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 w:val="restart"/>
          </w:tcPr>
          <w:p w14:paraId="54AEF6FD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  <w:r w:rsidRPr="001B7BDB">
              <w:rPr>
                <w:b/>
                <w:color w:val="808080"/>
              </w:rPr>
              <w:t>a2)</w:t>
            </w:r>
          </w:p>
        </w:tc>
        <w:tc>
          <w:tcPr>
            <w:tcW w:w="2130" w:type="dxa"/>
            <w:gridSpan w:val="11"/>
          </w:tcPr>
          <w:p w14:paraId="574637DA" w14:textId="77777777" w:rsidR="00CF48EE" w:rsidRPr="0057224F" w:rsidRDefault="00CF48EE" w:rsidP="00512EA8">
            <w:pPr>
              <w:pStyle w:val="berschrift2"/>
            </w:pPr>
            <w:r>
              <w:rPr>
                <w:color w:val="0D0D0D" w:themeColor="text1" w:themeTint="F2"/>
              </w:rPr>
              <w:t xml:space="preserve">(1) </w:t>
            </w:r>
            <w:proofErr w:type="gramStart"/>
            <w:r>
              <w:rPr>
                <w:bCs w:val="0"/>
                <w:color w:val="0D0D0D" w:themeColor="text1" w:themeTint="F2"/>
              </w:rPr>
              <w:t>8864</w:t>
            </w:r>
            <w:r w:rsidRPr="00774329">
              <w:rPr>
                <w:bCs w:val="0"/>
                <w:color w:val="0D0D0D" w:themeColor="text1" w:themeTint="F2"/>
              </w:rPr>
              <w:t xml:space="preserve"> :</w:t>
            </w:r>
            <w:proofErr w:type="gramEnd"/>
            <w:r w:rsidRPr="00774329">
              <w:rPr>
                <w:bCs w:val="0"/>
                <w:color w:val="0D0D0D" w:themeColor="text1" w:themeTint="F2"/>
              </w:rPr>
              <w:t xml:space="preserve"> 2</w:t>
            </w:r>
          </w:p>
        </w:tc>
        <w:tc>
          <w:tcPr>
            <w:tcW w:w="2408" w:type="dxa"/>
            <w:gridSpan w:val="11"/>
          </w:tcPr>
          <w:p w14:paraId="3BD98E45" w14:textId="77777777" w:rsidR="00CF48EE" w:rsidRPr="00E54821" w:rsidRDefault="00CF48EE" w:rsidP="00512EA8">
            <w:pPr>
              <w:jc w:val="left"/>
              <w:rPr>
                <w:bCs/>
                <w:color w:val="000000" w:themeColor="text1"/>
              </w:rPr>
            </w:pPr>
          </w:p>
        </w:tc>
        <w:tc>
          <w:tcPr>
            <w:tcW w:w="2836" w:type="dxa"/>
            <w:gridSpan w:val="2"/>
            <w:vMerge w:val="restart"/>
          </w:tcPr>
          <w:p w14:paraId="2433D25F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13656E88" w14:textId="77777777" w:rsidTr="00CC414D">
        <w:trPr>
          <w:trHeight w:val="98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3824A4D" w14:textId="77777777" w:rsidR="00CF48EE" w:rsidRDefault="00CF48EE" w:rsidP="00512EA8"/>
        </w:tc>
        <w:tc>
          <w:tcPr>
            <w:tcW w:w="277" w:type="dxa"/>
            <w:vMerge/>
          </w:tcPr>
          <w:p w14:paraId="48694D4E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0AC7814E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2B84A41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3056CF1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2311E69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1687936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FFEE901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13DA3C7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4C0F005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C4CAC8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>
              <w:rPr>
                <w:bCs/>
                <w:color w:val="000000" w:themeColor="text1"/>
                <w:sz w:val="18"/>
                <w:szCs w:val="18"/>
              </w:rPr>
              <w:t>=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0A421C3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4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B01E23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4</w:t>
            </w: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6811EEB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3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28C2763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2</w:t>
            </w: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65CFF148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75683BB5" w14:textId="77777777" w:rsidR="00CF48EE" w:rsidRPr="00485448" w:rsidRDefault="00CF48EE" w:rsidP="00512EA8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3AC785D1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4B9F2863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354E1573" w14:textId="77777777" w:rsidR="00CF48EE" w:rsidRDefault="00CF48EE" w:rsidP="00512EA8"/>
        </w:tc>
        <w:tc>
          <w:tcPr>
            <w:tcW w:w="277" w:type="dxa"/>
            <w:vMerge/>
          </w:tcPr>
          <w:p w14:paraId="0F999F8B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138A44E8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A822E9B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–</w:t>
            </w: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F42BE3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8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E88DA0A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3218E18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9550E1A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F0ADE0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EF57410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9724D65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11015B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11F3C78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65F99A3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C95FE71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214F3B66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77A685C1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4A6624D0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39616AF8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33DD3C3A" w14:textId="77777777" w:rsidR="00CF48EE" w:rsidRDefault="00CF48EE" w:rsidP="00512EA8"/>
        </w:tc>
        <w:tc>
          <w:tcPr>
            <w:tcW w:w="277" w:type="dxa"/>
            <w:vMerge/>
          </w:tcPr>
          <w:p w14:paraId="495C43E1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73A4DB2A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678BE97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13462B9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0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1BC3211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8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BD98E5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377DF9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FE87A6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4AD4739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691FBD9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97778C5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60D53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8E15D6E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8C9F763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0724742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1C898258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625A32F2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60270725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69518C00" w14:textId="77777777" w:rsidR="00CF48EE" w:rsidRDefault="00CF48EE" w:rsidP="00512EA8"/>
        </w:tc>
        <w:tc>
          <w:tcPr>
            <w:tcW w:w="277" w:type="dxa"/>
            <w:vMerge/>
          </w:tcPr>
          <w:p w14:paraId="7874C904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3350A9AC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889F1D8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–</w:t>
            </w: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F0FB474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88A7678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8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2EFB981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1AC5086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A99E32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CACD531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D7B9A35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9D7C231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5418A9A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E6EDD48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E2BFAD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38438C62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126D69DD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0A830A19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4D504C17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449FAC5" w14:textId="77777777" w:rsidR="00CF48EE" w:rsidRDefault="00CF48EE" w:rsidP="00512EA8"/>
        </w:tc>
        <w:tc>
          <w:tcPr>
            <w:tcW w:w="277" w:type="dxa"/>
            <w:vMerge/>
          </w:tcPr>
          <w:p w14:paraId="352639B9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1681461A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86B0964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D543924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20DEA3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0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F09F4C5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6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C001670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A699DA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0D2F1A0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8C8A06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97EE9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0A995C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4E3316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AEC2FC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71F1394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4E2ED60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75D6D257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70612E22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1C83EB32" w14:textId="77777777" w:rsidR="00CF48EE" w:rsidRDefault="00CF48EE" w:rsidP="00512EA8"/>
        </w:tc>
        <w:tc>
          <w:tcPr>
            <w:tcW w:w="277" w:type="dxa"/>
            <w:vMerge/>
          </w:tcPr>
          <w:p w14:paraId="0BE292AB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0E2151C3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F4A5CB0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52D2A447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–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75F5178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56955B4E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6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ADCAC82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ED2C3A7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6A8C1FF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32735C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24784A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CB83D87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31D4C7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60C5F8E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13BAA600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7A7F188D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78DDCF28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0C977375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5B33D140" w14:textId="77777777" w:rsidR="00CF48EE" w:rsidRDefault="00CF48EE" w:rsidP="00512EA8"/>
        </w:tc>
        <w:tc>
          <w:tcPr>
            <w:tcW w:w="277" w:type="dxa"/>
            <w:vMerge/>
          </w:tcPr>
          <w:p w14:paraId="6DEF6AAD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14DC544E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9AE5B6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86B6BDB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C158A3F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1657CF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0</w:t>
            </w: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D78B12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6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A31FF30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B17A761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57D375D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FC1BFD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6E90814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4E7957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35F05C0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5F6C5DB5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5B53C31E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377131FC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406C37DE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2934F9FD" w14:textId="77777777" w:rsidR="00CF48EE" w:rsidRDefault="00CF48EE" w:rsidP="00512EA8"/>
        </w:tc>
        <w:tc>
          <w:tcPr>
            <w:tcW w:w="277" w:type="dxa"/>
            <w:vMerge/>
          </w:tcPr>
          <w:p w14:paraId="7067385F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42EA9012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BA5CA3F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24CA635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191187F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–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665806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EFCA998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6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E02F772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2DBB857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23BB8F9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33FA5B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D183CFE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5E89E22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077198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409D95A2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78823147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35A9714C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2336FC48" w14:textId="77777777" w:rsidTr="00CC414D">
        <w:trPr>
          <w:trHeight w:val="96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12A80F86" w14:textId="77777777" w:rsidR="00CF48EE" w:rsidRDefault="00CF48EE" w:rsidP="00512EA8"/>
        </w:tc>
        <w:tc>
          <w:tcPr>
            <w:tcW w:w="277" w:type="dxa"/>
            <w:vMerge/>
          </w:tcPr>
          <w:p w14:paraId="54685348" w14:textId="77777777" w:rsidR="00CF48EE" w:rsidRPr="001B7BDB" w:rsidRDefault="00CF48EE" w:rsidP="00512EA8">
            <w:pPr>
              <w:pStyle w:val="berschrift2"/>
              <w:rPr>
                <w:color w:val="808080"/>
                <w:szCs w:val="21"/>
              </w:rPr>
            </w:pPr>
          </w:p>
        </w:tc>
        <w:tc>
          <w:tcPr>
            <w:tcW w:w="596" w:type="dxa"/>
            <w:vMerge/>
            <w:tcBorders>
              <w:right w:val="single" w:sz="2" w:space="0" w:color="D9D9D9" w:themeColor="background1" w:themeShade="D9"/>
            </w:tcBorders>
          </w:tcPr>
          <w:p w14:paraId="414FD58F" w14:textId="77777777" w:rsidR="00CF48EE" w:rsidRPr="001B7BDB" w:rsidRDefault="00CF48EE" w:rsidP="00512EA8">
            <w:pPr>
              <w:tabs>
                <w:tab w:val="left" w:pos="1236"/>
              </w:tabs>
              <w:rPr>
                <w:b/>
                <w:color w:val="808080"/>
              </w:rPr>
            </w:pPr>
          </w:p>
        </w:tc>
        <w:tc>
          <w:tcPr>
            <w:tcW w:w="32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EC0B813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5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26284AC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888972D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gridSpan w:val="2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B1C40E8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</w:p>
        </w:tc>
        <w:tc>
          <w:tcPr>
            <w:tcW w:w="324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5F300E4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0</w:t>
            </w:r>
          </w:p>
        </w:tc>
        <w:tc>
          <w:tcPr>
            <w:tcW w:w="324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675E100" w14:textId="77777777" w:rsidR="00CF48EE" w:rsidRPr="00CC414D" w:rsidRDefault="00CF48EE" w:rsidP="00CC414D">
            <w:pPr>
              <w:pStyle w:val="Handschrift"/>
              <w:jc w:val="center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0</w:t>
            </w:r>
          </w:p>
        </w:tc>
        <w:tc>
          <w:tcPr>
            <w:tcW w:w="32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345A35B" w14:textId="77777777" w:rsidR="00CF48EE" w:rsidRPr="00485448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198922F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52CCA6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25E8EAA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gridSpan w:val="4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093EC4C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DCDF9A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tcBorders>
              <w:left w:val="single" w:sz="2" w:space="0" w:color="D9D9D9" w:themeColor="background1" w:themeShade="D9"/>
            </w:tcBorders>
            <w:vAlign w:val="center"/>
          </w:tcPr>
          <w:p w14:paraId="557ACF11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324" w:type="dxa"/>
            <w:vAlign w:val="center"/>
          </w:tcPr>
          <w:p w14:paraId="63669AE3" w14:textId="77777777" w:rsidR="00CF48EE" w:rsidRPr="00485448" w:rsidRDefault="00CF48EE" w:rsidP="00512EA8">
            <w:pPr>
              <w:pStyle w:val="berschrift2"/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  <w:vMerge/>
            <w:tcBorders>
              <w:left w:val="nil"/>
            </w:tcBorders>
          </w:tcPr>
          <w:p w14:paraId="7250DCE4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22EF56C7" w14:textId="77777777" w:rsidTr="00512EA8">
        <w:trPr>
          <w:trHeight w:val="20"/>
        </w:trPr>
        <w:tc>
          <w:tcPr>
            <w:tcW w:w="683" w:type="dxa"/>
            <w:shd w:val="clear" w:color="auto" w:fill="D9D9D9" w:themeFill="background1" w:themeFillShade="D9"/>
          </w:tcPr>
          <w:p w14:paraId="0F792DE7" w14:textId="77777777" w:rsidR="00CF48EE" w:rsidRPr="0057224F" w:rsidRDefault="00CF48EE" w:rsidP="00512EA8">
            <w:pPr>
              <w:rPr>
                <w:sz w:val="14"/>
              </w:rPr>
            </w:pPr>
          </w:p>
        </w:tc>
        <w:tc>
          <w:tcPr>
            <w:tcW w:w="277" w:type="dxa"/>
          </w:tcPr>
          <w:p w14:paraId="36E29EEE" w14:textId="77777777" w:rsidR="00CF48EE" w:rsidRPr="0057224F" w:rsidRDefault="00CF48EE" w:rsidP="00512EA8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2654" w:type="dxa"/>
            <w:gridSpan w:val="11"/>
            <w:tcBorders>
              <w:bottom w:val="single" w:sz="4" w:space="0" w:color="D9D9D9" w:themeColor="background1" w:themeShade="D9"/>
            </w:tcBorders>
          </w:tcPr>
          <w:p w14:paraId="2EF7EA27" w14:textId="77777777" w:rsidR="00CF48EE" w:rsidRPr="0057224F" w:rsidRDefault="00CF48EE" w:rsidP="00512EA8">
            <w:pPr>
              <w:jc w:val="left"/>
              <w:rPr>
                <w:color w:val="0D0D0D" w:themeColor="text1" w:themeTint="F2"/>
                <w:sz w:val="14"/>
              </w:rPr>
            </w:pPr>
          </w:p>
        </w:tc>
        <w:tc>
          <w:tcPr>
            <w:tcW w:w="2658" w:type="dxa"/>
            <w:gridSpan w:val="13"/>
            <w:tcBorders>
              <w:bottom w:val="single" w:sz="4" w:space="0" w:color="D9D9D9" w:themeColor="background1" w:themeShade="D9"/>
            </w:tcBorders>
          </w:tcPr>
          <w:p w14:paraId="77DE9DE6" w14:textId="77777777" w:rsidR="00CF48EE" w:rsidRPr="0057224F" w:rsidRDefault="00CF48EE" w:rsidP="00512EA8">
            <w:pPr>
              <w:jc w:val="left"/>
              <w:rPr>
                <w:color w:val="0D0D0D" w:themeColor="text1" w:themeTint="F2"/>
                <w:sz w:val="14"/>
              </w:rPr>
            </w:pPr>
          </w:p>
        </w:tc>
        <w:tc>
          <w:tcPr>
            <w:tcW w:w="2658" w:type="dxa"/>
            <w:tcBorders>
              <w:bottom w:val="single" w:sz="4" w:space="0" w:color="D9D9D9" w:themeColor="background1" w:themeShade="D9"/>
            </w:tcBorders>
          </w:tcPr>
          <w:p w14:paraId="325C888D" w14:textId="77777777" w:rsidR="00CF48EE" w:rsidRPr="0057224F" w:rsidRDefault="00CF48EE" w:rsidP="00512EA8">
            <w:pPr>
              <w:jc w:val="left"/>
              <w:rPr>
                <w:color w:val="0D0D0D" w:themeColor="text1" w:themeTint="F2"/>
                <w:sz w:val="14"/>
              </w:rPr>
            </w:pPr>
          </w:p>
        </w:tc>
      </w:tr>
      <w:tr w:rsidR="00CF48EE" w14:paraId="04B43586" w14:textId="77777777" w:rsidTr="00512EA8">
        <w:trPr>
          <w:trHeight w:val="397"/>
        </w:trPr>
        <w:tc>
          <w:tcPr>
            <w:tcW w:w="683" w:type="dxa"/>
            <w:shd w:val="clear" w:color="auto" w:fill="D9D9D9" w:themeFill="background1" w:themeFillShade="D9"/>
          </w:tcPr>
          <w:p w14:paraId="52E0C3B1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13C04E5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8B49A8" w14:textId="77777777" w:rsidR="00CF48EE" w:rsidRPr="00485448" w:rsidRDefault="00CF48EE" w:rsidP="00512EA8">
            <w:pPr>
              <w:jc w:val="left"/>
              <w:rPr>
                <w:b/>
                <w:color w:val="0D0D0D" w:themeColor="text1" w:themeTint="F2"/>
                <w:sz w:val="18"/>
                <w:szCs w:val="18"/>
              </w:rPr>
            </w:pPr>
            <w:r w:rsidRPr="00485448">
              <w:rPr>
                <w:color w:val="0D0D0D" w:themeColor="text1" w:themeTint="F2"/>
                <w:sz w:val="18"/>
                <w:szCs w:val="18"/>
              </w:rPr>
              <w:t xml:space="preserve">(1) </w:t>
            </w:r>
            <w:proofErr w:type="gramStart"/>
            <w:r>
              <w:rPr>
                <w:b/>
                <w:color w:val="0D0D0D" w:themeColor="text1" w:themeTint="F2"/>
                <w:sz w:val="18"/>
                <w:szCs w:val="18"/>
              </w:rPr>
              <w:t>8864</w:t>
            </w:r>
            <w:r w:rsidRPr="00485448">
              <w:rPr>
                <w:b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/>
                <w:color w:val="0D0D0D" w:themeColor="text1" w:themeTint="F2"/>
                <w:sz w:val="18"/>
                <w:szCs w:val="18"/>
              </w:rPr>
              <w:t xml:space="preserve"> 2 </w:t>
            </w:r>
          </w:p>
          <w:p w14:paraId="2195A63F" w14:textId="77777777" w:rsidR="00CF48EE" w:rsidRPr="00CC414D" w:rsidRDefault="00CF48EE" w:rsidP="00CC414D">
            <w:pPr>
              <w:pStyle w:val="Handschrift"/>
              <w:rPr>
                <w:bCs/>
                <w:color w:val="808080" w:themeColor="background1" w:themeShade="80"/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4432</w:t>
            </w:r>
          </w:p>
        </w:tc>
        <w:tc>
          <w:tcPr>
            <w:tcW w:w="2658" w:type="dxa"/>
            <w:gridSpan w:val="1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178E2A" w14:textId="77777777" w:rsidR="00CF48EE" w:rsidRPr="00485448" w:rsidRDefault="00CF48EE" w:rsidP="00512EA8">
            <w:pPr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485448">
              <w:rPr>
                <w:color w:val="0D0D0D" w:themeColor="text1" w:themeTint="F2"/>
                <w:sz w:val="18"/>
                <w:szCs w:val="18"/>
              </w:rPr>
              <w:t xml:space="preserve">(2) </w:t>
            </w:r>
            <w:proofErr w:type="gramStart"/>
            <w:r>
              <w:rPr>
                <w:color w:val="0D0D0D" w:themeColor="text1" w:themeTint="F2"/>
                <w:sz w:val="18"/>
                <w:szCs w:val="18"/>
              </w:rPr>
              <w:t>8864</w:t>
            </w:r>
            <w:r w:rsidRPr="00485448">
              <w:rPr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color w:val="0D0D0D" w:themeColor="text1" w:themeTint="F2"/>
                <w:sz w:val="18"/>
                <w:szCs w:val="18"/>
              </w:rPr>
              <w:t xml:space="preserve"> 4 </w:t>
            </w:r>
          </w:p>
          <w:p w14:paraId="73B59B79" w14:textId="77777777" w:rsidR="00CF48EE" w:rsidRPr="00CC414D" w:rsidRDefault="00CF48EE" w:rsidP="00CC414D">
            <w:pPr>
              <w:pStyle w:val="Handschrift"/>
              <w:rPr>
                <w:bCs/>
                <w:color w:val="808080" w:themeColor="background1" w:themeShade="80"/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2216</w:t>
            </w:r>
          </w:p>
        </w:tc>
        <w:tc>
          <w:tcPr>
            <w:tcW w:w="26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1A7655" w14:textId="77777777" w:rsidR="00CF48EE" w:rsidRPr="00485448" w:rsidRDefault="00CF48EE" w:rsidP="00512EA8">
            <w:pPr>
              <w:jc w:val="left"/>
              <w:rPr>
                <w:color w:val="0D0D0D" w:themeColor="text1" w:themeTint="F2"/>
                <w:sz w:val="18"/>
                <w:szCs w:val="18"/>
              </w:rPr>
            </w:pPr>
            <w:r w:rsidRPr="00485448">
              <w:rPr>
                <w:color w:val="0D0D0D" w:themeColor="text1" w:themeTint="F2"/>
                <w:sz w:val="18"/>
                <w:szCs w:val="18"/>
              </w:rPr>
              <w:t xml:space="preserve">(3) </w:t>
            </w:r>
            <w:proofErr w:type="gramStart"/>
            <w:r>
              <w:rPr>
                <w:color w:val="0D0D0D" w:themeColor="text1" w:themeTint="F2"/>
                <w:sz w:val="18"/>
                <w:szCs w:val="18"/>
              </w:rPr>
              <w:t>8864</w:t>
            </w:r>
            <w:r w:rsidRPr="00485448">
              <w:rPr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color w:val="0D0D0D" w:themeColor="text1" w:themeTint="F2"/>
                <w:sz w:val="18"/>
                <w:szCs w:val="18"/>
              </w:rPr>
              <w:t xml:space="preserve"> 8 </w:t>
            </w:r>
          </w:p>
          <w:p w14:paraId="273A5AA5" w14:textId="77777777" w:rsidR="00CF48EE" w:rsidRPr="00CC414D" w:rsidRDefault="00CF48EE" w:rsidP="00CC414D">
            <w:pPr>
              <w:pStyle w:val="Handschrift"/>
              <w:rPr>
                <w:b/>
                <w:bCs/>
                <w:color w:val="808080" w:themeColor="background1" w:themeShade="80"/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1108</w:t>
            </w:r>
          </w:p>
        </w:tc>
      </w:tr>
      <w:tr w:rsidR="00CF48EE" w14:paraId="7BDAD42A" w14:textId="77777777" w:rsidTr="00512EA8">
        <w:trPr>
          <w:trHeight w:val="397"/>
        </w:trPr>
        <w:tc>
          <w:tcPr>
            <w:tcW w:w="683" w:type="dxa"/>
            <w:shd w:val="clear" w:color="auto" w:fill="D9D9D9" w:themeFill="background1" w:themeFillShade="D9"/>
          </w:tcPr>
          <w:p w14:paraId="10761765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1D6C3CA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5EDC81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(4)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4432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2</w:t>
            </w:r>
          </w:p>
          <w:p w14:paraId="3E3E2FE8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485448">
              <w:t xml:space="preserve"> </w:t>
            </w:r>
            <w:r w:rsidRPr="00CC414D">
              <w:rPr>
                <w:sz w:val="17"/>
                <w:szCs w:val="17"/>
              </w:rPr>
              <w:t>= 2216</w:t>
            </w:r>
          </w:p>
        </w:tc>
        <w:tc>
          <w:tcPr>
            <w:tcW w:w="2658" w:type="dxa"/>
            <w:gridSpan w:val="1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C0B876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(5)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4432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4 </w:t>
            </w:r>
          </w:p>
          <w:p w14:paraId="66717742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1108</w:t>
            </w:r>
          </w:p>
        </w:tc>
        <w:tc>
          <w:tcPr>
            <w:tcW w:w="26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F90A80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(6)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4432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8 </w:t>
            </w:r>
          </w:p>
          <w:p w14:paraId="52149D13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554</w:t>
            </w:r>
          </w:p>
        </w:tc>
      </w:tr>
      <w:tr w:rsidR="00CF48EE" w14:paraId="65960ACD" w14:textId="77777777" w:rsidTr="00512EA8">
        <w:trPr>
          <w:trHeight w:val="397"/>
        </w:trPr>
        <w:tc>
          <w:tcPr>
            <w:tcW w:w="683" w:type="dxa"/>
            <w:shd w:val="clear" w:color="auto" w:fill="D9D9D9" w:themeFill="background1" w:themeFillShade="D9"/>
          </w:tcPr>
          <w:p w14:paraId="150A4F8A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479A136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2654" w:type="dxa"/>
            <w:gridSpan w:val="11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E77869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(7)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2216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2 </w:t>
            </w:r>
          </w:p>
          <w:p w14:paraId="5703491B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1108</w:t>
            </w:r>
          </w:p>
        </w:tc>
        <w:tc>
          <w:tcPr>
            <w:tcW w:w="2658" w:type="dxa"/>
            <w:gridSpan w:val="1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187F7B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(8)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2216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4 </w:t>
            </w:r>
          </w:p>
          <w:p w14:paraId="2ADF5007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554</w:t>
            </w:r>
          </w:p>
        </w:tc>
        <w:tc>
          <w:tcPr>
            <w:tcW w:w="265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0DD4D0" w14:textId="77777777" w:rsidR="00CF48EE" w:rsidRPr="00485448" w:rsidRDefault="00CF48EE" w:rsidP="00512EA8">
            <w:pPr>
              <w:jc w:val="left"/>
              <w:rPr>
                <w:bCs/>
                <w:color w:val="0D0D0D" w:themeColor="text1" w:themeTint="F2"/>
                <w:sz w:val="18"/>
                <w:szCs w:val="18"/>
              </w:rPr>
            </w:pP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>(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9) </w:t>
            </w:r>
            <w:proofErr w:type="gramStart"/>
            <w:r>
              <w:rPr>
                <w:bCs/>
                <w:color w:val="0D0D0D" w:themeColor="text1" w:themeTint="F2"/>
                <w:sz w:val="18"/>
                <w:szCs w:val="18"/>
              </w:rPr>
              <w:t>2216</w:t>
            </w:r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:</w:t>
            </w:r>
            <w:proofErr w:type="gramEnd"/>
            <w:r w:rsidRPr="00485448">
              <w:rPr>
                <w:bCs/>
                <w:color w:val="0D0D0D" w:themeColor="text1" w:themeTint="F2"/>
                <w:sz w:val="18"/>
                <w:szCs w:val="18"/>
              </w:rPr>
              <w:t xml:space="preserve"> 8 </w:t>
            </w:r>
          </w:p>
          <w:p w14:paraId="31AA1936" w14:textId="77777777" w:rsidR="00CF48EE" w:rsidRPr="00CC414D" w:rsidRDefault="00CF48EE" w:rsidP="00CC414D">
            <w:pPr>
              <w:pStyle w:val="Handschrift"/>
              <w:rPr>
                <w:sz w:val="17"/>
                <w:szCs w:val="17"/>
              </w:rPr>
            </w:pPr>
            <w:r w:rsidRPr="00CC414D">
              <w:rPr>
                <w:sz w:val="17"/>
                <w:szCs w:val="17"/>
              </w:rPr>
              <w:t>= 277</w:t>
            </w:r>
          </w:p>
        </w:tc>
      </w:tr>
      <w:tr w:rsidR="00CF48EE" w14:paraId="52C2168F" w14:textId="77777777" w:rsidTr="00512EA8">
        <w:trPr>
          <w:trHeight w:val="113"/>
        </w:trPr>
        <w:tc>
          <w:tcPr>
            <w:tcW w:w="683" w:type="dxa"/>
            <w:shd w:val="clear" w:color="auto" w:fill="D9D9D9" w:themeFill="background1" w:themeFillShade="D9"/>
          </w:tcPr>
          <w:p w14:paraId="482940AD" w14:textId="77777777" w:rsidR="00CF48EE" w:rsidRPr="00C54E87" w:rsidRDefault="00CF48EE" w:rsidP="00512EA8">
            <w:pPr>
              <w:rPr>
                <w:sz w:val="16"/>
                <w:szCs w:val="16"/>
              </w:rPr>
            </w:pPr>
          </w:p>
        </w:tc>
        <w:tc>
          <w:tcPr>
            <w:tcW w:w="277" w:type="dxa"/>
          </w:tcPr>
          <w:p w14:paraId="71A2FD65" w14:textId="77777777" w:rsidR="00CF48EE" w:rsidRPr="00C54E87" w:rsidRDefault="00CF48EE" w:rsidP="00512EA8">
            <w:pPr>
              <w:pStyle w:val="berschrift2"/>
              <w:rPr>
                <w:sz w:val="16"/>
                <w:szCs w:val="16"/>
              </w:rPr>
            </w:pPr>
          </w:p>
        </w:tc>
        <w:tc>
          <w:tcPr>
            <w:tcW w:w="3858" w:type="dxa"/>
            <w:gridSpan w:val="17"/>
            <w:tcBorders>
              <w:top w:val="single" w:sz="4" w:space="0" w:color="D9D9D9" w:themeColor="background1" w:themeShade="D9"/>
            </w:tcBorders>
          </w:tcPr>
          <w:p w14:paraId="14DFEFA6" w14:textId="77777777" w:rsidR="00CF48EE" w:rsidRPr="00C54E87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DF972C4" w14:textId="77777777" w:rsidR="00CF48EE" w:rsidRPr="00C54E87" w:rsidRDefault="00CF48EE" w:rsidP="00512EA8">
            <w:pPr>
              <w:pStyle w:val="berschrift2"/>
              <w:rPr>
                <w:sz w:val="16"/>
                <w:szCs w:val="16"/>
              </w:rPr>
            </w:pPr>
          </w:p>
        </w:tc>
        <w:tc>
          <w:tcPr>
            <w:tcW w:w="3970" w:type="dxa"/>
            <w:gridSpan w:val="7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5B4C3A4" w14:textId="77777777" w:rsidR="00CF48EE" w:rsidRPr="00C54E87" w:rsidRDefault="00CF48EE" w:rsidP="00512EA8">
            <w:pPr>
              <w:pStyle w:val="berschrift2"/>
              <w:rPr>
                <w:b w:val="0"/>
                <w:sz w:val="16"/>
                <w:szCs w:val="16"/>
              </w:rPr>
            </w:pPr>
          </w:p>
        </w:tc>
      </w:tr>
      <w:tr w:rsidR="00CF48EE" w14:paraId="2DAA985F" w14:textId="77777777" w:rsidTr="00512EA8">
        <w:trPr>
          <w:trHeight w:val="240"/>
        </w:trPr>
        <w:tc>
          <w:tcPr>
            <w:tcW w:w="683" w:type="dxa"/>
            <w:shd w:val="clear" w:color="auto" w:fill="D9D9D9" w:themeFill="background1" w:themeFillShade="D9"/>
          </w:tcPr>
          <w:p w14:paraId="7AE85DB0" w14:textId="77777777" w:rsidR="00CF48EE" w:rsidRPr="00A34F62" w:rsidRDefault="00CF48EE" w:rsidP="00512EA8">
            <w:pPr>
              <w:rPr>
                <w:sz w:val="8"/>
              </w:rPr>
            </w:pPr>
          </w:p>
        </w:tc>
        <w:tc>
          <w:tcPr>
            <w:tcW w:w="277" w:type="dxa"/>
          </w:tcPr>
          <w:p w14:paraId="3F5F1ECD" w14:textId="77777777" w:rsidR="00CF48EE" w:rsidRPr="00A34F62" w:rsidRDefault="00CF48EE" w:rsidP="00512EA8">
            <w:pPr>
              <w:pStyle w:val="berschrift2"/>
              <w:rPr>
                <w:sz w:val="8"/>
                <w:szCs w:val="21"/>
              </w:rPr>
            </w:pPr>
            <w:r>
              <w:t>b)</w:t>
            </w:r>
          </w:p>
        </w:tc>
        <w:tc>
          <w:tcPr>
            <w:tcW w:w="7970" w:type="dxa"/>
            <w:gridSpan w:val="25"/>
          </w:tcPr>
          <w:p w14:paraId="3F2D6DAC" w14:textId="77777777" w:rsidR="00CF48EE" w:rsidRDefault="00CF48EE" w:rsidP="00512EA8">
            <w:r>
              <w:t>Erkläre die Aufgabe a2): Wie verändern sich die Zahlen in den Zeilen (</w:t>
            </w:r>
            <w:r>
              <w:sym w:font="Symbol" w:char="F0DE"/>
            </w:r>
            <w:r>
              <w:t xml:space="preserve">)? </w:t>
            </w:r>
          </w:p>
          <w:p w14:paraId="4CD53919" w14:textId="77777777" w:rsidR="00CF48EE" w:rsidRDefault="00CF48EE" w:rsidP="00512EA8">
            <w:r>
              <w:t xml:space="preserve">                                            Wie verändern sich die Zahlen in den Spalten (</w:t>
            </w:r>
            <w:r>
              <w:sym w:font="Symbol" w:char="F0DF"/>
            </w:r>
            <w:r>
              <w:t>)?</w:t>
            </w:r>
          </w:p>
          <w:p w14:paraId="2AFC5737" w14:textId="77777777" w:rsidR="00CF48EE" w:rsidRPr="00E50EB1" w:rsidRDefault="00CF48EE" w:rsidP="00512EA8">
            <w:pPr>
              <w:pStyle w:val="berschrift2"/>
              <w:rPr>
                <w:b w:val="0"/>
                <w:sz w:val="8"/>
              </w:rPr>
            </w:pPr>
            <w:r>
              <w:t xml:space="preserve">                                            </w:t>
            </w:r>
            <w:r w:rsidRPr="00E50EB1">
              <w:rPr>
                <w:b w:val="0"/>
                <w:color w:val="0D0D0D" w:themeColor="text1" w:themeTint="F2"/>
              </w:rPr>
              <w:t xml:space="preserve">Warum ist das so? </w:t>
            </w:r>
          </w:p>
        </w:tc>
      </w:tr>
      <w:tr w:rsidR="00CF48EE" w14:paraId="5A46283B" w14:textId="77777777" w:rsidTr="00512EA8">
        <w:trPr>
          <w:trHeight w:val="851"/>
        </w:trPr>
        <w:tc>
          <w:tcPr>
            <w:tcW w:w="683" w:type="dxa"/>
            <w:shd w:val="clear" w:color="auto" w:fill="D9D9D9" w:themeFill="background1" w:themeFillShade="D9"/>
          </w:tcPr>
          <w:p w14:paraId="04A4419E" w14:textId="77777777" w:rsidR="00CF48EE" w:rsidRDefault="00CF48EE" w:rsidP="00512EA8"/>
        </w:tc>
        <w:tc>
          <w:tcPr>
            <w:tcW w:w="8247" w:type="dxa"/>
            <w:gridSpan w:val="26"/>
          </w:tcPr>
          <w:p w14:paraId="2C75FA5B" w14:textId="77777777" w:rsidR="00CF48EE" w:rsidRPr="00D36D05" w:rsidRDefault="00CF48EE" w:rsidP="00512EA8">
            <w:pPr>
              <w:spacing w:line="360" w:lineRule="auto"/>
              <w:ind w:left="272" w:hanging="111"/>
              <w:rPr>
                <w:b/>
                <w:color w:val="7F7F7F" w:themeColor="text1" w:themeTint="80"/>
              </w:rPr>
            </w:pPr>
            <w:r w:rsidRPr="00D36D05">
              <w:rPr>
                <w:b/>
                <w:color w:val="7F7F7F" w:themeColor="text1" w:themeTint="80"/>
              </w:rPr>
              <w:t>In den Zeilen (</w:t>
            </w:r>
            <w:r w:rsidRPr="00D36D05">
              <w:rPr>
                <w:b/>
                <w:color w:val="7F7F7F" w:themeColor="text1" w:themeTint="80"/>
              </w:rPr>
              <w:sym w:font="Symbol" w:char="F0DE"/>
            </w:r>
            <w:r w:rsidRPr="00D36D05">
              <w:rPr>
                <w:b/>
                <w:color w:val="7F7F7F" w:themeColor="text1" w:themeTint="80"/>
              </w:rPr>
              <w:t xml:space="preserve">): </w:t>
            </w:r>
          </w:p>
          <w:p w14:paraId="45123220" w14:textId="560D4B3E" w:rsidR="00CF48EE" w:rsidRPr="00CC414D" w:rsidRDefault="00CF48EE" w:rsidP="00CC414D">
            <w:pPr>
              <w:pStyle w:val="Listenabsatz"/>
              <w:numPr>
                <w:ilvl w:val="0"/>
                <w:numId w:val="12"/>
              </w:numPr>
              <w:ind w:left="451" w:hanging="29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erste Zahl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(der Dividend) ist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in jeder Zeile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) gleich: </w:t>
            </w:r>
            <w:r w:rsidR="002304E5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                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z.B. in der 1. Zeile:  8864</w:t>
            </w:r>
          </w:p>
          <w:p w14:paraId="6619D0E3" w14:textId="77777777" w:rsidR="00CF48EE" w:rsidRPr="00CC414D" w:rsidRDefault="00CF48EE" w:rsidP="00CC414D">
            <w:pPr>
              <w:pStyle w:val="Listenabsatz"/>
              <w:numPr>
                <w:ilvl w:val="0"/>
                <w:numId w:val="12"/>
              </w:numPr>
              <w:ind w:left="448" w:hanging="289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sehe: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zweite Zah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 (der Divisor) wächst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in jeder Zeile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</w:t>
            </w:r>
          </w:p>
          <w:p w14:paraId="076F7773" w14:textId="77777777" w:rsidR="00CF48EE" w:rsidRPr="00E50EB1" w:rsidRDefault="00CF48EE" w:rsidP="00CC414D">
            <w:pPr>
              <w:pStyle w:val="Listenabsatz"/>
              <w:numPr>
                <w:ilvl w:val="0"/>
                <w:numId w:val="0"/>
              </w:numPr>
              <w:ind w:left="451"/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Die zweite Zahl verdoppelt (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2) sich in jeder Spalte (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F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).</w:t>
            </w:r>
            <w:r w:rsidRPr="00CC414D">
              <w:rPr>
                <w:color w:val="548DD4" w:themeColor="text2" w:themeTint="99"/>
              </w:rPr>
              <w:t xml:space="preserve"> </w:t>
            </w:r>
          </w:p>
        </w:tc>
      </w:tr>
      <w:tr w:rsidR="00CF48EE" w14:paraId="4396B46C" w14:textId="77777777" w:rsidTr="00512EA8">
        <w:trPr>
          <w:trHeight w:val="567"/>
        </w:trPr>
        <w:tc>
          <w:tcPr>
            <w:tcW w:w="683" w:type="dxa"/>
            <w:vMerge w:val="restart"/>
            <w:shd w:val="clear" w:color="auto" w:fill="D9D9D9" w:themeFill="background1" w:themeFillShade="D9"/>
          </w:tcPr>
          <w:p w14:paraId="508234C7" w14:textId="77777777" w:rsidR="00CF48EE" w:rsidRPr="00154F33" w:rsidRDefault="00CF48EE" w:rsidP="00512EA8">
            <w:pPr>
              <w:rPr>
                <w:sz w:val="10"/>
              </w:rPr>
            </w:pPr>
          </w:p>
        </w:tc>
        <w:tc>
          <w:tcPr>
            <w:tcW w:w="277" w:type="dxa"/>
            <w:vMerge w:val="restart"/>
          </w:tcPr>
          <w:p w14:paraId="2E2F8BDD" w14:textId="77777777" w:rsidR="00CF48EE" w:rsidRPr="00154F33" w:rsidRDefault="00CF48EE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1164" w:type="dxa"/>
            <w:gridSpan w:val="3"/>
          </w:tcPr>
          <w:p w14:paraId="71156164" w14:textId="77777777" w:rsidR="00CF48EE" w:rsidRPr="00E50EB1" w:rsidRDefault="00CF48EE" w:rsidP="00512EA8">
            <w:pPr>
              <w:rPr>
                <w:szCs w:val="21"/>
              </w:rPr>
            </w:pPr>
          </w:p>
        </w:tc>
        <w:tc>
          <w:tcPr>
            <w:tcW w:w="2973" w:type="dxa"/>
            <w:gridSpan w:val="16"/>
          </w:tcPr>
          <w:p w14:paraId="5C463DCD" w14:textId="5DFBC0F7" w:rsidR="00CF48EE" w:rsidRPr="00E50EB1" w:rsidRDefault="00CF48EE" w:rsidP="00CC414D">
            <w:pPr>
              <w:pStyle w:val="Handschri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525C67A" wp14:editId="2A698CC3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196850</wp:posOffset>
                      </wp:positionV>
                      <wp:extent cx="1571625" cy="295275"/>
                      <wp:effectExtent l="12700" t="25400" r="41275" b="0"/>
                      <wp:wrapNone/>
                      <wp:docPr id="8218" name="Bogen 8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C4C0B12" id="Bogen 8218" o:spid="_x0000_s1026" style="position:absolute;margin-left:-8.7pt;margin-top:15.5pt;width:123.75pt;height:23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  <w:r>
              <w:t xml:space="preserve">                </w:t>
            </w:r>
            <w:r w:rsidRPr="00CC414D">
              <w:rPr>
                <w:rFonts w:cs="Calibri"/>
                <w:bCs/>
              </w:rPr>
              <w:t xml:space="preserve">∙ 2 </w:t>
            </w:r>
          </w:p>
        </w:tc>
        <w:tc>
          <w:tcPr>
            <w:tcW w:w="3833" w:type="dxa"/>
            <w:gridSpan w:val="6"/>
          </w:tcPr>
          <w:p w14:paraId="0DBDC0B6" w14:textId="4DADD6B9" w:rsidR="00CF48EE" w:rsidRPr="00E50EB1" w:rsidRDefault="00CF48EE" w:rsidP="00CC414D">
            <w:pPr>
              <w:pStyle w:val="Handschrift"/>
              <w:rPr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0D363BB5" wp14:editId="38EDA2CE">
                      <wp:simplePos x="0" y="0"/>
                      <wp:positionH relativeFrom="column">
                        <wp:posOffset>-376555</wp:posOffset>
                      </wp:positionH>
                      <wp:positionV relativeFrom="paragraph">
                        <wp:posOffset>187325</wp:posOffset>
                      </wp:positionV>
                      <wp:extent cx="1571625" cy="295275"/>
                      <wp:effectExtent l="12700" t="25400" r="41275" b="0"/>
                      <wp:wrapNone/>
                      <wp:docPr id="8219" name="Bogen 8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295275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C44B46" id="Bogen 8219" o:spid="_x0000_s1026" style="position:absolute;margin-left:-29.65pt;margin-top:14.75pt;width:123.75pt;height:23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16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" path="m6235,129076nsc56080,55180,391107,-167,787570,v433305,182,784056,66228,784056,147638l785813,147638,6235,129076xem6235,129076nfc56080,55180,391107,-167,787570,v433305,182,784056,66228,784056,147638e" filled="f" strokecolor="#0d0d0d [3069]" strokeweight="2pt">
                      <v:stroke endarrow="block"/>
                      <v:path arrowok="t" o:connecttype="custom" o:connectlocs="6235,129076;787570,0;1571626,147638" o:connectangles="0,0,0"/>
                    </v:shape>
                  </w:pict>
                </mc:Fallback>
              </mc:AlternateContent>
            </w:r>
            <w:r>
              <w:t xml:space="preserve">         </w:t>
            </w:r>
            <w:r w:rsidRPr="00817F5D">
              <w:t>∙</w:t>
            </w:r>
            <w:r>
              <w:t xml:space="preserve"> 2</w:t>
            </w:r>
          </w:p>
        </w:tc>
      </w:tr>
      <w:tr w:rsidR="00CF48EE" w14:paraId="06331718" w14:textId="77777777" w:rsidTr="00512EA8">
        <w:trPr>
          <w:trHeight w:val="567"/>
        </w:trPr>
        <w:tc>
          <w:tcPr>
            <w:tcW w:w="683" w:type="dxa"/>
            <w:vMerge/>
            <w:shd w:val="clear" w:color="auto" w:fill="D9D9D9" w:themeFill="background1" w:themeFillShade="D9"/>
          </w:tcPr>
          <w:p w14:paraId="079476D1" w14:textId="77777777" w:rsidR="00CF48EE" w:rsidRPr="00154F33" w:rsidRDefault="00CF48EE" w:rsidP="00512EA8">
            <w:pPr>
              <w:rPr>
                <w:sz w:val="10"/>
              </w:rPr>
            </w:pPr>
          </w:p>
        </w:tc>
        <w:tc>
          <w:tcPr>
            <w:tcW w:w="277" w:type="dxa"/>
            <w:vMerge/>
          </w:tcPr>
          <w:p w14:paraId="659EF2C3" w14:textId="77777777" w:rsidR="00CF48EE" w:rsidRPr="00154F33" w:rsidRDefault="00CF48EE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2654" w:type="dxa"/>
            <w:gridSpan w:val="11"/>
          </w:tcPr>
          <w:p w14:paraId="1DD3FD95" w14:textId="77777777" w:rsidR="00CF48EE" w:rsidRDefault="00CF48EE" w:rsidP="00512EA8">
            <w:pPr>
              <w:jc w:val="left"/>
              <w:rPr>
                <w:b/>
                <w:color w:val="0D0D0D" w:themeColor="text1" w:themeTint="F2"/>
                <w:szCs w:val="21"/>
              </w:rPr>
            </w:pPr>
            <w:r w:rsidRPr="00774329">
              <w:rPr>
                <w:color w:val="0D0D0D" w:themeColor="text1" w:themeTint="F2"/>
                <w:szCs w:val="21"/>
              </w:rPr>
              <w:t xml:space="preserve">(1) </w:t>
            </w:r>
            <w:proofErr w:type="gramStart"/>
            <w:r>
              <w:rPr>
                <w:color w:val="0D0D0D" w:themeColor="text1" w:themeTint="F2"/>
                <w:szCs w:val="21"/>
              </w:rPr>
              <w:t>8864</w:t>
            </w:r>
            <w:r w:rsidRPr="00485448">
              <w:rPr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485448">
              <w:rPr>
                <w:color w:val="0D0D0D" w:themeColor="text1" w:themeTint="F2"/>
                <w:szCs w:val="21"/>
              </w:rPr>
              <w:t xml:space="preserve"> 2</w:t>
            </w:r>
            <w:r>
              <w:rPr>
                <w:b/>
                <w:color w:val="0D0D0D" w:themeColor="text1" w:themeTint="F2"/>
                <w:szCs w:val="21"/>
              </w:rPr>
              <w:t xml:space="preserve"> </w:t>
            </w:r>
          </w:p>
          <w:p w14:paraId="68B3EF54" w14:textId="77777777" w:rsidR="00CF48EE" w:rsidRPr="00CC414D" w:rsidRDefault="00CF48EE" w:rsidP="00CC414D">
            <w:pPr>
              <w:pStyle w:val="Handschrift"/>
              <w:rPr>
                <w:b/>
                <w:bCs/>
              </w:rPr>
            </w:pPr>
            <w:r w:rsidRPr="00CC414D">
              <w:rPr>
                <w:b/>
                <w:bCs/>
              </w:rPr>
              <w:t>= 4432</w:t>
            </w:r>
          </w:p>
        </w:tc>
        <w:tc>
          <w:tcPr>
            <w:tcW w:w="2658" w:type="dxa"/>
            <w:gridSpan w:val="13"/>
          </w:tcPr>
          <w:p w14:paraId="59F15E2D" w14:textId="77777777" w:rsidR="00CF48EE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774329">
              <w:rPr>
                <w:color w:val="0D0D0D" w:themeColor="text1" w:themeTint="F2"/>
                <w:szCs w:val="21"/>
              </w:rPr>
              <w:t xml:space="preserve">(2) </w:t>
            </w:r>
            <w:proofErr w:type="gramStart"/>
            <w:r>
              <w:rPr>
                <w:color w:val="0D0D0D" w:themeColor="text1" w:themeTint="F2"/>
                <w:szCs w:val="21"/>
              </w:rPr>
              <w:t>8864</w:t>
            </w:r>
            <w:r w:rsidRPr="00774329">
              <w:rPr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774329">
              <w:rPr>
                <w:color w:val="0D0D0D" w:themeColor="text1" w:themeTint="F2"/>
                <w:szCs w:val="21"/>
              </w:rPr>
              <w:t xml:space="preserve"> 4</w:t>
            </w:r>
            <w:r>
              <w:rPr>
                <w:color w:val="0D0D0D" w:themeColor="text1" w:themeTint="F2"/>
                <w:szCs w:val="21"/>
              </w:rPr>
              <w:t xml:space="preserve"> </w:t>
            </w:r>
          </w:p>
          <w:p w14:paraId="1BB6DD6F" w14:textId="77777777" w:rsidR="00CF48EE" w:rsidRPr="00652341" w:rsidRDefault="00CF48EE" w:rsidP="00CC414D">
            <w:pPr>
              <w:pStyle w:val="Handschrift"/>
            </w:pPr>
            <w:r>
              <w:t>= 2216</w:t>
            </w:r>
          </w:p>
        </w:tc>
        <w:tc>
          <w:tcPr>
            <w:tcW w:w="2658" w:type="dxa"/>
          </w:tcPr>
          <w:p w14:paraId="5159B32E" w14:textId="77777777" w:rsidR="00CF48EE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774329">
              <w:rPr>
                <w:color w:val="0D0D0D" w:themeColor="text1" w:themeTint="F2"/>
                <w:szCs w:val="21"/>
              </w:rPr>
              <w:t xml:space="preserve">(3) </w:t>
            </w:r>
            <w:proofErr w:type="gramStart"/>
            <w:r>
              <w:rPr>
                <w:color w:val="0D0D0D" w:themeColor="text1" w:themeTint="F2"/>
                <w:szCs w:val="21"/>
              </w:rPr>
              <w:t>8864</w:t>
            </w:r>
            <w:r w:rsidRPr="00774329">
              <w:rPr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774329">
              <w:rPr>
                <w:color w:val="0D0D0D" w:themeColor="text1" w:themeTint="F2"/>
                <w:szCs w:val="21"/>
              </w:rPr>
              <w:t xml:space="preserve"> 8</w:t>
            </w:r>
            <w:r>
              <w:rPr>
                <w:color w:val="0D0D0D" w:themeColor="text1" w:themeTint="F2"/>
                <w:szCs w:val="21"/>
              </w:rPr>
              <w:t xml:space="preserve"> </w:t>
            </w:r>
          </w:p>
          <w:p w14:paraId="793BCCF7" w14:textId="77777777" w:rsidR="00CF48EE" w:rsidRPr="00652341" w:rsidRDefault="00CF48EE" w:rsidP="00CC414D">
            <w:pPr>
              <w:pStyle w:val="Handschrift"/>
            </w:pPr>
            <w:r>
              <w:t>= 1108</w:t>
            </w:r>
          </w:p>
        </w:tc>
      </w:tr>
      <w:tr w:rsidR="00CF48EE" w14:paraId="12784284" w14:textId="77777777" w:rsidTr="00512EA8">
        <w:trPr>
          <w:trHeight w:val="1657"/>
        </w:trPr>
        <w:tc>
          <w:tcPr>
            <w:tcW w:w="683" w:type="dxa"/>
            <w:shd w:val="clear" w:color="auto" w:fill="D9D9D9" w:themeFill="background1" w:themeFillShade="D9"/>
          </w:tcPr>
          <w:p w14:paraId="7109B4D4" w14:textId="77777777" w:rsidR="00CF48EE" w:rsidRDefault="00CF48EE" w:rsidP="00512EA8"/>
        </w:tc>
        <w:tc>
          <w:tcPr>
            <w:tcW w:w="8247" w:type="dxa"/>
            <w:gridSpan w:val="26"/>
          </w:tcPr>
          <w:p w14:paraId="1C6B234D" w14:textId="77777777" w:rsidR="00CF48EE" w:rsidRDefault="00CF48EE" w:rsidP="00CC414D">
            <w:pPr>
              <w:pStyle w:val="Listenabsatz"/>
              <w:numPr>
                <w:ilvl w:val="0"/>
                <w:numId w:val="0"/>
              </w:numPr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FCEE56F" wp14:editId="0F8B9E4B">
                      <wp:simplePos x="0" y="0"/>
                      <wp:positionH relativeFrom="column">
                        <wp:posOffset>2114746</wp:posOffset>
                      </wp:positionH>
                      <wp:positionV relativeFrom="paragraph">
                        <wp:posOffset>-125437</wp:posOffset>
                      </wp:positionV>
                      <wp:extent cx="1652954" cy="257908"/>
                      <wp:effectExtent l="0" t="0" r="36195" b="21590"/>
                      <wp:wrapNone/>
                      <wp:docPr id="8220" name="Bogen 8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52954" cy="257908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835644" id="Bogen 8220" o:spid="_x0000_s1026" style="position:absolute;margin-left:166.5pt;margin-top:-9.9pt;width:130.15pt;height:20.3pt;flip:y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954,25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" path="m9458,109501nsc71140,46433,419124,-118,828012,v455851,132,824942,57828,824942,128954l826477,128954,9458,109501xem9458,109501nfc71140,46433,419124,-118,828012,v455851,132,824942,57828,824942,128954e" filled="f" strokecolor="#0d0d0d [3069]" strokeweight="2pt">
                      <v:stroke endarrow="block"/>
                      <v:path arrowok="t" o:connecttype="custom" o:connectlocs="9458,109501;828012,0;1652954,128954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1840FB1B" wp14:editId="7A445479">
                      <wp:simplePos x="0" y="0"/>
                      <wp:positionH relativeFrom="column">
                        <wp:posOffset>376164</wp:posOffset>
                      </wp:positionH>
                      <wp:positionV relativeFrom="paragraph">
                        <wp:posOffset>-144731</wp:posOffset>
                      </wp:positionV>
                      <wp:extent cx="1652954" cy="257908"/>
                      <wp:effectExtent l="0" t="0" r="36195" b="21590"/>
                      <wp:wrapNone/>
                      <wp:docPr id="8221" name="Bogen 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52954" cy="257908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2092B7" id="Bogen 8221" o:spid="_x0000_s1026" style="position:absolute;margin-left:29.6pt;margin-top:-11.4pt;width:130.15pt;height:20.3pt;flip:y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954,25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" path="m9458,109501nsc71140,46433,419124,-118,828012,v455851,132,824942,57828,824942,128954l826477,128954,9458,109501xem9458,109501nfc71140,46433,419124,-118,828012,v455851,132,824942,57828,824942,128954e" filled="f" strokecolor="#0d0d0d [3069]" strokeweight="2pt">
                      <v:stroke endarrow="block"/>
                      <v:path arrowok="t" o:connecttype="custom" o:connectlocs="9458,109501;828012,0;1652954,128954" o:connectangles="0,0,0"/>
                    </v:shape>
                  </w:pict>
                </mc:Fallback>
              </mc:AlternateContent>
            </w:r>
          </w:p>
          <w:p w14:paraId="5536053B" w14:textId="2D61838D" w:rsidR="00CF48EE" w:rsidRDefault="00CF48EE" w:rsidP="00CC414D">
            <w:pPr>
              <w:pStyle w:val="Handschrift"/>
            </w:pPr>
            <w:r>
              <w:t xml:space="preserve">                         </w:t>
            </w:r>
            <w:r w:rsidR="00CC414D">
              <w:t xml:space="preserve"> </w:t>
            </w:r>
            <w:r>
              <w:t xml:space="preserve"> : 2                                                    </w:t>
            </w:r>
            <w:proofErr w:type="gramStart"/>
            <w:r>
              <w:t xml:space="preserve">  :</w:t>
            </w:r>
            <w:proofErr w:type="gramEnd"/>
            <w:r>
              <w:t xml:space="preserve"> 2</w:t>
            </w:r>
          </w:p>
          <w:p w14:paraId="1473947C" w14:textId="77777777" w:rsidR="00CF48EE" w:rsidRPr="00CC414D" w:rsidRDefault="00CF48EE" w:rsidP="00CC414D">
            <w:pPr>
              <w:pStyle w:val="Listenabsatz"/>
              <w:numPr>
                <w:ilvl w:val="0"/>
                <w:numId w:val="13"/>
              </w:numPr>
              <w:spacing w:before="120"/>
              <w:ind w:left="443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Ich weiß: Wenn die zweite Zahl verdoppelt (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2) wird, wird das Ergebnis halbiert (:2). </w:t>
            </w:r>
          </w:p>
          <w:p w14:paraId="311409AD" w14:textId="77777777" w:rsidR="00CF48EE" w:rsidRPr="00CC414D" w:rsidRDefault="00CF48EE" w:rsidP="00CC414D">
            <w:pPr>
              <w:pStyle w:val="Listenabsatz"/>
              <w:numPr>
                <w:ilvl w:val="0"/>
                <w:numId w:val="0"/>
              </w:numPr>
              <w:ind w:left="4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Denn:  Ich teile die gleiche Zahl (6536) auf doppelt so viele Gruppen auf.  </w:t>
            </w:r>
          </w:p>
          <w:p w14:paraId="68C40744" w14:textId="77777777" w:rsidR="00CF48EE" w:rsidRPr="00CC414D" w:rsidRDefault="00CF48EE" w:rsidP="00CC414D">
            <w:pPr>
              <w:pStyle w:val="Listenabsatz"/>
              <w:numPr>
                <w:ilvl w:val="0"/>
                <w:numId w:val="0"/>
              </w:numPr>
              <w:ind w:left="442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     Jede Gruppe bekommt nur halb so viel. </w:t>
            </w:r>
          </w:p>
          <w:p w14:paraId="4357983D" w14:textId="77777777" w:rsidR="00CF48EE" w:rsidRDefault="00CF48EE" w:rsidP="00CC414D">
            <w:pPr>
              <w:pStyle w:val="Listenabsatz"/>
              <w:numPr>
                <w:ilvl w:val="0"/>
                <w:numId w:val="13"/>
              </w:numPr>
              <w:spacing w:before="120"/>
              <w:ind w:left="443" w:hanging="284"/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Ich sehe: Wenn sich die zweite Zahl verdoppelt, dann wird das Ergebnis halbiert.</w:t>
            </w:r>
            <w:r w:rsidRPr="00CC414D">
              <w:rPr>
                <w:color w:val="548DD4" w:themeColor="text2" w:themeTint="99"/>
              </w:rPr>
              <w:t xml:space="preserve">   </w:t>
            </w:r>
          </w:p>
        </w:tc>
      </w:tr>
      <w:tr w:rsidR="00CF48EE" w14:paraId="457E9B76" w14:textId="77777777" w:rsidTr="00512EA8">
        <w:trPr>
          <w:trHeight w:val="444"/>
        </w:trPr>
        <w:tc>
          <w:tcPr>
            <w:tcW w:w="683" w:type="dxa"/>
            <w:shd w:val="clear" w:color="auto" w:fill="D9D9D9" w:themeFill="background1" w:themeFillShade="D9"/>
          </w:tcPr>
          <w:p w14:paraId="2A9C7A13" w14:textId="77777777" w:rsidR="00CF48EE" w:rsidRDefault="00CF48EE" w:rsidP="00512EA8"/>
        </w:tc>
        <w:tc>
          <w:tcPr>
            <w:tcW w:w="8247" w:type="dxa"/>
            <w:gridSpan w:val="26"/>
          </w:tcPr>
          <w:p w14:paraId="5004069D" w14:textId="77777777" w:rsidR="00CF48EE" w:rsidRPr="00D52432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  <w:r w:rsidRPr="00E222C7">
              <w:rPr>
                <w:b/>
                <w:color w:val="7F7F7F" w:themeColor="text1" w:themeTint="80"/>
              </w:rPr>
              <w:t>In den Spalten (</w:t>
            </w:r>
            <w:r w:rsidRPr="00E222C7">
              <w:rPr>
                <w:b/>
                <w:color w:val="7F7F7F" w:themeColor="text1" w:themeTint="80"/>
              </w:rPr>
              <w:sym w:font="Symbol" w:char="F0DF"/>
            </w:r>
            <w:r w:rsidRPr="00E222C7">
              <w:rPr>
                <w:b/>
                <w:color w:val="7F7F7F" w:themeColor="text1" w:themeTint="80"/>
              </w:rPr>
              <w:t xml:space="preserve">): </w:t>
            </w:r>
          </w:p>
        </w:tc>
      </w:tr>
      <w:tr w:rsidR="00CF48EE" w14:paraId="5CCE197E" w14:textId="77777777" w:rsidTr="00512EA8">
        <w:trPr>
          <w:trHeight w:val="794"/>
        </w:trPr>
        <w:tc>
          <w:tcPr>
            <w:tcW w:w="683" w:type="dxa"/>
            <w:shd w:val="clear" w:color="auto" w:fill="D9D9D9" w:themeFill="background1" w:themeFillShade="D9"/>
          </w:tcPr>
          <w:p w14:paraId="251EE352" w14:textId="77777777" w:rsidR="00CF48EE" w:rsidRDefault="00CF48EE" w:rsidP="00512EA8"/>
        </w:tc>
        <w:tc>
          <w:tcPr>
            <w:tcW w:w="873" w:type="dxa"/>
            <w:gridSpan w:val="2"/>
          </w:tcPr>
          <w:p w14:paraId="2D039862" w14:textId="77777777" w:rsidR="00CF48EE" w:rsidRDefault="00CF48EE" w:rsidP="00512EA8">
            <w:pPr>
              <w:ind w:left="161" w:hanging="142"/>
              <w:jc w:val="center"/>
              <w:rPr>
                <w:color w:val="0D0D0D" w:themeColor="text1" w:themeTint="F2"/>
              </w:rPr>
            </w:pPr>
          </w:p>
          <w:p w14:paraId="7DF9A809" w14:textId="77777777" w:rsidR="00CF48EE" w:rsidRDefault="00CF48EE" w:rsidP="00512EA8">
            <w:pPr>
              <w:ind w:left="161" w:hanging="142"/>
              <w:jc w:val="center"/>
              <w:rPr>
                <w:color w:val="0D0D0D" w:themeColor="text1" w:themeTint="F2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377EE550" wp14:editId="05564188">
                      <wp:simplePos x="0" y="0"/>
                      <wp:positionH relativeFrom="column">
                        <wp:posOffset>287337</wp:posOffset>
                      </wp:positionH>
                      <wp:positionV relativeFrom="paragraph">
                        <wp:posOffset>85408</wp:posOffset>
                      </wp:positionV>
                      <wp:extent cx="531934" cy="187032"/>
                      <wp:effectExtent l="7303" t="18097" r="0" b="21908"/>
                      <wp:wrapNone/>
                      <wp:docPr id="8222" name="Bogen 8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1934" cy="187032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A444D0F" id="Bogen 8222" o:spid="_x0000_s1026" style="position:absolute;margin-left:22.6pt;margin-top:6.75pt;width:41.9pt;height:14.75pt;rotation:-90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34,1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" path="m608,87198nsc10090,37965,126738,-206,267080,1,413534,217,531934,42021,531934,93516r-265967,l608,87198xem608,87198nfc10090,37965,126738,-206,267080,1,413534,217,531934,42021,531934,93516e" filled="f" strokecolor="#0d0d0d [3069]" strokeweight="2pt">
                      <v:stroke startarrow="block"/>
                      <v:path arrowok="t" o:connecttype="custom" o:connectlocs="608,87198;267080,1;531934,93516" o:connectangles="0,0,0"/>
                    </v:shape>
                  </w:pict>
                </mc:Fallback>
              </mc:AlternateContent>
            </w:r>
          </w:p>
          <w:p w14:paraId="6DB06990" w14:textId="77777777" w:rsidR="00CF48EE" w:rsidRPr="00E222C7" w:rsidRDefault="00CF48EE" w:rsidP="00CC414D">
            <w:pPr>
              <w:pStyle w:val="Handschrift"/>
              <w:rPr>
                <w:color w:val="7F7F7F" w:themeColor="text1" w:themeTint="80"/>
              </w:rPr>
            </w:pPr>
            <w:r>
              <w:t xml:space="preserve">      : 2</w:t>
            </w:r>
          </w:p>
        </w:tc>
        <w:tc>
          <w:tcPr>
            <w:tcW w:w="1283" w:type="dxa"/>
            <w:gridSpan w:val="5"/>
          </w:tcPr>
          <w:p w14:paraId="23CEA2BD" w14:textId="77777777" w:rsidR="00CF48EE" w:rsidRPr="00780AC7" w:rsidRDefault="00CF48EE" w:rsidP="00512EA8">
            <w:pPr>
              <w:jc w:val="left"/>
              <w:rPr>
                <w:b/>
                <w:color w:val="0D0D0D" w:themeColor="text1" w:themeTint="F2"/>
                <w:szCs w:val="21"/>
              </w:rPr>
            </w:pPr>
            <w:r w:rsidRPr="00780AC7">
              <w:rPr>
                <w:color w:val="0D0D0D" w:themeColor="text1" w:themeTint="F2"/>
                <w:szCs w:val="21"/>
              </w:rPr>
              <w:t xml:space="preserve">(1) </w:t>
            </w:r>
            <w:proofErr w:type="gramStart"/>
            <w:r>
              <w:rPr>
                <w:bCs/>
                <w:color w:val="0D0D0D" w:themeColor="text1" w:themeTint="F2"/>
                <w:szCs w:val="21"/>
              </w:rPr>
              <w:t>8864</w:t>
            </w:r>
            <w:r w:rsidRPr="00780AC7">
              <w:rPr>
                <w:bCs/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780AC7">
              <w:rPr>
                <w:bCs/>
                <w:color w:val="0D0D0D" w:themeColor="text1" w:themeTint="F2"/>
                <w:szCs w:val="21"/>
              </w:rPr>
              <w:t xml:space="preserve"> 2</w:t>
            </w:r>
            <w:r w:rsidRPr="00780AC7">
              <w:rPr>
                <w:b/>
                <w:color w:val="0D0D0D" w:themeColor="text1" w:themeTint="F2"/>
                <w:szCs w:val="21"/>
              </w:rPr>
              <w:t xml:space="preserve"> </w:t>
            </w:r>
          </w:p>
          <w:p w14:paraId="4945F604" w14:textId="2D3674F0" w:rsidR="00CF48EE" w:rsidRPr="00CC414D" w:rsidRDefault="00CF48EE" w:rsidP="00CC414D">
            <w:pPr>
              <w:pStyle w:val="Handschrift"/>
              <w:rPr>
                <w:b/>
                <w:bCs/>
                <w:color w:val="7F7F7F" w:themeColor="text1" w:themeTint="80"/>
              </w:rPr>
            </w:pPr>
            <w:r w:rsidRPr="00CC414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3BACA8A1" wp14:editId="591CB1CE">
                      <wp:simplePos x="0" y="0"/>
                      <wp:positionH relativeFrom="column">
                        <wp:posOffset>389889</wp:posOffset>
                      </wp:positionH>
                      <wp:positionV relativeFrom="paragraph">
                        <wp:posOffset>203200</wp:posOffset>
                      </wp:positionV>
                      <wp:extent cx="444818" cy="236537"/>
                      <wp:effectExtent l="0" t="10160" r="15240" b="27940"/>
                      <wp:wrapNone/>
                      <wp:docPr id="8223" name="Bogen 8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444818" cy="236537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590229" id="Bogen 8223" o:spid="_x0000_s1026" style="position:absolute;margin-left:30.7pt;margin-top:16pt;width:35.05pt;height:18.6pt;rotation:90;flip:y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818,23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" path="m223,112978nsc5569,49491,104310,-401,223817,2,346098,414,444818,53243,444818,118269r-222409,l223,112978xem223,112978nfc5569,49491,104310,-401,223817,2,346098,414,444818,53243,444818,118269e" filled="f" strokecolor="#0d0d0d [3069]" strokeweight="2pt">
                      <v:stroke startarrow="block"/>
                      <v:path arrowok="t" o:connecttype="custom" o:connectlocs="223,112978;223817,2;444818,118269" o:connectangles="0,0,0"/>
                    </v:shape>
                  </w:pict>
                </mc:Fallback>
              </mc:AlternateContent>
            </w:r>
            <w:r w:rsidR="00CC414D">
              <w:rPr>
                <w:b/>
                <w:bCs/>
              </w:rPr>
              <w:t xml:space="preserve">  </w:t>
            </w:r>
            <w:r w:rsidRPr="00CC414D">
              <w:rPr>
                <w:b/>
                <w:bCs/>
              </w:rPr>
              <w:t>= 4432</w:t>
            </w:r>
          </w:p>
        </w:tc>
        <w:tc>
          <w:tcPr>
            <w:tcW w:w="563" w:type="dxa"/>
            <w:gridSpan w:val="3"/>
            <w:vMerge w:val="restart"/>
          </w:tcPr>
          <w:p w14:paraId="5BC870E4" w14:textId="77777777" w:rsidR="00CC414D" w:rsidRDefault="00CF48EE" w:rsidP="00CC414D">
            <w:pPr>
              <w:pStyle w:val="Handschrift"/>
            </w:pPr>
            <w:r>
              <w:t xml:space="preserve"> </w:t>
            </w:r>
          </w:p>
          <w:p w14:paraId="14C5690D" w14:textId="77777777" w:rsidR="00CC414D" w:rsidRDefault="00CC414D" w:rsidP="00CC414D">
            <w:pPr>
              <w:pStyle w:val="Handschrift"/>
            </w:pPr>
          </w:p>
          <w:p w14:paraId="1BFBCAA0" w14:textId="339FCE98" w:rsidR="00CF48EE" w:rsidRDefault="00CF48EE" w:rsidP="00CC414D">
            <w:pPr>
              <w:pStyle w:val="Handschrift"/>
            </w:pPr>
            <w:r>
              <w:t xml:space="preserve"> : 2</w:t>
            </w:r>
          </w:p>
          <w:p w14:paraId="2599276E" w14:textId="77777777" w:rsidR="00CF48EE" w:rsidRDefault="00CF48EE" w:rsidP="00512EA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</w:t>
            </w:r>
          </w:p>
          <w:p w14:paraId="25B64E49" w14:textId="77777777" w:rsidR="00CC414D" w:rsidRDefault="00CF48EE" w:rsidP="00CC414D">
            <w:pPr>
              <w:pStyle w:val="Handschrift"/>
            </w:pPr>
            <w:r>
              <w:t xml:space="preserve">   </w:t>
            </w:r>
          </w:p>
          <w:p w14:paraId="7F8A6F7D" w14:textId="2098EC84" w:rsidR="00CF48EE" w:rsidRPr="00B5336A" w:rsidRDefault="00CF48EE" w:rsidP="00CC414D">
            <w:pPr>
              <w:pStyle w:val="Handschrift"/>
            </w:pPr>
            <w:r>
              <w:t xml:space="preserve"> : 2</w:t>
            </w:r>
          </w:p>
        </w:tc>
        <w:tc>
          <w:tcPr>
            <w:tcW w:w="5528" w:type="dxa"/>
            <w:gridSpan w:val="16"/>
            <w:vMerge w:val="restart"/>
          </w:tcPr>
          <w:p w14:paraId="53147A29" w14:textId="16DAEB3B" w:rsidR="00CF48EE" w:rsidRPr="00CC414D" w:rsidRDefault="00CF48EE" w:rsidP="001B7956">
            <w:pPr>
              <w:pStyle w:val="Listenabsatz"/>
              <w:numPr>
                <w:ilvl w:val="0"/>
                <w:numId w:val="12"/>
              </w:numPr>
              <w:ind w:left="429" w:hanging="283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zweite Zahl (der Divisor) ist in jeder Spalte gleich: </w:t>
            </w:r>
            <w:r w:rsidR="001A0D4B" w:rsidRPr="00CC414D">
              <w:rPr>
                <w:rFonts w:ascii="Comic Sans MS" w:hAnsi="Comic Sans MS"/>
                <w:color w:val="548DD4" w:themeColor="text2" w:themeTint="99"/>
                <w:sz w:val="20"/>
              </w:rPr>
              <w:br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z.B. in der 1. Spalte:  2</w:t>
            </w:r>
          </w:p>
          <w:p w14:paraId="539F68B6" w14:textId="77777777" w:rsidR="00CF48EE" w:rsidRPr="00CC414D" w:rsidRDefault="00CF48EE" w:rsidP="001B7956">
            <w:pPr>
              <w:pStyle w:val="Listenabsatz"/>
              <w:numPr>
                <w:ilvl w:val="0"/>
                <w:numId w:val="12"/>
              </w:numPr>
              <w:spacing w:before="120"/>
              <w:ind w:left="43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 erste Zahl (der Dividend) wird in jeder Spalte kleiner. Die erste Zahl wird halbiert (: 2). </w:t>
            </w:r>
          </w:p>
          <w:p w14:paraId="2580E496" w14:textId="77777777" w:rsidR="00CF48EE" w:rsidRPr="00C54E87" w:rsidRDefault="00CF48EE" w:rsidP="001B7956">
            <w:pPr>
              <w:pStyle w:val="Listenabsatz"/>
              <w:numPr>
                <w:ilvl w:val="0"/>
                <w:numId w:val="31"/>
              </w:numPr>
              <w:spacing w:before="120"/>
              <w:ind w:left="431" w:hanging="284"/>
              <w:rPr>
                <w:b/>
                <w:color w:val="7F7F7F" w:themeColor="text1" w:themeTint="8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Ich weiß: Wenn die erste Zahl halbiert wird, wird auch das Ergebnis halbiert: Ich teile nur die Hälfte auf die gleichen Gruppen auf. Jede Gruppe bekommt weniger.</w:t>
            </w:r>
            <w:r w:rsidRPr="00CC414D">
              <w:rPr>
                <w:color w:val="548DD4" w:themeColor="text2" w:themeTint="99"/>
              </w:rPr>
              <w:t xml:space="preserve">  </w:t>
            </w:r>
          </w:p>
        </w:tc>
      </w:tr>
      <w:tr w:rsidR="00CF48EE" w14:paraId="1321580D" w14:textId="77777777" w:rsidTr="00512EA8">
        <w:trPr>
          <w:trHeight w:val="794"/>
        </w:trPr>
        <w:tc>
          <w:tcPr>
            <w:tcW w:w="683" w:type="dxa"/>
            <w:shd w:val="clear" w:color="auto" w:fill="D9D9D9" w:themeFill="background1" w:themeFillShade="D9"/>
          </w:tcPr>
          <w:p w14:paraId="69B4F028" w14:textId="77777777" w:rsidR="00CF48EE" w:rsidRDefault="00CF48EE" w:rsidP="00512EA8"/>
        </w:tc>
        <w:tc>
          <w:tcPr>
            <w:tcW w:w="873" w:type="dxa"/>
            <w:gridSpan w:val="2"/>
          </w:tcPr>
          <w:p w14:paraId="5D6E1242" w14:textId="77777777" w:rsidR="00CF48EE" w:rsidRDefault="00CF48EE" w:rsidP="00512EA8">
            <w:pPr>
              <w:ind w:left="19"/>
              <w:jc w:val="center"/>
              <w:rPr>
                <w:color w:val="0D0D0D" w:themeColor="text1" w:themeTint="F2"/>
              </w:rPr>
            </w:pPr>
          </w:p>
          <w:p w14:paraId="62BF651C" w14:textId="77777777" w:rsidR="00CF48EE" w:rsidRDefault="00CF48EE" w:rsidP="00512EA8">
            <w:pPr>
              <w:ind w:left="19"/>
              <w:jc w:val="center"/>
              <w:rPr>
                <w:color w:val="0D0D0D" w:themeColor="text1" w:themeTint="F2"/>
              </w:rPr>
            </w:pPr>
            <w:r w:rsidRPr="00E222C7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208F52EE" wp14:editId="42F29ED6">
                      <wp:simplePos x="0" y="0"/>
                      <wp:positionH relativeFrom="column">
                        <wp:posOffset>289243</wp:posOffset>
                      </wp:positionH>
                      <wp:positionV relativeFrom="paragraph">
                        <wp:posOffset>117158</wp:posOffset>
                      </wp:positionV>
                      <wp:extent cx="531934" cy="187032"/>
                      <wp:effectExtent l="7303" t="18097" r="0" b="21908"/>
                      <wp:wrapNone/>
                      <wp:docPr id="8224" name="Bogen 8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1934" cy="187032"/>
                              </a:xfrm>
                              <a:prstGeom prst="arc">
                                <a:avLst>
                                  <a:gd name="adj1" fmla="val 10881836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634080" id="Bogen 8224" o:spid="_x0000_s1026" style="position:absolute;margin-left:22.8pt;margin-top:9.25pt;width:41.9pt;height:14.75pt;rotation:-90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1934,1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" path="m608,87198nsc10090,37965,126738,-206,267080,1,413534,217,531934,42021,531934,93516r-265967,l608,87198xem608,87198nfc10090,37965,126738,-206,267080,1,413534,217,531934,42021,531934,93516e" filled="f" strokecolor="#0d0d0d [3069]" strokeweight="2pt">
                      <v:stroke startarrow="block"/>
                      <v:path arrowok="t" o:connecttype="custom" o:connectlocs="608,87198;267080,1;531934,93516" o:connectangles="0,0,0"/>
                    </v:shape>
                  </w:pict>
                </mc:Fallback>
              </mc:AlternateContent>
            </w:r>
          </w:p>
          <w:p w14:paraId="6396DC08" w14:textId="77777777" w:rsidR="00CF48EE" w:rsidRPr="00E222C7" w:rsidRDefault="00CF48EE" w:rsidP="00CC414D">
            <w:pPr>
              <w:pStyle w:val="Handschrift"/>
              <w:rPr>
                <w:b/>
                <w:color w:val="7F7F7F" w:themeColor="text1" w:themeTint="80"/>
              </w:rPr>
            </w:pPr>
            <w:r>
              <w:t xml:space="preserve">      : 2</w:t>
            </w:r>
          </w:p>
        </w:tc>
        <w:tc>
          <w:tcPr>
            <w:tcW w:w="1283" w:type="dxa"/>
            <w:gridSpan w:val="5"/>
          </w:tcPr>
          <w:p w14:paraId="2D83F839" w14:textId="77777777" w:rsidR="00CF48EE" w:rsidRPr="00780AC7" w:rsidRDefault="00CF48EE" w:rsidP="00512EA8">
            <w:pPr>
              <w:jc w:val="left"/>
              <w:rPr>
                <w:bCs/>
                <w:color w:val="0D0D0D" w:themeColor="text1" w:themeTint="F2"/>
                <w:szCs w:val="21"/>
              </w:rPr>
            </w:pPr>
            <w:r w:rsidRPr="00780AC7">
              <w:rPr>
                <w:bCs/>
                <w:color w:val="0D0D0D" w:themeColor="text1" w:themeTint="F2"/>
                <w:szCs w:val="21"/>
              </w:rPr>
              <w:t xml:space="preserve">(4) </w:t>
            </w:r>
            <w:proofErr w:type="gramStart"/>
            <w:r>
              <w:rPr>
                <w:bCs/>
                <w:color w:val="0D0D0D" w:themeColor="text1" w:themeTint="F2"/>
                <w:szCs w:val="21"/>
              </w:rPr>
              <w:t>4432</w:t>
            </w:r>
            <w:r w:rsidRPr="00780AC7">
              <w:rPr>
                <w:bCs/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780AC7">
              <w:rPr>
                <w:bCs/>
                <w:color w:val="0D0D0D" w:themeColor="text1" w:themeTint="F2"/>
                <w:szCs w:val="21"/>
              </w:rPr>
              <w:t xml:space="preserve"> 2</w:t>
            </w:r>
          </w:p>
          <w:p w14:paraId="3AD669F7" w14:textId="774F4094" w:rsidR="00CF48EE" w:rsidRPr="00780AC7" w:rsidRDefault="00CF48EE" w:rsidP="00CC414D">
            <w:pPr>
              <w:pStyle w:val="Handschrift"/>
              <w:rPr>
                <w:b/>
                <w:color w:val="7F7F7F" w:themeColor="text1" w:themeTint="80"/>
              </w:rPr>
            </w:pPr>
            <w:r w:rsidRPr="00E222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396DDF2B" wp14:editId="30AEF4D0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180340</wp:posOffset>
                      </wp:positionV>
                      <wp:extent cx="501650" cy="311150"/>
                      <wp:effectExtent l="0" t="19050" r="25400" b="63500"/>
                      <wp:wrapNone/>
                      <wp:docPr id="8225" name="Bogen 8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V="1">
                                <a:off x="0" y="0"/>
                                <a:ext cx="501650" cy="311150"/>
                              </a:xfrm>
                              <a:prstGeom prst="arc">
                                <a:avLst>
                                  <a:gd name="adj1" fmla="val 9982884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non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964138" id="Bogen 8225" o:spid="_x0000_s1026" style="position:absolute;margin-left:30.05pt;margin-top:14.2pt;width:39.5pt;height:24.5pt;rotation:90;flip:y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65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" path="m17190,212178nsc-29884,137426,22437,52732,137992,16631,194951,-1164,260701,-4833,321866,6371,428479,25900,501650,86625,501650,155576r-250825,-1l17190,212178xem17190,212178nfc-29884,137426,22437,52732,137992,16631,194951,-1164,260701,-4833,321866,6371,428479,25900,501650,86625,501650,155576e" filled="f" strokecolor="#0d0d0d [3069]" strokeweight="2pt">
                      <v:stroke startarrow="block"/>
                      <v:path arrowok="t" o:connecttype="custom" o:connectlocs="17190,212178;137992,16631;321866,6371;501650,155576" o:connectangles="0,0,0,0"/>
                    </v:shape>
                  </w:pict>
                </mc:Fallback>
              </mc:AlternateContent>
            </w:r>
            <w:r w:rsidRPr="00780AC7">
              <w:t xml:space="preserve"> </w:t>
            </w:r>
            <w:r w:rsidR="00CC414D">
              <w:t xml:space="preserve">  </w:t>
            </w:r>
            <w:r w:rsidRPr="00780AC7">
              <w:t xml:space="preserve">= </w:t>
            </w:r>
            <w:r>
              <w:t>2216</w:t>
            </w:r>
          </w:p>
        </w:tc>
        <w:tc>
          <w:tcPr>
            <w:tcW w:w="563" w:type="dxa"/>
            <w:gridSpan w:val="3"/>
            <w:vMerge/>
          </w:tcPr>
          <w:p w14:paraId="4EABF89A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528" w:type="dxa"/>
            <w:gridSpan w:val="16"/>
            <w:vMerge/>
          </w:tcPr>
          <w:p w14:paraId="366D1DEA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CF48EE" w14:paraId="1CD2F9C3" w14:textId="77777777" w:rsidTr="00512EA8">
        <w:trPr>
          <w:trHeight w:val="794"/>
        </w:trPr>
        <w:tc>
          <w:tcPr>
            <w:tcW w:w="683" w:type="dxa"/>
            <w:shd w:val="clear" w:color="auto" w:fill="D9D9D9" w:themeFill="background1" w:themeFillShade="D9"/>
          </w:tcPr>
          <w:p w14:paraId="013BAD7D" w14:textId="77777777" w:rsidR="00CF48EE" w:rsidRDefault="00CF48EE" w:rsidP="00512EA8"/>
        </w:tc>
        <w:tc>
          <w:tcPr>
            <w:tcW w:w="873" w:type="dxa"/>
            <w:gridSpan w:val="2"/>
          </w:tcPr>
          <w:p w14:paraId="697B41D1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83" w:type="dxa"/>
            <w:gridSpan w:val="5"/>
          </w:tcPr>
          <w:p w14:paraId="3898CB9D" w14:textId="77777777" w:rsidR="00CF48EE" w:rsidRPr="00780AC7" w:rsidRDefault="00CF48EE" w:rsidP="00512EA8">
            <w:pPr>
              <w:jc w:val="left"/>
              <w:rPr>
                <w:bCs/>
                <w:color w:val="0D0D0D" w:themeColor="text1" w:themeTint="F2"/>
                <w:szCs w:val="21"/>
              </w:rPr>
            </w:pPr>
            <w:r w:rsidRPr="00780AC7">
              <w:rPr>
                <w:bCs/>
                <w:color w:val="0D0D0D" w:themeColor="text1" w:themeTint="F2"/>
                <w:szCs w:val="21"/>
              </w:rPr>
              <w:t xml:space="preserve">(7) </w:t>
            </w:r>
            <w:proofErr w:type="gramStart"/>
            <w:r>
              <w:rPr>
                <w:bCs/>
                <w:color w:val="0D0D0D" w:themeColor="text1" w:themeTint="F2"/>
                <w:szCs w:val="21"/>
              </w:rPr>
              <w:t>2216</w:t>
            </w:r>
            <w:r w:rsidRPr="00780AC7">
              <w:rPr>
                <w:bCs/>
                <w:color w:val="0D0D0D" w:themeColor="text1" w:themeTint="F2"/>
                <w:szCs w:val="21"/>
              </w:rPr>
              <w:t xml:space="preserve"> :</w:t>
            </w:r>
            <w:proofErr w:type="gramEnd"/>
            <w:r w:rsidRPr="00780AC7">
              <w:rPr>
                <w:bCs/>
                <w:color w:val="0D0D0D" w:themeColor="text1" w:themeTint="F2"/>
                <w:szCs w:val="21"/>
              </w:rPr>
              <w:t xml:space="preserve"> 2 </w:t>
            </w:r>
          </w:p>
          <w:p w14:paraId="58C81F6C" w14:textId="462BFD15" w:rsidR="00CF48EE" w:rsidRPr="00780AC7" w:rsidRDefault="00CC414D" w:rsidP="00CC414D">
            <w:pPr>
              <w:pStyle w:val="Handschrift"/>
              <w:rPr>
                <w:b/>
                <w:color w:val="7F7F7F" w:themeColor="text1" w:themeTint="80"/>
              </w:rPr>
            </w:pPr>
            <w:r>
              <w:t xml:space="preserve">   </w:t>
            </w:r>
            <w:r w:rsidR="00CF48EE" w:rsidRPr="00780AC7">
              <w:t xml:space="preserve">= </w:t>
            </w:r>
            <w:r w:rsidR="00CF48EE">
              <w:t>1108</w:t>
            </w:r>
          </w:p>
        </w:tc>
        <w:tc>
          <w:tcPr>
            <w:tcW w:w="563" w:type="dxa"/>
            <w:gridSpan w:val="3"/>
            <w:vMerge/>
          </w:tcPr>
          <w:p w14:paraId="106A66D3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528" w:type="dxa"/>
            <w:gridSpan w:val="16"/>
            <w:vMerge/>
          </w:tcPr>
          <w:p w14:paraId="5CF77867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</w:tr>
      <w:tr w:rsidR="00CF48EE" w14:paraId="2A3C1A46" w14:textId="77777777" w:rsidTr="00512EA8">
        <w:trPr>
          <w:trHeight w:val="40"/>
        </w:trPr>
        <w:tc>
          <w:tcPr>
            <w:tcW w:w="683" w:type="dxa"/>
            <w:shd w:val="clear" w:color="auto" w:fill="D9D9D9" w:themeFill="background1" w:themeFillShade="D9"/>
          </w:tcPr>
          <w:p w14:paraId="64C4685B" w14:textId="77777777" w:rsidR="00CF48EE" w:rsidRDefault="00CF48EE" w:rsidP="00512EA8"/>
        </w:tc>
        <w:tc>
          <w:tcPr>
            <w:tcW w:w="873" w:type="dxa"/>
            <w:gridSpan w:val="2"/>
          </w:tcPr>
          <w:p w14:paraId="5DE465F1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1283" w:type="dxa"/>
            <w:gridSpan w:val="5"/>
          </w:tcPr>
          <w:p w14:paraId="1E27A432" w14:textId="77777777" w:rsidR="00CF48EE" w:rsidRPr="00652341" w:rsidRDefault="00CF48EE" w:rsidP="00512EA8">
            <w:pPr>
              <w:jc w:val="left"/>
              <w:rPr>
                <w:color w:val="0D0D0D" w:themeColor="text1" w:themeTint="F2"/>
                <w:sz w:val="20"/>
              </w:rPr>
            </w:pPr>
          </w:p>
        </w:tc>
        <w:tc>
          <w:tcPr>
            <w:tcW w:w="847" w:type="dxa"/>
            <w:gridSpan w:val="6"/>
          </w:tcPr>
          <w:p w14:paraId="71D2DD3D" w14:textId="77777777" w:rsidR="00CF48EE" w:rsidRPr="00E222C7" w:rsidRDefault="00CF48EE" w:rsidP="00512EA8">
            <w:pPr>
              <w:ind w:left="272" w:hanging="111"/>
              <w:rPr>
                <w:b/>
                <w:color w:val="7F7F7F" w:themeColor="text1" w:themeTint="80"/>
              </w:rPr>
            </w:pPr>
          </w:p>
        </w:tc>
        <w:tc>
          <w:tcPr>
            <w:tcW w:w="5244" w:type="dxa"/>
            <w:gridSpan w:val="13"/>
          </w:tcPr>
          <w:p w14:paraId="417E6D83" w14:textId="77777777" w:rsidR="00CF48EE" w:rsidRPr="00C54E87" w:rsidRDefault="00CF48EE" w:rsidP="00512EA8">
            <w:pPr>
              <w:rPr>
                <w:b/>
                <w:color w:val="7F7F7F" w:themeColor="text1" w:themeTint="80"/>
              </w:rPr>
            </w:pPr>
            <w:r w:rsidRPr="00C54E87">
              <w:rPr>
                <w:color w:val="0D0D0D" w:themeColor="text1" w:themeTint="F2"/>
              </w:rPr>
              <w:t xml:space="preserve"> </w:t>
            </w:r>
          </w:p>
        </w:tc>
      </w:tr>
    </w:tbl>
    <w:p w14:paraId="5EC8C78B" w14:textId="77777777" w:rsidR="00CF48EE" w:rsidRDefault="00CF48EE" w:rsidP="00CF48EE">
      <w:pPr>
        <w:rPr>
          <w:sz w:val="2"/>
        </w:rPr>
      </w:pPr>
    </w:p>
    <w:p w14:paraId="579C10B6" w14:textId="77777777" w:rsidR="00CF48EE" w:rsidRDefault="00CF48EE" w:rsidP="00CF48EE">
      <w:pPr>
        <w:rPr>
          <w:sz w:val="2"/>
        </w:rPr>
      </w:pPr>
    </w:p>
    <w:p w14:paraId="193A0191" w14:textId="77777777" w:rsidR="00CF48EE" w:rsidRDefault="00CF48EE" w:rsidP="00CF48EE">
      <w:pPr>
        <w:rPr>
          <w:sz w:val="2"/>
        </w:rPr>
      </w:pPr>
    </w:p>
    <w:p w14:paraId="615ADD48" w14:textId="77777777" w:rsidR="00CF48EE" w:rsidRDefault="00CF48EE" w:rsidP="00CF48EE">
      <w:pPr>
        <w:rPr>
          <w:sz w:val="2"/>
        </w:rPr>
      </w:pPr>
    </w:p>
    <w:p w14:paraId="75E8098A" w14:textId="77777777" w:rsidR="00CF48EE" w:rsidRDefault="00CF48EE" w:rsidP="00CF48EE">
      <w:pPr>
        <w:rPr>
          <w:sz w:val="2"/>
        </w:rPr>
      </w:pPr>
    </w:p>
    <w:p w14:paraId="61C2F309" w14:textId="77777777" w:rsidR="00CF48EE" w:rsidRDefault="00CF48EE" w:rsidP="00CF48EE">
      <w:pPr>
        <w:rPr>
          <w:sz w:val="2"/>
        </w:rPr>
      </w:pPr>
    </w:p>
    <w:p w14:paraId="0EF27C82" w14:textId="77777777" w:rsidR="00CF48EE" w:rsidRDefault="00CF48EE" w:rsidP="00CF48EE">
      <w:pPr>
        <w:rPr>
          <w:sz w:val="2"/>
        </w:rPr>
      </w:pPr>
    </w:p>
    <w:p w14:paraId="079F51B6" w14:textId="77777777" w:rsidR="00CF48EE" w:rsidRDefault="00CF48EE" w:rsidP="00CF48EE">
      <w:pPr>
        <w:rPr>
          <w:sz w:val="2"/>
        </w:rPr>
      </w:pPr>
    </w:p>
    <w:p w14:paraId="060E555D" w14:textId="77777777" w:rsidR="00CF48EE" w:rsidRPr="000D7D51" w:rsidRDefault="00CF48EE" w:rsidP="00CF48EE">
      <w:pPr>
        <w:rPr>
          <w:sz w:val="2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277"/>
        <w:gridCol w:w="550"/>
        <w:gridCol w:w="51"/>
        <w:gridCol w:w="42"/>
        <w:gridCol w:w="460"/>
        <w:gridCol w:w="62"/>
        <w:gridCol w:w="488"/>
        <w:gridCol w:w="550"/>
        <w:gridCol w:w="550"/>
        <w:gridCol w:w="550"/>
        <w:gridCol w:w="550"/>
        <w:gridCol w:w="142"/>
        <w:gridCol w:w="305"/>
        <w:gridCol w:w="26"/>
        <w:gridCol w:w="280"/>
        <w:gridCol w:w="51"/>
        <w:gridCol w:w="50"/>
        <w:gridCol w:w="205"/>
        <w:gridCol w:w="76"/>
        <w:gridCol w:w="144"/>
        <w:gridCol w:w="86"/>
        <w:gridCol w:w="101"/>
        <w:gridCol w:w="204"/>
        <w:gridCol w:w="127"/>
        <w:gridCol w:w="179"/>
        <w:gridCol w:w="152"/>
        <w:gridCol w:w="154"/>
        <w:gridCol w:w="177"/>
        <w:gridCol w:w="129"/>
        <w:gridCol w:w="202"/>
        <w:gridCol w:w="103"/>
        <w:gridCol w:w="228"/>
        <w:gridCol w:w="78"/>
        <w:gridCol w:w="253"/>
        <w:gridCol w:w="53"/>
        <w:gridCol w:w="278"/>
        <w:gridCol w:w="28"/>
        <w:gridCol w:w="306"/>
      </w:tblGrid>
      <w:tr w:rsidR="00CF48EE" w14:paraId="47DE99CB" w14:textId="77777777" w:rsidTr="00512EA8">
        <w:trPr>
          <w:trHeight w:val="442"/>
        </w:trPr>
        <w:tc>
          <w:tcPr>
            <w:tcW w:w="683" w:type="dxa"/>
            <w:hideMark/>
          </w:tcPr>
          <w:p w14:paraId="6EED84A2" w14:textId="77777777" w:rsidR="00CF48EE" w:rsidRPr="000D70A7" w:rsidRDefault="00CF48EE" w:rsidP="00512EA8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t>7</w:t>
            </w:r>
          </w:p>
        </w:tc>
        <w:tc>
          <w:tcPr>
            <w:tcW w:w="8247" w:type="dxa"/>
            <w:gridSpan w:val="38"/>
          </w:tcPr>
          <w:p w14:paraId="29062F5E" w14:textId="77777777" w:rsidR="00CF48EE" w:rsidRPr="000D70A7" w:rsidRDefault="00CF48EE" w:rsidP="00512EA8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>
              <w:rPr>
                <w:color w:val="808080" w:themeColor="background1" w:themeShade="80"/>
                <w:sz w:val="21"/>
                <w:szCs w:val="21"/>
              </w:rPr>
              <w:t>Multiplizieren und dividieren: Fehler erkennen und korrigieren</w:t>
            </w:r>
          </w:p>
          <w:p w14:paraId="6D53EE01" w14:textId="77777777" w:rsidR="00CF48EE" w:rsidRPr="000D70A7" w:rsidRDefault="00CF48EE" w:rsidP="00512EA8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CF48EE" w14:paraId="39E7E281" w14:textId="77777777" w:rsidTr="00512EA8">
        <w:trPr>
          <w:trHeight w:val="866"/>
        </w:trPr>
        <w:tc>
          <w:tcPr>
            <w:tcW w:w="683" w:type="dxa"/>
          </w:tcPr>
          <w:p w14:paraId="41BEDD48" w14:textId="77777777" w:rsidR="00CF48EE" w:rsidRPr="00FD346C" w:rsidRDefault="00CF48EE" w:rsidP="00512EA8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7" w:type="dxa"/>
          </w:tcPr>
          <w:p w14:paraId="523BF982" w14:textId="77777777" w:rsidR="00CF48EE" w:rsidRPr="00B83219" w:rsidRDefault="00CF48EE" w:rsidP="00512EA8">
            <w:pPr>
              <w:pStyle w:val="berschrift2"/>
            </w:pPr>
            <w:r w:rsidRPr="00B83219">
              <w:t>a)</w:t>
            </w:r>
          </w:p>
          <w:p w14:paraId="61DFCEB6" w14:textId="77777777" w:rsidR="00CF48EE" w:rsidRPr="00B83219" w:rsidRDefault="00CF48EE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970" w:type="dxa"/>
            <w:gridSpan w:val="37"/>
          </w:tcPr>
          <w:p w14:paraId="6209F7D4" w14:textId="77777777" w:rsidR="00CF48EE" w:rsidRDefault="00CF48EE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Leonie und Kenan haben falsch gerechnet. </w:t>
            </w:r>
          </w:p>
          <w:p w14:paraId="33756672" w14:textId="77777777" w:rsidR="00CF48EE" w:rsidRPr="00B83219" w:rsidRDefault="00CF48EE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Was haben sie falsch gemacht? Korrigiere die Rechnungen. </w:t>
            </w:r>
          </w:p>
        </w:tc>
      </w:tr>
      <w:tr w:rsidR="00CF48EE" w14:paraId="6FACB5F9" w14:textId="77777777" w:rsidTr="00512EA8">
        <w:trPr>
          <w:trHeight w:val="340"/>
        </w:trPr>
        <w:tc>
          <w:tcPr>
            <w:tcW w:w="683" w:type="dxa"/>
          </w:tcPr>
          <w:p w14:paraId="0FE94675" w14:textId="77777777" w:rsidR="00CF48EE" w:rsidRDefault="00CF48EE" w:rsidP="00512EA8"/>
        </w:tc>
        <w:tc>
          <w:tcPr>
            <w:tcW w:w="878" w:type="dxa"/>
            <w:gridSpan w:val="3"/>
          </w:tcPr>
          <w:p w14:paraId="0340B6F2" w14:textId="77777777" w:rsidR="00CF48EE" w:rsidRPr="00503E42" w:rsidRDefault="00407A65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>
              <w:rPr>
                <w:noProof/>
              </w:rPr>
              <w:object w:dxaOrig="1260" w:dyaOrig="1128" w14:anchorId="419BA053">
                <v:shape id="_x0000_i1027" type="#_x0000_t75" alt="" style="width:36.3pt;height:33.3pt;mso-width-percent:0;mso-height-percent:0;mso-width-percent:0;mso-height-percent:0" o:ole="">
                  <v:imagedata r:id="rId21" o:title=""/>
                </v:shape>
                <o:OLEObject Type="Embed" ProgID="PBrush" ShapeID="_x0000_i1027" DrawAspect="Content" ObjectID="_1651325444" r:id="rId55"/>
              </w:object>
            </w:r>
          </w:p>
        </w:tc>
        <w:tc>
          <w:tcPr>
            <w:tcW w:w="564" w:type="dxa"/>
            <w:gridSpan w:val="3"/>
          </w:tcPr>
          <w:p w14:paraId="64B71D7B" w14:textId="77777777" w:rsidR="00CF48EE" w:rsidRPr="00503E42" w:rsidRDefault="00CF48EE" w:rsidP="00512EA8">
            <w:pPr>
              <w:pStyle w:val="berschrift2"/>
            </w:pPr>
            <w:r w:rsidRPr="00503E42">
              <w:t>a1)</w:t>
            </w:r>
          </w:p>
        </w:tc>
        <w:tc>
          <w:tcPr>
            <w:tcW w:w="2688" w:type="dxa"/>
            <w:gridSpan w:val="5"/>
          </w:tcPr>
          <w:p w14:paraId="5FF2E109" w14:textId="77777777" w:rsidR="00CF48EE" w:rsidRDefault="00CF48EE" w:rsidP="00512EA8">
            <w:pPr>
              <w:tabs>
                <w:tab w:val="left" w:pos="1236"/>
              </w:tabs>
              <w:rPr>
                <w:noProof/>
              </w:rPr>
            </w:pPr>
            <w:r>
              <w:rPr>
                <w:noProof/>
              </w:rPr>
              <w:t xml:space="preserve">5646 </w:t>
            </w:r>
            <w:r w:rsidRPr="00E766F3">
              <w:rPr>
                <w:rFonts w:cs="Calibri"/>
                <w:color w:val="0D0D0D" w:themeColor="text1" w:themeTint="F2"/>
                <w:szCs w:val="21"/>
              </w:rPr>
              <w:t>∙</w:t>
            </w:r>
            <w:r>
              <w:rPr>
                <w:rFonts w:cs="Calibri"/>
                <w:color w:val="0D0D0D" w:themeColor="text1" w:themeTint="F2"/>
                <w:szCs w:val="21"/>
              </w:rPr>
              <w:t xml:space="preserve"> 17</w:t>
            </w:r>
          </w:p>
        </w:tc>
        <w:tc>
          <w:tcPr>
            <w:tcW w:w="142" w:type="dxa"/>
          </w:tcPr>
          <w:p w14:paraId="03AFEF97" w14:textId="77777777" w:rsidR="00CF48EE" w:rsidRDefault="00CF48EE" w:rsidP="00512EA8">
            <w:pPr>
              <w:pStyle w:val="berschrift2"/>
            </w:pPr>
          </w:p>
        </w:tc>
        <w:tc>
          <w:tcPr>
            <w:tcW w:w="712" w:type="dxa"/>
            <w:gridSpan w:val="5"/>
            <w:tcBorders>
              <w:bottom w:val="single" w:sz="4" w:space="0" w:color="D9D9D9" w:themeColor="background1" w:themeShade="D9"/>
            </w:tcBorders>
          </w:tcPr>
          <w:p w14:paraId="0F8714C1" w14:textId="77777777" w:rsidR="00CF48EE" w:rsidRPr="00497B55" w:rsidRDefault="00407A65" w:rsidP="00512EA8">
            <w:pPr>
              <w:jc w:val="left"/>
              <w:rPr>
                <w:bCs/>
                <w:color w:val="0D0D0D" w:themeColor="text1" w:themeTint="F2"/>
              </w:rPr>
            </w:pPr>
            <w:r>
              <w:rPr>
                <w:noProof/>
              </w:rPr>
              <w:object w:dxaOrig="1464" w:dyaOrig="1236" w14:anchorId="2B2F5FEE">
                <v:shape id="_x0000_i1026" type="#_x0000_t75" alt="" style="width:35.7pt;height:29.05pt;mso-width-percent:0;mso-height-percent:0;mso-width-percent:0;mso-height-percent:0" o:ole="">
                  <v:imagedata r:id="rId24" o:title=""/>
                </v:shape>
                <o:OLEObject Type="Embed" ProgID="PBrush" ShapeID="_x0000_i1026" DrawAspect="Content" ObjectID="_1651325445" r:id="rId56"/>
              </w:object>
            </w:r>
          </w:p>
        </w:tc>
        <w:tc>
          <w:tcPr>
            <w:tcW w:w="425" w:type="dxa"/>
            <w:gridSpan w:val="3"/>
            <w:tcBorders>
              <w:bottom w:val="single" w:sz="4" w:space="0" w:color="D9D9D9" w:themeColor="background1" w:themeShade="D9"/>
            </w:tcBorders>
          </w:tcPr>
          <w:p w14:paraId="4C33D9A0" w14:textId="77777777" w:rsidR="00CF48EE" w:rsidRPr="00497B55" w:rsidRDefault="00CF48EE" w:rsidP="00512EA8">
            <w:pPr>
              <w:pStyle w:val="berschrift2"/>
            </w:pPr>
            <w:r w:rsidRPr="00497B55">
              <w:t>b1)</w:t>
            </w:r>
          </w:p>
        </w:tc>
        <w:tc>
          <w:tcPr>
            <w:tcW w:w="2838" w:type="dxa"/>
            <w:gridSpan w:val="18"/>
            <w:tcBorders>
              <w:bottom w:val="single" w:sz="4" w:space="0" w:color="D9D9D9" w:themeColor="background1" w:themeShade="D9"/>
            </w:tcBorders>
          </w:tcPr>
          <w:p w14:paraId="7C309AB9" w14:textId="77777777" w:rsidR="00CF48EE" w:rsidRPr="00497B55" w:rsidRDefault="00CF48EE" w:rsidP="00512EA8">
            <w:pPr>
              <w:jc w:val="left"/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>1752 : 12</w:t>
            </w:r>
          </w:p>
        </w:tc>
      </w:tr>
      <w:tr w:rsidR="00CF48EE" w14:paraId="63167F49" w14:textId="77777777" w:rsidTr="00CC414D">
        <w:trPr>
          <w:trHeight w:val="284"/>
        </w:trPr>
        <w:tc>
          <w:tcPr>
            <w:tcW w:w="683" w:type="dxa"/>
            <w:vMerge w:val="restart"/>
          </w:tcPr>
          <w:p w14:paraId="4FCDFA95" w14:textId="77777777" w:rsidR="00CF48EE" w:rsidRDefault="00CF48EE" w:rsidP="00512EA8"/>
        </w:tc>
        <w:tc>
          <w:tcPr>
            <w:tcW w:w="277" w:type="dxa"/>
            <w:vMerge w:val="restart"/>
            <w:tcBorders>
              <w:right w:val="single" w:sz="4" w:space="0" w:color="D9D9D9" w:themeColor="background1" w:themeShade="D9"/>
            </w:tcBorders>
          </w:tcPr>
          <w:p w14:paraId="2C12F9F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F0CA91C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5</w:t>
            </w: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53C08757" w14:textId="77777777" w:rsidR="00CF48EE" w:rsidRPr="00E766F3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C14EB4D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4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6993A284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6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5FCE8EF9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rPr>
                <w:rFonts w:cs="Calibri"/>
              </w:rPr>
              <w:t>∙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24FCB50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1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A378246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7</w:t>
            </w:r>
          </w:p>
        </w:tc>
        <w:tc>
          <w:tcPr>
            <w:tcW w:w="142" w:type="dxa"/>
            <w:vMerge w:val="restar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8D7279" w14:textId="77777777" w:rsidR="00CF48EE" w:rsidRPr="00BB4BB1" w:rsidRDefault="00CF48EE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6D6AE3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AA8BFD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1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C936C2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7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46A61D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5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5F8745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2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D528A6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: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854630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1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E29022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2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C02305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=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0C5945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1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C99FD4" w14:textId="77777777" w:rsidR="00CF48EE" w:rsidRPr="00E44AFC" w:rsidRDefault="00CF48EE" w:rsidP="00CC414D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F057A36" w14:textId="77777777" w:rsidR="00CF48EE" w:rsidRPr="00E44AFC" w:rsidRDefault="00CF48EE" w:rsidP="00CC414D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02E1633" w14:textId="77777777" w:rsidR="00CF48EE" w:rsidRPr="00E44AFC" w:rsidRDefault="00CF48EE" w:rsidP="00CC414D">
            <w:pPr>
              <w:pStyle w:val="Handschrift"/>
              <w:jc w:val="center"/>
            </w:pPr>
            <w:r>
              <w:t>6</w:t>
            </w:r>
          </w:p>
        </w:tc>
      </w:tr>
      <w:tr w:rsidR="00CF48EE" w14:paraId="3B951689" w14:textId="77777777" w:rsidTr="00CC414D">
        <w:trPr>
          <w:trHeight w:val="284"/>
        </w:trPr>
        <w:tc>
          <w:tcPr>
            <w:tcW w:w="683" w:type="dxa"/>
            <w:vMerge/>
            <w:tcBorders>
              <w:top w:val="single" w:sz="8" w:space="0" w:color="auto"/>
            </w:tcBorders>
          </w:tcPr>
          <w:p w14:paraId="711E0EC6" w14:textId="77777777" w:rsidR="00CF48EE" w:rsidRDefault="00CF48EE" w:rsidP="00512EA8"/>
        </w:tc>
        <w:tc>
          <w:tcPr>
            <w:tcW w:w="277" w:type="dxa"/>
            <w:vMerge/>
            <w:tcBorders>
              <w:top w:val="single" w:sz="8" w:space="0" w:color="auto"/>
              <w:right w:val="single" w:sz="4" w:space="0" w:color="D9D9D9" w:themeColor="background1" w:themeShade="D9"/>
            </w:tcBorders>
          </w:tcPr>
          <w:p w14:paraId="2929BA6B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E15158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FA78D5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FA5162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10D372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8CBB1F" w14:textId="77777777" w:rsidR="00CF48EE" w:rsidRPr="00E766F3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F34DA9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4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F7051D" w14:textId="77777777" w:rsidR="00CF48EE" w:rsidRPr="00E766F3" w:rsidRDefault="00CF48EE" w:rsidP="00CC414D">
            <w:pPr>
              <w:pStyle w:val="Handschrift"/>
              <w:jc w:val="center"/>
            </w:pPr>
            <w:r w:rsidRPr="00E766F3">
              <w:t>6</w:t>
            </w:r>
          </w:p>
        </w:tc>
        <w:tc>
          <w:tcPr>
            <w:tcW w:w="142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8C16A1" w14:textId="77777777" w:rsidR="00CF48EE" w:rsidRPr="00BB4BB1" w:rsidRDefault="00CF48EE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84D0A50" w14:textId="77777777" w:rsidR="00CF48EE" w:rsidRPr="00E44AFC" w:rsidRDefault="00CF48EE" w:rsidP="00CC414D">
            <w:pPr>
              <w:pStyle w:val="Handschrift"/>
              <w:jc w:val="center"/>
            </w:pPr>
            <w:r>
              <w:rPr>
                <w:bCs/>
              </w:rPr>
              <w:t>-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E916127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1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A48D097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2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76E5E7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5EBFD6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F24464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368D63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DAFFBB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919103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74DF07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9CFF8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A04FFFE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DD9474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3D96BF49" w14:textId="77777777" w:rsidTr="00CC414D">
        <w:trPr>
          <w:trHeight w:val="284"/>
        </w:trPr>
        <w:tc>
          <w:tcPr>
            <w:tcW w:w="683" w:type="dxa"/>
          </w:tcPr>
          <w:p w14:paraId="618E4AED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2ADD590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ADA08A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F481B0" w14:textId="77777777" w:rsidR="00CF48EE" w:rsidRPr="00E766F3" w:rsidRDefault="00CF48EE" w:rsidP="00CC414D">
            <w:pPr>
              <w:pStyle w:val="Handschrift"/>
              <w:jc w:val="center"/>
            </w:pPr>
            <w:r>
              <w:t>+</w:t>
            </w: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A1FEF37" w14:textId="77777777" w:rsidR="00CF48EE" w:rsidRPr="00E766F3" w:rsidRDefault="00CF48EE" w:rsidP="00CC414D">
            <w:pPr>
              <w:pStyle w:val="Handschrift"/>
              <w:jc w:val="center"/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28E640" w14:textId="77777777" w:rsidR="00CF48EE" w:rsidRPr="00E766F3" w:rsidRDefault="00CF48EE" w:rsidP="00CC414D">
            <w:pPr>
              <w:pStyle w:val="Handschrift"/>
              <w:jc w:val="center"/>
            </w:pPr>
            <w:r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15F3DA" w14:textId="77777777" w:rsidR="00CF48EE" w:rsidRPr="00E766F3" w:rsidRDefault="00CF48EE" w:rsidP="00CC414D">
            <w:pPr>
              <w:pStyle w:val="Handschrift"/>
              <w:jc w:val="center"/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38BA6E" w14:textId="77777777" w:rsidR="00CF48EE" w:rsidRPr="00E766F3" w:rsidRDefault="00CF48EE" w:rsidP="00CC414D">
            <w:pPr>
              <w:pStyle w:val="Handschrift"/>
              <w:jc w:val="center"/>
            </w:pPr>
            <w:r w:rsidRPr="008A17CD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54C555" w14:textId="77777777" w:rsidR="00CF48EE" w:rsidRPr="00E766F3" w:rsidRDefault="00CF48EE" w:rsidP="00CC414D">
            <w:pPr>
              <w:pStyle w:val="Handschrift"/>
              <w:jc w:val="center"/>
            </w:pPr>
            <w:r w:rsidRPr="00E71B2E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D2330A3" w14:textId="77777777" w:rsidR="00CF48EE" w:rsidRPr="00BB4BB1" w:rsidRDefault="00CF48EE" w:rsidP="00512EA8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05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0DA021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C4CD55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060A52" w14:textId="77777777" w:rsidR="00CF48EE" w:rsidRPr="00E44AFC" w:rsidRDefault="00CF48EE" w:rsidP="00CC414D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C6E0D3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5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ABF437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C4BB99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5D9959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D0D115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F2063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E65CDB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84F95A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5EC995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685BCF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5E52479F" w14:textId="77777777" w:rsidTr="00CC414D">
        <w:trPr>
          <w:trHeight w:val="227"/>
        </w:trPr>
        <w:tc>
          <w:tcPr>
            <w:tcW w:w="683" w:type="dxa"/>
          </w:tcPr>
          <w:p w14:paraId="5B351801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1EE6B8F4" w14:textId="77777777" w:rsidR="00CF48EE" w:rsidRPr="00EC0BA3" w:rsidRDefault="00CF48EE" w:rsidP="00512EA8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4523346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085B49C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46E96A5" w14:textId="77777777" w:rsidR="00CF48EE" w:rsidRPr="00E766F3" w:rsidRDefault="00CF48EE" w:rsidP="00CC414D">
            <w:pPr>
              <w:pStyle w:val="Handschrift"/>
              <w:jc w:val="center"/>
              <w:rPr>
                <w:vertAlign w:val="subscript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19606D7" w14:textId="77777777" w:rsidR="00CF48EE" w:rsidRPr="00E766F3" w:rsidRDefault="00CF48EE" w:rsidP="00CC414D">
            <w:pPr>
              <w:pStyle w:val="Handschrift"/>
              <w:jc w:val="center"/>
              <w:rPr>
                <w:vertAlign w:val="subscript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3914A36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7D8C6DF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25216E6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45771B" w14:textId="77777777" w:rsidR="00CF48EE" w:rsidRPr="00EC0BA3" w:rsidRDefault="00CF48EE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F722E5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1D028E19" w14:textId="77777777" w:rsidR="00CF48EE" w:rsidRPr="00E44AFC" w:rsidRDefault="00CF48EE" w:rsidP="00CC414D">
            <w:pPr>
              <w:pStyle w:val="Handschrift"/>
              <w:jc w:val="center"/>
            </w:pPr>
            <w:r>
              <w:rPr>
                <w:bCs/>
              </w:rPr>
              <w:t>-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61225EF" w14:textId="77777777" w:rsidR="00CF48EE" w:rsidRPr="00E44AFC" w:rsidRDefault="00CF48EE" w:rsidP="00CC414D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145F4EE" w14:textId="77777777" w:rsidR="00CF48EE" w:rsidRPr="00E44AFC" w:rsidRDefault="00CF48EE" w:rsidP="00CC414D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D1FD4A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EEEDE1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28A8A1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DA04CD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F6FDEC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780B39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533DE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7BC473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2C6CAF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0DAD5D55" w14:textId="77777777" w:rsidTr="00CC414D">
        <w:trPr>
          <w:trHeight w:val="113"/>
        </w:trPr>
        <w:tc>
          <w:tcPr>
            <w:tcW w:w="683" w:type="dxa"/>
          </w:tcPr>
          <w:p w14:paraId="159274A2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2E912479" w14:textId="77777777" w:rsidR="00CF48EE" w:rsidRPr="00EC0BA3" w:rsidRDefault="00CF48EE" w:rsidP="00512EA8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310396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3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634BDD" w14:textId="77777777" w:rsidR="00CF48EE" w:rsidRPr="00E766F3" w:rsidRDefault="00CF48EE" w:rsidP="00CC414D">
            <w:pPr>
              <w:pStyle w:val="Handschrift"/>
              <w:jc w:val="center"/>
            </w:pPr>
          </w:p>
        </w:tc>
        <w:tc>
          <w:tcPr>
            <w:tcW w:w="55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6223DF" w14:textId="77777777" w:rsidR="00CF48EE" w:rsidRPr="00E766F3" w:rsidRDefault="00CF48EE" w:rsidP="00CC414D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06D988" w14:textId="77777777" w:rsidR="00CF48EE" w:rsidRPr="00E766F3" w:rsidRDefault="00CF48EE" w:rsidP="00CC414D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D4271A" w14:textId="77777777" w:rsidR="00CF48EE" w:rsidRPr="00E766F3" w:rsidRDefault="00CF48EE" w:rsidP="00CC414D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ECCB1D" w14:textId="77777777" w:rsidR="00CF48EE" w:rsidRPr="00E766F3" w:rsidRDefault="00CF48EE" w:rsidP="00CC414D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38F9FE" w14:textId="77777777" w:rsidR="00CF48EE" w:rsidRPr="00E766F3" w:rsidRDefault="00CF48EE" w:rsidP="00CC414D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DB52AD" w14:textId="77777777" w:rsidR="00CF48EE" w:rsidRPr="00EC0BA3" w:rsidRDefault="00CF48EE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FF82AD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44F9CB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2FBD82" w14:textId="77777777" w:rsidR="00CF48EE" w:rsidRPr="00E44AFC" w:rsidRDefault="00CF48EE" w:rsidP="00CC414D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306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85F91F" w14:textId="77777777" w:rsidR="00CF48EE" w:rsidRPr="00E44AFC" w:rsidRDefault="00CF48EE" w:rsidP="00CC414D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B2EC61" w14:textId="77777777" w:rsidR="00CF48EE" w:rsidRPr="00E44AFC" w:rsidRDefault="00CF48EE" w:rsidP="00CC414D">
            <w:pPr>
              <w:pStyle w:val="Handschrift"/>
              <w:jc w:val="center"/>
            </w:pPr>
            <w:r w:rsidRPr="00E44AFC">
              <w:t>2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234871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69ECCA0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1CEB18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73D0C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1E6DEA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6B863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09E95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4A83C0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1C928B9D" w14:textId="77777777" w:rsidTr="00CC414D">
        <w:trPr>
          <w:trHeight w:val="113"/>
        </w:trPr>
        <w:tc>
          <w:tcPr>
            <w:tcW w:w="683" w:type="dxa"/>
          </w:tcPr>
          <w:p w14:paraId="4EE22DAA" w14:textId="77777777" w:rsidR="00CF48EE" w:rsidRDefault="00CF48EE" w:rsidP="00512EA8"/>
        </w:tc>
        <w:tc>
          <w:tcPr>
            <w:tcW w:w="277" w:type="dxa"/>
          </w:tcPr>
          <w:p w14:paraId="55FEBDE7" w14:textId="77777777" w:rsidR="00CF48EE" w:rsidRPr="00EC0BA3" w:rsidRDefault="00CF48EE" w:rsidP="00512EA8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</w:tcBorders>
            <w:vAlign w:val="center"/>
          </w:tcPr>
          <w:p w14:paraId="28C83D62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</w:tcBorders>
            <w:vAlign w:val="center"/>
          </w:tcPr>
          <w:p w14:paraId="24E792BF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62F5816D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</w:tcBorders>
            <w:vAlign w:val="center"/>
          </w:tcPr>
          <w:p w14:paraId="7F731CD8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</w:tcBorders>
            <w:vAlign w:val="center"/>
          </w:tcPr>
          <w:p w14:paraId="7E267A09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</w:tcBorders>
            <w:vAlign w:val="center"/>
          </w:tcPr>
          <w:p w14:paraId="252496F2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</w:tcBorders>
            <w:vAlign w:val="center"/>
          </w:tcPr>
          <w:p w14:paraId="07BF7625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42" w:type="dxa"/>
            <w:tcBorders>
              <w:left w:val="nil"/>
              <w:right w:val="single" w:sz="4" w:space="0" w:color="D9D9D9" w:themeColor="background1" w:themeShade="D9"/>
            </w:tcBorders>
          </w:tcPr>
          <w:p w14:paraId="57240DB5" w14:textId="77777777" w:rsidR="00CF48EE" w:rsidRPr="00EC0BA3" w:rsidRDefault="00CF48EE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2EAF4C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307C895" w14:textId="77777777" w:rsidR="00CF48EE" w:rsidRPr="00E44AFC" w:rsidRDefault="00CF48EE" w:rsidP="00CC414D">
            <w:pPr>
              <w:pStyle w:val="Handschrift"/>
              <w:jc w:val="center"/>
            </w:pPr>
            <w:r>
              <w:t>-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CA6CB06" w14:textId="77777777" w:rsidR="00CF48EE" w:rsidRPr="00E44AFC" w:rsidRDefault="00CF48EE" w:rsidP="00CC414D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30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5C7AFA6" w14:textId="77777777" w:rsidR="00CF48EE" w:rsidRPr="00E44AFC" w:rsidRDefault="00CF48EE" w:rsidP="00CC414D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78AA408D" w14:textId="77777777" w:rsidR="00CF48EE" w:rsidRPr="00E44AFC" w:rsidRDefault="00CF48EE" w:rsidP="00CC414D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7B6BD7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E4F272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35C2FF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86AAB2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4F4461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FF35A6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BB9F740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4F12D7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0EF9F582" w14:textId="77777777" w:rsidTr="00CC414D">
        <w:trPr>
          <w:trHeight w:val="113"/>
        </w:trPr>
        <w:tc>
          <w:tcPr>
            <w:tcW w:w="683" w:type="dxa"/>
          </w:tcPr>
          <w:p w14:paraId="3D02C0C8" w14:textId="77777777" w:rsidR="00CF48EE" w:rsidRDefault="00CF48EE" w:rsidP="00512EA8"/>
        </w:tc>
        <w:tc>
          <w:tcPr>
            <w:tcW w:w="277" w:type="dxa"/>
          </w:tcPr>
          <w:p w14:paraId="2DAA7BB8" w14:textId="77777777" w:rsidR="00CF48EE" w:rsidRPr="00EC0BA3" w:rsidRDefault="00CF48EE" w:rsidP="00512EA8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550" w:type="dxa"/>
            <w:vAlign w:val="center"/>
          </w:tcPr>
          <w:p w14:paraId="00590B21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3" w:type="dxa"/>
            <w:gridSpan w:val="3"/>
            <w:vAlign w:val="center"/>
          </w:tcPr>
          <w:p w14:paraId="730C96D3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gridSpan w:val="2"/>
            <w:vAlign w:val="center"/>
          </w:tcPr>
          <w:p w14:paraId="45031271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vAlign w:val="center"/>
          </w:tcPr>
          <w:p w14:paraId="21E74F98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vAlign w:val="center"/>
          </w:tcPr>
          <w:p w14:paraId="41E54C31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vAlign w:val="center"/>
          </w:tcPr>
          <w:p w14:paraId="14A8C2B4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550" w:type="dxa"/>
            <w:vAlign w:val="center"/>
          </w:tcPr>
          <w:p w14:paraId="29423122" w14:textId="77777777" w:rsidR="00CF48EE" w:rsidRPr="00E766F3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42" w:type="dxa"/>
            <w:tcBorders>
              <w:left w:val="nil"/>
              <w:right w:val="single" w:sz="4" w:space="0" w:color="D9D9D9" w:themeColor="background1" w:themeShade="D9"/>
            </w:tcBorders>
          </w:tcPr>
          <w:p w14:paraId="6B63B29A" w14:textId="77777777" w:rsidR="00CF48EE" w:rsidRPr="00EC0BA3" w:rsidRDefault="00CF48EE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0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AC7A232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A659DE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D25D50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8527A5E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2D1361" w14:textId="77777777" w:rsidR="00CF48EE" w:rsidRPr="00E44AFC" w:rsidRDefault="00CF48EE" w:rsidP="00CC414D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4D6905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C2DD87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B94F6C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28B1BB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37486B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E229E2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6D83FD" w14:textId="77777777" w:rsidR="00CF48EE" w:rsidRPr="00E44AFC" w:rsidRDefault="00CF48EE" w:rsidP="00CC414D">
            <w:pPr>
              <w:pStyle w:val="Handschrift"/>
              <w:jc w:val="center"/>
            </w:pPr>
          </w:p>
        </w:tc>
        <w:tc>
          <w:tcPr>
            <w:tcW w:w="30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6D6649" w14:textId="77777777" w:rsidR="00CF48EE" w:rsidRPr="00E44AFC" w:rsidRDefault="00CF48EE" w:rsidP="00CC414D">
            <w:pPr>
              <w:pStyle w:val="Handschrift"/>
              <w:jc w:val="center"/>
            </w:pPr>
          </w:p>
        </w:tc>
      </w:tr>
      <w:tr w:rsidR="00CF48EE" w14:paraId="6057E550" w14:textId="77777777" w:rsidTr="00512EA8">
        <w:trPr>
          <w:trHeight w:val="227"/>
        </w:trPr>
        <w:tc>
          <w:tcPr>
            <w:tcW w:w="683" w:type="dxa"/>
          </w:tcPr>
          <w:p w14:paraId="264C40CA" w14:textId="77777777" w:rsidR="00CF48EE" w:rsidRDefault="00CF48EE" w:rsidP="00512EA8"/>
        </w:tc>
        <w:tc>
          <w:tcPr>
            <w:tcW w:w="277" w:type="dxa"/>
          </w:tcPr>
          <w:p w14:paraId="565E4093" w14:textId="77777777" w:rsidR="00CF48EE" w:rsidRPr="00EC0BA3" w:rsidRDefault="00CF48EE" w:rsidP="00512EA8">
            <w:pPr>
              <w:pStyle w:val="berschrift2"/>
              <w:rPr>
                <w:b w:val="0"/>
                <w:sz w:val="18"/>
                <w:szCs w:val="21"/>
              </w:rPr>
            </w:pPr>
          </w:p>
        </w:tc>
        <w:tc>
          <w:tcPr>
            <w:tcW w:w="3853" w:type="dxa"/>
            <w:gridSpan w:val="10"/>
          </w:tcPr>
          <w:p w14:paraId="78E03445" w14:textId="77777777" w:rsidR="00CF48EE" w:rsidRPr="00EC0BA3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  <w:sz w:val="18"/>
              </w:rPr>
            </w:pPr>
          </w:p>
        </w:tc>
        <w:tc>
          <w:tcPr>
            <w:tcW w:w="142" w:type="dxa"/>
          </w:tcPr>
          <w:p w14:paraId="4C423859" w14:textId="77777777" w:rsidR="00CF48EE" w:rsidRPr="00EC0BA3" w:rsidRDefault="00CF48EE" w:rsidP="00512EA8">
            <w:pPr>
              <w:pStyle w:val="berschrift2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975" w:type="dxa"/>
            <w:gridSpan w:val="26"/>
            <w:tcBorders>
              <w:top w:val="single" w:sz="4" w:space="0" w:color="D9D9D9" w:themeColor="background1" w:themeShade="D9"/>
            </w:tcBorders>
          </w:tcPr>
          <w:p w14:paraId="23787CC9" w14:textId="77777777" w:rsidR="00CF48EE" w:rsidRPr="00EC0BA3" w:rsidRDefault="00CF48EE" w:rsidP="00512EA8">
            <w:pPr>
              <w:jc w:val="left"/>
              <w:rPr>
                <w:color w:val="0D0D0D" w:themeColor="text1" w:themeTint="F2"/>
                <w:sz w:val="18"/>
              </w:rPr>
            </w:pPr>
          </w:p>
        </w:tc>
      </w:tr>
      <w:tr w:rsidR="00CF48EE" w14:paraId="7B7BF3C9" w14:textId="77777777" w:rsidTr="00512EA8">
        <w:trPr>
          <w:trHeight w:val="340"/>
        </w:trPr>
        <w:tc>
          <w:tcPr>
            <w:tcW w:w="683" w:type="dxa"/>
          </w:tcPr>
          <w:p w14:paraId="2705140B" w14:textId="77777777" w:rsidR="00CF48EE" w:rsidRDefault="00CF48EE" w:rsidP="00512EA8"/>
        </w:tc>
        <w:tc>
          <w:tcPr>
            <w:tcW w:w="277" w:type="dxa"/>
          </w:tcPr>
          <w:p w14:paraId="08DEA5A5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643" w:type="dxa"/>
            <w:gridSpan w:val="3"/>
            <w:tcBorders>
              <w:bottom w:val="single" w:sz="4" w:space="0" w:color="D9D9D9" w:themeColor="background1" w:themeShade="D9"/>
            </w:tcBorders>
          </w:tcPr>
          <w:p w14:paraId="60854E8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3210" w:type="dxa"/>
            <w:gridSpan w:val="7"/>
            <w:tcBorders>
              <w:bottom w:val="single" w:sz="4" w:space="0" w:color="D9D9D9" w:themeColor="background1" w:themeShade="D9"/>
            </w:tcBorders>
          </w:tcPr>
          <w:p w14:paraId="75229BF5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So ist die Rechnung richtig: </w:t>
            </w:r>
          </w:p>
        </w:tc>
        <w:tc>
          <w:tcPr>
            <w:tcW w:w="142" w:type="dxa"/>
          </w:tcPr>
          <w:p w14:paraId="4BC5FD11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662" w:type="dxa"/>
            <w:gridSpan w:val="4"/>
            <w:tcBorders>
              <w:bottom w:val="single" w:sz="4" w:space="0" w:color="D9D9D9" w:themeColor="background1" w:themeShade="D9"/>
            </w:tcBorders>
          </w:tcPr>
          <w:p w14:paraId="058A40C8" w14:textId="77777777" w:rsidR="00CF48EE" w:rsidRPr="00BB4BB1" w:rsidRDefault="00CF48EE" w:rsidP="00512EA8">
            <w:pPr>
              <w:jc w:val="left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3313" w:type="dxa"/>
            <w:gridSpan w:val="22"/>
            <w:tcBorders>
              <w:bottom w:val="single" w:sz="4" w:space="0" w:color="D9D9D9" w:themeColor="background1" w:themeShade="D9"/>
            </w:tcBorders>
          </w:tcPr>
          <w:p w14:paraId="23E3F6B3" w14:textId="77777777" w:rsidR="00CF48EE" w:rsidRPr="00BB4BB1" w:rsidRDefault="00CF48EE" w:rsidP="00512EA8">
            <w:pPr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So ist die Rechnung richtig:</w:t>
            </w:r>
          </w:p>
        </w:tc>
      </w:tr>
      <w:tr w:rsidR="00CF48EE" w14:paraId="43CC3E05" w14:textId="77777777" w:rsidTr="00512EA8">
        <w:trPr>
          <w:trHeight w:val="284"/>
        </w:trPr>
        <w:tc>
          <w:tcPr>
            <w:tcW w:w="683" w:type="dxa"/>
          </w:tcPr>
          <w:p w14:paraId="5D446027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2329950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46233B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6C2361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A12DBF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64F71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680D31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CED07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21346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E38B4C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63D62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1CBD2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90CF6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71FE5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36E12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67E8E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5E18F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F0A70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844959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2B270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8536D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95EDA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4E1DF107" w14:textId="77777777" w:rsidTr="00512EA8">
        <w:trPr>
          <w:trHeight w:val="284"/>
        </w:trPr>
        <w:tc>
          <w:tcPr>
            <w:tcW w:w="683" w:type="dxa"/>
          </w:tcPr>
          <w:p w14:paraId="0D7431CB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3DA6E268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48895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C8EAF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EA562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7E2E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8450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0D159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01A82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9CEBC3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0D5A8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856B9D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224744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8D955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1A72AB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1F390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DA928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133797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C6B35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7DA57B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64B1C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06209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43CD4B18" w14:textId="77777777" w:rsidTr="00512EA8">
        <w:trPr>
          <w:trHeight w:val="284"/>
        </w:trPr>
        <w:tc>
          <w:tcPr>
            <w:tcW w:w="683" w:type="dxa"/>
          </w:tcPr>
          <w:p w14:paraId="6DB46E5C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3DFAB0F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62C83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A7EEC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80FBE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4B8C3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4E79D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A4E38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B8A0C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FC049A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493E6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EC6AB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FC77C4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F84CD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A7ECA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2DBC3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9B9BF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BB663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4C2B4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1246B6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D3A166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7962B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226C0FC0" w14:textId="77777777" w:rsidTr="00512EA8">
        <w:trPr>
          <w:trHeight w:val="284"/>
        </w:trPr>
        <w:tc>
          <w:tcPr>
            <w:tcW w:w="683" w:type="dxa"/>
          </w:tcPr>
          <w:p w14:paraId="35C6A32C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206EA57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CE1E2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67447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BA469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332C5B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39718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C62DE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DBBE2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1B944C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14FA2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CE96F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8377C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E96B72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FE27C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4966B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58D3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38173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2E0038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6F35A3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D978A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F5813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3554DB6F" w14:textId="77777777" w:rsidTr="00512EA8">
        <w:trPr>
          <w:trHeight w:val="284"/>
        </w:trPr>
        <w:tc>
          <w:tcPr>
            <w:tcW w:w="683" w:type="dxa"/>
          </w:tcPr>
          <w:p w14:paraId="26A505A1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23D5B2E7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3D115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CF5D7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41B22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5BD7FB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79AE4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1F711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42925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5E229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F219B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9D1144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04251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B0EA9E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9913F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A050D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49F49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3A00D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3E9E0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416AA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A5690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BAFBA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3B28FFB7" w14:textId="77777777" w:rsidTr="00512EA8">
        <w:trPr>
          <w:trHeight w:val="284"/>
        </w:trPr>
        <w:tc>
          <w:tcPr>
            <w:tcW w:w="683" w:type="dxa"/>
          </w:tcPr>
          <w:p w14:paraId="1372F9C8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3CE539E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EC5C3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9A9461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3B246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EF809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51B8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9D57C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3CD89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4ED3C8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1F63D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46143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C812A2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23C487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B576D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9C0B7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7192E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61D6F4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241C11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997D3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64F24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B07FF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2165D38F" w14:textId="77777777" w:rsidTr="00512EA8">
        <w:trPr>
          <w:trHeight w:val="284"/>
        </w:trPr>
        <w:tc>
          <w:tcPr>
            <w:tcW w:w="683" w:type="dxa"/>
          </w:tcPr>
          <w:p w14:paraId="2EE6EE0B" w14:textId="77777777" w:rsidR="00CF48EE" w:rsidRDefault="00CF48EE" w:rsidP="00512EA8"/>
        </w:tc>
        <w:tc>
          <w:tcPr>
            <w:tcW w:w="277" w:type="dxa"/>
            <w:tcBorders>
              <w:right w:val="single" w:sz="4" w:space="0" w:color="D9D9D9" w:themeColor="background1" w:themeShade="D9"/>
            </w:tcBorders>
          </w:tcPr>
          <w:p w14:paraId="6C46D85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E5575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5596FA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8DC8F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6384E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EE250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0F3D3C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ACE96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rPr>
                <w:color w:val="0D0D0D" w:themeColor="text1" w:themeTint="F2"/>
              </w:rPr>
            </w:pPr>
          </w:p>
        </w:tc>
        <w:tc>
          <w:tcPr>
            <w:tcW w:w="14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8326FB" w14:textId="77777777" w:rsidR="00CF48EE" w:rsidRPr="00BB4BB1" w:rsidRDefault="00CF48EE" w:rsidP="00512EA8">
            <w:pPr>
              <w:pStyle w:val="berschrift2"/>
              <w:spacing w:line="360" w:lineRule="auto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7B29C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FD77E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EE9C6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F23AE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CAD84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D8219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8E6D9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0FD0E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CD7EC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85DB8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44BE0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3C3FB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0192CB46" w14:textId="77777777" w:rsidTr="00512EA8">
        <w:trPr>
          <w:trHeight w:val="3086"/>
        </w:trPr>
        <w:tc>
          <w:tcPr>
            <w:tcW w:w="683" w:type="dxa"/>
          </w:tcPr>
          <w:p w14:paraId="5A71DAA2" w14:textId="77777777" w:rsidR="00CF48EE" w:rsidRDefault="00CF48EE" w:rsidP="00512EA8"/>
        </w:tc>
        <w:tc>
          <w:tcPr>
            <w:tcW w:w="8247" w:type="dxa"/>
            <w:gridSpan w:val="38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236"/>
              <w:gridCol w:w="277"/>
              <w:gridCol w:w="283"/>
              <w:gridCol w:w="284"/>
              <w:gridCol w:w="283"/>
              <w:gridCol w:w="326"/>
              <w:gridCol w:w="282"/>
            </w:tblGrid>
            <w:tr w:rsidR="00CF48EE" w:rsidRPr="00AB04C4" w14:paraId="314CE6E3" w14:textId="77777777" w:rsidTr="00512EA8">
              <w:trPr>
                <w:trHeight w:val="291"/>
              </w:trPr>
              <w:tc>
                <w:tcPr>
                  <w:tcW w:w="8121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CDD4FD8" w14:textId="77777777" w:rsidR="00CF48EE" w:rsidRPr="00141B2A" w:rsidRDefault="00CF48EE" w:rsidP="00512EA8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</w:p>
              </w:tc>
            </w:tr>
            <w:tr w:rsidR="00CF48EE" w:rsidRPr="00AB04C4" w14:paraId="05A9395B" w14:textId="77777777" w:rsidTr="00512EA8">
              <w:trPr>
                <w:trHeight w:val="562"/>
              </w:trPr>
              <w:tc>
                <w:tcPr>
                  <w:tcW w:w="8121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426F00" w14:textId="77777777" w:rsidR="00CF48EE" w:rsidRPr="00141B2A" w:rsidRDefault="00CF48EE" w:rsidP="00512EA8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AB04C4" w14:paraId="28CFF8DA" w14:textId="77777777" w:rsidTr="00512EA8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80A1054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521502A" w14:textId="77777777" w:rsidR="00CF48EE" w:rsidRPr="00141B2A" w:rsidRDefault="00CF48EE" w:rsidP="00512EA8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A0D3972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8618A40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101B02A" w14:textId="77777777" w:rsidR="00CF48EE" w:rsidRPr="00AB04C4" w:rsidRDefault="00CF48EE" w:rsidP="00512EA8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6EAEFC53" w14:textId="77777777" w:rsidTr="00512EA8">
              <w:trPr>
                <w:trHeight w:val="84"/>
              </w:trPr>
              <w:tc>
                <w:tcPr>
                  <w:tcW w:w="19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D8A8282" w14:textId="77777777" w:rsidR="00CF48EE" w:rsidRPr="00141B2A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D25430">
                    <w:t xml:space="preserve">falsch </w:t>
                  </w:r>
                </w:p>
              </w:tc>
              <w:tc>
                <w:tcPr>
                  <w:tcW w:w="2135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5BDA1B9" w14:textId="77777777" w:rsidR="00CF48EE" w:rsidRPr="00D25430" w:rsidRDefault="00CF48EE" w:rsidP="00512EA8">
                  <w:pPr>
                    <w:jc w:val="center"/>
                    <w:rPr>
                      <w:rFonts w:ascii="Blackadder ITC" w:hAnsi="Blackadder ITC"/>
                    </w:rPr>
                  </w:pPr>
                  <w:r w:rsidRPr="00D25430">
                    <w:sym w:font="Symbol" w:char="F0DE"/>
                  </w:r>
                  <w:r w:rsidRPr="00D25430">
                    <w:t xml:space="preserve"> 5 + 3 = 4    </w:t>
                  </w:r>
                  <w:r w:rsidRPr="00D25430">
                    <w:rPr>
                      <w:rFonts w:ascii="Blackadder ITC" w:hAnsi="Blackadder ITC"/>
                    </w:rPr>
                    <w:t>f</w:t>
                  </w:r>
                </w:p>
                <w:p w14:paraId="66F210A5" w14:textId="77777777" w:rsidR="00CF48EE" w:rsidRPr="00141B2A" w:rsidRDefault="00CF48EE" w:rsidP="00512EA8">
                  <w:pPr>
                    <w:jc w:val="left"/>
                    <w:rPr>
                      <w:rFonts w:ascii="Arial" w:hAnsi="Arial" w:cs="Arial"/>
                      <w:color w:val="0D0D0D" w:themeColor="text1" w:themeTint="F2"/>
                    </w:rPr>
                  </w:pPr>
                  <w:r w:rsidRPr="00D25430">
                    <w:t xml:space="preserve">        5 + 3 = 8    </w:t>
                  </w:r>
                  <w:r w:rsidRPr="00D25430">
                    <w:rPr>
                      <w:rFonts w:ascii="Blackadder ITC" w:hAnsi="Blackadder ITC"/>
                    </w:rPr>
                    <w:sym w:font="Wingdings" w:char="F0FC"/>
                  </w: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F756CFE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6E3516D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B352BB"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  <w:t>der Teiler</w:t>
                  </w:r>
                </w:p>
                <w:p w14:paraId="59B76D88" w14:textId="77777777" w:rsidR="00CF48EE" w:rsidRPr="00141B2A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B352BB"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4"/>
                      <w:szCs w:val="16"/>
                    </w:rPr>
                    <w:t>(die Teiler)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CF1D751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4DE214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8AEAAEF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FE05104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B90D72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3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E9ABEB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192901B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54A8E5C9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A12F5E9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470D777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806D8AF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9B36CFF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36927B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4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424557E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0F09258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82B366C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CD3C233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32CDE6C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proofErr w:type="gramStart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12 :</w:t>
                  </w:r>
                  <w:proofErr w:type="gramEnd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3 = 4</w:t>
                  </w:r>
                </w:p>
                <w:p w14:paraId="201A7E3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proofErr w:type="gramStart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12 :</w:t>
                  </w:r>
                  <w:proofErr w:type="gramEnd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4 = 3</w:t>
                  </w:r>
                </w:p>
                <w:p w14:paraId="3368C06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    </w:t>
                  </w:r>
                  <w:r w:rsidRPr="001E3950">
                    <w:rPr>
                      <w:rFonts w:ascii="Arial" w:hAnsi="Arial" w:cs="Arial"/>
                      <w:color w:val="0D0D0D" w:themeColor="text1" w:themeTint="F2"/>
                      <w:sz w:val="12"/>
                    </w:rPr>
                    <w:t xml:space="preserve"> </w:t>
                  </w:r>
                  <w:r w:rsidRPr="001E3950">
                    <w:rPr>
                      <w:rFonts w:ascii="Arial" w:hAnsi="Arial" w:cs="Arial"/>
                      <w:color w:val="0D0D0D" w:themeColor="text1" w:themeTint="F2"/>
                      <w:sz w:val="12"/>
                    </w:rPr>
                    <w:sym w:font="Symbol" w:char="F0DD"/>
                  </w:r>
                </w:p>
              </w:tc>
            </w:tr>
            <w:tr w:rsidR="00CF48EE" w:rsidRPr="00AB04C4" w14:paraId="730EC06E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E8431B9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0748103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0864533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A19B20E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76D0BF1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13FC6CC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BA5A3F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625106E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6F43B3C" w14:textId="77777777" w:rsidR="00CF48EE" w:rsidRPr="001E3950" w:rsidRDefault="00CF48EE" w:rsidP="00512EA8">
                  <w:pPr>
                    <w:ind w:left="-110" w:right="-103"/>
                    <w:jc w:val="center"/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 w:rsidRPr="001E3950">
                    <w:rPr>
                      <w:rFonts w:ascii="Arial" w:hAnsi="Arial" w:cs="Arial"/>
                      <w:color w:val="0D0D0D" w:themeColor="text1" w:themeTint="F2"/>
                      <w:sz w:val="14"/>
                    </w:rPr>
                    <w:sym w:font="Symbol" w:char="F0DB"/>
                  </w: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6291163B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4562C499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7F9247D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BF991DF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05DF646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FBDA23C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905CA9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E39C0D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8A71A73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DAE5F4E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58B0FA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42E424C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104F6833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91CFC2B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02EE9C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388D394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329A6BD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FEE6F9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3AA50D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9DAD75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83E27F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94FD5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C7352A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33CA5503" w14:textId="77777777" w:rsidTr="00512EA8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15D1B22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BE6C070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E7187C4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4724671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F052787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CF48EE" w:rsidRPr="00AB04C4" w14:paraId="17AC7DE6" w14:textId="77777777" w:rsidTr="00512EA8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42C2E60" w14:textId="77777777" w:rsidR="00CF48EE" w:rsidRPr="000B5FAC" w:rsidRDefault="00CF48EE" w:rsidP="00512EA8">
                  <w:pPr>
                    <w:rPr>
                      <w:sz w:val="18"/>
                      <w:szCs w:val="20"/>
                    </w:rPr>
                  </w:pPr>
                  <w:r w:rsidRPr="000B5FAC">
                    <w:rPr>
                      <w:sz w:val="18"/>
                      <w:szCs w:val="20"/>
                    </w:rPr>
                    <w:t xml:space="preserve">der Übertrag </w:t>
                  </w:r>
                </w:p>
                <w:p w14:paraId="5DFC145B" w14:textId="77777777" w:rsidR="00CF48EE" w:rsidRPr="00BC7F0C" w:rsidRDefault="00CF48EE" w:rsidP="00512EA8">
                  <w:pPr>
                    <w:rPr>
                      <w:i/>
                      <w:color w:val="0D0D0D" w:themeColor="text1" w:themeTint="F2"/>
                      <w:sz w:val="14"/>
                      <w:szCs w:val="14"/>
                    </w:rPr>
                  </w:pPr>
                  <w:r w:rsidRPr="00F71A01">
                    <w:rPr>
                      <w:i/>
                      <w:iCs/>
                      <w:sz w:val="14"/>
                      <w:szCs w:val="20"/>
                    </w:rPr>
                    <w:t>(die Überträge)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19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  <w:gridCol w:w="397"/>
                    <w:gridCol w:w="397"/>
                  </w:tblGrid>
                  <w:tr w:rsidR="00CF48EE" w14:paraId="5097656A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AA5CE16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5DFF277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B659C37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426D3C8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  <w:tr w:rsidR="00CF48EE" w14:paraId="3F14A8A7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B1A7177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07FD9E5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3D6DCBD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4DF217E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F48EE" w14:paraId="15BE7F49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696EC42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6F24E6F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8B7C37B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CD30048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F48EE" w14:paraId="21E4BBAB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825BEAE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6B10E4A9" w14:textId="77777777" w:rsidR="00CF48EE" w:rsidRPr="00383860" w:rsidRDefault="00CF48EE" w:rsidP="00512EA8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83860">
                          <w:rPr>
                            <w:b/>
                            <w:bCs/>
                            <w:sz w:val="16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BFBFBF" w:themeFill="background1" w:themeFillShade="BF"/>
                        <w:vAlign w:val="bottom"/>
                      </w:tcPr>
                      <w:p w14:paraId="0221243B" w14:textId="77777777" w:rsidR="00CF48EE" w:rsidRPr="006E0E36" w:rsidRDefault="00CF48EE" w:rsidP="00512EA8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E0A18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4C779039" w14:textId="77777777" w:rsidR="00CF48EE" w:rsidRPr="006E0E36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F48EE" w14:paraId="46AB0502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F005B3F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BB96EB5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3D8E209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264234D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</w:tbl>
                <w:p w14:paraId="29EBF4DF" w14:textId="77777777" w:rsidR="00CF48EE" w:rsidRPr="00141B2A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C1DCC01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E2816A7" w14:textId="77777777" w:rsidR="00CF48EE" w:rsidRDefault="00CF48EE" w:rsidP="00512EA8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>
                    <w:rPr>
                      <w:color w:val="0D0D0D" w:themeColor="text1" w:themeTint="F2"/>
                      <w:sz w:val="18"/>
                      <w:szCs w:val="16"/>
                    </w:rPr>
                    <w:t>das Vielfache</w:t>
                  </w:r>
                </w:p>
                <w:p w14:paraId="62FA1221" w14:textId="77777777" w:rsidR="00CF48EE" w:rsidRPr="00397907" w:rsidRDefault="00CF48EE" w:rsidP="00512EA8">
                  <w:pPr>
                    <w:rPr>
                      <w:i/>
                      <w:color w:val="0D0D0D" w:themeColor="text1" w:themeTint="F2"/>
                      <w:sz w:val="18"/>
                      <w:szCs w:val="16"/>
                    </w:rPr>
                  </w:pPr>
                  <w:r w:rsidRPr="00397907">
                    <w:rPr>
                      <w:i/>
                      <w:color w:val="0D0D0D" w:themeColor="text1" w:themeTint="F2"/>
                      <w:sz w:val="14"/>
                      <w:szCs w:val="16"/>
                    </w:rPr>
                    <w:t xml:space="preserve">(die Vielfachen) </w:t>
                  </w: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679CB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1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12</w:t>
                  </w:r>
                </w:p>
                <w:p w14:paraId="5DCB399C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2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24</w:t>
                  </w:r>
                </w:p>
                <w:p w14:paraId="586DFFD8" w14:textId="77777777" w:rsidR="00CF48EE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3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36</w:t>
                  </w:r>
                </w:p>
                <w:p w14:paraId="0EFCEA12" w14:textId="77777777" w:rsidR="00CF48EE" w:rsidRPr="00DF7D2A" w:rsidRDefault="00CF48EE" w:rsidP="00512EA8">
                  <w:pPr>
                    <w:ind w:left="403"/>
                    <w:rPr>
                      <w:b/>
                      <w:color w:val="0D0D0D" w:themeColor="text1" w:themeTint="F2"/>
                      <w:sz w:val="14"/>
                    </w:rPr>
                  </w:pPr>
                  <w:r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4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48</w:t>
                  </w:r>
                  <w:r>
                    <w:rPr>
                      <w:b/>
                      <w:color w:val="0D0D0D" w:themeColor="text1" w:themeTint="F2"/>
                      <w:sz w:val="14"/>
                    </w:rPr>
                    <w:t xml:space="preserve">    …</w:t>
                  </w:r>
                </w:p>
              </w:tc>
            </w:tr>
            <w:tr w:rsidR="00CF48EE" w:rsidRPr="00AB04C4" w14:paraId="2DEB9DBD" w14:textId="77777777" w:rsidTr="00512EA8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F668D5C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C49F417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C25DEE3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3E47DB6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B78164" w14:textId="77777777" w:rsidR="00CF48EE" w:rsidRPr="00AB04C4" w:rsidRDefault="00CF48EE" w:rsidP="00512EA8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0E074646" w14:textId="77777777" w:rsidTr="00512EA8">
              <w:trPr>
                <w:trHeight w:val="471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0F2F48" w14:textId="77777777" w:rsidR="00CF48EE" w:rsidRPr="00E74EAB" w:rsidRDefault="00CF48EE" w:rsidP="00512EA8">
                  <w:pP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 xml:space="preserve">Kenan hat vergessen … 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895ABE8" w14:textId="77777777" w:rsidR="00CF48EE" w:rsidRPr="00E74EAB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F0B972" w14:textId="77777777" w:rsidR="00CF48EE" w:rsidRPr="00E74EAB" w:rsidRDefault="00CF48EE" w:rsidP="00512EA8">
                  <w:pPr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Kenan muss darauf achten …  </w:t>
                  </w:r>
                  <w:r w:rsidRPr="002B510E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81FA892" w14:textId="77777777" w:rsidR="00CF48EE" w:rsidRPr="006C7084" w:rsidRDefault="00CF48EE" w:rsidP="00512EA8">
            <w:pPr>
              <w:jc w:val="center"/>
              <w:rPr>
                <w:b/>
              </w:rPr>
            </w:pPr>
          </w:p>
        </w:tc>
      </w:tr>
      <w:tr w:rsidR="00CF48EE" w14:paraId="4249B4BF" w14:textId="77777777" w:rsidTr="00512EA8">
        <w:trPr>
          <w:trHeight w:val="93"/>
        </w:trPr>
        <w:tc>
          <w:tcPr>
            <w:tcW w:w="683" w:type="dxa"/>
          </w:tcPr>
          <w:p w14:paraId="778CF4EC" w14:textId="77777777" w:rsidR="00CF48EE" w:rsidRPr="00154F33" w:rsidRDefault="00CF48EE" w:rsidP="00512EA8">
            <w:pPr>
              <w:rPr>
                <w:sz w:val="10"/>
              </w:rPr>
            </w:pPr>
          </w:p>
        </w:tc>
        <w:tc>
          <w:tcPr>
            <w:tcW w:w="277" w:type="dxa"/>
          </w:tcPr>
          <w:p w14:paraId="759D0049" w14:textId="77777777" w:rsidR="00CF48EE" w:rsidRPr="00154F33" w:rsidRDefault="00CF48EE" w:rsidP="00512EA8">
            <w:pPr>
              <w:pStyle w:val="berschrift2"/>
              <w:rPr>
                <w:sz w:val="10"/>
              </w:rPr>
            </w:pPr>
          </w:p>
        </w:tc>
        <w:tc>
          <w:tcPr>
            <w:tcW w:w="7970" w:type="dxa"/>
            <w:gridSpan w:val="37"/>
          </w:tcPr>
          <w:p w14:paraId="2320F452" w14:textId="77777777" w:rsidR="00CF48EE" w:rsidRPr="00154F33" w:rsidRDefault="00CF48EE" w:rsidP="00512EA8">
            <w:pPr>
              <w:rPr>
                <w:sz w:val="10"/>
              </w:rPr>
            </w:pPr>
          </w:p>
        </w:tc>
      </w:tr>
      <w:tr w:rsidR="00CF48EE" w14:paraId="442E0F27" w14:textId="77777777" w:rsidTr="00512EA8">
        <w:trPr>
          <w:trHeight w:val="518"/>
        </w:trPr>
        <w:tc>
          <w:tcPr>
            <w:tcW w:w="683" w:type="dxa"/>
          </w:tcPr>
          <w:p w14:paraId="20A7DDC1" w14:textId="77777777" w:rsidR="00CF48EE" w:rsidRDefault="00CF48EE" w:rsidP="00512EA8"/>
        </w:tc>
        <w:tc>
          <w:tcPr>
            <w:tcW w:w="277" w:type="dxa"/>
            <w:vAlign w:val="center"/>
          </w:tcPr>
          <w:p w14:paraId="62F2EAD6" w14:textId="77777777" w:rsidR="00CF48EE" w:rsidRDefault="00CF48EE" w:rsidP="00512EA8">
            <w:pPr>
              <w:pStyle w:val="berschrift2"/>
            </w:pPr>
            <w:r>
              <w:t>b)</w:t>
            </w:r>
          </w:p>
        </w:tc>
        <w:tc>
          <w:tcPr>
            <w:tcW w:w="7970" w:type="dxa"/>
            <w:gridSpan w:val="37"/>
            <w:vAlign w:val="center"/>
          </w:tcPr>
          <w:p w14:paraId="1C27F6A6" w14:textId="77777777" w:rsidR="00CF48EE" w:rsidRDefault="00CF48EE" w:rsidP="00512EA8">
            <w:r>
              <w:t>Welchen Fehler hat Kenan in b1) gemacht? Erkläre, wie man richtig rechnet.</w:t>
            </w:r>
          </w:p>
        </w:tc>
      </w:tr>
    </w:tbl>
    <w:p w14:paraId="360824A2" w14:textId="77777777" w:rsidR="00CF48EE" w:rsidRPr="000D7D51" w:rsidRDefault="00CF48EE" w:rsidP="00CF48EE">
      <w:pPr>
        <w:rPr>
          <w:sz w:val="28"/>
        </w:rPr>
      </w:pPr>
    </w:p>
    <w:p w14:paraId="7172300B" w14:textId="77777777" w:rsidR="00CF48EE" w:rsidRDefault="00CF48EE" w:rsidP="00CF48EE">
      <w:r>
        <w:rPr>
          <w:b/>
          <w:bCs/>
          <w:iCs/>
        </w:rPr>
        <w:br w:type="page"/>
      </w:r>
    </w:p>
    <w:tbl>
      <w:tblPr>
        <w:tblW w:w="4891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282"/>
        <w:gridCol w:w="1451"/>
        <w:gridCol w:w="546"/>
        <w:gridCol w:w="124"/>
        <w:gridCol w:w="448"/>
        <w:gridCol w:w="220"/>
        <w:gridCol w:w="319"/>
        <w:gridCol w:w="349"/>
        <w:gridCol w:w="191"/>
        <w:gridCol w:w="478"/>
        <w:gridCol w:w="61"/>
        <w:gridCol w:w="540"/>
        <w:gridCol w:w="67"/>
        <w:gridCol w:w="472"/>
        <w:gridCol w:w="196"/>
        <w:gridCol w:w="344"/>
        <w:gridCol w:w="325"/>
        <w:gridCol w:w="282"/>
        <w:gridCol w:w="1501"/>
      </w:tblGrid>
      <w:tr w:rsidR="00CF48EE" w14:paraId="33FA1E7D" w14:textId="77777777" w:rsidTr="00512EA8">
        <w:trPr>
          <w:trHeight w:val="601"/>
        </w:trPr>
        <w:tc>
          <w:tcPr>
            <w:tcW w:w="676" w:type="dxa"/>
            <w:shd w:val="clear" w:color="auto" w:fill="D9D9D9" w:themeFill="background1" w:themeFillShade="D9"/>
            <w:hideMark/>
          </w:tcPr>
          <w:p w14:paraId="44AA03FE" w14:textId="77777777" w:rsidR="00CF48EE" w:rsidRPr="0089074A" w:rsidRDefault="00CF48EE" w:rsidP="00512EA8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 xml:space="preserve"> 7</w:t>
            </w:r>
          </w:p>
        </w:tc>
        <w:tc>
          <w:tcPr>
            <w:tcW w:w="8196" w:type="dxa"/>
            <w:gridSpan w:val="19"/>
            <w:shd w:val="clear" w:color="auto" w:fill="D9D9D9" w:themeFill="background1" w:themeFillShade="D9"/>
          </w:tcPr>
          <w:p w14:paraId="4967F3A0" w14:textId="77777777" w:rsidR="00CF48EE" w:rsidRPr="0089074A" w:rsidRDefault="00CF48EE" w:rsidP="00512EA8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7</w:t>
            </w:r>
            <w:r w:rsidRPr="0089074A">
              <w:rPr>
                <w:color w:val="000000"/>
              </w:rPr>
              <w:t>b)</w:t>
            </w:r>
          </w:p>
        </w:tc>
      </w:tr>
      <w:tr w:rsidR="00CF48EE" w14:paraId="6A453DC4" w14:textId="77777777" w:rsidTr="00512EA8">
        <w:trPr>
          <w:trHeight w:val="231"/>
        </w:trPr>
        <w:tc>
          <w:tcPr>
            <w:tcW w:w="676" w:type="dxa"/>
            <w:shd w:val="clear" w:color="auto" w:fill="D9D9D9" w:themeFill="background1" w:themeFillShade="D9"/>
          </w:tcPr>
          <w:p w14:paraId="1D706154" w14:textId="77777777" w:rsidR="00CF48EE" w:rsidRPr="00D25DFA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7B5284AA" w14:textId="77777777" w:rsidR="00CF48EE" w:rsidRPr="00D25DFA" w:rsidRDefault="00CF48EE" w:rsidP="00512EA8">
            <w:pPr>
              <w:pStyle w:val="berschrift2"/>
            </w:pPr>
          </w:p>
        </w:tc>
        <w:tc>
          <w:tcPr>
            <w:tcW w:w="7914" w:type="dxa"/>
            <w:gridSpan w:val="18"/>
          </w:tcPr>
          <w:p w14:paraId="27B873F5" w14:textId="77777777" w:rsidR="00CF48EE" w:rsidRDefault="00CF48EE" w:rsidP="00512EA8"/>
        </w:tc>
      </w:tr>
      <w:tr w:rsidR="00CF48EE" w14:paraId="3C245E6C" w14:textId="77777777" w:rsidTr="00512EA8">
        <w:trPr>
          <w:trHeight w:val="435"/>
        </w:trPr>
        <w:tc>
          <w:tcPr>
            <w:tcW w:w="676" w:type="dxa"/>
            <w:shd w:val="clear" w:color="auto" w:fill="D9D9D9" w:themeFill="background1" w:themeFillShade="D9"/>
          </w:tcPr>
          <w:p w14:paraId="7D5F7824" w14:textId="77777777" w:rsidR="00CF48EE" w:rsidRPr="00D25DFA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52910B84" w14:textId="77777777" w:rsidR="00CF48EE" w:rsidRPr="00D25DFA" w:rsidRDefault="00CF48EE" w:rsidP="00512EA8">
            <w:pPr>
              <w:pStyle w:val="berschrift2"/>
            </w:pPr>
            <w:r w:rsidRPr="00D25DFA">
              <w:t>b)</w:t>
            </w:r>
          </w:p>
        </w:tc>
        <w:tc>
          <w:tcPr>
            <w:tcW w:w="7914" w:type="dxa"/>
            <w:gridSpan w:val="18"/>
          </w:tcPr>
          <w:p w14:paraId="2173AC55" w14:textId="77777777" w:rsidR="00CF48EE" w:rsidRDefault="00CF48EE" w:rsidP="00512EA8">
            <w:r>
              <w:t xml:space="preserve">Welchen Fehler hat Leonie in Aufgabe </w:t>
            </w:r>
            <w:r w:rsidRPr="00541531">
              <w:rPr>
                <w:b/>
                <w:color w:val="7F7F7F" w:themeColor="text1" w:themeTint="80"/>
              </w:rPr>
              <w:t>a1)</w:t>
            </w:r>
            <w:r w:rsidRPr="00541531">
              <w:rPr>
                <w:b/>
              </w:rPr>
              <w:t xml:space="preserve"> </w:t>
            </w:r>
            <w:r>
              <w:t xml:space="preserve">gemacht? Erkläre, wie man richtig rechnet. </w:t>
            </w:r>
          </w:p>
          <w:p w14:paraId="6DA70980" w14:textId="77777777" w:rsidR="00CF48EE" w:rsidRPr="00C74C58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</w:tr>
      <w:tr w:rsidR="00CF48EE" w14:paraId="619015C1" w14:textId="77777777" w:rsidTr="00512EA8">
        <w:trPr>
          <w:trHeight w:val="473"/>
        </w:trPr>
        <w:tc>
          <w:tcPr>
            <w:tcW w:w="676" w:type="dxa"/>
            <w:shd w:val="clear" w:color="auto" w:fill="D9D9D9" w:themeFill="background1" w:themeFillShade="D9"/>
          </w:tcPr>
          <w:p w14:paraId="5A4736DD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</w:tcPr>
          <w:p w14:paraId="7910B01F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</w:tcPr>
          <w:p w14:paraId="10418E6D" w14:textId="77777777" w:rsidR="00CF48EE" w:rsidRDefault="00CF48EE" w:rsidP="00512EA8">
            <w:pPr>
              <w:pStyle w:val="berschrift2"/>
              <w:rPr>
                <w:i/>
              </w:rPr>
            </w:pPr>
            <w:r w:rsidRPr="00C74C58">
              <w:t>a1)</w:t>
            </w:r>
          </w:p>
        </w:tc>
        <w:tc>
          <w:tcPr>
            <w:tcW w:w="572" w:type="dxa"/>
            <w:gridSpan w:val="2"/>
            <w:shd w:val="clear" w:color="auto" w:fill="FFFFFF" w:themeFill="background1"/>
          </w:tcPr>
          <w:p w14:paraId="3E019422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45" w:type="dxa"/>
            <w:gridSpan w:val="14"/>
            <w:shd w:val="clear" w:color="auto" w:fill="FFFFFF" w:themeFill="background1"/>
          </w:tcPr>
          <w:p w14:paraId="5D9CC074" w14:textId="77777777" w:rsidR="00CF48EE" w:rsidRPr="00CD6D91" w:rsidRDefault="00CF48EE" w:rsidP="00512EA8">
            <w:pPr>
              <w:pStyle w:val="berschrift2"/>
              <w:rPr>
                <w:b w:val="0"/>
                <w:bCs w:val="0"/>
                <w:color w:val="0D0D0D" w:themeColor="text1" w:themeTint="F2"/>
              </w:rPr>
            </w:pPr>
            <w:r w:rsidRPr="00CD6D91">
              <w:rPr>
                <w:b w:val="0"/>
                <w:bCs w:val="0"/>
                <w:color w:val="0D0D0D" w:themeColor="text1" w:themeTint="F2"/>
              </w:rPr>
              <w:t xml:space="preserve">5646 </w:t>
            </w:r>
            <w:r w:rsidRPr="00CD6D91">
              <w:rPr>
                <w:rFonts w:cs="Calibri"/>
                <w:b w:val="0"/>
                <w:bCs w:val="0"/>
                <w:color w:val="0D0D0D" w:themeColor="text1" w:themeTint="F2"/>
                <w:szCs w:val="21"/>
              </w:rPr>
              <w:t>∙ 17</w:t>
            </w:r>
          </w:p>
        </w:tc>
      </w:tr>
      <w:tr w:rsidR="00CF48EE" w14:paraId="42C3EBA2" w14:textId="77777777" w:rsidTr="00CC414D">
        <w:trPr>
          <w:trHeight w:val="283"/>
        </w:trPr>
        <w:tc>
          <w:tcPr>
            <w:tcW w:w="676" w:type="dxa"/>
            <w:vMerge w:val="restart"/>
            <w:shd w:val="clear" w:color="auto" w:fill="D9D9D9" w:themeFill="background1" w:themeFillShade="D9"/>
          </w:tcPr>
          <w:p w14:paraId="6F9F715D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 w:val="restart"/>
          </w:tcPr>
          <w:p w14:paraId="52CCFE56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  <w:vMerge w:val="restart"/>
            <w:vAlign w:val="center"/>
          </w:tcPr>
          <w:p w14:paraId="1D460555" w14:textId="77777777" w:rsidR="00CF48EE" w:rsidRPr="00C74C58" w:rsidRDefault="00407A65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noProof/>
              </w:rPr>
              <w:object w:dxaOrig="1260" w:dyaOrig="1128" w14:anchorId="78E87393">
                <v:shape id="_x0000_i1025" type="#_x0000_t75" alt="" style="width:60.5pt;height:52.65pt;mso-width-percent:0;mso-height-percent:0;mso-width-percent:0;mso-height-percent:0" o:ole="">
                  <v:imagedata r:id="rId21" o:title=""/>
                </v:shape>
                <o:OLEObject Type="Embed" ProgID="PBrush" ShapeID="_x0000_i1025" DrawAspect="Content" ObjectID="_1651325446" r:id="rId57"/>
              </w:object>
            </w:r>
          </w:p>
        </w:tc>
        <w:tc>
          <w:tcPr>
            <w:tcW w:w="572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2474A6C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FEE216" w14:textId="77777777" w:rsidR="00CF48EE" w:rsidRPr="00C74C58" w:rsidRDefault="00CF48EE" w:rsidP="00CC414D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4341919" w14:textId="77777777" w:rsidR="00CF48EE" w:rsidRPr="00C74C58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DB382E9" w14:textId="77777777" w:rsidR="00CF48EE" w:rsidRPr="00C74C58" w:rsidRDefault="00CF48EE" w:rsidP="00CC414D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5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AB212A4" w14:textId="77777777" w:rsidR="00CF48EE" w:rsidRPr="00C74C58" w:rsidRDefault="00CF48EE" w:rsidP="00CC414D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C81E9EE" w14:textId="77777777" w:rsidR="00CF48EE" w:rsidRPr="00C74C58" w:rsidRDefault="00CF48EE" w:rsidP="00CC414D">
            <w:pPr>
              <w:pStyle w:val="Handschrift"/>
              <w:jc w:val="center"/>
            </w:pPr>
            <w:r w:rsidRPr="00E766F3">
              <w:rPr>
                <w:rFonts w:cs="Calibri"/>
                <w:szCs w:val="21"/>
              </w:rPr>
              <w:t>∙</w:t>
            </w: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EF82CD3" w14:textId="77777777" w:rsidR="00CF48EE" w:rsidRPr="00C74C58" w:rsidRDefault="00CF48EE" w:rsidP="00CC414D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6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1DC5A90" w14:textId="77777777" w:rsidR="00CF48EE" w:rsidRPr="00C74C58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1501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</w:tcPr>
          <w:p w14:paraId="5D8B4431" w14:textId="77777777" w:rsidR="00CF48EE" w:rsidRPr="000C2B0A" w:rsidRDefault="00CF48EE" w:rsidP="00512EA8"/>
        </w:tc>
      </w:tr>
      <w:tr w:rsidR="00CF48EE" w14:paraId="51707368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71338BE7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618B05E4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  <w:vMerge/>
          </w:tcPr>
          <w:p w14:paraId="2D6DE81A" w14:textId="77777777" w:rsidR="00CF48EE" w:rsidRPr="00C74C58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C6DF2FA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10F503D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38611E5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6960F2" w14:textId="77777777" w:rsidR="00CF48EE" w:rsidRPr="008A17CD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ZT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AB90D30" w14:textId="77777777" w:rsidR="00CF48EE" w:rsidRPr="008A17CD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T</w:t>
            </w: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83BCC24" w14:textId="77777777" w:rsidR="00CF48EE" w:rsidRPr="008A17CD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H</w:t>
            </w:r>
          </w:p>
        </w:tc>
        <w:tc>
          <w:tcPr>
            <w:tcW w:w="54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137BE2" w14:textId="77777777" w:rsidR="00CF48EE" w:rsidRPr="008A17CD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Z</w:t>
            </w:r>
          </w:p>
        </w:tc>
        <w:tc>
          <w:tcPr>
            <w:tcW w:w="60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B848223" w14:textId="77777777" w:rsidR="00CF48EE" w:rsidRPr="008A17CD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E</w:t>
            </w:r>
          </w:p>
        </w:tc>
        <w:tc>
          <w:tcPr>
            <w:tcW w:w="1501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</w:tcPr>
          <w:p w14:paraId="05816E48" w14:textId="77777777" w:rsidR="00CF48EE" w:rsidRPr="000C2B0A" w:rsidRDefault="00CF48EE" w:rsidP="00512EA8"/>
        </w:tc>
      </w:tr>
      <w:tr w:rsidR="00CF48EE" w14:paraId="2FE849F0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62083FE9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7188B365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  <w:vMerge/>
          </w:tcPr>
          <w:p w14:paraId="24571D28" w14:textId="77777777" w:rsidR="00CF48EE" w:rsidRPr="00C74C58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D065DED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84E1122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5F41C7F" w14:textId="77777777" w:rsidR="00CF48EE" w:rsidRPr="00C74C58" w:rsidRDefault="00CF48EE" w:rsidP="00CC414D">
            <w:pPr>
              <w:pStyle w:val="Handschrift"/>
              <w:jc w:val="center"/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F5F121" w14:textId="77777777" w:rsidR="00CF48EE" w:rsidRPr="008A17CD" w:rsidRDefault="00CF48EE" w:rsidP="00CC414D">
            <w:pPr>
              <w:pStyle w:val="Handschrift"/>
              <w:jc w:val="center"/>
            </w:pPr>
          </w:p>
        </w:tc>
        <w:tc>
          <w:tcPr>
            <w:tcW w:w="5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6305349" w14:textId="77777777" w:rsidR="00CF48EE" w:rsidRPr="008A17CD" w:rsidRDefault="00CF48EE" w:rsidP="00CC414D">
            <w:pPr>
              <w:pStyle w:val="Handschrift"/>
              <w:jc w:val="center"/>
            </w:pPr>
            <w:r w:rsidRPr="008A17CD">
              <w:rPr>
                <w:szCs w:val="21"/>
              </w:rPr>
              <w:t>5</w:t>
            </w: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6F7D842" w14:textId="77777777" w:rsidR="00CF48EE" w:rsidRPr="008A17CD" w:rsidRDefault="00CF48EE" w:rsidP="00CC414D">
            <w:pPr>
              <w:pStyle w:val="Handschrift"/>
              <w:jc w:val="center"/>
            </w:pPr>
            <w:r>
              <w:rPr>
                <w:szCs w:val="21"/>
              </w:rPr>
              <w:t>7</w:t>
            </w: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D30336A" w14:textId="77777777" w:rsidR="00CF48EE" w:rsidRPr="008A17CD" w:rsidRDefault="00CF48EE" w:rsidP="00CC414D">
            <w:pPr>
              <w:pStyle w:val="Handschrift"/>
              <w:jc w:val="center"/>
            </w:pPr>
            <w:r w:rsidRPr="008A17CD">
              <w:rPr>
                <w:szCs w:val="21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D3168BD" w14:textId="77777777" w:rsidR="00CF48EE" w:rsidRPr="008A17CD" w:rsidRDefault="00CF48EE" w:rsidP="00CC414D">
            <w:pPr>
              <w:pStyle w:val="Handschrift"/>
              <w:jc w:val="center"/>
            </w:pPr>
            <w:r w:rsidRPr="008A17CD">
              <w:rPr>
                <w:szCs w:val="21"/>
              </w:rPr>
              <w:t>6</w:t>
            </w:r>
          </w:p>
        </w:tc>
        <w:tc>
          <w:tcPr>
            <w:tcW w:w="1501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</w:tcPr>
          <w:p w14:paraId="2B8BDE9F" w14:textId="77777777" w:rsidR="00CF48EE" w:rsidRPr="000C2B0A" w:rsidRDefault="00CF48EE" w:rsidP="00512EA8"/>
        </w:tc>
      </w:tr>
      <w:tr w:rsidR="00CF48EE" w14:paraId="5F7ADC5A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7D693D4C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496186E4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  <w:vMerge/>
          </w:tcPr>
          <w:p w14:paraId="3D80C374" w14:textId="77777777" w:rsidR="00CF48EE" w:rsidRPr="00C74C58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FD6FED4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5FABBA5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EFD7E5C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+</w:t>
            </w: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DE56BF6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rFonts w:asciiTheme="majorHAnsi" w:hAnsiTheme="majorHAnsi" w:cstheme="majorHAnsi"/>
                <w:szCs w:val="21"/>
              </w:rPr>
              <w:t>4</w:t>
            </w:r>
          </w:p>
        </w:tc>
        <w:tc>
          <w:tcPr>
            <w:tcW w:w="54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56B7C5C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rFonts w:asciiTheme="majorHAnsi" w:hAnsiTheme="majorHAnsi" w:cstheme="majorHAnsi"/>
                <w:szCs w:val="21"/>
              </w:rPr>
              <w:t>0</w:t>
            </w: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78E8D8C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rFonts w:asciiTheme="majorHAnsi" w:hAnsiTheme="majorHAnsi" w:cstheme="majorHAnsi"/>
                <w:szCs w:val="21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2D8E936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rFonts w:asciiTheme="majorHAnsi" w:hAnsiTheme="majorHAnsi" w:cstheme="majorHAnsi"/>
                <w:szCs w:val="21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56777CAE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rFonts w:asciiTheme="majorHAnsi" w:hAnsiTheme="majorHAnsi" w:cstheme="majorHAnsi"/>
                <w:szCs w:val="21"/>
              </w:rPr>
              <w:t>2</w:t>
            </w:r>
          </w:p>
        </w:tc>
        <w:tc>
          <w:tcPr>
            <w:tcW w:w="1501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</w:tcPr>
          <w:p w14:paraId="40F704AB" w14:textId="77777777" w:rsidR="00CF48EE" w:rsidRPr="000C2B0A" w:rsidRDefault="00CF48EE" w:rsidP="00512EA8"/>
        </w:tc>
      </w:tr>
      <w:tr w:rsidR="00CF48EE" w14:paraId="7E99CF61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3AEEEEA3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7B45A6CC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  <w:vMerge/>
          </w:tcPr>
          <w:p w14:paraId="3A1CDA2B" w14:textId="77777777" w:rsidR="00CF48EE" w:rsidRPr="00C74C58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vMerge/>
            <w:tcBorders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7FEA7969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140B085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9C0D66E" w14:textId="77777777" w:rsidR="00CF48EE" w:rsidRPr="00544A4D" w:rsidRDefault="00CF48EE" w:rsidP="00CC414D">
            <w:pPr>
              <w:pStyle w:val="Handschrift"/>
              <w:jc w:val="center"/>
            </w:pP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5EEF3F5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4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11C81B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5</w:t>
            </w:r>
          </w:p>
        </w:tc>
        <w:tc>
          <w:tcPr>
            <w:tcW w:w="53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436A64C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9</w:t>
            </w:r>
          </w:p>
        </w:tc>
        <w:tc>
          <w:tcPr>
            <w:tcW w:w="54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6F96A06D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6</w:t>
            </w:r>
          </w:p>
        </w:tc>
        <w:tc>
          <w:tcPr>
            <w:tcW w:w="607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0956851" w14:textId="77777777" w:rsidR="00CF48EE" w:rsidRPr="00544A4D" w:rsidRDefault="00CF48EE" w:rsidP="00CC414D">
            <w:pPr>
              <w:pStyle w:val="Handschrift"/>
              <w:jc w:val="center"/>
            </w:pPr>
            <w:r w:rsidRPr="00544A4D">
              <w:rPr>
                <w:szCs w:val="21"/>
              </w:rPr>
              <w:t>8</w:t>
            </w:r>
          </w:p>
        </w:tc>
        <w:tc>
          <w:tcPr>
            <w:tcW w:w="1501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</w:tcPr>
          <w:p w14:paraId="7ECFA27F" w14:textId="77777777" w:rsidR="00CF48EE" w:rsidRPr="000C2B0A" w:rsidRDefault="00CF48EE" w:rsidP="00512EA8"/>
        </w:tc>
      </w:tr>
      <w:tr w:rsidR="00CF48EE" w14:paraId="38BDE091" w14:textId="77777777" w:rsidTr="00512EA8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6DB5C189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70CE8400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7" w:type="dxa"/>
            <w:gridSpan w:val="2"/>
          </w:tcPr>
          <w:p w14:paraId="3DAAEF1C" w14:textId="77777777" w:rsidR="00CF48EE" w:rsidRPr="00C74C58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572" w:type="dxa"/>
            <w:gridSpan w:val="2"/>
            <w:shd w:val="clear" w:color="auto" w:fill="FFFFFF" w:themeFill="background1"/>
          </w:tcPr>
          <w:p w14:paraId="61A3C96E" w14:textId="77777777" w:rsidR="00CF48EE" w:rsidRPr="00C74C58" w:rsidRDefault="00CF48EE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63736D01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5E29BCB7" w14:textId="77777777" w:rsidR="00CF48EE" w:rsidRPr="00C74C58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0239B444" w14:textId="77777777" w:rsidR="00CF48EE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7AC54ADF" w14:textId="77777777" w:rsidR="00CF48EE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7DD659BA" w14:textId="77777777" w:rsidR="00CF48EE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3D2A23" w14:textId="77777777" w:rsidR="00CF48EE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7C86340A" w14:textId="77777777" w:rsidR="00CF48EE" w:rsidRDefault="00CF48EE" w:rsidP="00512EA8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1501" w:type="dxa"/>
            <w:tcBorders>
              <w:left w:val="nil"/>
            </w:tcBorders>
            <w:shd w:val="clear" w:color="auto" w:fill="FFFFFF" w:themeFill="background1"/>
          </w:tcPr>
          <w:p w14:paraId="43874DBB" w14:textId="77777777" w:rsidR="00CF48EE" w:rsidRPr="000C2B0A" w:rsidRDefault="00CF48EE" w:rsidP="00512EA8"/>
        </w:tc>
      </w:tr>
      <w:tr w:rsidR="00CF48EE" w14:paraId="442482F7" w14:textId="77777777" w:rsidTr="00512EA8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675CE826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  <w:vMerge/>
          </w:tcPr>
          <w:p w14:paraId="7242F2F6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7914" w:type="dxa"/>
            <w:gridSpan w:val="18"/>
          </w:tcPr>
          <w:p w14:paraId="0D6FBC8F" w14:textId="77777777" w:rsidR="00CF48EE" w:rsidRPr="00CC414D" w:rsidRDefault="00CF48EE" w:rsidP="001B7956">
            <w:pPr>
              <w:pStyle w:val="Listenabsatz"/>
              <w:numPr>
                <w:ilvl w:val="0"/>
                <w:numId w:val="38"/>
              </w:numPr>
              <w:spacing w:before="24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rechnet zuerst im Kopf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 = 5746. </w:t>
            </w:r>
          </w:p>
          <w:p w14:paraId="12A170BA" w14:textId="77777777" w:rsidR="00CF48EE" w:rsidRPr="00CC414D" w:rsidRDefault="00CF48EE" w:rsidP="001B7956">
            <w:pPr>
              <w:pStyle w:val="Listenabsatz"/>
              <w:numPr>
                <w:ilvl w:val="0"/>
                <w:numId w:val="38"/>
              </w:numPr>
              <w:spacing w:before="24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Leonie schreibt das Ergebnis in der ersten Zeile (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AE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) falsch auf:</w:t>
            </w:r>
          </w:p>
          <w:p w14:paraId="566E3A94" w14:textId="77777777" w:rsidR="00CF48EE" w:rsidRPr="00CC414D" w:rsidRDefault="00CF48EE" w:rsidP="001B7956">
            <w:pPr>
              <w:pStyle w:val="Listenabsatz"/>
              <w:numPr>
                <w:ilvl w:val="0"/>
                <w:numId w:val="38"/>
              </w:numPr>
              <w:spacing w:before="12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schreibt 5746 so in die Tabelle: </w:t>
            </w:r>
          </w:p>
          <w:p w14:paraId="5DCA23A5" w14:textId="77F0533D" w:rsidR="00CF48EE" w:rsidRPr="00CC414D" w:rsidRDefault="00CF48EE" w:rsidP="00F620FE">
            <w:pPr>
              <w:pStyle w:val="Listenabsatz"/>
              <w:numPr>
                <w:ilvl w:val="0"/>
                <w:numId w:val="0"/>
              </w:numPr>
              <w:spacing w:before="120"/>
              <w:ind w:left="36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>Leonie schreibt die 6 an die Einerstelle (E), die 4 an die Zehnerstelle (Z), die 7 an die Hunderterstelle (H) und die 5 an die Tausenderstelle (T). Das ist falsch!</w:t>
            </w:r>
          </w:p>
          <w:p w14:paraId="2EC64FA7" w14:textId="77777777" w:rsidR="00CF48EE" w:rsidRPr="00CC414D" w:rsidRDefault="00CF48EE" w:rsidP="001B7956">
            <w:pPr>
              <w:pStyle w:val="Listenabsatz"/>
              <w:numPr>
                <w:ilvl w:val="0"/>
                <w:numId w:val="38"/>
              </w:numPr>
              <w:spacing w:before="24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das Ergebnis anders aufschreiben:  </w:t>
            </w:r>
          </w:p>
          <w:p w14:paraId="08EA83ED" w14:textId="77777777" w:rsidR="00CF48EE" w:rsidRPr="00CC414D" w:rsidRDefault="00CF48EE" w:rsidP="00F620FE">
            <w:pPr>
              <w:pStyle w:val="Listenabsatz"/>
              <w:numPr>
                <w:ilvl w:val="0"/>
                <w:numId w:val="0"/>
              </w:numPr>
              <w:spacing w:before="120"/>
              <w:ind w:left="36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muss in der ersten Zeile so rechnen: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= 57460 </w:t>
            </w:r>
          </w:p>
          <w:p w14:paraId="27D3CECD" w14:textId="77777777" w:rsidR="00CF48EE" w:rsidRPr="00CC414D" w:rsidRDefault="00CF48EE" w:rsidP="001B7956">
            <w:pPr>
              <w:pStyle w:val="Listenabsatz"/>
              <w:numPr>
                <w:ilvl w:val="0"/>
                <w:numId w:val="38"/>
              </w:numPr>
              <w:spacing w:before="120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Denn: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17 =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(10 + 7) =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+ 5746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7</w:t>
            </w:r>
          </w:p>
          <w:p w14:paraId="03B14EB1" w14:textId="77777777" w:rsidR="00CF48EE" w:rsidRPr="00B352BB" w:rsidRDefault="00CF48EE" w:rsidP="001B7956">
            <w:pPr>
              <w:pStyle w:val="Listenabsatz"/>
              <w:numPr>
                <w:ilvl w:val="0"/>
                <w:numId w:val="38"/>
              </w:numPr>
              <w:spacing w:before="240"/>
              <w:rPr>
                <w:color w:val="0D0D0D" w:themeColor="text1" w:themeTint="F2"/>
              </w:rPr>
            </w:pP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Leonie rechnet 5746 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7 richtig.</w:t>
            </w:r>
            <w:r w:rsidRPr="00CC414D">
              <w:rPr>
                <w:color w:val="548DD4" w:themeColor="text2" w:themeTint="99"/>
              </w:rPr>
              <w:t xml:space="preserve"> </w:t>
            </w:r>
          </w:p>
        </w:tc>
      </w:tr>
      <w:tr w:rsidR="00CF48EE" w14:paraId="0EF6E511" w14:textId="77777777" w:rsidTr="00512EA8">
        <w:trPr>
          <w:trHeight w:val="283"/>
        </w:trPr>
        <w:tc>
          <w:tcPr>
            <w:tcW w:w="676" w:type="dxa"/>
            <w:shd w:val="clear" w:color="auto" w:fill="D9D9D9" w:themeFill="background1" w:themeFillShade="D9"/>
          </w:tcPr>
          <w:p w14:paraId="47C10D14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2" w:type="dxa"/>
          </w:tcPr>
          <w:p w14:paraId="541F9FD1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7914" w:type="dxa"/>
            <w:gridSpan w:val="18"/>
          </w:tcPr>
          <w:p w14:paraId="5C42EFD0" w14:textId="77777777" w:rsidR="00CF48EE" w:rsidRPr="00B352BB" w:rsidRDefault="00CF48EE" w:rsidP="00512EA8">
            <w:pPr>
              <w:spacing w:before="240"/>
              <w:rPr>
                <w:color w:val="0D0D0D" w:themeColor="text1" w:themeTint="F2"/>
              </w:rPr>
            </w:pPr>
          </w:p>
        </w:tc>
      </w:tr>
      <w:tr w:rsidR="00CF48EE" w14:paraId="5855DFE1" w14:textId="77777777" w:rsidTr="00512EA8">
        <w:trPr>
          <w:trHeight w:val="631"/>
        </w:trPr>
        <w:tc>
          <w:tcPr>
            <w:tcW w:w="676" w:type="dxa"/>
            <w:shd w:val="clear" w:color="auto" w:fill="D9D9D9" w:themeFill="background1" w:themeFillShade="D9"/>
          </w:tcPr>
          <w:p w14:paraId="30BE833C" w14:textId="77777777" w:rsidR="00CF48EE" w:rsidRDefault="00CF48EE" w:rsidP="00512EA8"/>
        </w:tc>
        <w:tc>
          <w:tcPr>
            <w:tcW w:w="8196" w:type="dxa"/>
            <w:gridSpan w:val="19"/>
          </w:tcPr>
          <w:p w14:paraId="17BD6845" w14:textId="77777777" w:rsidR="00CF48EE" w:rsidRPr="00A60516" w:rsidRDefault="00CF48EE" w:rsidP="00512EA8">
            <w:pPr>
              <w:pStyle w:val="berschrift2"/>
              <w:spacing w:line="312" w:lineRule="auto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     So ist die Rechnung richtig: </w:t>
            </w:r>
          </w:p>
        </w:tc>
      </w:tr>
      <w:tr w:rsidR="00CF48EE" w14:paraId="00D3BEBC" w14:textId="77777777" w:rsidTr="00512EA8">
        <w:trPr>
          <w:trHeight w:val="60"/>
        </w:trPr>
        <w:tc>
          <w:tcPr>
            <w:tcW w:w="676" w:type="dxa"/>
            <w:shd w:val="clear" w:color="auto" w:fill="D9D9D9" w:themeFill="background1" w:themeFillShade="D9"/>
          </w:tcPr>
          <w:p w14:paraId="717A9925" w14:textId="77777777" w:rsidR="00CF48EE" w:rsidRPr="00274C61" w:rsidRDefault="00CF48EE" w:rsidP="00512EA8">
            <w:pPr>
              <w:rPr>
                <w:sz w:val="10"/>
                <w:szCs w:val="10"/>
              </w:rPr>
            </w:pPr>
          </w:p>
        </w:tc>
        <w:tc>
          <w:tcPr>
            <w:tcW w:w="282" w:type="dxa"/>
          </w:tcPr>
          <w:p w14:paraId="07521B8D" w14:textId="77777777" w:rsidR="00CF48EE" w:rsidRPr="001D251D" w:rsidRDefault="00CF48EE" w:rsidP="00512EA8">
            <w:pPr>
              <w:pStyle w:val="berschrift2"/>
              <w:rPr>
                <w:color w:val="FF0000"/>
                <w:sz w:val="10"/>
                <w:szCs w:val="10"/>
              </w:rPr>
            </w:pPr>
          </w:p>
        </w:tc>
        <w:tc>
          <w:tcPr>
            <w:tcW w:w="7914" w:type="dxa"/>
            <w:gridSpan w:val="18"/>
          </w:tcPr>
          <w:p w14:paraId="73F7B47B" w14:textId="77777777" w:rsidR="00CF48EE" w:rsidRPr="00C74C58" w:rsidRDefault="00CF48EE" w:rsidP="00512EA8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CF48EE" w14:paraId="59962048" w14:textId="77777777" w:rsidTr="00CC414D">
        <w:trPr>
          <w:trHeight w:val="283"/>
        </w:trPr>
        <w:tc>
          <w:tcPr>
            <w:tcW w:w="676" w:type="dxa"/>
            <w:vMerge w:val="restart"/>
            <w:shd w:val="clear" w:color="auto" w:fill="D9D9D9" w:themeFill="background1" w:themeFillShade="D9"/>
          </w:tcPr>
          <w:p w14:paraId="5648E313" w14:textId="77777777" w:rsidR="00CF48EE" w:rsidRDefault="00CF48EE" w:rsidP="00512EA8"/>
        </w:tc>
        <w:tc>
          <w:tcPr>
            <w:tcW w:w="282" w:type="dxa"/>
            <w:vMerge w:val="restart"/>
          </w:tcPr>
          <w:p w14:paraId="453C3342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  <w:tcBorders>
              <w:right w:val="single" w:sz="4" w:space="0" w:color="D9D9D9" w:themeColor="background1" w:themeShade="D9"/>
            </w:tcBorders>
          </w:tcPr>
          <w:p w14:paraId="31874ABC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E4AED62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5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B818F56" w14:textId="77777777" w:rsidR="00CF48EE" w:rsidRPr="00E71B2E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04649BB4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4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22B60A7B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6</w:t>
            </w:r>
          </w:p>
        </w:tc>
        <w:tc>
          <w:tcPr>
            <w:tcW w:w="6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CBCCC1A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rPr>
                <w:rFonts w:cs="Calibri"/>
              </w:rPr>
              <w:t>∙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1EEDCDC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1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auto"/>
              <w:right w:val="single" w:sz="4" w:space="0" w:color="D9D9D9" w:themeColor="background1" w:themeShade="D9"/>
            </w:tcBorders>
            <w:vAlign w:val="center"/>
          </w:tcPr>
          <w:p w14:paraId="339BAE7A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7</w:t>
            </w:r>
          </w:p>
        </w:tc>
        <w:tc>
          <w:tcPr>
            <w:tcW w:w="1783" w:type="dxa"/>
            <w:gridSpan w:val="2"/>
            <w:tcBorders>
              <w:left w:val="single" w:sz="4" w:space="0" w:color="D9D9D9" w:themeColor="background1" w:themeShade="D9"/>
            </w:tcBorders>
          </w:tcPr>
          <w:p w14:paraId="76814DE4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CF48EE" w14:paraId="5D398AF2" w14:textId="77777777" w:rsidTr="00CC414D">
        <w:trPr>
          <w:trHeight w:val="283"/>
        </w:trPr>
        <w:tc>
          <w:tcPr>
            <w:tcW w:w="676" w:type="dxa"/>
            <w:vMerge/>
            <w:tcBorders>
              <w:top w:val="single" w:sz="8" w:space="0" w:color="auto"/>
            </w:tcBorders>
            <w:shd w:val="clear" w:color="auto" w:fill="D9D9D9" w:themeFill="background1" w:themeFillShade="D9"/>
          </w:tcPr>
          <w:p w14:paraId="6F615F1E" w14:textId="77777777" w:rsidR="00CF48EE" w:rsidRDefault="00CF48EE" w:rsidP="00512EA8"/>
        </w:tc>
        <w:tc>
          <w:tcPr>
            <w:tcW w:w="282" w:type="dxa"/>
            <w:vMerge/>
            <w:tcBorders>
              <w:top w:val="single" w:sz="8" w:space="0" w:color="auto"/>
            </w:tcBorders>
          </w:tcPr>
          <w:p w14:paraId="058AF07F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  <w:tcBorders>
              <w:right w:val="single" w:sz="4" w:space="0" w:color="D9D9D9" w:themeColor="background1" w:themeShade="D9"/>
            </w:tcBorders>
          </w:tcPr>
          <w:p w14:paraId="3E38EF82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4930FC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7E8F674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F43C836" w14:textId="77777777" w:rsidR="00CF48EE" w:rsidRPr="00E71B2E" w:rsidRDefault="00CF48EE" w:rsidP="00CC414D">
            <w:pPr>
              <w:jc w:val="center"/>
            </w:pPr>
            <w:r>
              <w:t>ZT</w:t>
            </w:r>
          </w:p>
        </w:tc>
        <w:tc>
          <w:tcPr>
            <w:tcW w:w="66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649410" w14:textId="77777777" w:rsidR="00CF48EE" w:rsidRDefault="00CF48EE" w:rsidP="00CC414D">
            <w:pPr>
              <w:jc w:val="center"/>
            </w:pPr>
            <w:r>
              <w:t>T</w:t>
            </w:r>
          </w:p>
        </w:tc>
        <w:tc>
          <w:tcPr>
            <w:tcW w:w="6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90F87C" w14:textId="77777777" w:rsidR="00CF48EE" w:rsidRPr="008A17CD" w:rsidRDefault="00CF48EE" w:rsidP="00CC414D">
            <w:pPr>
              <w:jc w:val="center"/>
            </w:pPr>
            <w:r>
              <w:t>H</w:t>
            </w:r>
          </w:p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99A29D" w14:textId="77777777" w:rsidR="00CF48EE" w:rsidRPr="00E71B2E" w:rsidRDefault="00CF48EE" w:rsidP="00CC414D">
            <w:pPr>
              <w:jc w:val="center"/>
            </w:pPr>
            <w:r>
              <w:t>Z</w:t>
            </w:r>
          </w:p>
        </w:tc>
        <w:tc>
          <w:tcPr>
            <w:tcW w:w="66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800145D" w14:textId="77777777" w:rsidR="00CF48EE" w:rsidRDefault="00CF48EE" w:rsidP="00CC414D">
            <w:pPr>
              <w:jc w:val="center"/>
            </w:pPr>
            <w:r>
              <w:t>E</w:t>
            </w:r>
          </w:p>
        </w:tc>
        <w:tc>
          <w:tcPr>
            <w:tcW w:w="1783" w:type="dxa"/>
            <w:gridSpan w:val="2"/>
            <w:tcBorders>
              <w:left w:val="single" w:sz="4" w:space="0" w:color="D9D9D9" w:themeColor="background1" w:themeShade="D9"/>
            </w:tcBorders>
          </w:tcPr>
          <w:p w14:paraId="7619F784" w14:textId="77777777" w:rsidR="00CF48EE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</w:tr>
      <w:tr w:rsidR="00CF48EE" w14:paraId="5067BD74" w14:textId="77777777" w:rsidTr="00512EA8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039459D5" w14:textId="77777777" w:rsidR="00CF48EE" w:rsidRDefault="00CF48EE" w:rsidP="00512EA8"/>
        </w:tc>
        <w:tc>
          <w:tcPr>
            <w:tcW w:w="282" w:type="dxa"/>
            <w:vMerge/>
          </w:tcPr>
          <w:p w14:paraId="6D46F3C7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  <w:tcBorders>
              <w:right w:val="single" w:sz="4" w:space="0" w:color="D9D9D9" w:themeColor="background1" w:themeShade="D9"/>
            </w:tcBorders>
          </w:tcPr>
          <w:p w14:paraId="56030A5C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B14902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54AA68C" w14:textId="77777777" w:rsidR="00CF48EE" w:rsidRPr="00E71B2E" w:rsidRDefault="00CF48EE" w:rsidP="00CC414D">
            <w:pPr>
              <w:pStyle w:val="Handschrift"/>
              <w:jc w:val="center"/>
            </w:pP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E41403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5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E0980C" w14:textId="77777777" w:rsidR="00CF48EE" w:rsidRPr="00E71B2E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35DFD9" w14:textId="77777777" w:rsidR="00CF48EE" w:rsidRPr="008A17CD" w:rsidRDefault="00CF48EE" w:rsidP="00CC414D">
            <w:pPr>
              <w:pStyle w:val="Handschrift"/>
              <w:jc w:val="center"/>
            </w:pPr>
            <w:r w:rsidRPr="008A17CD">
              <w:t>4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D9595B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6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45C383" w14:textId="77777777" w:rsidR="00CF48EE" w:rsidRPr="00026192" w:rsidRDefault="00CF48EE" w:rsidP="00CC414D">
            <w:pPr>
              <w:pStyle w:val="Handschrift"/>
              <w:jc w:val="center"/>
              <w:rPr>
                <w:b/>
              </w:rPr>
            </w:pPr>
            <w:r w:rsidRPr="00CC414D">
              <w:rPr>
                <w:b/>
              </w:rPr>
              <w:t>0</w:t>
            </w:r>
          </w:p>
        </w:tc>
        <w:tc>
          <w:tcPr>
            <w:tcW w:w="1783" w:type="dxa"/>
            <w:gridSpan w:val="2"/>
            <w:tcBorders>
              <w:left w:val="single" w:sz="4" w:space="0" w:color="D9D9D9" w:themeColor="background1" w:themeShade="D9"/>
            </w:tcBorders>
          </w:tcPr>
          <w:p w14:paraId="736A4F0E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B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 5746 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7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10</w:t>
            </w:r>
          </w:p>
        </w:tc>
      </w:tr>
      <w:tr w:rsidR="00CF48EE" w14:paraId="17053E60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36DBDE3D" w14:textId="77777777" w:rsidR="00CF48EE" w:rsidRDefault="00CF48EE" w:rsidP="00512EA8"/>
        </w:tc>
        <w:tc>
          <w:tcPr>
            <w:tcW w:w="282" w:type="dxa"/>
            <w:vMerge/>
          </w:tcPr>
          <w:p w14:paraId="2BE98E7F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  <w:tcBorders>
              <w:right w:val="single" w:sz="4" w:space="0" w:color="D9D9D9" w:themeColor="background1" w:themeShade="D9"/>
            </w:tcBorders>
          </w:tcPr>
          <w:p w14:paraId="3A0C6ACA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699A42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4F8568" w14:textId="77777777" w:rsidR="00CF48EE" w:rsidRPr="00E71B2E" w:rsidRDefault="00CF48EE" w:rsidP="00CC414D">
            <w:pPr>
              <w:pStyle w:val="Handschrift"/>
              <w:jc w:val="center"/>
            </w:pPr>
            <w:r>
              <w:t>+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CBDBFCD" w14:textId="77777777" w:rsidR="00CF48EE" w:rsidRPr="008A17CD" w:rsidRDefault="00CF48EE" w:rsidP="00CC414D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73C6DB" w14:textId="77777777" w:rsidR="00CF48EE" w:rsidRPr="00E71B2E" w:rsidRDefault="00CF48EE" w:rsidP="00CC414D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668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2A09FEC" w14:textId="77777777" w:rsidR="00CF48EE" w:rsidRPr="00E71B2E" w:rsidRDefault="00CF48EE" w:rsidP="00CC414D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23C479" w14:textId="77777777" w:rsidR="00CF48EE" w:rsidRPr="008A17CD" w:rsidRDefault="00CF48EE" w:rsidP="00CC414D">
            <w:pPr>
              <w:pStyle w:val="Handschrift"/>
              <w:jc w:val="center"/>
            </w:pPr>
            <w:r w:rsidRPr="008A17CD">
              <w:t>2</w:t>
            </w:r>
          </w:p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354873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2</w:t>
            </w:r>
          </w:p>
        </w:tc>
        <w:tc>
          <w:tcPr>
            <w:tcW w:w="1783" w:type="dxa"/>
            <w:gridSpan w:val="2"/>
            <w:tcBorders>
              <w:left w:val="single" w:sz="4" w:space="0" w:color="D9D9D9" w:themeColor="background1" w:themeShade="D9"/>
            </w:tcBorders>
          </w:tcPr>
          <w:p w14:paraId="3129433D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B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 5746 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7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7</w:t>
            </w:r>
          </w:p>
        </w:tc>
      </w:tr>
      <w:tr w:rsidR="00CF48EE" w14:paraId="218FF0A0" w14:textId="77777777" w:rsidTr="00CC414D">
        <w:trPr>
          <w:trHeight w:val="283"/>
        </w:trPr>
        <w:tc>
          <w:tcPr>
            <w:tcW w:w="676" w:type="dxa"/>
            <w:vMerge/>
            <w:shd w:val="clear" w:color="auto" w:fill="D9D9D9" w:themeFill="background1" w:themeFillShade="D9"/>
          </w:tcPr>
          <w:p w14:paraId="36F505A1" w14:textId="77777777" w:rsidR="00CF48EE" w:rsidRDefault="00CF48EE" w:rsidP="00512EA8"/>
        </w:tc>
        <w:tc>
          <w:tcPr>
            <w:tcW w:w="282" w:type="dxa"/>
            <w:vMerge/>
          </w:tcPr>
          <w:p w14:paraId="70E5D451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  <w:tcBorders>
              <w:right w:val="single" w:sz="4" w:space="0" w:color="D9D9D9" w:themeColor="background1" w:themeShade="D9"/>
            </w:tcBorders>
          </w:tcPr>
          <w:p w14:paraId="3C0F17AB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0BD8DC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8B2C51" w14:textId="77777777" w:rsidR="00CF48EE" w:rsidRPr="00E71B2E" w:rsidRDefault="00CF48EE" w:rsidP="00CC414D">
            <w:pPr>
              <w:pStyle w:val="Handschrift"/>
              <w:jc w:val="center"/>
            </w:pPr>
          </w:p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2FE257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9</w:t>
            </w:r>
          </w:p>
        </w:tc>
        <w:tc>
          <w:tcPr>
            <w:tcW w:w="66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ADEF3" w14:textId="77777777" w:rsidR="00CF48EE" w:rsidRPr="00E71B2E" w:rsidRDefault="00CF48EE" w:rsidP="00CC414D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668" w:type="dxa"/>
            <w:gridSpan w:val="3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17E4B9" w14:textId="77777777" w:rsidR="00CF48EE" w:rsidRPr="00E71B2E" w:rsidRDefault="00CF48EE" w:rsidP="00CC414D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668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4AE5BE1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8</w:t>
            </w:r>
          </w:p>
        </w:tc>
        <w:tc>
          <w:tcPr>
            <w:tcW w:w="669" w:type="dxa"/>
            <w:gridSpan w:val="2"/>
            <w:tcBorders>
              <w:top w:val="single" w:sz="8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007BC4E" w14:textId="77777777" w:rsidR="00CF48EE" w:rsidRPr="00E71B2E" w:rsidRDefault="00CF48EE" w:rsidP="00CC414D">
            <w:pPr>
              <w:pStyle w:val="Handschrift"/>
              <w:jc w:val="center"/>
            </w:pPr>
            <w:r w:rsidRPr="00E71B2E">
              <w:t>2</w:t>
            </w:r>
          </w:p>
        </w:tc>
        <w:tc>
          <w:tcPr>
            <w:tcW w:w="1783" w:type="dxa"/>
            <w:gridSpan w:val="2"/>
            <w:tcBorders>
              <w:left w:val="single" w:sz="4" w:space="0" w:color="D9D9D9" w:themeColor="background1" w:themeShade="D9"/>
            </w:tcBorders>
          </w:tcPr>
          <w:p w14:paraId="13CFAF97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B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 5746 </w:t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sym w:font="Symbol" w:char="F0D7"/>
            </w:r>
            <w:r>
              <w:rPr>
                <w:rFonts w:asciiTheme="majorHAnsi" w:hAnsiTheme="majorHAnsi" w:cstheme="majorHAnsi"/>
                <w:color w:val="0D0D0D" w:themeColor="text1" w:themeTint="F2"/>
                <w:szCs w:val="21"/>
              </w:rPr>
              <w:t xml:space="preserve"> 17</w:t>
            </w:r>
          </w:p>
        </w:tc>
      </w:tr>
      <w:tr w:rsidR="00CF48EE" w14:paraId="159796DB" w14:textId="77777777" w:rsidTr="00512EA8">
        <w:trPr>
          <w:trHeight w:val="465"/>
        </w:trPr>
        <w:tc>
          <w:tcPr>
            <w:tcW w:w="676" w:type="dxa"/>
            <w:shd w:val="clear" w:color="auto" w:fill="D9D9D9" w:themeFill="background1" w:themeFillShade="D9"/>
          </w:tcPr>
          <w:p w14:paraId="2A0EE984" w14:textId="77777777" w:rsidR="00CF48EE" w:rsidRDefault="00CF48EE" w:rsidP="00512EA8"/>
        </w:tc>
        <w:tc>
          <w:tcPr>
            <w:tcW w:w="282" w:type="dxa"/>
          </w:tcPr>
          <w:p w14:paraId="19213A0F" w14:textId="77777777" w:rsidR="00CF48EE" w:rsidRPr="001D251D" w:rsidRDefault="00CF48EE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451" w:type="dxa"/>
          </w:tcPr>
          <w:p w14:paraId="2ABD0168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2FEBAFD9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7FC5F317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680BC2B2" w14:textId="77777777" w:rsidR="00CF48EE" w:rsidRPr="00E71B2E" w:rsidRDefault="00CF48EE" w:rsidP="001A0D4B"/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263924EC" w14:textId="77777777" w:rsidR="00CF48EE" w:rsidRPr="00E71B2E" w:rsidRDefault="00CF48EE" w:rsidP="001A0D4B"/>
        </w:tc>
        <w:tc>
          <w:tcPr>
            <w:tcW w:w="668" w:type="dxa"/>
            <w:gridSpan w:val="3"/>
            <w:tcBorders>
              <w:top w:val="single" w:sz="4" w:space="0" w:color="D9D9D9" w:themeColor="background1" w:themeShade="D9"/>
            </w:tcBorders>
            <w:vAlign w:val="center"/>
          </w:tcPr>
          <w:p w14:paraId="794A27AE" w14:textId="77777777" w:rsidR="00CF48EE" w:rsidRPr="00E71B2E" w:rsidRDefault="00CF48EE" w:rsidP="001A0D4B"/>
        </w:tc>
        <w:tc>
          <w:tcPr>
            <w:tcW w:w="668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2CE13606" w14:textId="77777777" w:rsidR="00CF48EE" w:rsidRPr="00E71B2E" w:rsidRDefault="00CF48EE" w:rsidP="001A0D4B"/>
        </w:tc>
        <w:tc>
          <w:tcPr>
            <w:tcW w:w="669" w:type="dxa"/>
            <w:gridSpan w:val="2"/>
            <w:tcBorders>
              <w:top w:val="single" w:sz="4" w:space="0" w:color="D9D9D9" w:themeColor="background1" w:themeShade="D9"/>
            </w:tcBorders>
            <w:vAlign w:val="center"/>
          </w:tcPr>
          <w:p w14:paraId="56E248BD" w14:textId="77777777" w:rsidR="00CF48EE" w:rsidRPr="00E71B2E" w:rsidRDefault="00CF48EE" w:rsidP="001A0D4B"/>
        </w:tc>
        <w:tc>
          <w:tcPr>
            <w:tcW w:w="1783" w:type="dxa"/>
            <w:gridSpan w:val="2"/>
            <w:tcBorders>
              <w:left w:val="nil"/>
            </w:tcBorders>
          </w:tcPr>
          <w:p w14:paraId="420D5C38" w14:textId="77777777" w:rsidR="00CF48EE" w:rsidRPr="00C74C58" w:rsidRDefault="00CF48EE" w:rsidP="00512EA8">
            <w:pPr>
              <w:pStyle w:val="Listenabsatz"/>
              <w:ind w:left="17"/>
              <w:jc w:val="both"/>
              <w:rPr>
                <w:rFonts w:asciiTheme="majorHAnsi" w:hAnsiTheme="majorHAnsi" w:cstheme="majorHAnsi"/>
                <w:color w:val="0D0D0D" w:themeColor="text1" w:themeTint="F2"/>
                <w:sz w:val="8"/>
                <w:szCs w:val="21"/>
              </w:rPr>
            </w:pPr>
          </w:p>
        </w:tc>
      </w:tr>
    </w:tbl>
    <w:p w14:paraId="7383001C" w14:textId="77777777" w:rsidR="00CF48EE" w:rsidRPr="000D7D51" w:rsidRDefault="00CF48EE" w:rsidP="00CF48EE">
      <w:pPr>
        <w:rPr>
          <w:sz w:val="28"/>
        </w:rPr>
      </w:pPr>
    </w:p>
    <w:p w14:paraId="03A826FD" w14:textId="77777777" w:rsidR="00CF48EE" w:rsidRDefault="00CF48EE" w:rsidP="00CF48EE">
      <w:pPr>
        <w:rPr>
          <w:sz w:val="2"/>
        </w:rPr>
      </w:pPr>
    </w:p>
    <w:p w14:paraId="64EC7247" w14:textId="77777777" w:rsidR="00CF48EE" w:rsidRDefault="00CF48EE" w:rsidP="00CF48EE">
      <w:pPr>
        <w:rPr>
          <w:sz w:val="2"/>
        </w:rPr>
      </w:pPr>
    </w:p>
    <w:p w14:paraId="5DE8FABD" w14:textId="77777777" w:rsidR="00CF48EE" w:rsidRDefault="00CF48EE" w:rsidP="00CF48EE">
      <w:pPr>
        <w:rPr>
          <w:sz w:val="2"/>
        </w:rPr>
      </w:pPr>
    </w:p>
    <w:p w14:paraId="4DE8028B" w14:textId="77777777" w:rsidR="00CF48EE" w:rsidRDefault="00CF48EE" w:rsidP="00CF48EE">
      <w:pPr>
        <w:rPr>
          <w:sz w:val="2"/>
        </w:rPr>
      </w:pPr>
    </w:p>
    <w:p w14:paraId="58B67F30" w14:textId="77777777" w:rsidR="00CF48EE" w:rsidRDefault="00CF48EE" w:rsidP="00CF48EE">
      <w:pPr>
        <w:rPr>
          <w:sz w:val="2"/>
        </w:rPr>
      </w:pPr>
    </w:p>
    <w:p w14:paraId="6C3A3578" w14:textId="77777777" w:rsidR="00CF48EE" w:rsidRDefault="00CF48EE" w:rsidP="00CF48EE">
      <w:pPr>
        <w:rPr>
          <w:sz w:val="2"/>
        </w:rPr>
      </w:pPr>
    </w:p>
    <w:p w14:paraId="10221F0E" w14:textId="77777777" w:rsidR="00CF48EE" w:rsidRDefault="00CF48EE" w:rsidP="00CF48EE">
      <w:pPr>
        <w:rPr>
          <w:sz w:val="2"/>
        </w:rPr>
      </w:pPr>
    </w:p>
    <w:p w14:paraId="080E0347" w14:textId="77777777" w:rsidR="00CF48EE" w:rsidRDefault="00CF48EE" w:rsidP="00CF48EE">
      <w:pPr>
        <w:rPr>
          <w:sz w:val="2"/>
        </w:rPr>
      </w:pPr>
    </w:p>
    <w:p w14:paraId="1CA06E32" w14:textId="77777777" w:rsidR="00CF48EE" w:rsidRDefault="00CF48EE" w:rsidP="00CF48EE">
      <w:pPr>
        <w:rPr>
          <w:sz w:val="2"/>
        </w:rPr>
      </w:pPr>
    </w:p>
    <w:p w14:paraId="51B03EDE" w14:textId="77777777" w:rsidR="00CF48EE" w:rsidRDefault="00CF48EE" w:rsidP="00CF48EE">
      <w:pPr>
        <w:rPr>
          <w:sz w:val="2"/>
        </w:rPr>
      </w:pPr>
    </w:p>
    <w:p w14:paraId="7168A828" w14:textId="77777777" w:rsidR="00CF48EE" w:rsidRDefault="00CF48EE" w:rsidP="00CF48EE">
      <w:pPr>
        <w:rPr>
          <w:sz w:val="2"/>
        </w:rPr>
      </w:pPr>
    </w:p>
    <w:p w14:paraId="5707FABE" w14:textId="77777777" w:rsidR="00CF48EE" w:rsidRDefault="00CF48EE" w:rsidP="00CF48EE">
      <w:pPr>
        <w:rPr>
          <w:sz w:val="2"/>
        </w:rPr>
      </w:pPr>
    </w:p>
    <w:p w14:paraId="682B40BC" w14:textId="77777777" w:rsidR="00CF48EE" w:rsidRDefault="00CF48EE" w:rsidP="00CF48EE">
      <w:pPr>
        <w:rPr>
          <w:sz w:val="2"/>
        </w:rPr>
      </w:pPr>
    </w:p>
    <w:p w14:paraId="5E5F53D9" w14:textId="77777777" w:rsidR="00CF48EE" w:rsidRDefault="00CF48EE" w:rsidP="00CF48EE">
      <w:pPr>
        <w:rPr>
          <w:sz w:val="2"/>
        </w:rPr>
      </w:pPr>
    </w:p>
    <w:p w14:paraId="0A2086B9" w14:textId="77777777" w:rsidR="00CF48EE" w:rsidRDefault="00CF48EE" w:rsidP="00CF48EE">
      <w:pPr>
        <w:rPr>
          <w:sz w:val="2"/>
        </w:rPr>
      </w:pPr>
    </w:p>
    <w:p w14:paraId="1CDD2759" w14:textId="77777777" w:rsidR="00CF48EE" w:rsidRDefault="00CF48EE" w:rsidP="00CF48EE">
      <w:pPr>
        <w:rPr>
          <w:sz w:val="2"/>
        </w:rPr>
      </w:pPr>
    </w:p>
    <w:p w14:paraId="6B3B4763" w14:textId="77777777" w:rsidR="00CF48EE" w:rsidRDefault="00CF48EE" w:rsidP="00CF48EE">
      <w:pPr>
        <w:rPr>
          <w:sz w:val="2"/>
        </w:rPr>
      </w:pPr>
    </w:p>
    <w:p w14:paraId="5C2E9ACC" w14:textId="77777777" w:rsidR="00CF48EE" w:rsidRDefault="00CF48EE" w:rsidP="00CF48EE">
      <w:pPr>
        <w:rPr>
          <w:sz w:val="2"/>
        </w:rPr>
      </w:pPr>
    </w:p>
    <w:p w14:paraId="02F56B71" w14:textId="77777777" w:rsidR="00CF48EE" w:rsidRDefault="00CF48EE" w:rsidP="00CF48EE">
      <w:pPr>
        <w:rPr>
          <w:sz w:val="2"/>
        </w:rPr>
      </w:pPr>
    </w:p>
    <w:p w14:paraId="1C276DAC" w14:textId="77777777" w:rsidR="00CF48EE" w:rsidRDefault="00CF48EE" w:rsidP="00CF48EE">
      <w:pPr>
        <w:rPr>
          <w:sz w:val="2"/>
        </w:rPr>
      </w:pPr>
    </w:p>
    <w:p w14:paraId="2FA72BFD" w14:textId="77777777" w:rsidR="00CF48EE" w:rsidRDefault="00CF48EE" w:rsidP="00CF48EE">
      <w:pPr>
        <w:rPr>
          <w:sz w:val="2"/>
        </w:rPr>
      </w:pPr>
    </w:p>
    <w:p w14:paraId="3B4F64D9" w14:textId="77777777" w:rsidR="00CF48EE" w:rsidRDefault="00CF48EE" w:rsidP="00CF48EE">
      <w:pPr>
        <w:rPr>
          <w:sz w:val="28"/>
        </w:rPr>
      </w:pPr>
    </w:p>
    <w:p w14:paraId="6FDCADCC" w14:textId="77777777" w:rsidR="00CF48EE" w:rsidRDefault="00CF48EE" w:rsidP="00CF48EE">
      <w:pPr>
        <w:rPr>
          <w:sz w:val="28"/>
        </w:rPr>
      </w:pPr>
    </w:p>
    <w:p w14:paraId="00046A91" w14:textId="77777777" w:rsidR="00CF48EE" w:rsidRDefault="00CF48EE" w:rsidP="00CF48EE">
      <w:pPr>
        <w:rPr>
          <w:sz w:val="2"/>
        </w:rPr>
      </w:pPr>
    </w:p>
    <w:p w14:paraId="4478EF1A" w14:textId="77777777" w:rsidR="00CF48EE" w:rsidRDefault="00CF48EE" w:rsidP="00CF48EE">
      <w:pPr>
        <w:rPr>
          <w:sz w:val="2"/>
        </w:rPr>
      </w:pPr>
    </w:p>
    <w:p w14:paraId="6E799BA6" w14:textId="77777777" w:rsidR="00CF48EE" w:rsidRDefault="00CF48EE" w:rsidP="00CF48EE">
      <w:pPr>
        <w:rPr>
          <w:sz w:val="2"/>
        </w:rPr>
      </w:pPr>
    </w:p>
    <w:p w14:paraId="4A5529E3" w14:textId="77777777" w:rsidR="00CF48EE" w:rsidRDefault="00CF48EE" w:rsidP="00CF48EE">
      <w:pPr>
        <w:rPr>
          <w:sz w:val="2"/>
        </w:rPr>
      </w:pPr>
    </w:p>
    <w:p w14:paraId="4034C999" w14:textId="77777777" w:rsidR="00CF48EE" w:rsidRDefault="00CF48EE" w:rsidP="00CF48EE">
      <w:pPr>
        <w:rPr>
          <w:sz w:val="2"/>
        </w:rPr>
      </w:pPr>
    </w:p>
    <w:p w14:paraId="4426CE25" w14:textId="77777777" w:rsidR="00CF48EE" w:rsidRDefault="00CF48EE" w:rsidP="00CF48EE">
      <w:pPr>
        <w:rPr>
          <w:sz w:val="2"/>
        </w:rPr>
      </w:pPr>
    </w:p>
    <w:p w14:paraId="1FBF39EF" w14:textId="77777777" w:rsidR="00CF48EE" w:rsidRPr="000D7D51" w:rsidRDefault="00CF48EE" w:rsidP="00CF48EE">
      <w:pPr>
        <w:rPr>
          <w:sz w:val="2"/>
        </w:rPr>
      </w:pPr>
    </w:p>
    <w:p w14:paraId="061E4D29" w14:textId="77777777" w:rsidR="00CF48EE" w:rsidRDefault="00CF48EE" w:rsidP="00CF48EE">
      <w:pPr>
        <w:rPr>
          <w:sz w:val="2"/>
        </w:rPr>
      </w:pPr>
    </w:p>
    <w:p w14:paraId="5382CE5F" w14:textId="77777777" w:rsidR="00CF48EE" w:rsidRDefault="00CF48EE" w:rsidP="00CF48EE">
      <w:pPr>
        <w:rPr>
          <w:sz w:val="2"/>
        </w:rPr>
      </w:pPr>
    </w:p>
    <w:p w14:paraId="08A9A642" w14:textId="77777777" w:rsidR="00F620FE" w:rsidRDefault="00F620FE">
      <w:r>
        <w:rPr>
          <w:b/>
          <w:bCs/>
          <w:iCs/>
        </w:rPr>
        <w:br w:type="page"/>
      </w:r>
      <w:bookmarkStart w:id="5" w:name="_GoBack"/>
      <w:bookmarkEnd w:id="5"/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279"/>
        <w:gridCol w:w="483"/>
        <w:gridCol w:w="70"/>
        <w:gridCol w:w="33"/>
        <w:gridCol w:w="381"/>
        <w:gridCol w:w="139"/>
        <w:gridCol w:w="63"/>
        <w:gridCol w:w="281"/>
        <w:gridCol w:w="206"/>
        <w:gridCol w:w="275"/>
        <w:gridCol w:w="275"/>
        <w:gridCol w:w="206"/>
        <w:gridCol w:w="344"/>
        <w:gridCol w:w="138"/>
        <w:gridCol w:w="412"/>
        <w:gridCol w:w="69"/>
        <w:gridCol w:w="483"/>
        <w:gridCol w:w="146"/>
        <w:gridCol w:w="330"/>
        <w:gridCol w:w="234"/>
        <w:gridCol w:w="96"/>
        <w:gridCol w:w="330"/>
        <w:gridCol w:w="142"/>
        <w:gridCol w:w="189"/>
        <w:gridCol w:w="330"/>
        <w:gridCol w:w="330"/>
        <w:gridCol w:w="330"/>
        <w:gridCol w:w="331"/>
        <w:gridCol w:w="330"/>
        <w:gridCol w:w="330"/>
        <w:gridCol w:w="330"/>
        <w:gridCol w:w="331"/>
      </w:tblGrid>
      <w:tr w:rsidR="00CF48EE" w14:paraId="2A9CCF80" w14:textId="77777777" w:rsidTr="00512EA8">
        <w:trPr>
          <w:trHeight w:val="442"/>
        </w:trPr>
        <w:tc>
          <w:tcPr>
            <w:tcW w:w="684" w:type="dxa"/>
            <w:hideMark/>
          </w:tcPr>
          <w:p w14:paraId="5C34005B" w14:textId="4346A80C" w:rsidR="00CF48EE" w:rsidRPr="000D70A7" w:rsidRDefault="00CF48EE" w:rsidP="00512EA8">
            <w:pPr>
              <w:pStyle w:val="berschrift2"/>
              <w:rPr>
                <w:color w:val="808080" w:themeColor="background1" w:themeShade="80"/>
                <w:szCs w:val="21"/>
              </w:rPr>
            </w:pPr>
            <w:r>
              <w:rPr>
                <w:color w:val="808080" w:themeColor="background1" w:themeShade="80"/>
                <w:szCs w:val="21"/>
              </w:rPr>
              <w:lastRenderedPageBreak/>
              <w:t>8</w:t>
            </w:r>
          </w:p>
        </w:tc>
        <w:tc>
          <w:tcPr>
            <w:tcW w:w="8246" w:type="dxa"/>
            <w:gridSpan w:val="32"/>
          </w:tcPr>
          <w:p w14:paraId="51FE87D6" w14:textId="77777777" w:rsidR="00CF48EE" w:rsidRPr="000D70A7" w:rsidRDefault="00CF48EE" w:rsidP="00512EA8">
            <w:pPr>
              <w:pStyle w:val="berschrift1"/>
              <w:rPr>
                <w:color w:val="808080" w:themeColor="background1" w:themeShade="80"/>
                <w:sz w:val="21"/>
                <w:szCs w:val="21"/>
              </w:rPr>
            </w:pPr>
            <w:r>
              <w:rPr>
                <w:color w:val="808080" w:themeColor="background1" w:themeShade="80"/>
                <w:sz w:val="21"/>
                <w:szCs w:val="21"/>
              </w:rPr>
              <w:t>Multipliziere und dividiere</w:t>
            </w:r>
          </w:p>
          <w:p w14:paraId="2CAE0259" w14:textId="77777777" w:rsidR="00CF48EE" w:rsidRPr="000D70A7" w:rsidRDefault="00CF48EE" w:rsidP="00512EA8">
            <w:pPr>
              <w:rPr>
                <w:color w:val="808080" w:themeColor="background1" w:themeShade="80"/>
                <w:szCs w:val="21"/>
              </w:rPr>
            </w:pPr>
          </w:p>
        </w:tc>
      </w:tr>
      <w:tr w:rsidR="00CF48EE" w14:paraId="344C050C" w14:textId="77777777" w:rsidTr="00512EA8">
        <w:trPr>
          <w:trHeight w:val="443"/>
        </w:trPr>
        <w:tc>
          <w:tcPr>
            <w:tcW w:w="684" w:type="dxa"/>
          </w:tcPr>
          <w:p w14:paraId="5CD119B2" w14:textId="77777777" w:rsidR="00CF48EE" w:rsidRPr="00FD346C" w:rsidRDefault="00CF48EE" w:rsidP="00512EA8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CD3A458" w14:textId="77777777" w:rsidR="00CF48EE" w:rsidRPr="00D25DFA" w:rsidRDefault="00CF48EE" w:rsidP="00512EA8">
            <w:pPr>
              <w:pStyle w:val="berschrift2"/>
            </w:pPr>
            <w:r w:rsidRPr="00D25DFA">
              <w:t>a)</w:t>
            </w:r>
          </w:p>
          <w:p w14:paraId="3E54A646" w14:textId="77777777" w:rsidR="00CF48EE" w:rsidRPr="00B83219" w:rsidRDefault="00CF48EE" w:rsidP="00512EA8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7967" w:type="dxa"/>
            <w:gridSpan w:val="31"/>
          </w:tcPr>
          <w:p w14:paraId="507BB142" w14:textId="77777777" w:rsidR="00CF48EE" w:rsidRPr="00B83219" w:rsidRDefault="00CF48EE" w:rsidP="00512EA8">
            <w:pPr>
              <w:ind w:left="360" w:hanging="36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</w:tc>
      </w:tr>
      <w:tr w:rsidR="00CF48EE" w14:paraId="178ADDE7" w14:textId="77777777" w:rsidTr="00512EA8">
        <w:trPr>
          <w:trHeight w:val="340"/>
        </w:trPr>
        <w:tc>
          <w:tcPr>
            <w:tcW w:w="684" w:type="dxa"/>
          </w:tcPr>
          <w:p w14:paraId="636A6F8E" w14:textId="77777777" w:rsidR="00CF48EE" w:rsidRDefault="00CF48EE" w:rsidP="00512EA8"/>
        </w:tc>
        <w:tc>
          <w:tcPr>
            <w:tcW w:w="279" w:type="dxa"/>
          </w:tcPr>
          <w:p w14:paraId="05467E65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6" w:type="dxa"/>
            <w:gridSpan w:val="3"/>
            <w:tcBorders>
              <w:bottom w:val="single" w:sz="2" w:space="0" w:color="D9D9D9" w:themeColor="background1" w:themeShade="D9"/>
            </w:tcBorders>
          </w:tcPr>
          <w:p w14:paraId="7C6B9A11" w14:textId="77777777" w:rsidR="00CF48EE" w:rsidRPr="00503E42" w:rsidRDefault="00CF48EE" w:rsidP="00512EA8">
            <w:pPr>
              <w:tabs>
                <w:tab w:val="left" w:pos="1236"/>
              </w:tabs>
              <w:rPr>
                <w:color w:val="000000" w:themeColor="text1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583" w:type="dxa"/>
            <w:gridSpan w:val="3"/>
            <w:tcBorders>
              <w:bottom w:val="single" w:sz="2" w:space="0" w:color="D9D9D9" w:themeColor="background1" w:themeShade="D9"/>
            </w:tcBorders>
          </w:tcPr>
          <w:p w14:paraId="470272EA" w14:textId="77777777" w:rsidR="00CF48EE" w:rsidRPr="00DF7D2A" w:rsidRDefault="00CF48EE" w:rsidP="00512EA8">
            <w:pPr>
              <w:tabs>
                <w:tab w:val="left" w:pos="1236"/>
              </w:tabs>
              <w:rPr>
                <w:b/>
                <w:color w:val="000000" w:themeColor="text1"/>
              </w:rPr>
            </w:pPr>
            <w:r w:rsidRPr="00DF7D2A">
              <w:rPr>
                <w:b/>
                <w:color w:val="7F7F7F" w:themeColor="text1" w:themeTint="80"/>
              </w:rPr>
              <w:t>a1)</w:t>
            </w:r>
          </w:p>
        </w:tc>
        <w:tc>
          <w:tcPr>
            <w:tcW w:w="2689" w:type="dxa"/>
            <w:gridSpan w:val="10"/>
            <w:tcBorders>
              <w:bottom w:val="single" w:sz="2" w:space="0" w:color="D9D9D9" w:themeColor="background1" w:themeShade="D9"/>
            </w:tcBorders>
          </w:tcPr>
          <w:p w14:paraId="43FF54D9" w14:textId="77777777" w:rsidR="00CF48EE" w:rsidRDefault="00CF48EE" w:rsidP="00512EA8">
            <w:pPr>
              <w:tabs>
                <w:tab w:val="left" w:pos="1236"/>
              </w:tabs>
              <w:rPr>
                <w:noProof/>
              </w:rPr>
            </w:pPr>
            <w:r>
              <w:rPr>
                <w:noProof/>
              </w:rPr>
              <w:t xml:space="preserve">3224 </w:t>
            </w: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  <w:r>
              <w:rPr>
                <w:rFonts w:cs="Calibri"/>
                <w:color w:val="0D0D0D" w:themeColor="text1" w:themeTint="F2"/>
                <w:szCs w:val="21"/>
              </w:rPr>
              <w:t xml:space="preserve"> 12</w:t>
            </w:r>
          </w:p>
        </w:tc>
        <w:tc>
          <w:tcPr>
            <w:tcW w:w="146" w:type="dxa"/>
          </w:tcPr>
          <w:p w14:paraId="3566DA81" w14:textId="77777777" w:rsidR="00CF48EE" w:rsidRDefault="00CF48EE" w:rsidP="00512EA8">
            <w:pPr>
              <w:pStyle w:val="berschrift2"/>
            </w:pPr>
          </w:p>
        </w:tc>
        <w:tc>
          <w:tcPr>
            <w:tcW w:w="564" w:type="dxa"/>
            <w:gridSpan w:val="2"/>
            <w:tcBorders>
              <w:bottom w:val="single" w:sz="2" w:space="0" w:color="D9D9D9" w:themeColor="background1" w:themeShade="D9"/>
            </w:tcBorders>
          </w:tcPr>
          <w:p w14:paraId="45D96041" w14:textId="77777777" w:rsidR="00CF48EE" w:rsidRPr="00497B55" w:rsidRDefault="00CF48EE" w:rsidP="00512EA8">
            <w:pPr>
              <w:jc w:val="left"/>
              <w:rPr>
                <w:bCs/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568" w:type="dxa"/>
            <w:gridSpan w:val="3"/>
            <w:tcBorders>
              <w:bottom w:val="single" w:sz="2" w:space="0" w:color="D9D9D9" w:themeColor="background1" w:themeShade="D9"/>
            </w:tcBorders>
          </w:tcPr>
          <w:p w14:paraId="3F4E6BD7" w14:textId="77777777" w:rsidR="00CF48EE" w:rsidRPr="00DF7D2A" w:rsidRDefault="00CF48EE" w:rsidP="00512EA8">
            <w:pPr>
              <w:jc w:val="left"/>
              <w:rPr>
                <w:b/>
                <w:bCs/>
                <w:color w:val="0D0D0D" w:themeColor="text1" w:themeTint="F2"/>
              </w:rPr>
            </w:pPr>
            <w:r w:rsidRPr="00DF7D2A">
              <w:rPr>
                <w:b/>
                <w:bCs/>
                <w:color w:val="7F7F7F" w:themeColor="text1" w:themeTint="80"/>
              </w:rPr>
              <w:t>b1)</w:t>
            </w:r>
          </w:p>
        </w:tc>
        <w:tc>
          <w:tcPr>
            <w:tcW w:w="2831" w:type="dxa"/>
            <w:gridSpan w:val="9"/>
            <w:tcBorders>
              <w:bottom w:val="single" w:sz="2" w:space="0" w:color="D9D9D9" w:themeColor="background1" w:themeShade="D9"/>
            </w:tcBorders>
          </w:tcPr>
          <w:p w14:paraId="3E8BE2DC" w14:textId="77777777" w:rsidR="00CF48EE" w:rsidRPr="00497B55" w:rsidRDefault="00CF48EE" w:rsidP="00512EA8">
            <w:pPr>
              <w:jc w:val="left"/>
              <w:rPr>
                <w:noProof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>3996 : 36</w:t>
            </w:r>
          </w:p>
        </w:tc>
      </w:tr>
      <w:tr w:rsidR="00CF48EE" w14:paraId="1DD9FBDD" w14:textId="77777777" w:rsidTr="00512EA8">
        <w:trPr>
          <w:trHeight w:val="340"/>
        </w:trPr>
        <w:tc>
          <w:tcPr>
            <w:tcW w:w="684" w:type="dxa"/>
          </w:tcPr>
          <w:p w14:paraId="456FA170" w14:textId="77777777" w:rsidR="00CF48EE" w:rsidRDefault="00CF48EE" w:rsidP="00512EA8"/>
        </w:tc>
        <w:tc>
          <w:tcPr>
            <w:tcW w:w="279" w:type="dxa"/>
            <w:tcBorders>
              <w:right w:val="single" w:sz="2" w:space="0" w:color="D9D9D9" w:themeColor="background1" w:themeShade="D9"/>
            </w:tcBorders>
          </w:tcPr>
          <w:p w14:paraId="66911A3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7A738E5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3E9AA3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DBF12D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642A1B7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542BAA2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BFE8176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DB976F1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F14C4C1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ACD0BB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74718A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D89F98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136FD9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5AAAD2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FC2306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7C69FF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9F4102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31BF22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22550B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C95EC6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E99D05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6A83DB21" w14:textId="77777777" w:rsidTr="00512EA8">
        <w:trPr>
          <w:trHeight w:val="340"/>
        </w:trPr>
        <w:tc>
          <w:tcPr>
            <w:tcW w:w="684" w:type="dxa"/>
          </w:tcPr>
          <w:p w14:paraId="4E9FFC90" w14:textId="77777777" w:rsidR="00CF48EE" w:rsidRDefault="00CF48EE" w:rsidP="00512EA8"/>
        </w:tc>
        <w:tc>
          <w:tcPr>
            <w:tcW w:w="279" w:type="dxa"/>
            <w:tcBorders>
              <w:right w:val="single" w:sz="2" w:space="0" w:color="D9D9D9" w:themeColor="background1" w:themeShade="D9"/>
            </w:tcBorders>
          </w:tcPr>
          <w:p w14:paraId="6AA911C0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31AF319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BED0C0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FF4463B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9373AD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6D96296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CA7E07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F5B3C79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A2BE8D7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19055C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93671D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8B9AC0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60881F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F6EFE9A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02A4F4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230686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621284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11414B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A6BD59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5EF1B7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0FE655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1A80C5BB" w14:textId="77777777" w:rsidTr="00512EA8">
        <w:trPr>
          <w:trHeight w:val="340"/>
        </w:trPr>
        <w:tc>
          <w:tcPr>
            <w:tcW w:w="684" w:type="dxa"/>
          </w:tcPr>
          <w:p w14:paraId="5F7A774C" w14:textId="77777777" w:rsidR="00CF48EE" w:rsidRDefault="00CF48EE" w:rsidP="00512EA8"/>
        </w:tc>
        <w:tc>
          <w:tcPr>
            <w:tcW w:w="279" w:type="dxa"/>
            <w:tcBorders>
              <w:right w:val="single" w:sz="2" w:space="0" w:color="D9D9D9" w:themeColor="background1" w:themeShade="D9"/>
            </w:tcBorders>
          </w:tcPr>
          <w:p w14:paraId="783F978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AA58FC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C89AED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90651D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27F759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ECFB1D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0E692F2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8A021D5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23ED300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F31930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BE30A5A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010F41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571D91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BA16DE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B01A24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8BCB2DA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A261C4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3189E4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27CB74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58FDC1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AFB01C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2FA2CDFE" w14:textId="77777777" w:rsidTr="00512EA8">
        <w:trPr>
          <w:trHeight w:val="340"/>
        </w:trPr>
        <w:tc>
          <w:tcPr>
            <w:tcW w:w="684" w:type="dxa"/>
          </w:tcPr>
          <w:p w14:paraId="592E4982" w14:textId="77777777" w:rsidR="00CF48EE" w:rsidRDefault="00CF48EE" w:rsidP="00512EA8"/>
        </w:tc>
        <w:tc>
          <w:tcPr>
            <w:tcW w:w="279" w:type="dxa"/>
            <w:tcBorders>
              <w:right w:val="single" w:sz="2" w:space="0" w:color="D9D9D9" w:themeColor="background1" w:themeShade="D9"/>
            </w:tcBorders>
          </w:tcPr>
          <w:p w14:paraId="5FC6F15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E2687A0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72DF537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92534FF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36ED156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D619AA6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47693F0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41662E4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9DC6C50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8342EB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4F0699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61064A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DF34D5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9EACC3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FA80F2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D5A0A1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2429DD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0AD96B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E7B0BD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1824DD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EF1DC72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64800600" w14:textId="77777777" w:rsidTr="00512EA8">
        <w:trPr>
          <w:trHeight w:val="340"/>
        </w:trPr>
        <w:tc>
          <w:tcPr>
            <w:tcW w:w="684" w:type="dxa"/>
          </w:tcPr>
          <w:p w14:paraId="13C5552E" w14:textId="77777777" w:rsidR="00CF48EE" w:rsidRDefault="00CF48EE" w:rsidP="00512EA8"/>
        </w:tc>
        <w:tc>
          <w:tcPr>
            <w:tcW w:w="279" w:type="dxa"/>
            <w:tcBorders>
              <w:right w:val="single" w:sz="2" w:space="0" w:color="D9D9D9" w:themeColor="background1" w:themeShade="D9"/>
            </w:tcBorders>
          </w:tcPr>
          <w:p w14:paraId="14617944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A75D7FA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EB8D74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89E69E5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05125FF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42B7D22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36C3E7F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AA64A01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871E73A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4C04DE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79426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6F4443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3E944D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70411E1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22EA9A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330098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4EA0B95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1CB2BE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A60B99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BC2920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C82799A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3712D891" w14:textId="77777777" w:rsidTr="00512EA8">
        <w:trPr>
          <w:trHeight w:val="340"/>
        </w:trPr>
        <w:tc>
          <w:tcPr>
            <w:tcW w:w="684" w:type="dxa"/>
          </w:tcPr>
          <w:p w14:paraId="1E730DFC" w14:textId="77777777" w:rsidR="00CF48EE" w:rsidRDefault="00CF48EE" w:rsidP="00512EA8"/>
        </w:tc>
        <w:tc>
          <w:tcPr>
            <w:tcW w:w="279" w:type="dxa"/>
          </w:tcPr>
          <w:p w14:paraId="3EEC4A2C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09E65AB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65330B6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724A327B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237F8961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6EC608E8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3E508EBD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3380B636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nil"/>
              <w:right w:val="single" w:sz="2" w:space="0" w:color="D9D9D9" w:themeColor="background1" w:themeShade="D9"/>
            </w:tcBorders>
          </w:tcPr>
          <w:p w14:paraId="6BDB0F61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DE9ED4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241A6E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BAD808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A2992B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7EF3D9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01BB1E4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18422F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53F0F5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F3D47A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CF224C9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07A146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66E7888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75024D8B" w14:textId="77777777" w:rsidTr="00512EA8">
        <w:trPr>
          <w:trHeight w:val="340"/>
        </w:trPr>
        <w:tc>
          <w:tcPr>
            <w:tcW w:w="684" w:type="dxa"/>
          </w:tcPr>
          <w:p w14:paraId="690B0BD7" w14:textId="77777777" w:rsidR="00CF48EE" w:rsidRDefault="00CF48EE" w:rsidP="00512EA8"/>
        </w:tc>
        <w:tc>
          <w:tcPr>
            <w:tcW w:w="279" w:type="dxa"/>
          </w:tcPr>
          <w:p w14:paraId="67D216C9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53" w:type="dxa"/>
            <w:gridSpan w:val="2"/>
            <w:shd w:val="clear" w:color="auto" w:fill="auto"/>
          </w:tcPr>
          <w:p w14:paraId="01C11B81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3" w:type="dxa"/>
            <w:gridSpan w:val="3"/>
            <w:shd w:val="clear" w:color="auto" w:fill="auto"/>
          </w:tcPr>
          <w:p w14:paraId="6848C85A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3"/>
            <w:shd w:val="clear" w:color="auto" w:fill="auto"/>
          </w:tcPr>
          <w:p w14:paraId="4B3B1025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shd w:val="clear" w:color="auto" w:fill="auto"/>
          </w:tcPr>
          <w:p w14:paraId="33E7380E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shd w:val="clear" w:color="auto" w:fill="auto"/>
          </w:tcPr>
          <w:p w14:paraId="485E380B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0" w:type="dxa"/>
            <w:gridSpan w:val="2"/>
            <w:shd w:val="clear" w:color="auto" w:fill="auto"/>
          </w:tcPr>
          <w:p w14:paraId="6198D85C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14:paraId="3FB11D82" w14:textId="77777777" w:rsidR="00CF48EE" w:rsidRPr="00BB4BB1" w:rsidRDefault="00CF48EE" w:rsidP="00512EA8">
            <w:pPr>
              <w:tabs>
                <w:tab w:val="left" w:pos="1236"/>
              </w:tabs>
              <w:ind w:left="33"/>
              <w:rPr>
                <w:color w:val="0D0D0D" w:themeColor="text1" w:themeTint="F2"/>
              </w:rPr>
            </w:pPr>
          </w:p>
        </w:tc>
        <w:tc>
          <w:tcPr>
            <w:tcW w:w="146" w:type="dxa"/>
            <w:tcBorders>
              <w:left w:val="nil"/>
              <w:right w:val="single" w:sz="2" w:space="0" w:color="D9D9D9" w:themeColor="background1" w:themeShade="D9"/>
            </w:tcBorders>
          </w:tcPr>
          <w:p w14:paraId="08C5E723" w14:textId="77777777" w:rsidR="00CF48EE" w:rsidRPr="00BB4BB1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40D433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11981F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A9CC277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ADD3D4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485865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180A46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F30F976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4DEF41E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847EAFB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A0E6EFC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6C47E2F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B29933D" w14:textId="77777777" w:rsidR="00CF48EE" w:rsidRPr="00BB4BB1" w:rsidRDefault="00CF48EE" w:rsidP="00512EA8">
            <w:pPr>
              <w:spacing w:line="360" w:lineRule="auto"/>
              <w:jc w:val="left"/>
              <w:rPr>
                <w:color w:val="0D0D0D" w:themeColor="text1" w:themeTint="F2"/>
              </w:rPr>
            </w:pPr>
          </w:p>
        </w:tc>
      </w:tr>
      <w:tr w:rsidR="00CF48EE" w14:paraId="13D503A5" w14:textId="77777777" w:rsidTr="00512EA8">
        <w:trPr>
          <w:trHeight w:val="227"/>
        </w:trPr>
        <w:tc>
          <w:tcPr>
            <w:tcW w:w="684" w:type="dxa"/>
          </w:tcPr>
          <w:p w14:paraId="7465CB26" w14:textId="77777777" w:rsidR="00CF48EE" w:rsidRDefault="00CF48EE" w:rsidP="00512EA8"/>
        </w:tc>
        <w:tc>
          <w:tcPr>
            <w:tcW w:w="279" w:type="dxa"/>
          </w:tcPr>
          <w:p w14:paraId="002F622D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3858" w:type="dxa"/>
            <w:gridSpan w:val="16"/>
          </w:tcPr>
          <w:p w14:paraId="34D60515" w14:textId="77777777" w:rsidR="00CF48EE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</w:rPr>
            </w:pPr>
          </w:p>
        </w:tc>
        <w:tc>
          <w:tcPr>
            <w:tcW w:w="146" w:type="dxa"/>
            <w:shd w:val="clear" w:color="auto" w:fill="auto"/>
          </w:tcPr>
          <w:p w14:paraId="118DBAF8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963" w:type="dxa"/>
            <w:gridSpan w:val="14"/>
            <w:tcBorders>
              <w:top w:val="single" w:sz="2" w:space="0" w:color="D9D9D9" w:themeColor="background1" w:themeShade="D9"/>
            </w:tcBorders>
            <w:shd w:val="clear" w:color="auto" w:fill="auto"/>
          </w:tcPr>
          <w:p w14:paraId="054A70C6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2FE8BE88" w14:textId="77777777" w:rsidTr="00512EA8">
        <w:trPr>
          <w:trHeight w:val="340"/>
        </w:trPr>
        <w:tc>
          <w:tcPr>
            <w:tcW w:w="684" w:type="dxa"/>
          </w:tcPr>
          <w:p w14:paraId="6DF98EC1" w14:textId="77777777" w:rsidR="00CF48EE" w:rsidRDefault="00CF48EE" w:rsidP="00512EA8"/>
        </w:tc>
        <w:tc>
          <w:tcPr>
            <w:tcW w:w="279" w:type="dxa"/>
          </w:tcPr>
          <w:p w14:paraId="19E67CB3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586" w:type="dxa"/>
            <w:gridSpan w:val="3"/>
            <w:tcBorders>
              <w:bottom w:val="single" w:sz="2" w:space="0" w:color="D9D9D9" w:themeColor="background1" w:themeShade="D9"/>
            </w:tcBorders>
          </w:tcPr>
          <w:p w14:paraId="3A4A98CC" w14:textId="77777777" w:rsidR="00CF48EE" w:rsidRPr="00497B55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583" w:type="dxa"/>
            <w:gridSpan w:val="3"/>
            <w:tcBorders>
              <w:bottom w:val="single" w:sz="2" w:space="0" w:color="D9D9D9" w:themeColor="background1" w:themeShade="D9"/>
            </w:tcBorders>
          </w:tcPr>
          <w:p w14:paraId="5AD4A5AC" w14:textId="77777777" w:rsidR="00CF48EE" w:rsidRPr="00DF7D2A" w:rsidRDefault="00CF48EE" w:rsidP="00512EA8">
            <w:pPr>
              <w:tabs>
                <w:tab w:val="left" w:pos="1236"/>
              </w:tabs>
              <w:ind w:left="33"/>
              <w:jc w:val="left"/>
              <w:rPr>
                <w:b/>
                <w:color w:val="0D0D0D" w:themeColor="text1" w:themeTint="F2"/>
              </w:rPr>
            </w:pPr>
            <w:r w:rsidRPr="00DF7D2A">
              <w:rPr>
                <w:b/>
                <w:color w:val="7F7F7F" w:themeColor="text1" w:themeTint="80"/>
              </w:rPr>
              <w:t>a2)</w:t>
            </w:r>
          </w:p>
        </w:tc>
        <w:tc>
          <w:tcPr>
            <w:tcW w:w="2689" w:type="dxa"/>
            <w:gridSpan w:val="10"/>
            <w:tcBorders>
              <w:bottom w:val="single" w:sz="2" w:space="0" w:color="D9D9D9" w:themeColor="background1" w:themeShade="D9"/>
            </w:tcBorders>
          </w:tcPr>
          <w:p w14:paraId="2AE48FFA" w14:textId="77777777" w:rsidR="00CF48EE" w:rsidRPr="00497B55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3693 </w:t>
            </w: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  <w:r>
              <w:rPr>
                <w:rFonts w:cs="Calibri"/>
                <w:color w:val="0D0D0D" w:themeColor="text1" w:themeTint="F2"/>
                <w:szCs w:val="21"/>
              </w:rPr>
              <w:t xml:space="preserve"> 321</w:t>
            </w:r>
          </w:p>
        </w:tc>
        <w:tc>
          <w:tcPr>
            <w:tcW w:w="146" w:type="dxa"/>
            <w:shd w:val="clear" w:color="auto" w:fill="auto"/>
          </w:tcPr>
          <w:p w14:paraId="1D743128" w14:textId="77777777" w:rsidR="00CF48EE" w:rsidRPr="00271D9C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64" w:type="dxa"/>
            <w:gridSpan w:val="2"/>
            <w:tcBorders>
              <w:bottom w:val="single" w:sz="2" w:space="0" w:color="D9D9D9" w:themeColor="background1" w:themeShade="D9"/>
            </w:tcBorders>
            <w:shd w:val="clear" w:color="auto" w:fill="auto"/>
          </w:tcPr>
          <w:p w14:paraId="0D8E7C03" w14:textId="77777777" w:rsidR="00CF48EE" w:rsidRPr="009829CE" w:rsidRDefault="00CF48EE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 w:rsidRPr="0066651F">
              <w:rPr>
                <w:sz w:val="32"/>
                <w:szCs w:val="32"/>
              </w:rPr>
              <w:sym w:font="Wingdings" w:char="F021"/>
            </w:r>
          </w:p>
        </w:tc>
        <w:tc>
          <w:tcPr>
            <w:tcW w:w="568" w:type="dxa"/>
            <w:gridSpan w:val="3"/>
            <w:tcBorders>
              <w:bottom w:val="single" w:sz="2" w:space="0" w:color="D9D9D9" w:themeColor="background1" w:themeShade="D9"/>
            </w:tcBorders>
            <w:shd w:val="clear" w:color="auto" w:fill="auto"/>
          </w:tcPr>
          <w:p w14:paraId="2E384693" w14:textId="77777777" w:rsidR="00CF48EE" w:rsidRPr="00DF7D2A" w:rsidRDefault="00CF48EE" w:rsidP="00512EA8">
            <w:pPr>
              <w:rPr>
                <w:b/>
                <w:color w:val="0D0D0D" w:themeColor="text1" w:themeTint="F2"/>
              </w:rPr>
            </w:pPr>
            <w:r w:rsidRPr="00DF7D2A">
              <w:rPr>
                <w:b/>
                <w:color w:val="7F7F7F" w:themeColor="text1" w:themeTint="80"/>
              </w:rPr>
              <w:t>b2)</w:t>
            </w:r>
          </w:p>
        </w:tc>
        <w:tc>
          <w:tcPr>
            <w:tcW w:w="2831" w:type="dxa"/>
            <w:gridSpan w:val="9"/>
            <w:tcBorders>
              <w:bottom w:val="single" w:sz="2" w:space="0" w:color="D9D9D9" w:themeColor="background1" w:themeShade="D9"/>
            </w:tcBorders>
            <w:shd w:val="clear" w:color="auto" w:fill="auto"/>
          </w:tcPr>
          <w:p w14:paraId="3FF833D1" w14:textId="77777777" w:rsidR="00CF48EE" w:rsidRPr="00497B55" w:rsidRDefault="00CF48EE" w:rsidP="00512EA8">
            <w:pPr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t>3469 : 34</w:t>
            </w:r>
          </w:p>
        </w:tc>
      </w:tr>
      <w:tr w:rsidR="00CF48EE" w14:paraId="365D0560" w14:textId="77777777" w:rsidTr="00512EA8">
        <w:trPr>
          <w:trHeight w:val="340"/>
        </w:trPr>
        <w:tc>
          <w:tcPr>
            <w:tcW w:w="684" w:type="dxa"/>
            <w:vMerge w:val="restart"/>
          </w:tcPr>
          <w:p w14:paraId="0EE22693" w14:textId="77777777" w:rsidR="00CF48EE" w:rsidRDefault="00CF48EE" w:rsidP="00512EA8"/>
        </w:tc>
        <w:tc>
          <w:tcPr>
            <w:tcW w:w="279" w:type="dxa"/>
            <w:vMerge w:val="restart"/>
            <w:tcBorders>
              <w:right w:val="single" w:sz="2" w:space="0" w:color="D9D9D9" w:themeColor="background1" w:themeShade="D9"/>
            </w:tcBorders>
          </w:tcPr>
          <w:p w14:paraId="14EE8D9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EBB094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85F31A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7006CC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65995A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CE606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955800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01D44E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DE8A91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 w:val="restart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1AB64B2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742C0E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6EE44C4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DD0F98E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5029B13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003DD4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F4BC6AD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911C04D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90B219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B13781E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4F3D278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8DE0895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8FBFE7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CF48EE" w14:paraId="3DCF96FE" w14:textId="77777777" w:rsidTr="00512EA8">
        <w:trPr>
          <w:trHeight w:val="340"/>
        </w:trPr>
        <w:tc>
          <w:tcPr>
            <w:tcW w:w="684" w:type="dxa"/>
            <w:vMerge/>
          </w:tcPr>
          <w:p w14:paraId="29A402ED" w14:textId="77777777" w:rsidR="00CF48EE" w:rsidRDefault="00CF48EE" w:rsidP="00512EA8"/>
        </w:tc>
        <w:tc>
          <w:tcPr>
            <w:tcW w:w="279" w:type="dxa"/>
            <w:vMerge/>
            <w:tcBorders>
              <w:right w:val="single" w:sz="2" w:space="0" w:color="D9D9D9" w:themeColor="background1" w:themeShade="D9"/>
            </w:tcBorders>
          </w:tcPr>
          <w:p w14:paraId="141109C7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CB0DC4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8005AFA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0AEFCF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42B68E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63F8E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64F8191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32A697F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D1E147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03DF37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D970D7C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ED12FC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FFE0539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F1B0D9B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BE5F275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F937C26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80E8B35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0FF3C16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AB0C493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A72182A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15E39E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0C9EE80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CF48EE" w14:paraId="35223498" w14:textId="77777777" w:rsidTr="00512EA8">
        <w:trPr>
          <w:trHeight w:val="340"/>
        </w:trPr>
        <w:tc>
          <w:tcPr>
            <w:tcW w:w="684" w:type="dxa"/>
            <w:vMerge/>
          </w:tcPr>
          <w:p w14:paraId="5FE056BA" w14:textId="77777777" w:rsidR="00CF48EE" w:rsidRDefault="00CF48EE" w:rsidP="00512EA8"/>
        </w:tc>
        <w:tc>
          <w:tcPr>
            <w:tcW w:w="279" w:type="dxa"/>
            <w:vMerge/>
            <w:tcBorders>
              <w:right w:val="single" w:sz="2" w:space="0" w:color="D9D9D9" w:themeColor="background1" w:themeShade="D9"/>
            </w:tcBorders>
          </w:tcPr>
          <w:p w14:paraId="3C6C1036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8B6BE0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5A43D2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8C9CBC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709B018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5979F6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4CAB471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F792939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62F1ED6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8BEDB3F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CEDE21E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D0877C2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8E725AB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9CE2F2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BBB1EE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49C63B8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EAA7CB6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D7F1720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FA70BA0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675F3A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6106718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E4FC415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CF48EE" w14:paraId="4A83114C" w14:textId="77777777" w:rsidTr="00512EA8">
        <w:trPr>
          <w:trHeight w:val="340"/>
        </w:trPr>
        <w:tc>
          <w:tcPr>
            <w:tcW w:w="684" w:type="dxa"/>
            <w:vMerge/>
          </w:tcPr>
          <w:p w14:paraId="7C487253" w14:textId="77777777" w:rsidR="00CF48EE" w:rsidRDefault="00CF48EE" w:rsidP="00512EA8"/>
        </w:tc>
        <w:tc>
          <w:tcPr>
            <w:tcW w:w="279" w:type="dxa"/>
            <w:vMerge/>
            <w:tcBorders>
              <w:right w:val="single" w:sz="2" w:space="0" w:color="D9D9D9" w:themeColor="background1" w:themeShade="D9"/>
            </w:tcBorders>
          </w:tcPr>
          <w:p w14:paraId="0256C275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56EAFFC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2623A3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D5FBDB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CFD4994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BFC8C8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2A8081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34BF7B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469C26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854B5DF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4D1FBE8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6B9B705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DAEF616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C237777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7AB0963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7941039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63F6541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91C1C8B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67FE799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3E4B007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741AF0B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DE5232C" w14:textId="77777777" w:rsidR="00CF48EE" w:rsidRPr="00830A7F" w:rsidRDefault="00CF48EE" w:rsidP="00512EA8">
            <w:pPr>
              <w:pStyle w:val="berschrift2"/>
              <w:tabs>
                <w:tab w:val="left" w:pos="675"/>
              </w:tabs>
              <w:ind w:hanging="428"/>
              <w:rPr>
                <w:b w:val="0"/>
              </w:rPr>
            </w:pPr>
          </w:p>
        </w:tc>
      </w:tr>
      <w:tr w:rsidR="00CF48EE" w14:paraId="41A5B5E7" w14:textId="77777777" w:rsidTr="00512EA8">
        <w:trPr>
          <w:trHeight w:val="340"/>
        </w:trPr>
        <w:tc>
          <w:tcPr>
            <w:tcW w:w="684" w:type="dxa"/>
            <w:vMerge/>
          </w:tcPr>
          <w:p w14:paraId="213B60EF" w14:textId="77777777" w:rsidR="00CF48EE" w:rsidRDefault="00CF48EE" w:rsidP="00512EA8"/>
        </w:tc>
        <w:tc>
          <w:tcPr>
            <w:tcW w:w="279" w:type="dxa"/>
            <w:vMerge/>
            <w:tcBorders>
              <w:right w:val="single" w:sz="2" w:space="0" w:color="D9D9D9" w:themeColor="background1" w:themeShade="D9"/>
            </w:tcBorders>
          </w:tcPr>
          <w:p w14:paraId="7E027FD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0F0800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6D5E3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2FC5637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4285982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1A2A2A4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EA44B5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FEB443C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5FA5A6C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0FB4F11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4154346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EC2B742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EFD4F4B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D7D4E1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10E6D0A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17A0667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1547B4D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10B29AB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44A3FCB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F7E0AD6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172A782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690F221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</w:tr>
      <w:tr w:rsidR="00CF48EE" w14:paraId="70048B84" w14:textId="77777777" w:rsidTr="00512EA8">
        <w:trPr>
          <w:trHeight w:val="340"/>
        </w:trPr>
        <w:tc>
          <w:tcPr>
            <w:tcW w:w="684" w:type="dxa"/>
            <w:vMerge/>
          </w:tcPr>
          <w:p w14:paraId="0D403790" w14:textId="77777777" w:rsidR="00CF48EE" w:rsidRDefault="00CF48EE" w:rsidP="00512EA8"/>
        </w:tc>
        <w:tc>
          <w:tcPr>
            <w:tcW w:w="279" w:type="dxa"/>
            <w:vMerge/>
            <w:tcBorders>
              <w:right w:val="single" w:sz="2" w:space="0" w:color="D9D9D9" w:themeColor="background1" w:themeShade="D9"/>
            </w:tcBorders>
          </w:tcPr>
          <w:p w14:paraId="73A03E37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57FB8F1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FE6E438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7CE1D0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93D33FF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C0080ED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0A5EBBEC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6F5C0C92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14:paraId="395B33F3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AE4D54E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7D7FDFC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4376EB5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0D9EFE82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796724E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1ABF333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C9DD5B3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E1C1CA0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78315D7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AE9D2A3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742A907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35B6E73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5A903D2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</w:tr>
      <w:tr w:rsidR="00CF48EE" w14:paraId="5B551DA6" w14:textId="77777777" w:rsidTr="00512EA8">
        <w:trPr>
          <w:trHeight w:val="340"/>
        </w:trPr>
        <w:tc>
          <w:tcPr>
            <w:tcW w:w="684" w:type="dxa"/>
            <w:vMerge/>
          </w:tcPr>
          <w:p w14:paraId="79694D72" w14:textId="77777777" w:rsidR="00CF48EE" w:rsidRDefault="00CF48EE" w:rsidP="00512EA8"/>
        </w:tc>
        <w:tc>
          <w:tcPr>
            <w:tcW w:w="279" w:type="dxa"/>
            <w:vMerge/>
          </w:tcPr>
          <w:p w14:paraId="57CD106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</w:tcBorders>
          </w:tcPr>
          <w:p w14:paraId="70FB920A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D9D9D9" w:themeColor="background1" w:themeShade="D9"/>
            </w:tcBorders>
          </w:tcPr>
          <w:p w14:paraId="7E1E7A2C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gridSpan w:val="3"/>
            <w:tcBorders>
              <w:top w:val="single" w:sz="2" w:space="0" w:color="D9D9D9" w:themeColor="background1" w:themeShade="D9"/>
            </w:tcBorders>
          </w:tcPr>
          <w:p w14:paraId="7241E39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</w:tcBorders>
          </w:tcPr>
          <w:p w14:paraId="64C5109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</w:tcBorders>
          </w:tcPr>
          <w:p w14:paraId="77195620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2" w:type="dxa"/>
            <w:gridSpan w:val="2"/>
            <w:tcBorders>
              <w:top w:val="single" w:sz="2" w:space="0" w:color="D9D9D9" w:themeColor="background1" w:themeShade="D9"/>
            </w:tcBorders>
          </w:tcPr>
          <w:p w14:paraId="220A0675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1" w:type="dxa"/>
            <w:gridSpan w:val="2"/>
            <w:tcBorders>
              <w:top w:val="single" w:sz="2" w:space="0" w:color="D9D9D9" w:themeColor="background1" w:themeShade="D9"/>
            </w:tcBorders>
          </w:tcPr>
          <w:p w14:paraId="75A681A7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483" w:type="dxa"/>
            <w:tcBorders>
              <w:top w:val="single" w:sz="2" w:space="0" w:color="D9D9D9" w:themeColor="background1" w:themeShade="D9"/>
            </w:tcBorders>
          </w:tcPr>
          <w:p w14:paraId="0FC8EAFE" w14:textId="77777777" w:rsidR="00CF48EE" w:rsidRPr="00BB4BB1" w:rsidRDefault="00CF48EE" w:rsidP="00512EA8">
            <w:pPr>
              <w:tabs>
                <w:tab w:val="left" w:pos="1236"/>
              </w:tabs>
              <w:spacing w:line="360" w:lineRule="auto"/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146" w:type="dxa"/>
            <w:vMerge/>
            <w:tcBorders>
              <w:right w:val="single" w:sz="2" w:space="0" w:color="D9D9D9" w:themeColor="background1" w:themeShade="D9"/>
            </w:tcBorders>
            <w:shd w:val="clear" w:color="auto" w:fill="auto"/>
          </w:tcPr>
          <w:p w14:paraId="29EBC78D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5532551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71CB7DFF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26AD9D38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6D75314D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43F14D82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B375BDB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5CB9C0D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F2E811A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1BAF3E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3F1EAD79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16F1CD88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  <w:tc>
          <w:tcPr>
            <w:tcW w:w="33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auto"/>
          </w:tcPr>
          <w:p w14:paraId="55669453" w14:textId="77777777" w:rsidR="00CF48EE" w:rsidRPr="00830A7F" w:rsidRDefault="00CF48EE" w:rsidP="00512EA8">
            <w:pPr>
              <w:pStyle w:val="berschrift2"/>
              <w:ind w:hanging="428"/>
              <w:rPr>
                <w:b w:val="0"/>
              </w:rPr>
            </w:pPr>
          </w:p>
        </w:tc>
      </w:tr>
      <w:tr w:rsidR="00CF48EE" w14:paraId="40DFD3A2" w14:textId="77777777" w:rsidTr="00512EA8">
        <w:trPr>
          <w:trHeight w:val="2072"/>
        </w:trPr>
        <w:tc>
          <w:tcPr>
            <w:tcW w:w="684" w:type="dxa"/>
          </w:tcPr>
          <w:p w14:paraId="6B5F5FEA" w14:textId="77777777" w:rsidR="00CF48EE" w:rsidRDefault="00CF48EE" w:rsidP="00512EA8"/>
        </w:tc>
        <w:tc>
          <w:tcPr>
            <w:tcW w:w="8246" w:type="dxa"/>
            <w:gridSpan w:val="32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1971"/>
            </w:tblGrid>
            <w:tr w:rsidR="00CF48EE" w:rsidRPr="00141B2A" w14:paraId="336C6C17" w14:textId="77777777" w:rsidTr="00512EA8">
              <w:trPr>
                <w:trHeight w:val="139"/>
              </w:trPr>
              <w:tc>
                <w:tcPr>
                  <w:tcW w:w="8121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44EF8274" w14:textId="77777777" w:rsidR="00CF48EE" w:rsidRPr="00141B2A" w:rsidRDefault="00CF48EE" w:rsidP="00512EA8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</w:p>
              </w:tc>
            </w:tr>
            <w:tr w:rsidR="00CF48EE" w:rsidRPr="00141B2A" w14:paraId="5A0DE461" w14:textId="77777777" w:rsidTr="00512EA8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17B80ED" w14:textId="77777777" w:rsidR="00CF48EE" w:rsidRPr="00141B2A" w:rsidRDefault="00CF48EE" w:rsidP="00512EA8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141B2A" w14:paraId="222941F8" w14:textId="77777777" w:rsidTr="00512EA8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1FF46BC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94990E9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4902BA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FA695F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6A92626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CF48EE" w:rsidRPr="00141B2A" w14:paraId="21808735" w14:textId="77777777" w:rsidTr="00512EA8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3D4897B" w14:textId="77777777" w:rsidR="00CF48EE" w:rsidRPr="000B5FAC" w:rsidRDefault="00CF48EE" w:rsidP="00512EA8">
                  <w:pPr>
                    <w:rPr>
                      <w:sz w:val="18"/>
                      <w:szCs w:val="20"/>
                    </w:rPr>
                  </w:pPr>
                  <w:r w:rsidRPr="000B5FAC">
                    <w:rPr>
                      <w:sz w:val="18"/>
                      <w:szCs w:val="20"/>
                    </w:rPr>
                    <w:t xml:space="preserve">der Übertrag </w:t>
                  </w:r>
                </w:p>
                <w:p w14:paraId="2BAB0AFA" w14:textId="77777777" w:rsidR="00CF48EE" w:rsidRPr="00BC7F0C" w:rsidRDefault="00CF48EE" w:rsidP="00512EA8">
                  <w:pPr>
                    <w:rPr>
                      <w:i/>
                      <w:color w:val="0D0D0D" w:themeColor="text1" w:themeTint="F2"/>
                      <w:sz w:val="14"/>
                      <w:szCs w:val="14"/>
                    </w:rPr>
                  </w:pPr>
                  <w:r w:rsidRPr="00F71A01">
                    <w:rPr>
                      <w:i/>
                      <w:iCs/>
                      <w:sz w:val="14"/>
                      <w:szCs w:val="20"/>
                    </w:rPr>
                    <w:t>(die Überträge)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193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  <w:gridCol w:w="397"/>
                    <w:gridCol w:w="397"/>
                  </w:tblGrid>
                  <w:tr w:rsidR="00CF48EE" w14:paraId="022ABEFC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BD0E3BF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7BE08CD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0648853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BCEA8B3" w14:textId="77777777" w:rsidR="00CF48EE" w:rsidRPr="00F62246" w:rsidRDefault="00CF48EE" w:rsidP="00512EA8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</w:tc>
                  </w:tr>
                  <w:tr w:rsidR="00CF48EE" w14:paraId="75007325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CED88DD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FA84C6B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688964F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0FB5533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F48EE" w14:paraId="58036DE6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D4E48C1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F49E6C3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12687BA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E31CFF2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F48EE" w14:paraId="2F4FFE28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69BFB7B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790B58E0" w14:textId="77777777" w:rsidR="00CF48EE" w:rsidRPr="00383860" w:rsidRDefault="00CF48EE" w:rsidP="00512EA8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383860">
                          <w:rPr>
                            <w:b/>
                            <w:bCs/>
                            <w:sz w:val="16"/>
                            <w:szCs w:val="16"/>
                          </w:rPr>
                          <w:sym w:font="Symbol" w:char="F0DE"/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BFBFBF" w:themeFill="background1" w:themeFillShade="BF"/>
                        <w:vAlign w:val="bottom"/>
                      </w:tcPr>
                      <w:p w14:paraId="435D763F" w14:textId="77777777" w:rsidR="00CF48EE" w:rsidRPr="006E0E36" w:rsidRDefault="00CF48EE" w:rsidP="00512EA8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0E0A18">
                          <w:rPr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</w:tcPr>
                      <w:p w14:paraId="738E25E0" w14:textId="77777777" w:rsidR="00CF48EE" w:rsidRPr="006E0E36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F48EE" w14:paraId="115C7C6A" w14:textId="77777777" w:rsidTr="00512EA8">
                    <w:tc>
                      <w:tcPr>
                        <w:tcW w:w="5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AD62112" w14:textId="77777777" w:rsidR="00CF48EE" w:rsidRPr="006E0E36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3BF6F86" w14:textId="77777777" w:rsidR="00CF48EE" w:rsidRPr="000E0A18" w:rsidRDefault="00CF48EE" w:rsidP="00512EA8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2266C88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2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71E52D4" w14:textId="77777777" w:rsidR="00CF48EE" w:rsidRPr="000E0A18" w:rsidRDefault="00CF48EE" w:rsidP="00512EA8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</w:tbl>
                <w:p w14:paraId="241DA97A" w14:textId="77777777" w:rsidR="00CF48EE" w:rsidRPr="00141B2A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0FB854A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C3524CC" w14:textId="77777777" w:rsidR="00CF48EE" w:rsidRPr="00E003BB" w:rsidRDefault="00CF48EE" w:rsidP="00512EA8">
                  <w:pPr>
                    <w:rPr>
                      <w:sz w:val="18"/>
                      <w:szCs w:val="18"/>
                    </w:rPr>
                  </w:pPr>
                  <w:r w:rsidRPr="00E003BB">
                    <w:rPr>
                      <w:sz w:val="18"/>
                      <w:szCs w:val="18"/>
                    </w:rPr>
                    <w:t>das Ergebnis (von)</w:t>
                  </w:r>
                </w:p>
                <w:p w14:paraId="4DD199CC" w14:textId="77777777" w:rsidR="00CF48EE" w:rsidRPr="00141B2A" w:rsidRDefault="00CF48EE" w:rsidP="00512EA8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F71A01">
                    <w:rPr>
                      <w:i/>
                      <w:iCs/>
                      <w:sz w:val="14"/>
                      <w:szCs w:val="14"/>
                    </w:rPr>
                    <w:t xml:space="preserve">(die Ergebnisse) 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061254" w14:textId="77777777" w:rsidR="00CF48EE" w:rsidRDefault="00CF48EE" w:rsidP="00512EA8">
                  <w:pPr>
                    <w:spacing w:before="60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=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  <w:p w14:paraId="6CFA1DF1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7       –     4   </w:t>
                  </w:r>
                  <w:r w:rsidRPr="005C583D"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 xml:space="preserve">=  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003BB">
                    <w:rPr>
                      <w:bCs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             </w:t>
                  </w:r>
                </w:p>
                <w:p w14:paraId="525BA973" w14:textId="77777777" w:rsidR="00CF48EE" w:rsidRPr="00141B2A" w:rsidRDefault="00CF48EE" w:rsidP="00512EA8">
                  <w:pPr>
                    <w:rPr>
                      <w:color w:val="0D0D0D" w:themeColor="text1" w:themeTint="F2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</w:t>
                  </w:r>
                  <w:r>
                    <w:rPr>
                      <w:sz w:val="16"/>
                      <w:szCs w:val="16"/>
                    </w:rPr>
                    <w:sym w:font="Symbol" w:char="F0DD"/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</w:tr>
            <w:tr w:rsidR="00CF48EE" w:rsidRPr="00AB04C4" w14:paraId="36B65B92" w14:textId="77777777" w:rsidTr="00512EA8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ACFBB58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E52F68F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FC9B2BF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7DB51AE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D969A3" w14:textId="77777777" w:rsidR="00CF48EE" w:rsidRPr="00AB04C4" w:rsidRDefault="00CF48EE" w:rsidP="00512EA8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E74EAB" w14:paraId="574312F3" w14:textId="77777777" w:rsidTr="00512EA8">
              <w:trPr>
                <w:trHeight w:val="471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E3C337" w14:textId="2C421009" w:rsidR="00CF48EE" w:rsidRPr="00E74EAB" w:rsidRDefault="00CF48EE" w:rsidP="00512EA8">
                  <w:pP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 xml:space="preserve">Die Aufgabe … kann ich leicht rechnen, weil </w:t>
                  </w:r>
                  <w:r w:rsidR="002304E5"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  <w:t>…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8C4B9EC" w14:textId="77777777" w:rsidR="00CF48EE" w:rsidRPr="00E74EAB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1D5B44" w14:textId="77777777" w:rsidR="00CF48EE" w:rsidRPr="00E74EAB" w:rsidRDefault="00CF48EE" w:rsidP="00512EA8">
                  <w:pPr>
                    <w:rPr>
                      <w:color w:val="C00000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In der Aufgabe … muss </w:t>
                  </w:r>
                  <w:proofErr w:type="gramStart"/>
                  <w:r>
                    <w:rPr>
                      <w:color w:val="000000" w:themeColor="text1"/>
                      <w:sz w:val="18"/>
                      <w:szCs w:val="18"/>
                    </w:rPr>
                    <w:t>ich  …</w:t>
                  </w:r>
                  <w:proofErr w:type="gramEnd"/>
                  <w:r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433AC68C" w14:textId="77777777" w:rsidR="00CF48EE" w:rsidRPr="006C7084" w:rsidRDefault="00CF48EE" w:rsidP="00512EA8">
            <w:pPr>
              <w:jc w:val="center"/>
              <w:rPr>
                <w:b/>
              </w:rPr>
            </w:pPr>
          </w:p>
        </w:tc>
      </w:tr>
      <w:tr w:rsidR="001A0D4B" w14:paraId="67A30A86" w14:textId="77777777" w:rsidTr="00512EA8">
        <w:trPr>
          <w:trHeight w:val="80"/>
        </w:trPr>
        <w:tc>
          <w:tcPr>
            <w:tcW w:w="684" w:type="dxa"/>
          </w:tcPr>
          <w:p w14:paraId="7697DFDB" w14:textId="77777777" w:rsidR="001A0D4B" w:rsidRDefault="001A0D4B" w:rsidP="00512EA8"/>
        </w:tc>
        <w:tc>
          <w:tcPr>
            <w:tcW w:w="279" w:type="dxa"/>
          </w:tcPr>
          <w:p w14:paraId="3B73BDAF" w14:textId="77777777" w:rsidR="001A0D4B" w:rsidRDefault="001A0D4B" w:rsidP="00512EA8">
            <w:pPr>
              <w:pStyle w:val="berschrift2"/>
              <w:spacing w:before="120"/>
            </w:pPr>
          </w:p>
        </w:tc>
        <w:tc>
          <w:tcPr>
            <w:tcW w:w="7967" w:type="dxa"/>
            <w:gridSpan w:val="31"/>
          </w:tcPr>
          <w:p w14:paraId="6240B66B" w14:textId="77777777" w:rsidR="001A0D4B" w:rsidRDefault="001A0D4B" w:rsidP="00512EA8">
            <w:pPr>
              <w:spacing w:before="120"/>
            </w:pPr>
          </w:p>
        </w:tc>
      </w:tr>
      <w:tr w:rsidR="00CF48EE" w14:paraId="726FB993" w14:textId="77777777" w:rsidTr="00512EA8">
        <w:trPr>
          <w:trHeight w:val="80"/>
        </w:trPr>
        <w:tc>
          <w:tcPr>
            <w:tcW w:w="684" w:type="dxa"/>
          </w:tcPr>
          <w:p w14:paraId="65C6C178" w14:textId="77777777" w:rsidR="00CF48EE" w:rsidRDefault="00CF48EE" w:rsidP="00512EA8"/>
        </w:tc>
        <w:tc>
          <w:tcPr>
            <w:tcW w:w="279" w:type="dxa"/>
          </w:tcPr>
          <w:p w14:paraId="14F90DB6" w14:textId="77777777" w:rsidR="00CF48EE" w:rsidRDefault="00CF48EE" w:rsidP="00512EA8">
            <w:pPr>
              <w:pStyle w:val="berschrift2"/>
              <w:spacing w:before="120"/>
            </w:pPr>
            <w:r>
              <w:t>b)</w:t>
            </w:r>
          </w:p>
        </w:tc>
        <w:tc>
          <w:tcPr>
            <w:tcW w:w="7967" w:type="dxa"/>
            <w:gridSpan w:val="31"/>
          </w:tcPr>
          <w:p w14:paraId="318FAEEC" w14:textId="77777777" w:rsidR="00CF48EE" w:rsidRDefault="00CF48EE" w:rsidP="00512EA8">
            <w:pPr>
              <w:spacing w:before="120"/>
            </w:pPr>
            <w:r>
              <w:t xml:space="preserve">Welche Aufgabe ist leichter, </w:t>
            </w:r>
            <w:r w:rsidRPr="00CC2961">
              <w:rPr>
                <w:rStyle w:val="berschrift2Zchn"/>
              </w:rPr>
              <w:t>a1)</w:t>
            </w:r>
            <w:r>
              <w:t xml:space="preserve"> oder </w:t>
            </w:r>
            <w:r w:rsidRPr="00CC2961">
              <w:rPr>
                <w:rStyle w:val="berschrift2Zchn"/>
              </w:rPr>
              <w:t>a2)</w:t>
            </w:r>
            <w:r>
              <w:t xml:space="preserve">? Warum? Was ist der Unterschied? </w:t>
            </w:r>
          </w:p>
          <w:p w14:paraId="7036693A" w14:textId="77777777" w:rsidR="00CF48EE" w:rsidRDefault="00CF48EE" w:rsidP="00512EA8"/>
        </w:tc>
      </w:tr>
    </w:tbl>
    <w:p w14:paraId="432F1EA2" w14:textId="77777777" w:rsidR="00CF48EE" w:rsidRDefault="00CF48EE" w:rsidP="00CF48EE">
      <w:pPr>
        <w:rPr>
          <w:sz w:val="12"/>
        </w:rPr>
      </w:pPr>
    </w:p>
    <w:p w14:paraId="01B70BCA" w14:textId="77777777" w:rsidR="00CF48EE" w:rsidRDefault="00CF48EE" w:rsidP="00CF48EE">
      <w:pPr>
        <w:rPr>
          <w:sz w:val="12"/>
        </w:rPr>
      </w:pPr>
    </w:p>
    <w:p w14:paraId="664BFD2D" w14:textId="77777777" w:rsidR="00CF48EE" w:rsidRDefault="00CF48EE" w:rsidP="00CF48EE">
      <w:pPr>
        <w:rPr>
          <w:sz w:val="12"/>
        </w:rPr>
      </w:pPr>
    </w:p>
    <w:p w14:paraId="0C3C9B6B" w14:textId="77777777" w:rsidR="00CF48EE" w:rsidRDefault="00CF48EE" w:rsidP="00CF48EE">
      <w:pPr>
        <w:rPr>
          <w:sz w:val="12"/>
        </w:rPr>
      </w:pPr>
    </w:p>
    <w:p w14:paraId="0C2309DA" w14:textId="77777777" w:rsidR="00CF48EE" w:rsidRDefault="00CF48EE" w:rsidP="00CF48EE">
      <w:pPr>
        <w:rPr>
          <w:sz w:val="12"/>
        </w:rPr>
      </w:pPr>
    </w:p>
    <w:p w14:paraId="373DA997" w14:textId="77777777" w:rsidR="00CF48EE" w:rsidRDefault="00CF48EE" w:rsidP="00CF48EE">
      <w:pPr>
        <w:rPr>
          <w:sz w:val="12"/>
        </w:rPr>
      </w:pPr>
    </w:p>
    <w:p w14:paraId="539FE4F0" w14:textId="77777777" w:rsidR="00CF48EE" w:rsidRDefault="00CF48EE" w:rsidP="00CF48EE">
      <w:pPr>
        <w:rPr>
          <w:sz w:val="12"/>
        </w:rPr>
      </w:pPr>
    </w:p>
    <w:p w14:paraId="381EB849" w14:textId="77777777" w:rsidR="00CF48EE" w:rsidRDefault="00CF48EE" w:rsidP="00CF48EE">
      <w:pPr>
        <w:rPr>
          <w:sz w:val="12"/>
        </w:rPr>
      </w:pPr>
    </w:p>
    <w:p w14:paraId="0D908DFB" w14:textId="77777777" w:rsidR="00CF48EE" w:rsidRDefault="00CF48EE" w:rsidP="00CF48EE">
      <w:pPr>
        <w:rPr>
          <w:sz w:val="12"/>
        </w:rPr>
      </w:pPr>
    </w:p>
    <w:p w14:paraId="7DA39844" w14:textId="77777777" w:rsidR="00CF48EE" w:rsidRDefault="00CF48EE" w:rsidP="00CF48EE">
      <w:pPr>
        <w:rPr>
          <w:sz w:val="12"/>
        </w:rPr>
      </w:pPr>
    </w:p>
    <w:p w14:paraId="081570DA" w14:textId="77777777" w:rsidR="00CF48EE" w:rsidRDefault="00CF48EE" w:rsidP="00CF48EE">
      <w:pPr>
        <w:rPr>
          <w:sz w:val="12"/>
        </w:rPr>
      </w:pPr>
    </w:p>
    <w:p w14:paraId="39971052" w14:textId="77777777" w:rsidR="00CF48EE" w:rsidRDefault="00CF48EE" w:rsidP="00CF48EE">
      <w:pPr>
        <w:rPr>
          <w:sz w:val="12"/>
        </w:rPr>
      </w:pPr>
    </w:p>
    <w:p w14:paraId="7359EB4F" w14:textId="77777777" w:rsidR="00CF48EE" w:rsidRDefault="00CF48EE" w:rsidP="00CF48EE">
      <w:pPr>
        <w:rPr>
          <w:sz w:val="12"/>
        </w:rPr>
      </w:pPr>
    </w:p>
    <w:p w14:paraId="5BA52784" w14:textId="77777777" w:rsidR="00CF48EE" w:rsidRDefault="00CF48EE" w:rsidP="00CF48EE">
      <w:pPr>
        <w:rPr>
          <w:sz w:val="12"/>
        </w:rPr>
      </w:pPr>
    </w:p>
    <w:p w14:paraId="69E9C97E" w14:textId="77777777" w:rsidR="00CF48EE" w:rsidRDefault="00CF48EE" w:rsidP="00CF48EE">
      <w:pPr>
        <w:rPr>
          <w:sz w:val="12"/>
        </w:rPr>
      </w:pPr>
    </w:p>
    <w:p w14:paraId="48E3DF1C" w14:textId="77777777" w:rsidR="00CF48EE" w:rsidRDefault="00CF48EE" w:rsidP="00CF48EE">
      <w:pPr>
        <w:rPr>
          <w:sz w:val="12"/>
        </w:rPr>
      </w:pPr>
    </w:p>
    <w:p w14:paraId="68F30412" w14:textId="77777777" w:rsidR="00CF48EE" w:rsidRDefault="00CF48EE" w:rsidP="00CF48EE">
      <w:pPr>
        <w:rPr>
          <w:sz w:val="12"/>
        </w:rPr>
      </w:pPr>
    </w:p>
    <w:p w14:paraId="4DF00AA5" w14:textId="77777777" w:rsidR="00CF48EE" w:rsidRDefault="00CF48EE" w:rsidP="00CF48EE">
      <w:pPr>
        <w:rPr>
          <w:sz w:val="12"/>
        </w:rPr>
      </w:pPr>
    </w:p>
    <w:p w14:paraId="0CD52932" w14:textId="77777777" w:rsidR="00CF48EE" w:rsidRDefault="00CF48EE" w:rsidP="00CF48EE">
      <w:pPr>
        <w:rPr>
          <w:sz w:val="12"/>
        </w:rPr>
      </w:pPr>
    </w:p>
    <w:p w14:paraId="689A210D" w14:textId="77777777" w:rsidR="00CF48EE" w:rsidRPr="005D1400" w:rsidRDefault="00CF48EE" w:rsidP="00CF48EE">
      <w:pPr>
        <w:rPr>
          <w:sz w:val="6"/>
        </w:rPr>
      </w:pPr>
    </w:p>
    <w:tbl>
      <w:tblPr>
        <w:tblW w:w="4923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34"/>
        <w:gridCol w:w="419"/>
        <w:gridCol w:w="288"/>
        <w:gridCol w:w="842"/>
        <w:gridCol w:w="472"/>
        <w:gridCol w:w="472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4"/>
        <w:gridCol w:w="426"/>
        <w:gridCol w:w="565"/>
      </w:tblGrid>
      <w:tr w:rsidR="00CF48EE" w14:paraId="2511B6E1" w14:textId="77777777" w:rsidTr="00512EA8">
        <w:trPr>
          <w:trHeight w:val="442"/>
        </w:trPr>
        <w:tc>
          <w:tcPr>
            <w:tcW w:w="681" w:type="dxa"/>
            <w:shd w:val="clear" w:color="auto" w:fill="D9D9D9" w:themeFill="background1" w:themeFillShade="D9"/>
            <w:hideMark/>
          </w:tcPr>
          <w:p w14:paraId="7BF2F145" w14:textId="77777777" w:rsidR="00CF48EE" w:rsidRPr="0089074A" w:rsidRDefault="00CF48EE" w:rsidP="00512EA8">
            <w:pPr>
              <w:pStyle w:val="berschrift2"/>
              <w:rPr>
                <w:color w:val="000000"/>
                <w:sz w:val="28"/>
              </w:rPr>
            </w:pPr>
            <w:r>
              <w:rPr>
                <w:b w:val="0"/>
                <w:color w:val="000000"/>
              </w:rPr>
              <w:lastRenderedPageBreak/>
              <w:t xml:space="preserve"> 8</w:t>
            </w:r>
          </w:p>
        </w:tc>
        <w:tc>
          <w:tcPr>
            <w:tcW w:w="8249" w:type="dxa"/>
            <w:gridSpan w:val="18"/>
            <w:shd w:val="clear" w:color="auto" w:fill="D9D9D9" w:themeFill="background1" w:themeFillShade="D9"/>
          </w:tcPr>
          <w:p w14:paraId="321EE671" w14:textId="77777777" w:rsidR="00CF48EE" w:rsidRDefault="00CF48EE" w:rsidP="00512E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Lösungsbeispiel zu Aufgabe 8</w:t>
            </w:r>
            <w:r w:rsidRPr="0089074A">
              <w:rPr>
                <w:b/>
                <w:color w:val="000000"/>
              </w:rPr>
              <w:t>b)</w:t>
            </w:r>
          </w:p>
          <w:p w14:paraId="667B58FC" w14:textId="77777777" w:rsidR="00CF48EE" w:rsidRPr="0089074A" w:rsidRDefault="00CF48EE" w:rsidP="00512EA8"/>
        </w:tc>
      </w:tr>
      <w:tr w:rsidR="00CF48EE" w14:paraId="5313892B" w14:textId="77777777" w:rsidTr="00512EA8">
        <w:trPr>
          <w:trHeight w:val="60"/>
        </w:trPr>
        <w:tc>
          <w:tcPr>
            <w:tcW w:w="681" w:type="dxa"/>
            <w:shd w:val="clear" w:color="auto" w:fill="D9D9D9" w:themeFill="background1" w:themeFillShade="D9"/>
          </w:tcPr>
          <w:p w14:paraId="33A1AED4" w14:textId="77777777" w:rsidR="00CF48EE" w:rsidRPr="00996491" w:rsidRDefault="00CF48EE" w:rsidP="00512EA8">
            <w:pPr>
              <w:rPr>
                <w:b/>
                <w:color w:val="7F7F7F" w:themeColor="text1" w:themeTint="80"/>
                <w:sz w:val="12"/>
              </w:rPr>
            </w:pPr>
          </w:p>
        </w:tc>
        <w:tc>
          <w:tcPr>
            <w:tcW w:w="8249" w:type="dxa"/>
            <w:gridSpan w:val="18"/>
          </w:tcPr>
          <w:p w14:paraId="5CBCD3BB" w14:textId="77777777" w:rsidR="00CF48EE" w:rsidRPr="00996491" w:rsidRDefault="00CF48EE" w:rsidP="00512EA8">
            <w:pPr>
              <w:ind w:left="360" w:hanging="360"/>
              <w:rPr>
                <w:b/>
                <w:color w:val="7F7F7F" w:themeColor="text1" w:themeTint="80"/>
                <w:sz w:val="12"/>
              </w:rPr>
            </w:pPr>
          </w:p>
        </w:tc>
      </w:tr>
      <w:tr w:rsidR="00CF48EE" w14:paraId="0AC57F65" w14:textId="77777777" w:rsidTr="00512EA8">
        <w:trPr>
          <w:trHeight w:val="616"/>
        </w:trPr>
        <w:tc>
          <w:tcPr>
            <w:tcW w:w="681" w:type="dxa"/>
            <w:shd w:val="clear" w:color="auto" w:fill="D9D9D9" w:themeFill="background1" w:themeFillShade="D9"/>
          </w:tcPr>
          <w:p w14:paraId="2F822777" w14:textId="77777777" w:rsidR="00CF48EE" w:rsidRDefault="00CF48EE" w:rsidP="00512EA8"/>
        </w:tc>
        <w:tc>
          <w:tcPr>
            <w:tcW w:w="8249" w:type="dxa"/>
            <w:gridSpan w:val="18"/>
          </w:tcPr>
          <w:p w14:paraId="2F30C8D6" w14:textId="77777777" w:rsidR="00CF48EE" w:rsidRDefault="00CF48EE" w:rsidP="00512EA8">
            <w:pPr>
              <w:ind w:left="33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Löse die Aufgaben schriftlich. </w:t>
            </w:r>
          </w:p>
          <w:p w14:paraId="7D9593F4" w14:textId="77777777" w:rsidR="00CF48EE" w:rsidRDefault="00CF48EE" w:rsidP="00512EA8">
            <w:pPr>
              <w:ind w:left="33"/>
              <w:jc w:val="left"/>
            </w:pPr>
            <w:r>
              <w:t xml:space="preserve">Welche Aufgabe ist leichter, b1) oder b2)? Warum? Was ist der Unterschied? </w:t>
            </w:r>
          </w:p>
          <w:p w14:paraId="6E59EC27" w14:textId="77777777" w:rsidR="00CF48EE" w:rsidRPr="005D1400" w:rsidRDefault="00CF48EE" w:rsidP="00512EA8">
            <w:pPr>
              <w:ind w:left="161"/>
              <w:jc w:val="left"/>
              <w:rPr>
                <w:noProof/>
                <w:color w:val="808080" w:themeColor="background1" w:themeShade="80"/>
                <w:sz w:val="10"/>
              </w:rPr>
            </w:pPr>
          </w:p>
        </w:tc>
      </w:tr>
      <w:tr w:rsidR="00CF48EE" w14:paraId="34BACD2F" w14:textId="77777777" w:rsidTr="00512EA8">
        <w:trPr>
          <w:trHeight w:val="236"/>
        </w:trPr>
        <w:tc>
          <w:tcPr>
            <w:tcW w:w="681" w:type="dxa"/>
            <w:shd w:val="clear" w:color="auto" w:fill="D9D9D9" w:themeFill="background1" w:themeFillShade="D9"/>
          </w:tcPr>
          <w:p w14:paraId="55B4F678" w14:textId="77777777" w:rsidR="00CF48EE" w:rsidRDefault="00CF48EE" w:rsidP="00512EA8"/>
        </w:tc>
        <w:tc>
          <w:tcPr>
            <w:tcW w:w="34" w:type="dxa"/>
          </w:tcPr>
          <w:p w14:paraId="1A603CF4" w14:textId="77777777" w:rsidR="00CF48EE" w:rsidRPr="007234DB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9" w:type="dxa"/>
          </w:tcPr>
          <w:p w14:paraId="790F0A92" w14:textId="77777777" w:rsidR="00CF48EE" w:rsidRPr="007234DB" w:rsidRDefault="00CF48EE" w:rsidP="00512EA8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  <w:r w:rsidRPr="007234DB">
              <w:rPr>
                <w:b/>
                <w:color w:val="7F7F7F" w:themeColor="text1" w:themeTint="80"/>
              </w:rPr>
              <w:t>b1)</w:t>
            </w:r>
          </w:p>
        </w:tc>
        <w:tc>
          <w:tcPr>
            <w:tcW w:w="6805" w:type="dxa"/>
            <w:gridSpan w:val="14"/>
          </w:tcPr>
          <w:p w14:paraId="51156A24" w14:textId="77777777" w:rsidR="00CF48EE" w:rsidRPr="005D1400" w:rsidRDefault="00CF48EE" w:rsidP="00512EA8">
            <w:pPr>
              <w:tabs>
                <w:tab w:val="left" w:pos="1236"/>
              </w:tabs>
              <w:ind w:left="140"/>
              <w:jc w:val="left"/>
              <w:rPr>
                <w:b/>
                <w:noProof/>
              </w:rPr>
            </w:pPr>
            <w:r>
              <w:rPr>
                <w:b/>
                <w:noProof/>
                <w:color w:val="0D0D0D" w:themeColor="text1" w:themeTint="F2"/>
              </w:rPr>
              <w:t>3996 : 36</w:t>
            </w:r>
          </w:p>
        </w:tc>
        <w:tc>
          <w:tcPr>
            <w:tcW w:w="991" w:type="dxa"/>
            <w:gridSpan w:val="2"/>
          </w:tcPr>
          <w:p w14:paraId="3D95BE85" w14:textId="77777777" w:rsidR="00CF48EE" w:rsidRPr="00871DAC" w:rsidRDefault="00CF48EE" w:rsidP="00512EA8">
            <w:pPr>
              <w:jc w:val="left"/>
              <w:rPr>
                <w:noProof/>
                <w:color w:val="808080" w:themeColor="background1" w:themeShade="80"/>
              </w:rPr>
            </w:pPr>
          </w:p>
        </w:tc>
      </w:tr>
      <w:tr w:rsidR="00CF48EE" w14:paraId="1984F00C" w14:textId="77777777" w:rsidTr="00512EA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7D5E47E2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</w:tcPr>
          <w:p w14:paraId="24F891B4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6EFA6FBE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89DC58F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7B0CA66" w14:textId="77777777" w:rsidR="00CF48EE" w:rsidRDefault="00CF48EE" w:rsidP="00512EA8">
            <w:pPr>
              <w:tabs>
                <w:tab w:val="left" w:pos="1236"/>
              </w:tabs>
              <w:jc w:val="center"/>
            </w:pPr>
            <w:r>
              <w:t>T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451A7E2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H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BA27A9E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346E05C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119DE8C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87B7262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2DFFC0E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5D598DA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E55AF06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H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284C21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CFD4463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0B355EDD" w14:textId="77777777" w:rsidR="00CF48EE" w:rsidRPr="00635523" w:rsidRDefault="00CF48EE" w:rsidP="00512EA8">
            <w:pPr>
              <w:ind w:left="272" w:hanging="272"/>
            </w:pPr>
          </w:p>
        </w:tc>
      </w:tr>
      <w:tr w:rsidR="00CF48EE" w14:paraId="58C02CCB" w14:textId="77777777" w:rsidTr="00CC414D">
        <w:trPr>
          <w:trHeight w:val="227"/>
        </w:trPr>
        <w:tc>
          <w:tcPr>
            <w:tcW w:w="681" w:type="dxa"/>
            <w:vMerge w:val="restart"/>
            <w:shd w:val="clear" w:color="auto" w:fill="D9D9D9" w:themeFill="background1" w:themeFillShade="D9"/>
          </w:tcPr>
          <w:p w14:paraId="1BF9B2D6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 w:val="restart"/>
          </w:tcPr>
          <w:p w14:paraId="554E713D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3D5B2586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CBB62E3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BCD9D2B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A135A74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9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81FA44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9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C6AF2A6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DEB8C03" w14:textId="55A3EBF8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: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0675AC1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118E22" w14:textId="0CA07D50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4867708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=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5914F16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1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293EF62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1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0536E1F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7BB48E33" w14:textId="77777777" w:rsidR="00CF48EE" w:rsidRPr="00635523" w:rsidRDefault="00CF48EE" w:rsidP="00512EA8">
            <w:pPr>
              <w:ind w:left="272" w:hanging="272"/>
            </w:pPr>
          </w:p>
        </w:tc>
      </w:tr>
      <w:tr w:rsidR="00CF48EE" w14:paraId="70147C60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F8341BC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497DA8E8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74C59D6D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5C3553EF" w14:textId="33DDDDB6" w:rsidR="00CF48EE" w:rsidRPr="00067E3F" w:rsidRDefault="004F2468" w:rsidP="004F2468">
            <w:pPr>
              <w:pStyle w:val="Handschrift"/>
              <w:jc w:val="center"/>
            </w:pPr>
            <w:r w:rsidRPr="00285498">
              <w:t>–</w:t>
            </w: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04E1E30D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68D01A6D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292A3FD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18D12C65" wp14:editId="2BA0E979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-635</wp:posOffset>
                      </wp:positionV>
                      <wp:extent cx="12700" cy="190500"/>
                      <wp:effectExtent l="57150" t="0" r="63500" b="57150"/>
                      <wp:wrapNone/>
                      <wp:docPr id="8226" name="Gerade Verbindung mit Pfeil 8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C33F34" id="Gerade Verbindung mit Pfeil 8226" o:spid="_x0000_s1026" type="#_x0000_t32" style="position:absolute;margin-left:11.45pt;margin-top:-.05pt;width:1pt;height:1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EA9D2F7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57298512" wp14:editId="6EE2F3A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5715</wp:posOffset>
                      </wp:positionV>
                      <wp:extent cx="19050" cy="552450"/>
                      <wp:effectExtent l="57150" t="0" r="57150" b="57150"/>
                      <wp:wrapNone/>
                      <wp:docPr id="8227" name="Gerade Verbindung mit Pfeil 8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021F9A" id="Gerade Verbindung mit Pfeil 8227" o:spid="_x0000_s1026" type="#_x0000_t32" style="position:absolute;margin-left:11.3pt;margin-top:.45pt;width:1.5pt;height:43.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40F0E17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09C89B0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05AC5D6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5644C42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3CE30B7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sym w:font="Symbol" w:char="F0DD"/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82FCF88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sym w:font="Symbol" w:char="F0DD"/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D397DFA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sym w:font="Symbol" w:char="F0DD"/>
            </w: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51A2DD66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188A6C4C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CF46569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26E354C6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7A37EB6B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6"/>
              </w:rPr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E4F709D" w14:textId="77777777" w:rsidR="00CF48EE" w:rsidRPr="00067E3F" w:rsidRDefault="00CF48EE" w:rsidP="004F2468">
            <w:pPr>
              <w:pStyle w:val="Handschrift"/>
              <w:jc w:val="center"/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8A023E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28E523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8F43CF9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9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CD4237A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161E574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3AC365C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0AE2923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46CEE28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1F94CD5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100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40576E0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10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0AE2DA4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1</w:t>
            </w: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1519C43F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49BE84DE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1169570F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113D9DD0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03DBF35B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13A5C7" w14:textId="77777777" w:rsidR="00CF48EE" w:rsidRPr="00067E3F" w:rsidRDefault="00CF48EE" w:rsidP="004F2468">
            <w:pPr>
              <w:pStyle w:val="Handschrift"/>
              <w:jc w:val="center"/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4CB9438" w14:textId="3272A6F7" w:rsidR="00CF48EE" w:rsidRPr="004F2468" w:rsidRDefault="004F2468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–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6101E269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057CD95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769522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744288B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CD44B9D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765AE30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2D82D80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A56349C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82D057D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2385B76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1719898C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13D33A68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2CFC1DA7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5F0A63D0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2CA3FBBB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9FCEE41" w14:textId="77777777" w:rsidR="00CF48EE" w:rsidRPr="00067E3F" w:rsidRDefault="00CF48EE" w:rsidP="004F2468">
            <w:pPr>
              <w:pStyle w:val="Handschrift"/>
              <w:jc w:val="center"/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74D0BB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1C7CFC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97B3D78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7F1EA34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6B29CEA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D3A968C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BAE5506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A008AB1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1D57506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4F76762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245EC59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0F88F2B1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07092659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297473E9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738F7A19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624C03B8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7F7F7F" w:themeColor="text1" w:themeTint="80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937A6C0" w14:textId="77777777" w:rsidR="00CF48EE" w:rsidRPr="00067E3F" w:rsidRDefault="00CF48EE" w:rsidP="004F2468">
            <w:pPr>
              <w:pStyle w:val="Handschrift"/>
              <w:jc w:val="center"/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704E5B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61EDB91B" w14:textId="5296242C" w:rsidR="00CF48EE" w:rsidRPr="004F2468" w:rsidRDefault="004F2468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–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77E324E9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600BF242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559B24E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D1A3C7F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28F85AB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707A712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BA12EFC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1946466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4DC516E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232CC187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037A3E02" w14:textId="77777777" w:rsidTr="00CC414D">
        <w:trPr>
          <w:trHeight w:val="22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0510D0B2" w14:textId="77777777" w:rsidR="00CF48EE" w:rsidRPr="00477C6F" w:rsidRDefault="00CF48EE" w:rsidP="00512EA8">
            <w:pPr>
              <w:rPr>
                <w:sz w:val="16"/>
              </w:rPr>
            </w:pPr>
          </w:p>
        </w:tc>
        <w:tc>
          <w:tcPr>
            <w:tcW w:w="34" w:type="dxa"/>
            <w:vMerge/>
          </w:tcPr>
          <w:p w14:paraId="7122DE28" w14:textId="77777777" w:rsidR="00CF48EE" w:rsidRPr="00477C6F" w:rsidRDefault="00CF48EE" w:rsidP="00512EA8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61B185C9" w14:textId="77777777" w:rsidR="00CF48EE" w:rsidRPr="00477C6F" w:rsidRDefault="00CF48EE" w:rsidP="00512EA8">
            <w:pPr>
              <w:tabs>
                <w:tab w:val="left" w:pos="1236"/>
              </w:tabs>
              <w:ind w:left="33"/>
              <w:jc w:val="center"/>
              <w:rPr>
                <w:b/>
                <w:color w:val="0D0D0D" w:themeColor="text1" w:themeTint="F2"/>
                <w:sz w:val="16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2666787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D9E9B61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BBC376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6465CEF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681937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89C0508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79EAA3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42B23E4" w14:textId="77777777" w:rsidR="00CF48EE" w:rsidRPr="004F2468" w:rsidRDefault="00CF48EE" w:rsidP="00CC414D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60CAFE8" w14:textId="77777777" w:rsidR="00CF48EE" w:rsidRPr="004F2468" w:rsidRDefault="00CF48EE" w:rsidP="00512EA8">
            <w:pPr>
              <w:tabs>
                <w:tab w:val="left" w:pos="1236"/>
              </w:tabs>
              <w:ind w:left="33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FC51519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6C7344D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32E4E1B" w14:textId="77777777" w:rsidR="00CF48EE" w:rsidRPr="00067E3F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991" w:type="dxa"/>
            <w:gridSpan w:val="2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12773D60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3DD10DD6" w14:textId="77777777" w:rsidTr="00512EA8">
        <w:trPr>
          <w:trHeight w:val="4888"/>
        </w:trPr>
        <w:tc>
          <w:tcPr>
            <w:tcW w:w="681" w:type="dxa"/>
            <w:shd w:val="clear" w:color="auto" w:fill="D9D9D9" w:themeFill="background1" w:themeFillShade="D9"/>
          </w:tcPr>
          <w:p w14:paraId="03A973B3" w14:textId="77777777" w:rsidR="00CF48EE" w:rsidRDefault="00CF48EE" w:rsidP="00512EA8"/>
        </w:tc>
        <w:tc>
          <w:tcPr>
            <w:tcW w:w="34" w:type="dxa"/>
          </w:tcPr>
          <w:p w14:paraId="16C84A82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707" w:type="dxa"/>
            <w:gridSpan w:val="2"/>
          </w:tcPr>
          <w:p w14:paraId="1CDF24B6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left"/>
              <w:rPr>
                <w:color w:val="0D0D0D" w:themeColor="text1" w:themeTint="F2"/>
              </w:rPr>
            </w:pPr>
          </w:p>
        </w:tc>
        <w:tc>
          <w:tcPr>
            <w:tcW w:w="7508" w:type="dxa"/>
            <w:gridSpan w:val="15"/>
          </w:tcPr>
          <w:p w14:paraId="37901889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278" w:hanging="278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>Ich überlege: Wie oft passt 36 in die 39?</w:t>
            </w:r>
          </w:p>
          <w:p w14:paraId="2E09FF03" w14:textId="77777777" w:rsidR="00CF48EE" w:rsidRPr="004F2468" w:rsidRDefault="00CF48EE" w:rsidP="00512EA8">
            <w:pPr>
              <w:pStyle w:val="berschrift2"/>
              <w:ind w:left="278" w:firstLine="0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überlege eigentlich: Ich teile 3900 in 36 Gruppen auf: </w:t>
            </w:r>
          </w:p>
          <w:p w14:paraId="5088D541" w14:textId="77777777" w:rsidR="00CF48EE" w:rsidRPr="004F2468" w:rsidRDefault="00CF48EE" w:rsidP="00512EA8">
            <w:pPr>
              <w:pStyle w:val="berschrift2"/>
              <w:ind w:left="278" w:firstLine="0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                                  Wie viele 100er erhalte ich pro Gruppe? </w:t>
            </w:r>
          </w:p>
          <w:p w14:paraId="2C69FD2D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sehe hier: Ich erhalte nur 100 pro Gruppe. </w:t>
            </w:r>
          </w:p>
          <w:p w14:paraId="792263A9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278" w:hanging="278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kann dann leicht subtrahieren: 39 – 36 = 3 </w:t>
            </w:r>
          </w:p>
          <w:p w14:paraId="37565311" w14:textId="77777777" w:rsidR="00CF48EE" w:rsidRPr="004F2468" w:rsidRDefault="00CF48EE" w:rsidP="00512EA8">
            <w:pPr>
              <w:pStyle w:val="berschrift2"/>
              <w:ind w:left="278" w:firstLine="0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Das bedeutet eigentlich: 3900 – 3600 = 300. </w:t>
            </w:r>
          </w:p>
          <w:p w14:paraId="05BD72A5" w14:textId="77777777" w:rsidR="00CF48EE" w:rsidRPr="004F2468" w:rsidRDefault="00CF48EE" w:rsidP="001B7956">
            <w:pPr>
              <w:pStyle w:val="Listenabsatz"/>
              <w:numPr>
                <w:ilvl w:val="0"/>
                <w:numId w:val="12"/>
              </w:numPr>
              <w:spacing w:before="120"/>
              <w:ind w:left="284" w:hanging="284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füge die 9 (bzw. 90 (Z)) dazu. </w:t>
            </w:r>
          </w:p>
          <w:p w14:paraId="4FE3D1A6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>Ich muss danach wieder überlegen: Wie oft passt die 36 in die 39?</w:t>
            </w:r>
          </w:p>
          <w:p w14:paraId="71EE9F80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weiß, das bedeutet eigentlich: Ich teile 390 in 36 Gruppen auf. </w:t>
            </w:r>
          </w:p>
          <w:p w14:paraId="6A69D54D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                                 Wie viele 10er erhalte ich? </w:t>
            </w:r>
          </w:p>
          <w:p w14:paraId="7928E913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kann wieder leicht rechnen:  36 passt einmal in die 39.  </w:t>
            </w:r>
          </w:p>
          <w:p w14:paraId="318272A4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sehe hier: Ich erhalte nur 10 pro Gruppe. </w:t>
            </w:r>
          </w:p>
          <w:p w14:paraId="7474D76A" w14:textId="77777777" w:rsidR="00CF48EE" w:rsidRPr="004F2468" w:rsidRDefault="00CF48EE" w:rsidP="001B7956">
            <w:pPr>
              <w:pStyle w:val="Listenabsatz"/>
              <w:numPr>
                <w:ilvl w:val="0"/>
                <w:numId w:val="12"/>
              </w:numPr>
              <w:spacing w:before="120"/>
              <w:ind w:left="284" w:hanging="284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subtrahiere wieder: 39 – 36 = 3   </w:t>
            </w: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sym w:font="Symbol" w:char="F0DE"/>
            </w: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 Ich rechne eigentlich: 390 – 360 = 30</w:t>
            </w:r>
          </w:p>
          <w:p w14:paraId="4178F58B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>Ich füge die 6 (E) dazu.</w:t>
            </w:r>
          </w:p>
          <w:p w14:paraId="5870AF09" w14:textId="77777777" w:rsidR="00CF48EE" w:rsidRPr="004F2468" w:rsidRDefault="00CF48EE" w:rsidP="00512EA8">
            <w:pPr>
              <w:ind w:left="281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sehe: 36 passt einmal in die 36. </w:t>
            </w:r>
          </w:p>
          <w:p w14:paraId="75F7C86E" w14:textId="77777777" w:rsidR="00CF48EE" w:rsidRPr="00CC414D" w:rsidRDefault="00CF48EE" w:rsidP="001B7956">
            <w:pPr>
              <w:pStyle w:val="Listenabsatz"/>
              <w:numPr>
                <w:ilvl w:val="0"/>
                <w:numId w:val="12"/>
              </w:numPr>
              <w:spacing w:before="120"/>
              <w:ind w:left="284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Ich bin fertig. </w:t>
            </w: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  <w:u w:val="single"/>
              </w:rPr>
              <w:t>Ich konnte die Aufgabe leicht rechnen:</w:t>
            </w: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 Die Rechnungen waren einfach.</w:t>
            </w:r>
            <w:r w:rsidRPr="00CC414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</w:p>
        </w:tc>
      </w:tr>
      <w:tr w:rsidR="00CF48EE" w14:paraId="60168FEB" w14:textId="77777777" w:rsidTr="00512EA8">
        <w:trPr>
          <w:trHeight w:val="173"/>
        </w:trPr>
        <w:tc>
          <w:tcPr>
            <w:tcW w:w="681" w:type="dxa"/>
            <w:shd w:val="clear" w:color="auto" w:fill="D9D9D9" w:themeFill="background1" w:themeFillShade="D9"/>
          </w:tcPr>
          <w:p w14:paraId="180C978C" w14:textId="77777777" w:rsidR="00CF48EE" w:rsidRDefault="00CF48EE" w:rsidP="00512EA8"/>
        </w:tc>
        <w:tc>
          <w:tcPr>
            <w:tcW w:w="34" w:type="dxa"/>
          </w:tcPr>
          <w:p w14:paraId="361E904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419" w:type="dxa"/>
          </w:tcPr>
          <w:p w14:paraId="4D92CDE3" w14:textId="77777777" w:rsidR="00CF48EE" w:rsidRPr="007234DB" w:rsidRDefault="00CF48EE" w:rsidP="00512EA8">
            <w:pPr>
              <w:tabs>
                <w:tab w:val="left" w:pos="1236"/>
              </w:tabs>
              <w:ind w:left="33"/>
              <w:jc w:val="left"/>
              <w:rPr>
                <w:b/>
                <w:color w:val="7F7F7F" w:themeColor="text1" w:themeTint="80"/>
              </w:rPr>
            </w:pPr>
            <w:r w:rsidRPr="007234DB">
              <w:rPr>
                <w:b/>
                <w:color w:val="7F7F7F" w:themeColor="text1" w:themeTint="80"/>
              </w:rPr>
              <w:t xml:space="preserve">b2) </w:t>
            </w:r>
          </w:p>
        </w:tc>
        <w:tc>
          <w:tcPr>
            <w:tcW w:w="6805" w:type="dxa"/>
            <w:gridSpan w:val="14"/>
          </w:tcPr>
          <w:p w14:paraId="13F1573B" w14:textId="77777777" w:rsidR="00CF48EE" w:rsidRPr="005D1400" w:rsidRDefault="00CF48EE" w:rsidP="00512EA8">
            <w:pPr>
              <w:tabs>
                <w:tab w:val="left" w:pos="1236"/>
              </w:tabs>
              <w:ind w:left="33"/>
              <w:jc w:val="left"/>
              <w:rPr>
                <w:b/>
                <w:color w:val="7F7F7F" w:themeColor="text1" w:themeTint="80"/>
              </w:rPr>
            </w:pPr>
            <w:r>
              <w:t xml:space="preserve"> </w:t>
            </w:r>
            <w:proofErr w:type="gramStart"/>
            <w:r>
              <w:rPr>
                <w:b/>
              </w:rPr>
              <w:t>3468 :</w:t>
            </w:r>
            <w:proofErr w:type="gramEnd"/>
            <w:r>
              <w:rPr>
                <w:b/>
              </w:rPr>
              <w:t xml:space="preserve"> 34</w:t>
            </w:r>
          </w:p>
        </w:tc>
        <w:tc>
          <w:tcPr>
            <w:tcW w:w="426" w:type="dxa"/>
            <w:shd w:val="clear" w:color="auto" w:fill="auto"/>
          </w:tcPr>
          <w:p w14:paraId="2CAC3D23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 w:val="restart"/>
            <w:shd w:val="clear" w:color="auto" w:fill="auto"/>
          </w:tcPr>
          <w:p w14:paraId="66B24539" w14:textId="77777777" w:rsidR="00CF48EE" w:rsidRPr="00AC33D1" w:rsidRDefault="00CF48EE" w:rsidP="00512EA8">
            <w:pPr>
              <w:pStyle w:val="berschrift2"/>
            </w:pPr>
          </w:p>
        </w:tc>
      </w:tr>
      <w:tr w:rsidR="00CF48EE" w14:paraId="149F6931" w14:textId="77777777" w:rsidTr="00512EA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5C9C2002" w14:textId="77777777" w:rsidR="00CF48EE" w:rsidRDefault="00CF48EE" w:rsidP="00512EA8"/>
        </w:tc>
        <w:tc>
          <w:tcPr>
            <w:tcW w:w="34" w:type="dxa"/>
          </w:tcPr>
          <w:p w14:paraId="6C84CD4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3DC52EB5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09DBBE1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E3D96AE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T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CA794A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H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19BCAD3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0C0CA4F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F1E0162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D27C76B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A1A4443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CB9A9DD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9B64FDD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H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2229D31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Z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4F5145A" w14:textId="77777777" w:rsidR="00CF48EE" w:rsidRDefault="00CF48EE" w:rsidP="00512EA8">
            <w:pPr>
              <w:tabs>
                <w:tab w:val="left" w:pos="1236"/>
              </w:tabs>
              <w:ind w:left="33"/>
              <w:jc w:val="center"/>
            </w:pPr>
            <w:r>
              <w:t>E</w:t>
            </w: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691A9955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3C794D83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7F7E6A7D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42934508" w14:textId="77777777" w:rsidR="00CF48EE" w:rsidRDefault="00CF48EE" w:rsidP="00512EA8"/>
        </w:tc>
        <w:tc>
          <w:tcPr>
            <w:tcW w:w="34" w:type="dxa"/>
          </w:tcPr>
          <w:p w14:paraId="26CC21A5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00337356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0DC6D2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35452E1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4FC3E35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4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BEB412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2E92F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8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4C7D602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: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169D5E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43EF9B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4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EFDFD4C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=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0EB526E" w14:textId="77777777" w:rsidR="00CF48EE" w:rsidRPr="004F2468" w:rsidRDefault="00CF48EE" w:rsidP="004F2468">
            <w:pPr>
              <w:pStyle w:val="Handschrift"/>
              <w:jc w:val="center"/>
              <w:rPr>
                <w:color w:val="0D0D0D" w:themeColor="text1" w:themeTint="F2"/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1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EC62FB0" w14:textId="77777777" w:rsidR="00CF48EE" w:rsidRPr="004F2468" w:rsidRDefault="00CF48EE" w:rsidP="004F2468">
            <w:pPr>
              <w:pStyle w:val="Handschrift"/>
              <w:jc w:val="center"/>
              <w:rPr>
                <w:color w:val="0D0D0D" w:themeColor="text1" w:themeTint="F2"/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0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42031CD" w14:textId="77777777" w:rsidR="00CF48EE" w:rsidRPr="004F2468" w:rsidRDefault="00CF48EE" w:rsidP="004F2468">
            <w:pPr>
              <w:pStyle w:val="Handschrift"/>
              <w:jc w:val="center"/>
              <w:rPr>
                <w:color w:val="0D0D0D" w:themeColor="text1" w:themeTint="F2"/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42236E86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6453D77B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4B585404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2FC83153" w14:textId="77777777" w:rsidR="00CF48EE" w:rsidRDefault="00CF48EE" w:rsidP="00512EA8"/>
        </w:tc>
        <w:tc>
          <w:tcPr>
            <w:tcW w:w="34" w:type="dxa"/>
          </w:tcPr>
          <w:p w14:paraId="2E1916F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1393DFF3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B03204E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rFonts w:cs="Calibri"/>
                <w:bCs/>
                <w:sz w:val="18"/>
                <w:szCs w:val="18"/>
              </w:rPr>
              <w:t>–</w:t>
            </w: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31FB1E9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3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09D04612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4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61CC62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8EAA70C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D17723F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7868A2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F6F5EB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E90D304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4FC2010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sym w:font="Symbol" w:char="F0DD"/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766D6F5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sym w:font="Symbol" w:char="F0DD"/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F516A58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sym w:font="Symbol" w:char="F0DD"/>
            </w: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316976D4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36007A15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24DD48F8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169BF5DF" w14:textId="77777777" w:rsidR="00CF48EE" w:rsidRDefault="00CF48EE" w:rsidP="00512EA8"/>
        </w:tc>
        <w:tc>
          <w:tcPr>
            <w:tcW w:w="34" w:type="dxa"/>
          </w:tcPr>
          <w:p w14:paraId="78342C5F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049739D8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92B45D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F1E23A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24AD5FF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C007C1E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9A654B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D0C5401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CFFA9A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71CCFF9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7636EE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CA27FE5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t>100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1111DDA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t>0</w:t>
            </w: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8B30DBD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  <w:r>
              <w:t>2</w:t>
            </w: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2822C176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58648F60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0CF5DA76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58450591" w14:textId="77777777" w:rsidR="00CF48EE" w:rsidRDefault="00CF48EE" w:rsidP="00512EA8"/>
        </w:tc>
        <w:tc>
          <w:tcPr>
            <w:tcW w:w="34" w:type="dxa"/>
          </w:tcPr>
          <w:p w14:paraId="6AF383B5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1B10B682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B366786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212E78C4" w14:textId="77777777" w:rsidR="00CF48EE" w:rsidRPr="004F2468" w:rsidRDefault="00CF48EE" w:rsidP="004F2468">
            <w:pPr>
              <w:pStyle w:val="Handschrift"/>
              <w:jc w:val="center"/>
              <w:rPr>
                <w:rFonts w:cs="Calibri"/>
                <w:bCs/>
                <w:sz w:val="18"/>
                <w:szCs w:val="18"/>
              </w:rPr>
            </w:pPr>
            <w:r w:rsidRPr="004F2468">
              <w:rPr>
                <w:rFonts w:cs="Calibri"/>
                <w:bCs/>
                <w:sz w:val="18"/>
                <w:szCs w:val="18"/>
              </w:rPr>
              <w:t>–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0EDBBF1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1F3D83B5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F287C1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4EB82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AFB7D1F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CFBD6A5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4663D4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1489AC3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96614DC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C3B3CF4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579E07E0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64A0EECB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653099E6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4ECA85E2" w14:textId="77777777" w:rsidR="00CF48EE" w:rsidRDefault="00CF48EE" w:rsidP="00512EA8"/>
        </w:tc>
        <w:tc>
          <w:tcPr>
            <w:tcW w:w="34" w:type="dxa"/>
          </w:tcPr>
          <w:p w14:paraId="4A7EFE9A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04FA2913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C066A3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D24745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A8F798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D36271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187025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8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3717AAE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37C2C19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DB4739D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EC43CE4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960D9D0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390B203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10A18CC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3B661FAE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57DA1A52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295FA0DE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148CEBCB" w14:textId="77777777" w:rsidR="00CF48EE" w:rsidRDefault="00CF48EE" w:rsidP="00512EA8"/>
        </w:tc>
        <w:tc>
          <w:tcPr>
            <w:tcW w:w="34" w:type="dxa"/>
          </w:tcPr>
          <w:p w14:paraId="7D3E790C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60B6CB4D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5FA2323F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C6E7C9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65AEA7A9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rFonts w:cs="Calibri"/>
                <w:bCs/>
                <w:sz w:val="18"/>
                <w:szCs w:val="18"/>
              </w:rPr>
              <w:t>–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7862F381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6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8" w:space="0" w:color="auto"/>
              <w:right w:val="single" w:sz="2" w:space="0" w:color="D9D9D9" w:themeColor="background1" w:themeShade="D9"/>
            </w:tcBorders>
            <w:vAlign w:val="center"/>
          </w:tcPr>
          <w:p w14:paraId="07249866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8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1F73056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3061E53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CC609C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471F6E8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319CD10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FDCD427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5C3A108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0D05609D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22581D10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211A6979" w14:textId="77777777" w:rsidTr="004F246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54AB2503" w14:textId="77777777" w:rsidR="00CF48EE" w:rsidRDefault="00CF48EE" w:rsidP="00512EA8"/>
        </w:tc>
        <w:tc>
          <w:tcPr>
            <w:tcW w:w="34" w:type="dxa"/>
          </w:tcPr>
          <w:p w14:paraId="44B7BF0E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1549" w:type="dxa"/>
            <w:gridSpan w:val="3"/>
            <w:tcBorders>
              <w:right w:val="single" w:sz="2" w:space="0" w:color="D9D9D9" w:themeColor="background1" w:themeShade="D9"/>
            </w:tcBorders>
          </w:tcPr>
          <w:p w14:paraId="58294331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4203971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EC8944B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FEDBE8A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EB37DF0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8" w:space="0" w:color="auto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6F336CE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  <w:r w:rsidRPr="004F2468">
              <w:rPr>
                <w:sz w:val="18"/>
                <w:szCs w:val="18"/>
              </w:rPr>
              <w:t>0</w:t>
            </w: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B8A55C7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5097E12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8365D06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89B529F" w14:textId="77777777" w:rsidR="00CF48EE" w:rsidRPr="004F2468" w:rsidRDefault="00CF48EE" w:rsidP="004F2468">
            <w:pPr>
              <w:pStyle w:val="Handschrift"/>
              <w:jc w:val="center"/>
              <w:rPr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9BD7460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2426862E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7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74F65D7D" w14:textId="77777777" w:rsidR="00CF48EE" w:rsidRPr="00AC33D1" w:rsidRDefault="00CF48EE" w:rsidP="00512EA8">
            <w:pPr>
              <w:tabs>
                <w:tab w:val="left" w:pos="1236"/>
              </w:tabs>
              <w:ind w:left="33"/>
              <w:jc w:val="center"/>
              <w:rPr>
                <w:color w:val="0D0D0D" w:themeColor="text1" w:themeTint="F2"/>
              </w:rPr>
            </w:pPr>
          </w:p>
        </w:tc>
        <w:tc>
          <w:tcPr>
            <w:tcW w:w="426" w:type="dxa"/>
            <w:tcBorders>
              <w:left w:val="single" w:sz="2" w:space="0" w:color="D9D9D9" w:themeColor="background1" w:themeShade="D9"/>
            </w:tcBorders>
            <w:shd w:val="clear" w:color="auto" w:fill="auto"/>
          </w:tcPr>
          <w:p w14:paraId="2A6D68E4" w14:textId="77777777" w:rsidR="00CF48EE" w:rsidRPr="002A371E" w:rsidRDefault="00CF48EE" w:rsidP="00512EA8">
            <w:pPr>
              <w:pStyle w:val="berschrift2"/>
            </w:pPr>
          </w:p>
        </w:tc>
        <w:tc>
          <w:tcPr>
            <w:tcW w:w="565" w:type="dxa"/>
            <w:vMerge/>
            <w:shd w:val="clear" w:color="auto" w:fill="auto"/>
          </w:tcPr>
          <w:p w14:paraId="425DBCA2" w14:textId="77777777" w:rsidR="00CF48EE" w:rsidRDefault="00CF48EE" w:rsidP="00512EA8">
            <w:pPr>
              <w:pStyle w:val="berschrift2"/>
              <w:rPr>
                <w:b w:val="0"/>
              </w:rPr>
            </w:pPr>
          </w:p>
        </w:tc>
      </w:tr>
      <w:tr w:rsidR="00CF48EE" w14:paraId="001DEF2D" w14:textId="77777777" w:rsidTr="00512EA8">
        <w:trPr>
          <w:trHeight w:val="227"/>
        </w:trPr>
        <w:tc>
          <w:tcPr>
            <w:tcW w:w="681" w:type="dxa"/>
            <w:shd w:val="clear" w:color="auto" w:fill="D9D9D9" w:themeFill="background1" w:themeFillShade="D9"/>
          </w:tcPr>
          <w:p w14:paraId="0D4CF989" w14:textId="77777777" w:rsidR="00CF48EE" w:rsidRDefault="00CF48EE" w:rsidP="00512EA8"/>
        </w:tc>
        <w:tc>
          <w:tcPr>
            <w:tcW w:w="34" w:type="dxa"/>
          </w:tcPr>
          <w:p w14:paraId="5D0DC78C" w14:textId="77777777" w:rsidR="00CF48EE" w:rsidRPr="002A371E" w:rsidRDefault="00CF48EE" w:rsidP="00512EA8">
            <w:pPr>
              <w:pStyle w:val="berschrift2"/>
              <w:rPr>
                <w:szCs w:val="21"/>
              </w:rPr>
            </w:pPr>
          </w:p>
        </w:tc>
        <w:tc>
          <w:tcPr>
            <w:tcW w:w="8215" w:type="dxa"/>
            <w:gridSpan w:val="17"/>
          </w:tcPr>
          <w:p w14:paraId="74AD2A56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981" w:hanging="284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rechne hier ähnlich wie in b1). </w:t>
            </w:r>
          </w:p>
          <w:p w14:paraId="323E1556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981" w:hanging="284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>Ich sehe: 34 passt genau einmal in 34 (bzw. 100mal in 3400). Es bleibt keinen Rest.</w:t>
            </w:r>
          </w:p>
          <w:p w14:paraId="12C553E5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981" w:hanging="284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>Ich füge 6 (bzw. 60) hinzu.</w:t>
            </w:r>
          </w:p>
          <w:p w14:paraId="37302EE4" w14:textId="77777777" w:rsidR="00CF48EE" w:rsidRPr="004F2468" w:rsidRDefault="00CF48EE" w:rsidP="00512EA8">
            <w:pPr>
              <w:pStyle w:val="berschrift2"/>
              <w:ind w:left="981" w:firstLine="0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teile 60 in 34 Gruppen auf: Wie viele 10er erhalte ich? </w:t>
            </w:r>
          </w:p>
          <w:p w14:paraId="4E83AB3B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981" w:hanging="284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sehe: Ich erhalte keine 10er. Ich muss im Ergebnis bei den Zehnern (Z) eine 0 aufschreiben. </w:t>
            </w:r>
            <w:r w:rsidRPr="004F246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>Ich muss hier aufpassen!</w:t>
            </w: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 Ich darf die 0 nicht weglassen! </w:t>
            </w:r>
          </w:p>
          <w:p w14:paraId="2C4CDE70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spacing w:before="120"/>
              <w:ind w:left="981" w:hanging="284"/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 xml:space="preserve">Ich für nun 6 hinzu. Ich sehe: 34 passt zweimal in 68. </w:t>
            </w:r>
          </w:p>
          <w:p w14:paraId="1BFE26A9" w14:textId="77777777" w:rsidR="00CF48EE" w:rsidRPr="004F2468" w:rsidRDefault="00CF48EE" w:rsidP="001B7956">
            <w:pPr>
              <w:pStyle w:val="berschrift2"/>
              <w:numPr>
                <w:ilvl w:val="0"/>
                <w:numId w:val="12"/>
              </w:numPr>
              <w:ind w:left="981" w:hanging="283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18"/>
                <w:szCs w:val="18"/>
              </w:rPr>
              <w:t>Ich bin fertig. Ich musste aber genau aufpassen! Das war schwierig.</w:t>
            </w:r>
            <w:r w:rsidRPr="004F2468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</w:t>
            </w:r>
          </w:p>
        </w:tc>
      </w:tr>
    </w:tbl>
    <w:p w14:paraId="176D334B" w14:textId="77777777" w:rsidR="00CF48EE" w:rsidRDefault="00CF48EE" w:rsidP="00CF48EE">
      <w:pPr>
        <w:rPr>
          <w:sz w:val="2"/>
        </w:rPr>
      </w:pPr>
    </w:p>
    <w:p w14:paraId="53558296" w14:textId="77777777" w:rsidR="00CF48EE" w:rsidRDefault="00CF48EE" w:rsidP="00CF48EE">
      <w:pPr>
        <w:rPr>
          <w:sz w:val="2"/>
        </w:rPr>
      </w:pPr>
    </w:p>
    <w:p w14:paraId="127FA17F" w14:textId="77777777" w:rsidR="00CF48EE" w:rsidRDefault="00CF48EE" w:rsidP="00CF48EE">
      <w:pPr>
        <w:rPr>
          <w:sz w:val="2"/>
        </w:rPr>
      </w:pPr>
    </w:p>
    <w:p w14:paraId="45634B7F" w14:textId="77777777" w:rsidR="00CF48EE" w:rsidRDefault="00CF48EE" w:rsidP="00CF48EE">
      <w:pPr>
        <w:rPr>
          <w:sz w:val="2"/>
        </w:rPr>
      </w:pPr>
    </w:p>
    <w:p w14:paraId="0D54101F" w14:textId="77777777" w:rsidR="00CF48EE" w:rsidRDefault="00CF48EE" w:rsidP="00CF48EE">
      <w:pPr>
        <w:rPr>
          <w:sz w:val="2"/>
        </w:rPr>
      </w:pPr>
    </w:p>
    <w:p w14:paraId="6CFB2597" w14:textId="77777777" w:rsidR="00CF48EE" w:rsidRDefault="00CF48EE" w:rsidP="00CF48EE">
      <w:pPr>
        <w:rPr>
          <w:sz w:val="2"/>
        </w:rPr>
      </w:pPr>
    </w:p>
    <w:p w14:paraId="79DDF1C3" w14:textId="77777777" w:rsidR="00CF48EE" w:rsidRDefault="00CF48EE" w:rsidP="00CF48EE">
      <w:pPr>
        <w:rPr>
          <w:sz w:val="2"/>
        </w:rPr>
      </w:pP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282"/>
        <w:gridCol w:w="666"/>
        <w:gridCol w:w="444"/>
        <w:gridCol w:w="444"/>
        <w:gridCol w:w="445"/>
        <w:gridCol w:w="444"/>
        <w:gridCol w:w="444"/>
        <w:gridCol w:w="445"/>
        <w:gridCol w:w="377"/>
        <w:gridCol w:w="353"/>
        <w:gridCol w:w="62"/>
        <w:gridCol w:w="332"/>
        <w:gridCol w:w="333"/>
        <w:gridCol w:w="333"/>
        <w:gridCol w:w="332"/>
        <w:gridCol w:w="333"/>
        <w:gridCol w:w="333"/>
        <w:gridCol w:w="332"/>
        <w:gridCol w:w="333"/>
        <w:gridCol w:w="333"/>
        <w:gridCol w:w="332"/>
        <w:gridCol w:w="333"/>
        <w:gridCol w:w="333"/>
      </w:tblGrid>
      <w:tr w:rsidR="00CF48EE" w14:paraId="3E84265F" w14:textId="77777777" w:rsidTr="00512EA8">
        <w:trPr>
          <w:trHeight w:val="420"/>
        </w:trPr>
        <w:tc>
          <w:tcPr>
            <w:tcW w:w="687" w:type="dxa"/>
          </w:tcPr>
          <w:p w14:paraId="5290B2DC" w14:textId="77777777" w:rsidR="00CF48EE" w:rsidRPr="00DE2B42" w:rsidRDefault="00CF48EE" w:rsidP="00512EA8">
            <w:pPr>
              <w:pStyle w:val="berschrift2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9</w:t>
            </w:r>
          </w:p>
        </w:tc>
        <w:tc>
          <w:tcPr>
            <w:tcW w:w="8398" w:type="dxa"/>
            <w:gridSpan w:val="23"/>
          </w:tcPr>
          <w:p w14:paraId="142A86DA" w14:textId="77777777" w:rsidR="00CF48EE" w:rsidRPr="00DE2B42" w:rsidRDefault="00CF48EE" w:rsidP="00512EA8">
            <w:pPr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Multiplikation und Division vervollständigen</w:t>
            </w:r>
          </w:p>
        </w:tc>
      </w:tr>
      <w:tr w:rsidR="00CF48EE" w14:paraId="00D88506" w14:textId="77777777" w:rsidTr="00512EA8">
        <w:tc>
          <w:tcPr>
            <w:tcW w:w="687" w:type="dxa"/>
          </w:tcPr>
          <w:p w14:paraId="6EC0E7CB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79895C6A" w14:textId="77777777" w:rsidR="00CF48EE" w:rsidRPr="00503E42" w:rsidRDefault="00CF48EE" w:rsidP="00512EA8">
            <w:pPr>
              <w:pStyle w:val="berschrift2"/>
            </w:pPr>
            <w:r w:rsidRPr="00503E42">
              <w:t>a)</w:t>
            </w:r>
          </w:p>
          <w:p w14:paraId="25AB5083" w14:textId="77777777" w:rsidR="00CF48EE" w:rsidRPr="00503E42" w:rsidRDefault="00CF48EE" w:rsidP="00512EA8">
            <w:pPr>
              <w:pStyle w:val="berschrift2"/>
              <w:ind w:left="0" w:firstLine="0"/>
            </w:pPr>
          </w:p>
        </w:tc>
        <w:tc>
          <w:tcPr>
            <w:tcW w:w="8116" w:type="dxa"/>
            <w:gridSpan w:val="22"/>
          </w:tcPr>
          <w:p w14:paraId="383C6AC3" w14:textId="77777777" w:rsidR="00CF48EE" w:rsidRPr="00141B2A" w:rsidRDefault="00CF48EE" w:rsidP="00512EA8">
            <w:pPr>
              <w:pStyle w:val="berschrift2"/>
              <w:spacing w:after="120"/>
              <w:rPr>
                <w:color w:val="0D0D0D" w:themeColor="text1" w:themeTint="F2"/>
              </w:rPr>
            </w:pPr>
            <w:r w:rsidRPr="00141B2A"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t>Finde</w:t>
            </w:r>
            <w:r w:rsidRPr="00B37EED">
              <w:rPr>
                <w:b w:val="0"/>
                <w:color w:val="0D0D0D" w:themeColor="text1" w:themeTint="F2"/>
              </w:rPr>
              <w:t xml:space="preserve"> </w:t>
            </w:r>
            <w:r w:rsidRPr="00B37EED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 xml:space="preserve">die fehlenden </w:t>
            </w:r>
            <w:r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Ziffern</w:t>
            </w:r>
            <w:r w:rsidRPr="00B37EED">
              <w:rPr>
                <w:b w:val="0"/>
                <w:color w:val="0D0D0D" w:themeColor="text1" w:themeTint="F2"/>
              </w:rPr>
              <w:t xml:space="preserve"> in den </w:t>
            </w:r>
            <w:r>
              <w:rPr>
                <w:b w:val="0"/>
                <w:color w:val="0D0D0D" w:themeColor="text1" w:themeTint="F2"/>
              </w:rPr>
              <w:t>Rechnungen. Tipp: Achte auf das Ergebnis!</w:t>
            </w:r>
          </w:p>
        </w:tc>
      </w:tr>
      <w:tr w:rsidR="00CF48EE" w14:paraId="283C77D4" w14:textId="77777777" w:rsidTr="00512EA8">
        <w:trPr>
          <w:trHeight w:val="446"/>
        </w:trPr>
        <w:tc>
          <w:tcPr>
            <w:tcW w:w="687" w:type="dxa"/>
          </w:tcPr>
          <w:p w14:paraId="0D73E3EA" w14:textId="77777777" w:rsidR="00CF48EE" w:rsidRDefault="00CF48EE" w:rsidP="00512EA8"/>
        </w:tc>
        <w:tc>
          <w:tcPr>
            <w:tcW w:w="282" w:type="dxa"/>
          </w:tcPr>
          <w:p w14:paraId="31FB4C58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3709" w:type="dxa"/>
            <w:gridSpan w:val="8"/>
          </w:tcPr>
          <w:p w14:paraId="10ACA420" w14:textId="77777777" w:rsidR="00CF48EE" w:rsidRPr="00141B2A" w:rsidRDefault="00CF48EE" w:rsidP="00512EA8">
            <w:pPr>
              <w:pStyle w:val="berschrift2"/>
            </w:pPr>
            <w:r w:rsidRPr="00141B2A">
              <w:t xml:space="preserve">a1) </w:t>
            </w:r>
            <w:r>
              <w:t xml:space="preserve">       Multiplikation </w:t>
            </w:r>
          </w:p>
        </w:tc>
        <w:tc>
          <w:tcPr>
            <w:tcW w:w="353" w:type="dxa"/>
          </w:tcPr>
          <w:p w14:paraId="4A211AC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730D40D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992" w:type="dxa"/>
            <w:gridSpan w:val="12"/>
            <w:tcBorders>
              <w:bottom w:val="single" w:sz="4" w:space="0" w:color="BFBFBF" w:themeColor="background1" w:themeShade="BF"/>
            </w:tcBorders>
          </w:tcPr>
          <w:p w14:paraId="5E7E241E" w14:textId="77777777" w:rsidR="00CF48EE" w:rsidRPr="00141B2A" w:rsidRDefault="00CF48EE" w:rsidP="00512EA8">
            <w:pPr>
              <w:pStyle w:val="berschrift2"/>
            </w:pPr>
            <w:r>
              <w:t xml:space="preserve"> </w:t>
            </w:r>
            <w:r w:rsidRPr="00141B2A">
              <w:t xml:space="preserve">a2) </w:t>
            </w:r>
            <w:r>
              <w:t xml:space="preserve">   Division</w:t>
            </w:r>
          </w:p>
        </w:tc>
      </w:tr>
      <w:tr w:rsidR="00CF48EE" w14:paraId="03764F40" w14:textId="77777777" w:rsidTr="00512EA8">
        <w:trPr>
          <w:trHeight w:val="312"/>
        </w:trPr>
        <w:tc>
          <w:tcPr>
            <w:tcW w:w="687" w:type="dxa"/>
            <w:vMerge w:val="restart"/>
          </w:tcPr>
          <w:p w14:paraId="32CDCD31" w14:textId="77777777" w:rsidR="00CF48EE" w:rsidRDefault="00CF48EE" w:rsidP="00512EA8"/>
        </w:tc>
        <w:tc>
          <w:tcPr>
            <w:tcW w:w="282" w:type="dxa"/>
            <w:vMerge w:val="restart"/>
          </w:tcPr>
          <w:p w14:paraId="1C45AE17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  <w:tcBorders>
              <w:right w:val="single" w:sz="4" w:space="0" w:color="BFBFBF" w:themeColor="background1" w:themeShade="BF"/>
            </w:tcBorders>
          </w:tcPr>
          <w:p w14:paraId="3834614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4C85A29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DBC1A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4434D8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50364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E34795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E20DB5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377" w:type="dxa"/>
            <w:tcBorders>
              <w:left w:val="single" w:sz="4" w:space="0" w:color="BFBFBF" w:themeColor="background1" w:themeShade="BF"/>
            </w:tcBorders>
          </w:tcPr>
          <w:p w14:paraId="0D8AC06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 w:val="restart"/>
          </w:tcPr>
          <w:p w14:paraId="1F04845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0B56C62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FD260E" w14:textId="77777777" w:rsidR="00CF48EE" w:rsidRPr="00141B2A" w:rsidRDefault="00CF48EE" w:rsidP="00512EA8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A9B70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DFA6D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010668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03A8D3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7F24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5BD2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D709B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9D7FE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3FF46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9075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EF03E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</w:tr>
      <w:tr w:rsidR="00CF48EE" w14:paraId="6D280AEF" w14:textId="77777777" w:rsidTr="00512EA8">
        <w:trPr>
          <w:trHeight w:val="310"/>
        </w:trPr>
        <w:tc>
          <w:tcPr>
            <w:tcW w:w="687" w:type="dxa"/>
            <w:vMerge/>
          </w:tcPr>
          <w:p w14:paraId="6CCB0DE8" w14:textId="77777777" w:rsidR="00CF48EE" w:rsidRDefault="00CF48EE" w:rsidP="00512EA8"/>
        </w:tc>
        <w:tc>
          <w:tcPr>
            <w:tcW w:w="282" w:type="dxa"/>
            <w:vMerge/>
          </w:tcPr>
          <w:p w14:paraId="44E17E4F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  <w:tcBorders>
              <w:right w:val="single" w:sz="4" w:space="0" w:color="BFBFBF" w:themeColor="background1" w:themeShade="BF"/>
            </w:tcBorders>
          </w:tcPr>
          <w:p w14:paraId="19B76E7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14EBC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A5D50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EA866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A32BF8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E9D0F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445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018AE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377" w:type="dxa"/>
            <w:tcBorders>
              <w:left w:val="single" w:sz="4" w:space="0" w:color="BFBFBF" w:themeColor="background1" w:themeShade="BF"/>
            </w:tcBorders>
          </w:tcPr>
          <w:p w14:paraId="363AF31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0E8BDEF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26F68DD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BAD3E1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285498">
              <w:rPr>
                <w:rFonts w:cs="Calibri"/>
                <w:bCs/>
                <w:color w:val="0D0D0D" w:themeColor="text1" w:themeTint="F2"/>
                <w:szCs w:val="21"/>
              </w:rPr>
              <w:t>–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2033B3E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A8A4E1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E2644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2ED4B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A4065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9318F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3240E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F1CC1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2F823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A28AF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B9CE3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2E0D3573" w14:textId="77777777" w:rsidTr="00512EA8">
        <w:trPr>
          <w:trHeight w:val="310"/>
        </w:trPr>
        <w:tc>
          <w:tcPr>
            <w:tcW w:w="687" w:type="dxa"/>
            <w:vMerge/>
          </w:tcPr>
          <w:p w14:paraId="34386A90" w14:textId="77777777" w:rsidR="00CF48EE" w:rsidRDefault="00CF48EE" w:rsidP="00512EA8"/>
        </w:tc>
        <w:tc>
          <w:tcPr>
            <w:tcW w:w="282" w:type="dxa"/>
            <w:vMerge/>
          </w:tcPr>
          <w:p w14:paraId="735CD3FA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  <w:tcBorders>
              <w:right w:val="single" w:sz="4" w:space="0" w:color="BFBFBF" w:themeColor="background1" w:themeShade="BF"/>
            </w:tcBorders>
          </w:tcPr>
          <w:p w14:paraId="4B3D0A7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FC75FC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EB157D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+</w:t>
            </w:r>
          </w:p>
        </w:tc>
        <w:tc>
          <w:tcPr>
            <w:tcW w:w="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148490B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CB1087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44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6E9D747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4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98B14B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77" w:type="dxa"/>
            <w:tcBorders>
              <w:left w:val="single" w:sz="4" w:space="0" w:color="BFBFBF" w:themeColor="background1" w:themeShade="BF"/>
            </w:tcBorders>
          </w:tcPr>
          <w:p w14:paraId="57A7600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4B1B4CA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7157616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41817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1920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1B9C1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33FE2C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EB4CD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EF09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488AA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FC51D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DD34F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45017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559B6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36A2B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7F36D729" w14:textId="77777777" w:rsidTr="00512EA8">
        <w:trPr>
          <w:trHeight w:val="310"/>
        </w:trPr>
        <w:tc>
          <w:tcPr>
            <w:tcW w:w="687" w:type="dxa"/>
            <w:vMerge/>
          </w:tcPr>
          <w:p w14:paraId="4BC856FE" w14:textId="77777777" w:rsidR="00CF48EE" w:rsidRDefault="00CF48EE" w:rsidP="00512EA8"/>
        </w:tc>
        <w:tc>
          <w:tcPr>
            <w:tcW w:w="282" w:type="dxa"/>
            <w:vMerge/>
          </w:tcPr>
          <w:p w14:paraId="5FBE1C6C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  <w:tcBorders>
              <w:right w:val="single" w:sz="4" w:space="0" w:color="BFBFBF" w:themeColor="background1" w:themeShade="BF"/>
            </w:tcBorders>
          </w:tcPr>
          <w:p w14:paraId="1B55466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79EDB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A0CC8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D37BD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8419E7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686AF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445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DD0AC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377" w:type="dxa"/>
            <w:tcBorders>
              <w:left w:val="single" w:sz="4" w:space="0" w:color="BFBFBF" w:themeColor="background1" w:themeShade="BF"/>
            </w:tcBorders>
          </w:tcPr>
          <w:p w14:paraId="32F36E3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3FD788A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4AA308C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94690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78ED86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285498">
              <w:rPr>
                <w:rFonts w:cs="Calibri"/>
                <w:bCs/>
                <w:color w:val="0D0D0D" w:themeColor="text1" w:themeTint="F2"/>
                <w:szCs w:val="21"/>
              </w:rPr>
              <w:t>–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7E101E8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B6F6B8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7D995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6FD93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ED31E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A04EB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F8E6F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C0C6A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91CE5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A6632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36115B12" w14:textId="77777777" w:rsidTr="00512EA8">
        <w:trPr>
          <w:trHeight w:val="310"/>
        </w:trPr>
        <w:tc>
          <w:tcPr>
            <w:tcW w:w="687" w:type="dxa"/>
            <w:vMerge/>
          </w:tcPr>
          <w:p w14:paraId="75E933CE" w14:textId="77777777" w:rsidR="00CF48EE" w:rsidRDefault="00CF48EE" w:rsidP="00512EA8"/>
        </w:tc>
        <w:tc>
          <w:tcPr>
            <w:tcW w:w="282" w:type="dxa"/>
            <w:vMerge/>
          </w:tcPr>
          <w:p w14:paraId="0E75660B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48D85F6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</w:tcBorders>
          </w:tcPr>
          <w:p w14:paraId="2FCFEC9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</w:tcBorders>
          </w:tcPr>
          <w:p w14:paraId="56B473A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tcBorders>
              <w:top w:val="single" w:sz="4" w:space="0" w:color="BFBFBF" w:themeColor="background1" w:themeShade="BF"/>
            </w:tcBorders>
          </w:tcPr>
          <w:p w14:paraId="63C6F31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</w:tcBorders>
          </w:tcPr>
          <w:p w14:paraId="62679BA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  <w:tcBorders>
              <w:top w:val="single" w:sz="4" w:space="0" w:color="BFBFBF" w:themeColor="background1" w:themeShade="BF"/>
            </w:tcBorders>
          </w:tcPr>
          <w:p w14:paraId="3BCA622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tcBorders>
              <w:top w:val="single" w:sz="4" w:space="0" w:color="BFBFBF" w:themeColor="background1" w:themeShade="BF"/>
            </w:tcBorders>
          </w:tcPr>
          <w:p w14:paraId="5E23626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77" w:type="dxa"/>
          </w:tcPr>
          <w:p w14:paraId="0E820DA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2E51FD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1A716F6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CC09C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A0E49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6DB2D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72E15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3B640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7A2F5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64C8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61EA6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6A16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E88FF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E756E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FD14B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140F733E" w14:textId="77777777" w:rsidTr="00512EA8">
        <w:trPr>
          <w:trHeight w:val="310"/>
        </w:trPr>
        <w:tc>
          <w:tcPr>
            <w:tcW w:w="687" w:type="dxa"/>
            <w:vMerge/>
          </w:tcPr>
          <w:p w14:paraId="52DF9529" w14:textId="77777777" w:rsidR="00CF48EE" w:rsidRDefault="00CF48EE" w:rsidP="00512EA8"/>
        </w:tc>
        <w:tc>
          <w:tcPr>
            <w:tcW w:w="282" w:type="dxa"/>
            <w:vMerge/>
          </w:tcPr>
          <w:p w14:paraId="666A14A4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0EA6D41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31240BA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4EE05C4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</w:tcPr>
          <w:p w14:paraId="1040589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0F92B7E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0AA5CAC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</w:tcPr>
          <w:p w14:paraId="155FD33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77" w:type="dxa"/>
          </w:tcPr>
          <w:p w14:paraId="18367F9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7DC93D1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2C3A4E0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D09AA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C96A9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E0AAA4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285498">
              <w:rPr>
                <w:rFonts w:cs="Calibri"/>
                <w:bCs/>
                <w:color w:val="0D0D0D" w:themeColor="text1" w:themeTint="F2"/>
                <w:szCs w:val="21"/>
              </w:rPr>
              <w:t>–</w:t>
            </w: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3A33189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</w:tcPr>
          <w:p w14:paraId="55435EE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9C9C0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1AD01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AF20B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86ABB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76CE9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E076C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38CCA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361B2BB5" w14:textId="77777777" w:rsidTr="00512EA8">
        <w:trPr>
          <w:trHeight w:val="310"/>
        </w:trPr>
        <w:tc>
          <w:tcPr>
            <w:tcW w:w="687" w:type="dxa"/>
            <w:vMerge/>
          </w:tcPr>
          <w:p w14:paraId="2FC4C5E6" w14:textId="77777777" w:rsidR="00CF48EE" w:rsidRDefault="00CF48EE" w:rsidP="00512EA8"/>
        </w:tc>
        <w:tc>
          <w:tcPr>
            <w:tcW w:w="282" w:type="dxa"/>
            <w:vMerge/>
          </w:tcPr>
          <w:p w14:paraId="2AE8E11F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4311309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0580D70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3AC63C2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</w:tcPr>
          <w:p w14:paraId="61FD78E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5413471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029B717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</w:tcPr>
          <w:p w14:paraId="205D6F0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77" w:type="dxa"/>
          </w:tcPr>
          <w:p w14:paraId="3B781B6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53" w:type="dxa"/>
            <w:vMerge/>
          </w:tcPr>
          <w:p w14:paraId="09BF5AE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0D0F947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BF10F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FB948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7CBD2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70718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C0406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0</w:t>
            </w: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72982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435AE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02D7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0EB74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99FA6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292D6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C04B7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5B649E38" w14:textId="77777777" w:rsidTr="00512EA8">
        <w:trPr>
          <w:trHeight w:val="70"/>
        </w:trPr>
        <w:tc>
          <w:tcPr>
            <w:tcW w:w="687" w:type="dxa"/>
          </w:tcPr>
          <w:p w14:paraId="4B6889AF" w14:textId="77777777" w:rsidR="00CF48EE" w:rsidRPr="00FB63DB" w:rsidRDefault="00CF48EE" w:rsidP="00512EA8">
            <w:pPr>
              <w:rPr>
                <w:szCs w:val="21"/>
              </w:rPr>
            </w:pPr>
          </w:p>
        </w:tc>
        <w:tc>
          <w:tcPr>
            <w:tcW w:w="282" w:type="dxa"/>
          </w:tcPr>
          <w:p w14:paraId="0476CAA1" w14:textId="77777777" w:rsidR="00CF48EE" w:rsidRPr="00AB04C4" w:rsidRDefault="00CF48EE" w:rsidP="00512EA8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16" w:type="dxa"/>
            <w:gridSpan w:val="22"/>
          </w:tcPr>
          <w:p w14:paraId="5C4843F9" w14:textId="77777777" w:rsidR="00CF48EE" w:rsidRPr="00AB04C4" w:rsidRDefault="00CF48EE" w:rsidP="00512EA8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CF48EE" w14:paraId="5C62829A" w14:textId="77777777" w:rsidTr="00512EA8">
        <w:trPr>
          <w:trHeight w:val="2527"/>
        </w:trPr>
        <w:tc>
          <w:tcPr>
            <w:tcW w:w="687" w:type="dxa"/>
          </w:tcPr>
          <w:p w14:paraId="3E16A05D" w14:textId="77777777" w:rsidR="00CF48EE" w:rsidRDefault="00CF48EE" w:rsidP="00512EA8"/>
        </w:tc>
        <w:tc>
          <w:tcPr>
            <w:tcW w:w="8398" w:type="dxa"/>
            <w:gridSpan w:val="23"/>
          </w:tcPr>
          <w:tbl>
            <w:tblPr>
              <w:tblStyle w:val="Tabellenraster"/>
              <w:tblpPr w:leftFromText="141" w:rightFromText="141" w:vertAnchor="page" w:horzAnchor="margin" w:tblpXSpec="right" w:tblpY="1"/>
              <w:tblOverlap w:val="never"/>
              <w:tblW w:w="7995" w:type="dxa"/>
              <w:tblLayout w:type="fixed"/>
              <w:tblLook w:val="04A0" w:firstRow="1" w:lastRow="0" w:firstColumn="1" w:lastColumn="0" w:noHBand="0" w:noVBand="1"/>
            </w:tblPr>
            <w:tblGrid>
              <w:gridCol w:w="1926"/>
              <w:gridCol w:w="242"/>
              <w:gridCol w:w="74"/>
              <w:gridCol w:w="316"/>
              <w:gridCol w:w="316"/>
              <w:gridCol w:w="316"/>
              <w:gridCol w:w="302"/>
              <w:gridCol w:w="14"/>
              <w:gridCol w:w="317"/>
              <w:gridCol w:w="283"/>
              <w:gridCol w:w="1843"/>
              <w:gridCol w:w="2046"/>
            </w:tblGrid>
            <w:tr w:rsidR="00CF48EE" w:rsidRPr="00B82994" w14:paraId="3EDC105A" w14:textId="77777777" w:rsidTr="00512EA8">
              <w:trPr>
                <w:trHeight w:val="562"/>
              </w:trPr>
              <w:tc>
                <w:tcPr>
                  <w:tcW w:w="7995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512D758" w14:textId="77777777" w:rsidR="00CF48EE" w:rsidRPr="00B82994" w:rsidRDefault="00CF48EE" w:rsidP="00512EA8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B82994" w14:paraId="7FA4E64A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B6C2E2E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8"/>
                  <w:tcBorders>
                    <w:top w:val="single" w:sz="4" w:space="0" w:color="auto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14:paraId="20345A41" w14:textId="77777777" w:rsidR="00CF48EE" w:rsidRPr="00D34CB8" w:rsidRDefault="00CF48EE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377244A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CB7F8F5" w14:textId="77777777" w:rsidR="00CF48EE" w:rsidRPr="00D34CB8" w:rsidRDefault="00CF48EE" w:rsidP="00512EA8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D6B330" w14:textId="77777777" w:rsidR="00CF48EE" w:rsidRPr="00D34CB8" w:rsidRDefault="00CF48EE" w:rsidP="00512EA8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CF48EE" w:rsidRPr="00B82994" w14:paraId="58A140A9" w14:textId="77777777" w:rsidTr="00512EA8">
              <w:trPr>
                <w:trHeight w:val="880"/>
              </w:trPr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423AB60" w14:textId="77777777" w:rsidR="00CF48EE" w:rsidRPr="001D16E0" w:rsidRDefault="00CF48EE" w:rsidP="00512EA8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</w:t>
                  </w:r>
                  <w:r w:rsidRPr="001D16E0">
                    <w:rPr>
                      <w:sz w:val="20"/>
                      <w:szCs w:val="18"/>
                    </w:rPr>
                    <w:t>ividieren (durch)</w:t>
                  </w:r>
                </w:p>
                <w:p w14:paraId="177283E1" w14:textId="77777777" w:rsidR="00CF48EE" w:rsidRPr="006848DD" w:rsidRDefault="00CF48EE" w:rsidP="00512EA8">
                  <w:pPr>
                    <w:rPr>
                      <w:i/>
                      <w:sz w:val="14"/>
                      <w:szCs w:val="12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 xml:space="preserve">(ich dividiere, </w:t>
                  </w:r>
                </w:p>
                <w:p w14:paraId="1F3A07E9" w14:textId="77777777" w:rsidR="00CF48EE" w:rsidRDefault="00CF48EE" w:rsidP="00512EA8">
                  <w:pPr>
                    <w:rPr>
                      <w:rFonts w:asciiTheme="majorHAnsi" w:hAnsiTheme="majorHAnsi" w:cstheme="majorHAnsi"/>
                      <w:iCs/>
                      <w:sz w:val="18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 xml:space="preserve">ich habe dividiert) </w:t>
                  </w:r>
                </w:p>
              </w:tc>
              <w:tc>
                <w:tcPr>
                  <w:tcW w:w="1897" w:type="dxa"/>
                  <w:gridSpan w:val="8"/>
                  <w:tcBorders>
                    <w:top w:val="single" w:sz="2" w:space="0" w:color="auto"/>
                    <w:left w:val="dotted" w:sz="4" w:space="0" w:color="auto"/>
                    <w:right w:val="single" w:sz="2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5F05FB81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04E3FD4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12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:3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24F354C0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26070E16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77B42EA4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566E42D0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47B5743A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038E6AD2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   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09A49D6F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0B386612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0DB0839A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738A146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" w:space="0" w:color="auto"/>
                    <w:right w:val="single" w:sz="4" w:space="0" w:color="auto"/>
                  </w:tcBorders>
                  <w:vAlign w:val="center"/>
                </w:tcPr>
                <w:p w14:paraId="728FC9DA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13F9EB8" w14:textId="77777777" w:rsidR="00CF48EE" w:rsidRDefault="00CF48EE" w:rsidP="00512EA8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>
                    <w:rPr>
                      <w:color w:val="0D0D0D" w:themeColor="text1" w:themeTint="F2"/>
                      <w:sz w:val="18"/>
                      <w:szCs w:val="16"/>
                    </w:rPr>
                    <w:t>das Vielfache</w:t>
                  </w:r>
                </w:p>
                <w:p w14:paraId="50B8A952" w14:textId="77777777" w:rsidR="00CF48EE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397907">
                    <w:rPr>
                      <w:i/>
                      <w:color w:val="0D0D0D" w:themeColor="text1" w:themeTint="F2"/>
                      <w:sz w:val="14"/>
                      <w:szCs w:val="16"/>
                    </w:rPr>
                    <w:t xml:space="preserve">(die Vielfachen) </w:t>
                  </w: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7449CA2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1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12</w:t>
                  </w:r>
                </w:p>
                <w:p w14:paraId="7E39D7A0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2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24</w:t>
                  </w:r>
                </w:p>
                <w:p w14:paraId="0C122118" w14:textId="77777777" w:rsidR="00CF48EE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3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36</w:t>
                  </w:r>
                </w:p>
                <w:p w14:paraId="2E8C54E2" w14:textId="77777777" w:rsidR="00CF48EE" w:rsidRPr="0008099F" w:rsidRDefault="00CF48EE" w:rsidP="00512EA8">
                  <w:pPr>
                    <w:ind w:left="320"/>
                    <w:jc w:val="left"/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color w:val="0D0D0D" w:themeColor="text1" w:themeTint="F2"/>
                      <w:sz w:val="14"/>
                    </w:rPr>
                    <w:t xml:space="preserve">   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4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48</w:t>
                  </w:r>
                  <w:r>
                    <w:rPr>
                      <w:b/>
                      <w:color w:val="0D0D0D" w:themeColor="text1" w:themeTint="F2"/>
                      <w:sz w:val="14"/>
                    </w:rPr>
                    <w:t xml:space="preserve">    …</w:t>
                  </w:r>
                </w:p>
              </w:tc>
            </w:tr>
            <w:tr w:rsidR="00CF48EE" w:rsidRPr="00B82994" w14:paraId="6B050554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D3A7613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  <w:p w14:paraId="06D09936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</w:tc>
              <w:tc>
                <w:tcPr>
                  <w:tcW w:w="1897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926C16" w14:textId="77777777" w:rsidR="00CF48EE" w:rsidRPr="00C25098" w:rsidRDefault="00CF48EE" w:rsidP="00512EA8">
                  <w:pPr>
                    <w:rPr>
                      <w:rFonts w:asciiTheme="majorHAnsi" w:hAnsiTheme="majorHAnsi" w:cstheme="majorHAnsi"/>
                      <w:sz w:val="2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B4935B4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29DE63A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  <w:tc>
                <w:tcPr>
                  <w:tcW w:w="20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E95FC83" w14:textId="77777777" w:rsidR="00CF48EE" w:rsidRPr="0008099F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8"/>
                    </w:rPr>
                  </w:pPr>
                </w:p>
              </w:tc>
            </w:tr>
            <w:tr w:rsidR="00CF48EE" w:rsidRPr="00B82994" w14:paraId="1CBAF6CE" w14:textId="77777777" w:rsidTr="00512EA8">
              <w:trPr>
                <w:trHeight w:val="170"/>
              </w:trPr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AAA5C41" w14:textId="77777777" w:rsidR="00CF48EE" w:rsidRPr="00D31109" w:rsidRDefault="00CF48EE" w:rsidP="00512EA8">
                  <w:pPr>
                    <w:rPr>
                      <w:rFonts w:asciiTheme="majorHAnsi" w:hAnsiTheme="majorHAnsi" w:cstheme="majorHAnsi"/>
                      <w:sz w:val="18"/>
                      <w:szCs w:val="16"/>
                    </w:rPr>
                  </w:pP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die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 xml:space="preserve"> Zehn</w:t>
                  </w: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er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(</w:t>
                  </w:r>
                  <w:r w:rsidRPr="00D31109">
                    <w:rPr>
                      <w:rFonts w:asciiTheme="majorHAnsi" w:hAnsiTheme="majorHAnsi" w:cstheme="majorHAnsi"/>
                      <w:sz w:val="18"/>
                      <w:szCs w:val="16"/>
                    </w:rPr>
                    <w:t>stelle</w:t>
                  </w:r>
                  <w:r>
                    <w:rPr>
                      <w:rFonts w:asciiTheme="majorHAnsi" w:hAnsiTheme="majorHAnsi" w:cstheme="majorHAnsi"/>
                      <w:sz w:val="18"/>
                      <w:szCs w:val="16"/>
                    </w:rPr>
                    <w:t>)</w:t>
                  </w:r>
                </w:p>
                <w:p w14:paraId="34A20374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  <w:r w:rsidRPr="002F70F6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 xml:space="preserve">(die </w:t>
                  </w:r>
                  <w:r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>Zehne</w:t>
                  </w:r>
                  <w:r w:rsidRPr="002F70F6">
                    <w:rPr>
                      <w:rFonts w:asciiTheme="majorHAnsi" w:hAnsiTheme="majorHAnsi" w:cstheme="majorHAnsi"/>
                      <w:i/>
                      <w:sz w:val="14"/>
                      <w:szCs w:val="16"/>
                    </w:rPr>
                    <w:t>r(stellen))</w:t>
                  </w: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66B4AD0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1D21E6F4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38A5ECDE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07CCC66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5EBA5765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DB79E93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84B41EB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  <w:p w14:paraId="7A2CD060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442E465" w14:textId="77777777" w:rsidR="00CF48EE" w:rsidRPr="003D5319" w:rsidRDefault="00CF48EE" w:rsidP="00512EA8">
                  <w:r>
                    <w:t>d</w:t>
                  </w:r>
                  <w:r w:rsidRPr="003D5319">
                    <w:t>as Ergebnis (von)</w:t>
                  </w:r>
                </w:p>
                <w:p w14:paraId="3540B15C" w14:textId="77777777" w:rsidR="00CF48EE" w:rsidRPr="00B83219" w:rsidRDefault="00CF48EE" w:rsidP="00512EA8">
                  <w:pPr>
                    <w:rPr>
                      <w:rFonts w:asciiTheme="majorHAnsi" w:hAnsiTheme="majorHAnsi" w:cstheme="majorHAnsi"/>
                      <w:i/>
                      <w:color w:val="FF0000"/>
                      <w:sz w:val="18"/>
                    </w:rPr>
                  </w:pPr>
                  <w:r w:rsidRPr="001B7C96">
                    <w:rPr>
                      <w:i/>
                      <w:iCs/>
                      <w:sz w:val="14"/>
                      <w:szCs w:val="18"/>
                    </w:rPr>
                    <w:t xml:space="preserve">(die Ergebnisse) </w:t>
                  </w:r>
                </w:p>
              </w:tc>
              <w:tc>
                <w:tcPr>
                  <w:tcW w:w="2046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284"/>
                    <w:gridCol w:w="459"/>
                  </w:tblGrid>
                  <w:tr w:rsidR="00CF48EE" w14:paraId="7DC74C39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0DE0F8E2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  ∙  4</m:t>
                            </m:r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0AB89D25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>=</w:t>
                        </w:r>
                      </w:p>
                    </w:tc>
                    <w:tc>
                      <w:tcPr>
                        <w:tcW w:w="459" w:type="dxa"/>
                      </w:tcPr>
                      <w:p w14:paraId="677139E7" w14:textId="77777777" w:rsidR="00CF48EE" w:rsidRPr="003D5319" w:rsidRDefault="00CF48EE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CF48EE" w14:paraId="58A011D7" w14:textId="77777777" w:rsidTr="00512EA8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61C429D4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3D85A56C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 w14:paraId="4B28004B" w14:textId="77777777" w:rsidR="00CF48EE" w:rsidRPr="003D5319" w:rsidRDefault="00CF48EE" w:rsidP="00512EA8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3D531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DD"/>
                        </w:r>
                      </w:p>
                    </w:tc>
                  </w:tr>
                </w:tbl>
                <w:p w14:paraId="0FD941B8" w14:textId="77777777" w:rsidR="00CF48EE" w:rsidRPr="001E7F34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  <w:tr w:rsidR="00CF48EE" w:rsidRPr="00B82994" w14:paraId="5E47FAD8" w14:textId="77777777" w:rsidTr="00512EA8">
              <w:trPr>
                <w:trHeight w:val="109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B9AF0D6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2161DD5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58330EB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T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4F89E95" w14:textId="77777777" w:rsidR="00CF48EE" w:rsidRPr="009E1B8B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9E1B8B">
                    <w:rPr>
                      <w:rFonts w:asciiTheme="majorHAnsi" w:hAnsiTheme="majorHAnsi" w:cstheme="majorHAnsi"/>
                      <w:sz w:val="14"/>
                    </w:rPr>
                    <w:t>H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0E893AC" w14:textId="77777777" w:rsidR="00CF48EE" w:rsidRPr="009E1B8B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9E1B8B">
                    <w:rPr>
                      <w:rFonts w:asciiTheme="majorHAnsi" w:hAnsiTheme="majorHAnsi" w:cstheme="majorHAnsi"/>
                      <w:b/>
                      <w:sz w:val="14"/>
                    </w:rPr>
                    <w:t>Z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575E348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E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69D2B07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6889EA1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23A86B1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A4E05F9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4D7AA16E" w14:textId="77777777" w:rsidTr="00512EA8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A6F2510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ED7C33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C2A2DF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sz w:val="14"/>
                    </w:rPr>
                    <w:t>6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EEFF89" w14:textId="77777777" w:rsidR="00CF48EE" w:rsidRPr="009E1B8B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9E1B8B">
                    <w:rPr>
                      <w:rFonts w:asciiTheme="majorHAnsi" w:hAnsiTheme="majorHAnsi" w:cstheme="majorHAnsi"/>
                      <w:sz w:val="14"/>
                    </w:rPr>
                    <w:t>5</w:t>
                  </w:r>
                </w:p>
              </w:tc>
              <w:tc>
                <w:tcPr>
                  <w:tcW w:w="316" w:type="dxa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CDD8EC" w14:textId="77777777" w:rsidR="00CF48EE" w:rsidRPr="009E1B8B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 w:rsidRPr="009E1B8B">
                    <w:rPr>
                      <w:rFonts w:asciiTheme="majorHAnsi" w:hAnsiTheme="majorHAnsi" w:cstheme="majorHAnsi"/>
                      <w:b/>
                      <w:sz w:val="14"/>
                    </w:rPr>
                    <w:t>4</w:t>
                  </w:r>
                </w:p>
              </w:tc>
              <w:tc>
                <w:tcPr>
                  <w:tcW w:w="316" w:type="dxa"/>
                  <w:gridSpan w:val="2"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07D1BE" w14:textId="77777777" w:rsidR="00CF48EE" w:rsidRPr="00D31109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D31109">
                    <w:rPr>
                      <w:rFonts w:asciiTheme="majorHAnsi" w:hAnsiTheme="majorHAnsi" w:cstheme="majorHAnsi"/>
                      <w:sz w:val="1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C06311A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4968C6E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E965DEF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99E6AF8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1CB3CCF1" w14:textId="77777777" w:rsidTr="00512EA8">
              <w:trPr>
                <w:trHeight w:val="1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48FE42E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4F31B624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41255F9D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1D1F063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7DFFE472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  <w:r w:rsidRPr="0008099F"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F"/>
                  </w:r>
                </w:p>
              </w:tc>
              <w:tc>
                <w:tcPr>
                  <w:tcW w:w="316" w:type="dxa"/>
                  <w:gridSpan w:val="2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14:paraId="5CEBEB7D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1B600D6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E4AF733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CFA10C1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061A2EA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26D29B10" w14:textId="77777777" w:rsidTr="00512EA8">
              <w:trPr>
                <w:trHeight w:val="70"/>
              </w:trPr>
              <w:tc>
                <w:tcPr>
                  <w:tcW w:w="1926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8C9FC8A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i/>
                      <w:sz w:val="18"/>
                      <w:szCs w:val="16"/>
                    </w:rPr>
                  </w:pPr>
                </w:p>
              </w:tc>
              <w:tc>
                <w:tcPr>
                  <w:tcW w:w="316" w:type="dxa"/>
                  <w:gridSpan w:val="2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37E9FC72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1264" w:type="dxa"/>
                  <w:gridSpan w:val="5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268671BD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          4 </w:t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sym w:font="Symbol" w:char="F0D7"/>
                  </w:r>
                  <w:r>
                    <w:rPr>
                      <w:rFonts w:asciiTheme="majorHAnsi" w:hAnsiTheme="majorHAnsi" w:cstheme="majorHAnsi"/>
                      <w:b/>
                      <w:sz w:val="14"/>
                    </w:rPr>
                    <w:t xml:space="preserve"> 10 = 40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0EC62EB6" w14:textId="77777777" w:rsidR="00CF48EE" w:rsidRPr="0008099F" w:rsidRDefault="00CF48EE" w:rsidP="00512EA8">
                  <w:pPr>
                    <w:jc w:val="center"/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FAC7CB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6CFA21F" w14:textId="77777777" w:rsidR="00CF48EE" w:rsidRPr="0028115F" w:rsidRDefault="00CF48EE" w:rsidP="00512EA8">
                  <w:pPr>
                    <w:rPr>
                      <w:rFonts w:asciiTheme="majorHAnsi" w:hAnsiTheme="majorHAnsi" w:cstheme="majorHAnsi"/>
                      <w:i/>
                      <w:color w:val="0D0D0D" w:themeColor="text1" w:themeTint="F2"/>
                      <w:sz w:val="18"/>
                    </w:rPr>
                  </w:pPr>
                </w:p>
              </w:tc>
              <w:tc>
                <w:tcPr>
                  <w:tcW w:w="2046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68B3DE8" w14:textId="77777777" w:rsidR="00CF48EE" w:rsidRDefault="00CF48EE" w:rsidP="00512EA8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CF48EE" w:rsidRPr="00B82994" w14:paraId="7E6F5871" w14:textId="77777777" w:rsidTr="00512EA8">
              <w:trPr>
                <w:trHeight w:val="70"/>
              </w:trPr>
              <w:tc>
                <w:tcPr>
                  <w:tcW w:w="1926" w:type="dxa"/>
                  <w:tcBorders>
                    <w:left w:val="nil"/>
                    <w:right w:val="nil"/>
                  </w:tcBorders>
                  <w:vAlign w:val="center"/>
                </w:tcPr>
                <w:p w14:paraId="78938DF9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  <w:szCs w:val="16"/>
                    </w:rPr>
                  </w:pPr>
                </w:p>
              </w:tc>
              <w:tc>
                <w:tcPr>
                  <w:tcW w:w="24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4FBA8F81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324" w:type="dxa"/>
                  <w:gridSpan w:val="5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4320200E" w14:textId="77777777" w:rsidR="00CF48EE" w:rsidRPr="00271D9C" w:rsidRDefault="00CF48EE" w:rsidP="00512EA8">
                  <w:pPr>
                    <w:jc w:val="center"/>
                    <w:rPr>
                      <w:rFonts w:asciiTheme="majorHAnsi" w:hAnsiTheme="majorHAnsi" w:cstheme="majorHAnsi"/>
                      <w:b/>
                      <w:sz w:val="8"/>
                    </w:rPr>
                  </w:pPr>
                </w:p>
              </w:tc>
              <w:tc>
                <w:tcPr>
                  <w:tcW w:w="3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7A8AE8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22FCD9B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left w:val="nil"/>
                    <w:right w:val="nil"/>
                  </w:tcBorders>
                  <w:vAlign w:val="center"/>
                </w:tcPr>
                <w:p w14:paraId="2EEF9FA8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color w:val="FF0000"/>
                      <w:sz w:val="8"/>
                    </w:rPr>
                  </w:pPr>
                </w:p>
              </w:tc>
              <w:tc>
                <w:tcPr>
                  <w:tcW w:w="2046" w:type="dxa"/>
                  <w:tcBorders>
                    <w:left w:val="nil"/>
                    <w:right w:val="nil"/>
                  </w:tcBorders>
                  <w:vAlign w:val="center"/>
                </w:tcPr>
                <w:p w14:paraId="39CCBCAF" w14:textId="77777777" w:rsidR="00CF48EE" w:rsidRPr="00271D9C" w:rsidRDefault="00CF48EE" w:rsidP="00512EA8">
                  <w:pPr>
                    <w:rPr>
                      <w:rFonts w:asciiTheme="majorHAnsi" w:hAnsiTheme="majorHAnsi" w:cstheme="majorHAnsi"/>
                      <w:sz w:val="8"/>
                    </w:rPr>
                  </w:pPr>
                </w:p>
              </w:tc>
            </w:tr>
            <w:tr w:rsidR="00CF48EE" w:rsidRPr="00B82994" w14:paraId="40BD06D0" w14:textId="77777777" w:rsidTr="00512EA8">
              <w:trPr>
                <w:trHeight w:val="398"/>
              </w:trPr>
              <w:tc>
                <w:tcPr>
                  <w:tcW w:w="3823" w:type="dxa"/>
                  <w:gridSpan w:val="9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0A0E336" w14:textId="77777777" w:rsidR="00CF48EE" w:rsidRPr="00A37004" w:rsidRDefault="00CF48EE" w:rsidP="00512EA8">
                  <w:pPr>
                    <w:rPr>
                      <w:rFonts w:asciiTheme="majorHAnsi" w:hAnsiTheme="majorHAnsi" w:cstheme="majorHAnsi"/>
                      <w:szCs w:val="21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>Wenn man 16 mit … multipliziert, dann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7394159" w14:textId="77777777" w:rsidR="00CF48EE" w:rsidRPr="00702C55" w:rsidRDefault="00CF48EE" w:rsidP="00512EA8">
                  <w:pPr>
                    <w:rPr>
                      <w:rFonts w:asciiTheme="majorHAnsi" w:hAnsiTheme="majorHAnsi" w:cstheme="majorHAnsi"/>
                      <w:sz w:val="4"/>
                    </w:rPr>
                  </w:pPr>
                </w:p>
              </w:tc>
              <w:tc>
                <w:tcPr>
                  <w:tcW w:w="3889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8CA5AF" w14:textId="77777777" w:rsidR="00CF48EE" w:rsidRPr="001E7F34" w:rsidRDefault="00CF48EE" w:rsidP="00512EA8">
                  <w:pPr>
                    <w:rPr>
                      <w:rFonts w:asciiTheme="majorHAnsi" w:hAnsiTheme="majorHAnsi" w:cstheme="majorHAnsi"/>
                      <w:sz w:val="14"/>
                    </w:rPr>
                  </w:pPr>
                  <w:r>
                    <w:rPr>
                      <w:rFonts w:asciiTheme="majorHAnsi" w:hAnsiTheme="majorHAnsi" w:cstheme="majorHAnsi"/>
                      <w:szCs w:val="21"/>
                    </w:rPr>
                    <w:t xml:space="preserve">Dividiert man …  </w:t>
                  </w:r>
                </w:p>
              </w:tc>
            </w:tr>
          </w:tbl>
          <w:p w14:paraId="2EBB240B" w14:textId="77777777" w:rsidR="00CF48EE" w:rsidRPr="00AB04C4" w:rsidRDefault="00CF48EE" w:rsidP="00512EA8">
            <w:pPr>
              <w:jc w:val="center"/>
              <w:rPr>
                <w:b/>
                <w:color w:val="C00000"/>
              </w:rPr>
            </w:pPr>
          </w:p>
        </w:tc>
      </w:tr>
      <w:tr w:rsidR="00CF48EE" w14:paraId="0B1AB49F" w14:textId="77777777" w:rsidTr="00512EA8">
        <w:trPr>
          <w:trHeight w:val="43"/>
        </w:trPr>
        <w:tc>
          <w:tcPr>
            <w:tcW w:w="687" w:type="dxa"/>
          </w:tcPr>
          <w:p w14:paraId="4A392829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0DC67B0C" w14:textId="77777777" w:rsidR="00CF48EE" w:rsidRPr="00503E42" w:rsidRDefault="00CF48EE" w:rsidP="00512EA8">
            <w:pPr>
              <w:pStyle w:val="berschrift2"/>
            </w:pPr>
          </w:p>
          <w:p w14:paraId="126B4026" w14:textId="77777777" w:rsidR="00CF48EE" w:rsidRPr="00503E42" w:rsidRDefault="00CF48EE" w:rsidP="00512EA8">
            <w:pPr>
              <w:pStyle w:val="berschrift2"/>
            </w:pPr>
            <w:r w:rsidRPr="00503E42">
              <w:t>b)</w:t>
            </w:r>
          </w:p>
        </w:tc>
        <w:tc>
          <w:tcPr>
            <w:tcW w:w="8116" w:type="dxa"/>
            <w:gridSpan w:val="22"/>
          </w:tcPr>
          <w:p w14:paraId="37889B8A" w14:textId="77777777" w:rsidR="00CF48EE" w:rsidRPr="00141B2A" w:rsidRDefault="00CF48EE" w:rsidP="00512EA8">
            <w:pPr>
              <w:rPr>
                <w:color w:val="0D0D0D" w:themeColor="text1" w:themeTint="F2"/>
              </w:rPr>
            </w:pPr>
          </w:p>
          <w:p w14:paraId="0EC3DDA5" w14:textId="77777777" w:rsidR="00CF48EE" w:rsidRPr="00832359" w:rsidRDefault="00CF48EE" w:rsidP="00512EA8">
            <w:pPr>
              <w:spacing w:after="120"/>
              <w:ind w:left="272" w:hanging="27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hast du die Lösung zur Aufgabe </w:t>
            </w:r>
            <w:r w:rsidRPr="008D2185">
              <w:rPr>
                <w:rStyle w:val="berschrift2Zchn"/>
              </w:rPr>
              <w:t>a2)</w:t>
            </w:r>
            <w:r>
              <w:rPr>
                <w:rStyle w:val="berschrift2Zchn"/>
              </w:rPr>
              <w:t xml:space="preserve"> </w:t>
            </w:r>
            <w:r w:rsidRPr="004C59AD">
              <w:rPr>
                <w:rStyle w:val="berschrift2Zchn"/>
                <w:color w:val="0D0D0D" w:themeColor="text1" w:themeTint="F2"/>
              </w:rPr>
              <w:t>gefunden</w:t>
            </w:r>
            <w:r>
              <w:rPr>
                <w:color w:val="0D0D0D" w:themeColor="text1" w:themeTint="F2"/>
              </w:rPr>
              <w:t>? Erkläre.</w:t>
            </w:r>
          </w:p>
        </w:tc>
      </w:tr>
      <w:tr w:rsidR="00CF48EE" w14:paraId="5C541832" w14:textId="77777777" w:rsidTr="00512EA8">
        <w:trPr>
          <w:trHeight w:val="916"/>
        </w:trPr>
        <w:tc>
          <w:tcPr>
            <w:tcW w:w="687" w:type="dxa"/>
          </w:tcPr>
          <w:p w14:paraId="1A8FFBA6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20B5D883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16" w:type="dxa"/>
            <w:gridSpan w:val="22"/>
          </w:tcPr>
          <w:p w14:paraId="7B3FDED2" w14:textId="77777777" w:rsidR="00CF48EE" w:rsidRPr="00141B2A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0E8B8ADA" w14:textId="77777777" w:rsidTr="00512EA8">
        <w:trPr>
          <w:trHeight w:val="43"/>
        </w:trPr>
        <w:tc>
          <w:tcPr>
            <w:tcW w:w="687" w:type="dxa"/>
          </w:tcPr>
          <w:p w14:paraId="21312463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754DA4DB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16" w:type="dxa"/>
            <w:gridSpan w:val="22"/>
          </w:tcPr>
          <w:p w14:paraId="3EBA5CEB" w14:textId="77777777" w:rsidR="00CF48EE" w:rsidRPr="00832359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139DDA56" w14:textId="77777777" w:rsidTr="00512EA8">
        <w:trPr>
          <w:trHeight w:val="2051"/>
        </w:trPr>
        <w:tc>
          <w:tcPr>
            <w:tcW w:w="687" w:type="dxa"/>
          </w:tcPr>
          <w:p w14:paraId="1A5A7AC1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1C240260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16" w:type="dxa"/>
            <w:gridSpan w:val="22"/>
          </w:tcPr>
          <w:p w14:paraId="2C7BE28F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27AF5EF1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0DDA18F9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02FCBEA2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352A0CD7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293B7298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68A7FD92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  <w:p w14:paraId="0FB7A767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156C30E9" w14:textId="77777777" w:rsidTr="00512EA8">
        <w:trPr>
          <w:trHeight w:val="43"/>
        </w:trPr>
        <w:tc>
          <w:tcPr>
            <w:tcW w:w="687" w:type="dxa"/>
          </w:tcPr>
          <w:p w14:paraId="29CDC666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5640F086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16" w:type="dxa"/>
            <w:gridSpan w:val="22"/>
          </w:tcPr>
          <w:p w14:paraId="14582ABC" w14:textId="77777777" w:rsidR="00CF48EE" w:rsidRPr="00832359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05DF5BC2" w14:textId="77777777" w:rsidTr="00512EA8">
        <w:trPr>
          <w:trHeight w:val="1134"/>
        </w:trPr>
        <w:tc>
          <w:tcPr>
            <w:tcW w:w="687" w:type="dxa"/>
          </w:tcPr>
          <w:p w14:paraId="729D207A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2" w:type="dxa"/>
          </w:tcPr>
          <w:p w14:paraId="10F3CD40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16" w:type="dxa"/>
            <w:gridSpan w:val="22"/>
          </w:tcPr>
          <w:p w14:paraId="7415DD80" w14:textId="77777777" w:rsidR="00CF48EE" w:rsidRDefault="00CF48EE" w:rsidP="00512EA8">
            <w:pPr>
              <w:rPr>
                <w:color w:val="0D0D0D" w:themeColor="text1" w:themeTint="F2"/>
              </w:rPr>
            </w:pPr>
          </w:p>
        </w:tc>
      </w:tr>
    </w:tbl>
    <w:p w14:paraId="64CFD673" w14:textId="77777777" w:rsidR="00CF48EE" w:rsidRDefault="00CF48EE" w:rsidP="00CF48EE">
      <w:pPr>
        <w:rPr>
          <w:sz w:val="12"/>
        </w:rPr>
      </w:pPr>
    </w:p>
    <w:p w14:paraId="1462E3BB" w14:textId="77777777" w:rsidR="00CF48EE" w:rsidRDefault="00CF48EE" w:rsidP="00CF48EE">
      <w:r>
        <w:rPr>
          <w:b/>
          <w:bCs/>
          <w:iCs/>
        </w:rP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286"/>
        <w:gridCol w:w="1998"/>
        <w:gridCol w:w="574"/>
        <w:gridCol w:w="478"/>
        <w:gridCol w:w="479"/>
        <w:gridCol w:w="312"/>
        <w:gridCol w:w="166"/>
        <w:gridCol w:w="478"/>
        <w:gridCol w:w="479"/>
        <w:gridCol w:w="479"/>
        <w:gridCol w:w="250"/>
        <w:gridCol w:w="323"/>
        <w:gridCol w:w="2094"/>
      </w:tblGrid>
      <w:tr w:rsidR="00CF48EE" w14:paraId="09C02949" w14:textId="77777777" w:rsidTr="00512EA8">
        <w:trPr>
          <w:trHeight w:val="601"/>
        </w:trPr>
        <w:tc>
          <w:tcPr>
            <w:tcW w:w="681" w:type="dxa"/>
            <w:shd w:val="clear" w:color="auto" w:fill="D9D9D9" w:themeFill="background1" w:themeFillShade="D9"/>
            <w:hideMark/>
          </w:tcPr>
          <w:p w14:paraId="30C72A44" w14:textId="77777777" w:rsidR="00CF48EE" w:rsidRPr="0089074A" w:rsidRDefault="00CF48EE" w:rsidP="00512EA8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 xml:space="preserve"> 9</w:t>
            </w:r>
          </w:p>
        </w:tc>
        <w:tc>
          <w:tcPr>
            <w:tcW w:w="8396" w:type="dxa"/>
            <w:gridSpan w:val="13"/>
            <w:shd w:val="clear" w:color="auto" w:fill="D9D9D9" w:themeFill="background1" w:themeFillShade="D9"/>
          </w:tcPr>
          <w:p w14:paraId="63AD486B" w14:textId="77777777" w:rsidR="00CF48EE" w:rsidRPr="0089074A" w:rsidRDefault="00CF48EE" w:rsidP="00512EA8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9</w:t>
            </w:r>
            <w:r w:rsidRPr="0089074A">
              <w:rPr>
                <w:color w:val="000000"/>
              </w:rPr>
              <w:t>b)</w:t>
            </w:r>
          </w:p>
        </w:tc>
      </w:tr>
      <w:tr w:rsidR="002304E5" w14:paraId="2C8385D6" w14:textId="77777777" w:rsidTr="00512EA8">
        <w:tc>
          <w:tcPr>
            <w:tcW w:w="681" w:type="dxa"/>
            <w:vMerge w:val="restart"/>
            <w:shd w:val="clear" w:color="auto" w:fill="D9D9D9" w:themeFill="background1" w:themeFillShade="D9"/>
          </w:tcPr>
          <w:p w14:paraId="2BFC8507" w14:textId="77777777" w:rsidR="002304E5" w:rsidRPr="00C74C58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</w:tcPr>
          <w:p w14:paraId="1188172A" w14:textId="77777777" w:rsidR="002304E5" w:rsidRPr="007234DB" w:rsidRDefault="002304E5" w:rsidP="00512EA8">
            <w:pPr>
              <w:pStyle w:val="berschrift2"/>
            </w:pPr>
          </w:p>
        </w:tc>
        <w:tc>
          <w:tcPr>
            <w:tcW w:w="8110" w:type="dxa"/>
            <w:gridSpan w:val="12"/>
          </w:tcPr>
          <w:p w14:paraId="2CED73E3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302F4E67" w14:textId="77777777" w:rsidTr="00512EA8">
        <w:trPr>
          <w:trHeight w:val="45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4CB22953" w14:textId="77777777" w:rsidR="002304E5" w:rsidRPr="00C74C58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</w:tcPr>
          <w:p w14:paraId="69E83309" w14:textId="77777777" w:rsidR="002304E5" w:rsidRPr="00C74C58" w:rsidRDefault="002304E5" w:rsidP="00512EA8">
            <w:pPr>
              <w:pStyle w:val="berschrift2"/>
              <w:rPr>
                <w:color w:val="0D0D0D" w:themeColor="text1" w:themeTint="F2"/>
              </w:rPr>
            </w:pPr>
            <w:r w:rsidRPr="007234DB">
              <w:t>a)</w:t>
            </w:r>
          </w:p>
        </w:tc>
        <w:tc>
          <w:tcPr>
            <w:tcW w:w="8110" w:type="dxa"/>
            <w:gridSpan w:val="12"/>
          </w:tcPr>
          <w:p w14:paraId="0BFAD0F7" w14:textId="77777777" w:rsidR="002304E5" w:rsidRPr="00C74C58" w:rsidRDefault="002304E5" w:rsidP="00512EA8">
            <w:pPr>
              <w:pStyle w:val="berschrift2"/>
              <w:rPr>
                <w:color w:val="0D0D0D" w:themeColor="text1" w:themeTint="F2"/>
              </w:rPr>
            </w:pPr>
            <w:r w:rsidRPr="00C74C58">
              <w:rPr>
                <w:b w:val="0"/>
                <w:color w:val="0D0D0D" w:themeColor="text1" w:themeTint="F2"/>
              </w:rPr>
              <w:t xml:space="preserve">Berechne </w:t>
            </w:r>
            <w:r w:rsidRPr="00C74C58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die fehlenden Ziffern</w:t>
            </w:r>
            <w:r w:rsidRPr="00C74C58">
              <w:rPr>
                <w:b w:val="0"/>
                <w:color w:val="0D0D0D" w:themeColor="text1" w:themeTint="F2"/>
              </w:rPr>
              <w:t xml:space="preserve"> in den Tabellen. Tipp: Achte auf das Ergebnis!</w:t>
            </w:r>
          </w:p>
        </w:tc>
      </w:tr>
      <w:tr w:rsidR="002304E5" w14:paraId="72048763" w14:textId="77777777" w:rsidTr="00512EA8">
        <w:trPr>
          <w:trHeight w:val="411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21DF8183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</w:tcPr>
          <w:p w14:paraId="16784BFE" w14:textId="77777777" w:rsidR="002304E5" w:rsidRPr="001D251D" w:rsidRDefault="002304E5" w:rsidP="00512EA8">
            <w:pPr>
              <w:pStyle w:val="berschrift2"/>
              <w:rPr>
                <w:b w:val="0"/>
                <w:bCs w:val="0"/>
                <w:color w:val="FF0000"/>
              </w:rPr>
            </w:pPr>
          </w:p>
        </w:tc>
        <w:tc>
          <w:tcPr>
            <w:tcW w:w="8110" w:type="dxa"/>
            <w:gridSpan w:val="12"/>
          </w:tcPr>
          <w:p w14:paraId="20081B1A" w14:textId="77777777" w:rsidR="002304E5" w:rsidRPr="002E7967" w:rsidRDefault="002304E5" w:rsidP="00512EA8">
            <w:pPr>
              <w:pStyle w:val="berschrift2"/>
              <w:rPr>
                <w:bCs w:val="0"/>
                <w:noProof/>
                <w:color w:val="0D0D0D" w:themeColor="text1" w:themeTint="F2"/>
              </w:rPr>
            </w:pPr>
            <w:r w:rsidRPr="002E7967">
              <w:rPr>
                <w:bCs w:val="0"/>
                <w:color w:val="A6A6A6" w:themeColor="background1" w:themeShade="A6"/>
              </w:rPr>
              <w:t>a1) Multiplikation</w:t>
            </w:r>
          </w:p>
        </w:tc>
      </w:tr>
      <w:tr w:rsidR="002304E5" w14:paraId="7E1DC364" w14:textId="77777777" w:rsidTr="00512EA8">
        <w:trPr>
          <w:trHeight w:val="230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32CAE417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</w:tcPr>
          <w:p w14:paraId="2C9D1B67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8" w:type="dxa"/>
          </w:tcPr>
          <w:p w14:paraId="2230F81D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i/>
                <w:color w:val="0D0D0D" w:themeColor="text1" w:themeTint="F2"/>
              </w:rPr>
              <w:t xml:space="preserve">             </w:t>
            </w:r>
            <w:r w:rsidRPr="002E7967">
              <w:rPr>
                <w:b w:val="0"/>
                <w:color w:val="0D0D0D" w:themeColor="text1" w:themeTint="F2"/>
              </w:rPr>
              <w:t>Die</w:t>
            </w:r>
            <w:r>
              <w:rPr>
                <w:b w:val="0"/>
                <w:i/>
                <w:color w:val="0D0D0D" w:themeColor="text1" w:themeTint="F2"/>
              </w:rPr>
              <w:t xml:space="preserve"> </w:t>
            </w:r>
            <w:r w:rsidRPr="00C74C58">
              <w:rPr>
                <w:b w:val="0"/>
                <w:color w:val="0D0D0D" w:themeColor="text1" w:themeTint="F2"/>
              </w:rPr>
              <w:t xml:space="preserve">Lösung ist: </w:t>
            </w:r>
          </w:p>
        </w:tc>
        <w:tc>
          <w:tcPr>
            <w:tcW w:w="574" w:type="dxa"/>
            <w:shd w:val="clear" w:color="auto" w:fill="FFFFFF" w:themeFill="background1"/>
          </w:tcPr>
          <w:p w14:paraId="4BAB4521" w14:textId="77777777" w:rsidR="002304E5" w:rsidRPr="00C74C58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2871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87DF9B" w14:textId="77777777" w:rsidR="002304E5" w:rsidRPr="00C74C58" w:rsidRDefault="002304E5" w:rsidP="00512EA8">
            <w:pPr>
              <w:jc w:val="center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573" w:type="dxa"/>
            <w:gridSpan w:val="2"/>
            <w:shd w:val="clear" w:color="auto" w:fill="FFFFFF" w:themeFill="background1"/>
          </w:tcPr>
          <w:p w14:paraId="6B99DDE6" w14:textId="77777777" w:rsidR="002304E5" w:rsidRPr="00C74C58" w:rsidRDefault="002304E5" w:rsidP="00512EA8">
            <w:pPr>
              <w:jc w:val="center"/>
              <w:rPr>
                <w:color w:val="0D0D0D" w:themeColor="text1" w:themeTint="F2"/>
                <w:sz w:val="32"/>
                <w:szCs w:val="32"/>
              </w:rPr>
            </w:pPr>
            <w:r w:rsidRPr="00C74C58">
              <w:rPr>
                <w:color w:val="0D0D0D" w:themeColor="text1" w:themeTint="F2"/>
                <w:sz w:val="32"/>
                <w:szCs w:val="32"/>
              </w:rPr>
              <w:sym w:font="Wingdings" w:char="F021"/>
            </w:r>
          </w:p>
        </w:tc>
        <w:tc>
          <w:tcPr>
            <w:tcW w:w="2094" w:type="dxa"/>
          </w:tcPr>
          <w:p w14:paraId="08E2C149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562148D9" w14:textId="77777777" w:rsidTr="00512EA8">
        <w:trPr>
          <w:trHeight w:val="207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6DDC42B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  <w:vMerge w:val="restart"/>
          </w:tcPr>
          <w:p w14:paraId="14BB94BE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2572" w:type="dxa"/>
            <w:gridSpan w:val="2"/>
            <w:tcBorders>
              <w:right w:val="single" w:sz="4" w:space="0" w:color="BFBFBF" w:themeColor="background1" w:themeShade="BF"/>
            </w:tcBorders>
          </w:tcPr>
          <w:p w14:paraId="7B45FECF" w14:textId="77777777" w:rsidR="002304E5" w:rsidRPr="00C74C58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4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4D3778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3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55E290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2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E1A4B4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4</w:t>
            </w:r>
          </w:p>
        </w:tc>
        <w:tc>
          <w:tcPr>
            <w:tcW w:w="4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784092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851D6D6" w14:textId="77777777" w:rsidR="002304E5" w:rsidRPr="00C74C58" w:rsidRDefault="002304E5" w:rsidP="009F406D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ABB99D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2</w:t>
            </w:r>
          </w:p>
        </w:tc>
        <w:tc>
          <w:tcPr>
            <w:tcW w:w="2667" w:type="dxa"/>
            <w:gridSpan w:val="3"/>
            <w:vMerge w:val="restart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14FCAF21" w14:textId="77777777" w:rsidR="002304E5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  <w:p w14:paraId="3CD73877" w14:textId="77777777" w:rsidR="002304E5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  <w:p w14:paraId="279DFEE7" w14:textId="77777777" w:rsidR="002304E5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  <w:p w14:paraId="7348BD4E" w14:textId="77777777" w:rsidR="002304E5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  <w:p w14:paraId="48934DED" w14:textId="77777777" w:rsidR="002304E5" w:rsidRPr="00C74C58" w:rsidRDefault="002304E5" w:rsidP="00512EA8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>
              <w:rPr>
                <w:b w:val="0"/>
                <w:color w:val="0D0D0D" w:themeColor="text1" w:themeTint="F2"/>
              </w:rPr>
              <w:sym w:font="Symbol" w:char="F0DC"/>
            </w:r>
            <w:r>
              <w:rPr>
                <w:b w:val="0"/>
                <w:color w:val="0D0D0D" w:themeColor="text1" w:themeTint="F2"/>
              </w:rPr>
              <w:t xml:space="preserve"> das Ergebnis</w:t>
            </w:r>
          </w:p>
        </w:tc>
      </w:tr>
      <w:tr w:rsidR="002304E5" w14:paraId="3D1B53C3" w14:textId="77777777" w:rsidTr="00512EA8">
        <w:trPr>
          <w:trHeight w:val="206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5F49F2C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  <w:vMerge/>
          </w:tcPr>
          <w:p w14:paraId="248B3BDE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2572" w:type="dxa"/>
            <w:gridSpan w:val="2"/>
            <w:tcBorders>
              <w:right w:val="single" w:sz="4" w:space="0" w:color="BFBFBF" w:themeColor="background1" w:themeShade="BF"/>
            </w:tcBorders>
          </w:tcPr>
          <w:p w14:paraId="0C84882C" w14:textId="77777777" w:rsidR="002304E5" w:rsidRDefault="002304E5" w:rsidP="00512EA8">
            <w:pPr>
              <w:jc w:val="center"/>
              <w:rPr>
                <w:b/>
                <w:color w:val="0D0D0D" w:themeColor="text1" w:themeTint="F2"/>
              </w:rPr>
            </w:pPr>
          </w:p>
        </w:tc>
        <w:tc>
          <w:tcPr>
            <w:tcW w:w="47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368AF43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188EC7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2A68A5" w14:textId="77777777" w:rsidR="002304E5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T</w:t>
            </w:r>
          </w:p>
        </w:tc>
        <w:tc>
          <w:tcPr>
            <w:tcW w:w="47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FD619F" w14:textId="77777777" w:rsidR="002304E5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H</w:t>
            </w: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970F3E" w14:textId="77777777" w:rsidR="002304E5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Z</w:t>
            </w: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308862" w14:textId="77777777" w:rsidR="002304E5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E</w:t>
            </w:r>
          </w:p>
        </w:tc>
        <w:tc>
          <w:tcPr>
            <w:tcW w:w="2667" w:type="dxa"/>
            <w:gridSpan w:val="3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3DECB653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1B6F43A6" w14:textId="77777777" w:rsidTr="00512EA8">
        <w:trPr>
          <w:trHeight w:val="206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C693B53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  <w:vMerge/>
          </w:tcPr>
          <w:p w14:paraId="4C15D70A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2572" w:type="dxa"/>
            <w:gridSpan w:val="2"/>
            <w:tcBorders>
              <w:right w:val="single" w:sz="4" w:space="0" w:color="BFBFBF" w:themeColor="background1" w:themeShade="BF"/>
            </w:tcBorders>
          </w:tcPr>
          <w:p w14:paraId="7CE76615" w14:textId="77777777" w:rsidR="002304E5" w:rsidRPr="002E7967" w:rsidRDefault="002304E5" w:rsidP="00512EA8">
            <w:pPr>
              <w:ind w:left="458"/>
              <w:jc w:val="left"/>
              <w:rPr>
                <w:color w:val="0D0D0D" w:themeColor="text1" w:themeTint="F2"/>
              </w:rPr>
            </w:pPr>
            <w:r w:rsidRPr="002E7967">
              <w:rPr>
                <w:color w:val="0D0D0D" w:themeColor="text1" w:themeTint="F2"/>
              </w:rPr>
              <w:t xml:space="preserve">1. Zeile: 324 </w:t>
            </w:r>
            <w:r w:rsidRPr="002E7967">
              <w:rPr>
                <w:color w:val="0D0D0D" w:themeColor="text1" w:themeTint="F2"/>
              </w:rPr>
              <w:sym w:font="Symbol" w:char="F0D7"/>
            </w:r>
            <w:r w:rsidRPr="002E7967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 xml:space="preserve"> </w:t>
            </w:r>
            <w:r w:rsidRPr="00C70662">
              <w:rPr>
                <w:b/>
                <w:color w:val="0D0D0D" w:themeColor="text1" w:themeTint="F2"/>
              </w:rPr>
              <w:t>?</w:t>
            </w:r>
            <w:r w:rsidRPr="002E7967">
              <w:rPr>
                <w:color w:val="0D0D0D" w:themeColor="text1" w:themeTint="F2"/>
              </w:rPr>
              <w:t xml:space="preserve">0 = </w:t>
            </w:r>
          </w:p>
        </w:tc>
        <w:tc>
          <w:tcPr>
            <w:tcW w:w="478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443075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9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03EA05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35A2C6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3</w:t>
            </w:r>
          </w:p>
        </w:tc>
        <w:tc>
          <w:tcPr>
            <w:tcW w:w="478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0B2616B" w14:textId="77777777" w:rsidR="002304E5" w:rsidRPr="00C74C58" w:rsidRDefault="002304E5" w:rsidP="009F406D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479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501765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4</w:t>
            </w:r>
          </w:p>
        </w:tc>
        <w:tc>
          <w:tcPr>
            <w:tcW w:w="479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9E4926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0</w:t>
            </w:r>
          </w:p>
        </w:tc>
        <w:tc>
          <w:tcPr>
            <w:tcW w:w="2667" w:type="dxa"/>
            <w:gridSpan w:val="3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6868E6E8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358AB5B3" w14:textId="77777777" w:rsidTr="00512EA8">
        <w:trPr>
          <w:trHeight w:val="206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16830A54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  <w:vMerge/>
          </w:tcPr>
          <w:p w14:paraId="3C2FF5E2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2572" w:type="dxa"/>
            <w:gridSpan w:val="2"/>
            <w:tcBorders>
              <w:right w:val="single" w:sz="4" w:space="0" w:color="BFBFBF" w:themeColor="background1" w:themeShade="BF"/>
            </w:tcBorders>
          </w:tcPr>
          <w:p w14:paraId="16F8AFE1" w14:textId="77777777" w:rsidR="002304E5" w:rsidRPr="002E7967" w:rsidRDefault="002304E5" w:rsidP="00512EA8">
            <w:pPr>
              <w:ind w:left="458"/>
              <w:jc w:val="left"/>
              <w:rPr>
                <w:color w:val="0D0D0D" w:themeColor="text1" w:themeTint="F2"/>
              </w:rPr>
            </w:pPr>
            <w:r w:rsidRPr="002E7967">
              <w:rPr>
                <w:color w:val="0D0D0D" w:themeColor="text1" w:themeTint="F2"/>
              </w:rPr>
              <w:t xml:space="preserve">2. Zeile: 324 </w:t>
            </w:r>
            <w:r w:rsidRPr="002E7967">
              <w:rPr>
                <w:color w:val="0D0D0D" w:themeColor="text1" w:themeTint="F2"/>
              </w:rPr>
              <w:sym w:font="Symbol" w:char="F0D7"/>
            </w:r>
            <w:r w:rsidRPr="002E7967">
              <w:rPr>
                <w:color w:val="0D0D0D" w:themeColor="text1" w:themeTint="F2"/>
              </w:rPr>
              <w:t xml:space="preserve"> 2 = </w:t>
            </w:r>
          </w:p>
        </w:tc>
        <w:tc>
          <w:tcPr>
            <w:tcW w:w="4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7FF6DF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2EA254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+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51637C6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6676CF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6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E88870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4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74C71517" w14:textId="77777777" w:rsidR="002304E5" w:rsidRPr="00C74C58" w:rsidRDefault="002304E5" w:rsidP="009F406D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2667" w:type="dxa"/>
            <w:gridSpan w:val="3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14810ADE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088D61CC" w14:textId="77777777" w:rsidTr="00512EA8">
        <w:trPr>
          <w:trHeight w:val="206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25695FB5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6" w:type="dxa"/>
            <w:vMerge/>
          </w:tcPr>
          <w:p w14:paraId="568967C3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2572" w:type="dxa"/>
            <w:gridSpan w:val="2"/>
            <w:tcBorders>
              <w:right w:val="single" w:sz="4" w:space="0" w:color="BFBFBF" w:themeColor="background1" w:themeShade="BF"/>
            </w:tcBorders>
          </w:tcPr>
          <w:p w14:paraId="705E88D7" w14:textId="77777777" w:rsidR="002304E5" w:rsidRPr="002E7967" w:rsidRDefault="002304E5" w:rsidP="00512EA8">
            <w:pPr>
              <w:ind w:left="458"/>
              <w:jc w:val="left"/>
              <w:rPr>
                <w:color w:val="0D0D0D" w:themeColor="text1" w:themeTint="F2"/>
              </w:rPr>
            </w:pPr>
            <w:r w:rsidRPr="002E7967">
              <w:rPr>
                <w:color w:val="0D0D0D" w:themeColor="text1" w:themeTint="F2"/>
              </w:rPr>
              <w:t xml:space="preserve">3. Zeile: 324 </w:t>
            </w:r>
            <w:r w:rsidRPr="002E7967"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</w:t>
            </w:r>
            <w:r w:rsidRPr="00C70662">
              <w:rPr>
                <w:b/>
                <w:color w:val="0D0D0D" w:themeColor="text1" w:themeTint="F2"/>
              </w:rPr>
              <w:t>?</w:t>
            </w:r>
            <w:r w:rsidRPr="002E7967">
              <w:rPr>
                <w:color w:val="0D0D0D" w:themeColor="text1" w:themeTint="F2"/>
              </w:rPr>
              <w:t>2 =</w:t>
            </w:r>
          </w:p>
        </w:tc>
        <w:tc>
          <w:tcPr>
            <w:tcW w:w="47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B49A9C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C9C5247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0D2E29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3</w:t>
            </w:r>
          </w:p>
        </w:tc>
        <w:tc>
          <w:tcPr>
            <w:tcW w:w="478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08B08F7F" w14:textId="77777777" w:rsidR="002304E5" w:rsidRPr="00C74C58" w:rsidRDefault="002304E5" w:rsidP="009F406D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7DC23E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8</w:t>
            </w:r>
          </w:p>
        </w:tc>
        <w:tc>
          <w:tcPr>
            <w:tcW w:w="479" w:type="dxa"/>
            <w:tcBorders>
              <w:top w:val="single" w:sz="1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B91ACD4" w14:textId="77777777" w:rsidR="002304E5" w:rsidRPr="00C74C58" w:rsidRDefault="002304E5" w:rsidP="00512EA8">
            <w:pPr>
              <w:jc w:val="center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8</w:t>
            </w:r>
          </w:p>
        </w:tc>
        <w:tc>
          <w:tcPr>
            <w:tcW w:w="2667" w:type="dxa"/>
            <w:gridSpan w:val="3"/>
            <w:vMerge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</w:tcPr>
          <w:p w14:paraId="6E9FEE7F" w14:textId="77777777" w:rsidR="002304E5" w:rsidRPr="00C74C58" w:rsidRDefault="002304E5" w:rsidP="00512EA8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2304E5" w14:paraId="11DD884D" w14:textId="77777777" w:rsidTr="00512EA8">
        <w:trPr>
          <w:trHeight w:val="108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32ED72B4" w14:textId="77777777" w:rsidR="002304E5" w:rsidRDefault="002304E5" w:rsidP="00512EA8"/>
        </w:tc>
        <w:tc>
          <w:tcPr>
            <w:tcW w:w="286" w:type="dxa"/>
            <w:vMerge/>
          </w:tcPr>
          <w:p w14:paraId="5A562194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1998" w:type="dxa"/>
          </w:tcPr>
          <w:p w14:paraId="355321D4" w14:textId="77777777" w:rsidR="002304E5" w:rsidRPr="00C74C58" w:rsidRDefault="002304E5" w:rsidP="00512EA8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843" w:type="dxa"/>
            <w:gridSpan w:val="4"/>
          </w:tcPr>
          <w:p w14:paraId="51458D8B" w14:textId="77777777" w:rsidR="002304E5" w:rsidRPr="00C74C58" w:rsidRDefault="002304E5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1852" w:type="dxa"/>
            <w:gridSpan w:val="5"/>
          </w:tcPr>
          <w:p w14:paraId="7453EAEE" w14:textId="77777777" w:rsidR="002304E5" w:rsidRPr="00C74C58" w:rsidRDefault="002304E5" w:rsidP="00512EA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2417" w:type="dxa"/>
            <w:gridSpan w:val="2"/>
          </w:tcPr>
          <w:p w14:paraId="526899B5" w14:textId="77777777" w:rsidR="002304E5" w:rsidRPr="00C74C58" w:rsidRDefault="002304E5" w:rsidP="00512EA8">
            <w:pPr>
              <w:rPr>
                <w:color w:val="0D0D0D" w:themeColor="text1" w:themeTint="F2"/>
                <w:sz w:val="12"/>
              </w:rPr>
            </w:pPr>
          </w:p>
        </w:tc>
      </w:tr>
      <w:tr w:rsidR="002304E5" w14:paraId="5925739C" w14:textId="77777777" w:rsidTr="00512EA8">
        <w:tc>
          <w:tcPr>
            <w:tcW w:w="681" w:type="dxa"/>
            <w:vMerge/>
            <w:shd w:val="clear" w:color="auto" w:fill="D9D9D9" w:themeFill="background1" w:themeFillShade="D9"/>
          </w:tcPr>
          <w:p w14:paraId="7AC2B9C0" w14:textId="77777777" w:rsidR="002304E5" w:rsidRDefault="002304E5" w:rsidP="00512EA8"/>
        </w:tc>
        <w:tc>
          <w:tcPr>
            <w:tcW w:w="8396" w:type="dxa"/>
            <w:gridSpan w:val="13"/>
          </w:tcPr>
          <w:p w14:paraId="1B5CFB68" w14:textId="77777777" w:rsidR="002304E5" w:rsidRPr="00C74C58" w:rsidRDefault="002304E5" w:rsidP="00512EA8">
            <w:pPr>
              <w:pStyle w:val="berschrift2"/>
              <w:ind w:left="0" w:firstLine="0"/>
              <w:rPr>
                <w:b w:val="0"/>
                <w:color w:val="0D0D0D" w:themeColor="text1" w:themeTint="F2"/>
              </w:rPr>
            </w:pPr>
            <w:r w:rsidRPr="00C74C58">
              <w:rPr>
                <w:b w:val="0"/>
                <w:color w:val="0D0D0D" w:themeColor="text1" w:themeTint="F2"/>
              </w:rPr>
              <w:t xml:space="preserve">Das </w:t>
            </w:r>
            <w:r w:rsidRPr="00C74C58">
              <w:rPr>
                <w:bCs w:val="0"/>
                <w:color w:val="0D0D0D" w:themeColor="text1" w:themeTint="F2"/>
              </w:rPr>
              <w:t>Beispiel</w:t>
            </w:r>
            <w:r w:rsidRPr="00C74C58"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Cs w:val="0"/>
                <w:color w:val="0D0D0D" w:themeColor="text1" w:themeTint="F2"/>
              </w:rPr>
              <w:t>zu Aufgabe 9</w:t>
            </w:r>
            <w:r w:rsidRPr="00C74C58">
              <w:rPr>
                <w:bCs w:val="0"/>
                <w:color w:val="0D0D0D" w:themeColor="text1" w:themeTint="F2"/>
              </w:rPr>
              <w:t>b)</w:t>
            </w:r>
            <w:r w:rsidRPr="00C74C58">
              <w:rPr>
                <w:b w:val="0"/>
                <w:bCs w:val="0"/>
                <w:color w:val="0D0D0D" w:themeColor="text1" w:themeTint="F2"/>
              </w:rPr>
              <w:t xml:space="preserve"> </w:t>
            </w:r>
            <w:r w:rsidRPr="00C74C58">
              <w:rPr>
                <w:b w:val="0"/>
                <w:color w:val="0D0D0D" w:themeColor="text1" w:themeTint="F2"/>
              </w:rPr>
              <w:t xml:space="preserve">kann dir helfen: Du kannst so sprechen und schreiben: </w:t>
            </w:r>
          </w:p>
        </w:tc>
      </w:tr>
      <w:tr w:rsidR="002304E5" w14:paraId="3999E1B4" w14:textId="77777777" w:rsidTr="00512EA8">
        <w:tc>
          <w:tcPr>
            <w:tcW w:w="681" w:type="dxa"/>
            <w:vMerge/>
            <w:shd w:val="clear" w:color="auto" w:fill="D9D9D9" w:themeFill="background1" w:themeFillShade="D9"/>
          </w:tcPr>
          <w:p w14:paraId="0CD115AC" w14:textId="77777777" w:rsidR="002304E5" w:rsidRPr="00274C61" w:rsidRDefault="002304E5" w:rsidP="00512EA8">
            <w:pPr>
              <w:rPr>
                <w:sz w:val="10"/>
                <w:szCs w:val="10"/>
              </w:rPr>
            </w:pPr>
          </w:p>
        </w:tc>
        <w:tc>
          <w:tcPr>
            <w:tcW w:w="286" w:type="dxa"/>
          </w:tcPr>
          <w:p w14:paraId="4C390D79" w14:textId="77777777" w:rsidR="002304E5" w:rsidRPr="001D251D" w:rsidRDefault="002304E5" w:rsidP="00512EA8">
            <w:pPr>
              <w:pStyle w:val="berschrift2"/>
              <w:rPr>
                <w:color w:val="FF0000"/>
                <w:sz w:val="10"/>
                <w:szCs w:val="10"/>
              </w:rPr>
            </w:pPr>
          </w:p>
        </w:tc>
        <w:tc>
          <w:tcPr>
            <w:tcW w:w="8110" w:type="dxa"/>
            <w:gridSpan w:val="12"/>
          </w:tcPr>
          <w:p w14:paraId="43C6B851" w14:textId="77777777" w:rsidR="002304E5" w:rsidRPr="00C74C58" w:rsidRDefault="002304E5" w:rsidP="00512EA8">
            <w:pPr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2304E5" w14:paraId="02856E79" w14:textId="77777777" w:rsidTr="00512EA8">
        <w:trPr>
          <w:trHeight w:val="610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F748DE8" w14:textId="77777777" w:rsidR="002304E5" w:rsidRPr="007234DB" w:rsidRDefault="002304E5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6" w:type="dxa"/>
          </w:tcPr>
          <w:p w14:paraId="1574DD1E" w14:textId="77777777" w:rsidR="002304E5" w:rsidRPr="007234DB" w:rsidRDefault="002304E5" w:rsidP="00512EA8">
            <w:pPr>
              <w:pStyle w:val="berschrift2"/>
            </w:pPr>
            <w:r w:rsidRPr="007234DB">
              <w:t>b)</w:t>
            </w:r>
          </w:p>
        </w:tc>
        <w:tc>
          <w:tcPr>
            <w:tcW w:w="8110" w:type="dxa"/>
            <w:gridSpan w:val="12"/>
          </w:tcPr>
          <w:p w14:paraId="3F538796" w14:textId="77777777" w:rsidR="002304E5" w:rsidRPr="00C74C58" w:rsidRDefault="002304E5" w:rsidP="00512EA8">
            <w:pPr>
              <w:rPr>
                <w:color w:val="0D0D0D" w:themeColor="text1" w:themeTint="F2"/>
                <w:sz w:val="8"/>
                <w:szCs w:val="6"/>
              </w:rPr>
            </w:pPr>
            <w:r>
              <w:rPr>
                <w:color w:val="0D0D0D" w:themeColor="text1" w:themeTint="F2"/>
              </w:rPr>
              <w:t xml:space="preserve">Wie hast du die Lösung zur Aufgabe </w:t>
            </w:r>
            <w:r w:rsidRPr="008D2185">
              <w:rPr>
                <w:rStyle w:val="berschrift2Zchn"/>
              </w:rPr>
              <w:t>a2)</w:t>
            </w:r>
            <w:r>
              <w:rPr>
                <w:rStyle w:val="berschrift2Zchn"/>
              </w:rPr>
              <w:t xml:space="preserve"> </w:t>
            </w:r>
            <w:r w:rsidRPr="004C59AD">
              <w:rPr>
                <w:rStyle w:val="berschrift2Zchn"/>
                <w:color w:val="0D0D0D" w:themeColor="text1" w:themeTint="F2"/>
              </w:rPr>
              <w:t>gefunden</w:t>
            </w:r>
            <w:r>
              <w:rPr>
                <w:color w:val="0D0D0D" w:themeColor="text1" w:themeTint="F2"/>
              </w:rPr>
              <w:t>? Erkläre.</w:t>
            </w:r>
          </w:p>
        </w:tc>
      </w:tr>
      <w:tr w:rsidR="002304E5" w14:paraId="62E3C3C3" w14:textId="77777777" w:rsidTr="00512EA8">
        <w:trPr>
          <w:trHeight w:val="670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3EBB76D" w14:textId="77777777" w:rsidR="002304E5" w:rsidRDefault="002304E5" w:rsidP="00512EA8"/>
        </w:tc>
        <w:tc>
          <w:tcPr>
            <w:tcW w:w="286" w:type="dxa"/>
          </w:tcPr>
          <w:p w14:paraId="14E8B588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8110" w:type="dxa"/>
            <w:gridSpan w:val="12"/>
          </w:tcPr>
          <w:p w14:paraId="3E88E039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Einerstelle (E)</w:t>
            </w:r>
          </w:p>
          <w:p w14:paraId="240EBEEE" w14:textId="77777777" w:rsidR="002304E5" w:rsidRPr="009F406D" w:rsidRDefault="002304E5" w:rsidP="00512EA8">
            <w:p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Ich weiß: 8 muss in der 2. Zeile an der Einerstelle (E) stehen, denn:  2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= 8</w:t>
            </w:r>
          </w:p>
          <w:p w14:paraId="64BF6A3B" w14:textId="77777777" w:rsidR="002304E5" w:rsidRPr="009F406D" w:rsidRDefault="002304E5" w:rsidP="00512EA8">
            <w:p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Ich kontrolliere in der Spalte: 0 + 8 = 8</w:t>
            </w:r>
          </w:p>
          <w:p w14:paraId="1E5B3500" w14:textId="77777777" w:rsidR="002304E5" w:rsidRPr="009F406D" w:rsidRDefault="002304E5" w:rsidP="00512EA8">
            <w:p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Ich weiß jetzt:  8 gehört in die zweite Zeile an der Einerstelle (E). </w:t>
            </w:r>
          </w:p>
          <w:p w14:paraId="2C0CF321" w14:textId="48238E6A" w:rsidR="002304E5" w:rsidRPr="009F406D" w:rsidRDefault="002304E5" w:rsidP="009F406D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Tausenderstelle (T)</w:t>
            </w:r>
          </w:p>
          <w:p w14:paraId="07D80053" w14:textId="77777777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sehe: An der Tausenderstelle (T) steht in der 1. Zeile 3. </w:t>
            </w:r>
          </w:p>
          <w:p w14:paraId="049120A3" w14:textId="77777777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weiß, das nur gelten kann: 3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 = 3</w:t>
            </w:r>
          </w:p>
          <w:p w14:paraId="1235D7A9" w14:textId="5DE2CEA2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 nun: Der zweite Faktor muss 1 an der Zehnerstelle </w:t>
            </w:r>
            <w:r>
              <w:rPr>
                <w:rFonts w:ascii="Comic Sans MS" w:hAnsi="Comic Sans MS"/>
                <w:color w:val="548DD4" w:themeColor="text2" w:themeTint="99"/>
                <w:sz w:val="20"/>
              </w:rPr>
              <w:t xml:space="preserve">(Z)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haben. </w:t>
            </w:r>
          </w:p>
          <w:p w14:paraId="369F2DA3" w14:textId="3E4A2A33" w:rsidR="002304E5" w:rsidRPr="009F406D" w:rsidRDefault="002304E5" w:rsidP="009F406D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Hunderterstelle (H) </w:t>
            </w:r>
          </w:p>
          <w:p w14:paraId="13A68562" w14:textId="77777777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kann jetzt rechnen: 324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12. </w:t>
            </w:r>
          </w:p>
          <w:p w14:paraId="7657B8CB" w14:textId="77777777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2 muss in der 2. Zeile an der Hunderterstelle (H) stehen: 2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 = 2</w:t>
            </w:r>
          </w:p>
          <w:p w14:paraId="1E594CCB" w14:textId="77777777" w:rsidR="002304E5" w:rsidRPr="00DE78F8" w:rsidRDefault="002304E5" w:rsidP="009F406D">
            <w:pPr>
              <w:pStyle w:val="Listenabsatz"/>
              <w:numPr>
                <w:ilvl w:val="0"/>
                <w:numId w:val="0"/>
              </w:numPr>
              <w:spacing w:line="360" w:lineRule="auto"/>
              <w:ind w:left="458"/>
              <w:rPr>
                <w:color w:val="0D0D0D" w:themeColor="text1" w:themeTint="F2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Ich weiß jetzt: 6 muss im Ergebnis an der Hunderterstelle (H) stehen: 2 + 6 = 8</w:t>
            </w:r>
            <w:r w:rsidRPr="009F406D">
              <w:rPr>
                <w:color w:val="548DD4" w:themeColor="text2" w:themeTint="99"/>
              </w:rPr>
              <w:t xml:space="preserve"> </w:t>
            </w:r>
          </w:p>
        </w:tc>
      </w:tr>
      <w:tr w:rsidR="002304E5" w14:paraId="4BD3FF4C" w14:textId="77777777" w:rsidTr="00512EA8">
        <w:trPr>
          <w:trHeight w:val="826"/>
        </w:trPr>
        <w:tc>
          <w:tcPr>
            <w:tcW w:w="681" w:type="dxa"/>
            <w:vMerge/>
            <w:shd w:val="clear" w:color="auto" w:fill="D9D9D9" w:themeFill="background1" w:themeFillShade="D9"/>
          </w:tcPr>
          <w:p w14:paraId="56D9FCA2" w14:textId="77777777" w:rsidR="002304E5" w:rsidRDefault="002304E5" w:rsidP="00512EA8"/>
        </w:tc>
        <w:tc>
          <w:tcPr>
            <w:tcW w:w="286" w:type="dxa"/>
          </w:tcPr>
          <w:p w14:paraId="03BDC92B" w14:textId="77777777" w:rsidR="002304E5" w:rsidRPr="001D251D" w:rsidRDefault="002304E5" w:rsidP="00512EA8">
            <w:pPr>
              <w:pStyle w:val="berschrift2"/>
              <w:rPr>
                <w:color w:val="FF0000"/>
              </w:rPr>
            </w:pPr>
          </w:p>
        </w:tc>
        <w:tc>
          <w:tcPr>
            <w:tcW w:w="8110" w:type="dxa"/>
            <w:gridSpan w:val="12"/>
          </w:tcPr>
          <w:p w14:paraId="22DB22D5" w14:textId="77777777" w:rsidR="002304E5" w:rsidRPr="00B93DDD" w:rsidRDefault="002304E5" w:rsidP="00512EA8">
            <w:pPr>
              <w:spacing w:before="120"/>
              <w:rPr>
                <w:color w:val="FF0000"/>
                <w:sz w:val="20"/>
              </w:rPr>
            </w:pPr>
          </w:p>
        </w:tc>
      </w:tr>
    </w:tbl>
    <w:p w14:paraId="1EF5F01C" w14:textId="77777777" w:rsidR="00CF48EE" w:rsidRPr="00E10FCA" w:rsidRDefault="00CF48EE" w:rsidP="00CF48EE">
      <w:pPr>
        <w:rPr>
          <w:sz w:val="2"/>
        </w:rPr>
      </w:pPr>
    </w:p>
    <w:p w14:paraId="5C09326B" w14:textId="77777777" w:rsidR="00CF48EE" w:rsidRDefault="00CF48EE" w:rsidP="00CF48EE">
      <w:r>
        <w:rPr>
          <w:b/>
          <w:bCs/>
          <w:iCs/>
        </w:rPr>
        <w:br w:type="page"/>
      </w: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0"/>
        <w:gridCol w:w="666"/>
        <w:gridCol w:w="666"/>
        <w:gridCol w:w="666"/>
        <w:gridCol w:w="666"/>
        <w:gridCol w:w="666"/>
        <w:gridCol w:w="667"/>
        <w:gridCol w:w="63"/>
        <w:gridCol w:w="62"/>
        <w:gridCol w:w="666"/>
        <w:gridCol w:w="666"/>
        <w:gridCol w:w="667"/>
        <w:gridCol w:w="666"/>
        <w:gridCol w:w="666"/>
        <w:gridCol w:w="667"/>
      </w:tblGrid>
      <w:tr w:rsidR="00CF48EE" w14:paraId="33E343C2" w14:textId="77777777" w:rsidTr="00512EA8">
        <w:trPr>
          <w:trHeight w:val="420"/>
        </w:trPr>
        <w:tc>
          <w:tcPr>
            <w:tcW w:w="685" w:type="dxa"/>
          </w:tcPr>
          <w:p w14:paraId="67E02150" w14:textId="77777777" w:rsidR="00CF48EE" w:rsidRPr="00DE2B42" w:rsidRDefault="00CF48EE" w:rsidP="00512EA8">
            <w:pPr>
              <w:pStyle w:val="berschrift2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>10</w:t>
            </w:r>
          </w:p>
        </w:tc>
        <w:tc>
          <w:tcPr>
            <w:tcW w:w="8400" w:type="dxa"/>
            <w:gridSpan w:val="15"/>
          </w:tcPr>
          <w:p w14:paraId="1C6AF03A" w14:textId="77777777" w:rsidR="00CF48EE" w:rsidRDefault="00CF48EE" w:rsidP="00512EA8">
            <w:pPr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 xml:space="preserve">Multiplikation und Division: Wie hängen Sie zusammen? </w:t>
            </w:r>
          </w:p>
          <w:p w14:paraId="4D8EA5B4" w14:textId="77777777" w:rsidR="00CF48EE" w:rsidRDefault="00CF48EE" w:rsidP="00512EA8">
            <w:pPr>
              <w:rPr>
                <w:b/>
                <w:bCs/>
                <w:color w:val="808080" w:themeColor="background1" w:themeShade="80"/>
              </w:rPr>
            </w:pPr>
          </w:p>
          <w:p w14:paraId="7477D2EA" w14:textId="77777777" w:rsidR="00CF48EE" w:rsidRPr="00DE2B42" w:rsidRDefault="00CF48EE" w:rsidP="00512EA8">
            <w:pPr>
              <w:rPr>
                <w:b/>
                <w:bCs/>
                <w:color w:val="808080" w:themeColor="background1" w:themeShade="80"/>
              </w:rPr>
            </w:pPr>
          </w:p>
        </w:tc>
      </w:tr>
      <w:tr w:rsidR="00CF48EE" w14:paraId="1AC0EF06" w14:textId="77777777" w:rsidTr="00512EA8">
        <w:tc>
          <w:tcPr>
            <w:tcW w:w="685" w:type="dxa"/>
          </w:tcPr>
          <w:p w14:paraId="30AB40EB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34E6503D" w14:textId="77777777" w:rsidR="00CF48EE" w:rsidRPr="00503E42" w:rsidRDefault="00CF48EE" w:rsidP="00512EA8">
            <w:pPr>
              <w:pStyle w:val="berschrift2"/>
            </w:pPr>
            <w:r w:rsidRPr="00503E42">
              <w:t>a)</w:t>
            </w:r>
          </w:p>
          <w:p w14:paraId="02A0F7F9" w14:textId="77777777" w:rsidR="00CF48EE" w:rsidRPr="00503E42" w:rsidRDefault="00CF48EE" w:rsidP="00512EA8">
            <w:pPr>
              <w:pStyle w:val="berschrift2"/>
              <w:ind w:left="0" w:firstLine="0"/>
            </w:pPr>
          </w:p>
        </w:tc>
        <w:tc>
          <w:tcPr>
            <w:tcW w:w="8120" w:type="dxa"/>
            <w:gridSpan w:val="14"/>
          </w:tcPr>
          <w:p w14:paraId="7455CDB1" w14:textId="77777777" w:rsidR="00CF48EE" w:rsidRPr="00141B2A" w:rsidRDefault="00CF48EE" w:rsidP="00512EA8">
            <w:pPr>
              <w:pStyle w:val="berschrift2"/>
              <w:spacing w:after="120"/>
              <w:rPr>
                <w:color w:val="0D0D0D" w:themeColor="text1" w:themeTint="F2"/>
              </w:rPr>
            </w:pPr>
            <w:r w:rsidRPr="00141B2A">
              <w:rPr>
                <w:b w:val="0"/>
                <w:color w:val="0D0D0D" w:themeColor="text1" w:themeTint="F2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t xml:space="preserve">Berechne die Aufgaben: Welche Zahlen gehören in das </w:t>
            </w:r>
            <w:r w:rsidRPr="00E422C4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graue Kästchen</w:t>
            </w:r>
            <w:r>
              <w:rPr>
                <w:b w:val="0"/>
                <w:color w:val="0D0D0D" w:themeColor="text1" w:themeTint="F2"/>
              </w:rPr>
              <w:t>?</w:t>
            </w:r>
          </w:p>
        </w:tc>
      </w:tr>
      <w:tr w:rsidR="00CF48EE" w14:paraId="1C87C653" w14:textId="77777777" w:rsidTr="00512EA8">
        <w:trPr>
          <w:trHeight w:val="940"/>
        </w:trPr>
        <w:tc>
          <w:tcPr>
            <w:tcW w:w="685" w:type="dxa"/>
          </w:tcPr>
          <w:p w14:paraId="769E7CFD" w14:textId="77777777" w:rsidR="00CF48EE" w:rsidRDefault="00CF48EE" w:rsidP="00512EA8"/>
        </w:tc>
        <w:tc>
          <w:tcPr>
            <w:tcW w:w="280" w:type="dxa"/>
          </w:tcPr>
          <w:p w14:paraId="392DDE83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3997" w:type="dxa"/>
            <w:gridSpan w:val="6"/>
          </w:tcPr>
          <w:p w14:paraId="2FBE10F2" w14:textId="77777777" w:rsidR="00CF48EE" w:rsidRPr="00141B2A" w:rsidRDefault="00CF48EE" w:rsidP="00512EA8">
            <w:pPr>
              <w:pStyle w:val="berschrift2"/>
            </w:pPr>
            <w:r w:rsidRPr="00141B2A">
              <w:t xml:space="preserve">a1) 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299CE71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035A024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998" w:type="dxa"/>
            <w:gridSpan w:val="6"/>
          </w:tcPr>
          <w:p w14:paraId="2F16E624" w14:textId="77777777" w:rsidR="00CF48EE" w:rsidRPr="00141B2A" w:rsidRDefault="00CF48EE" w:rsidP="00512EA8">
            <w:pPr>
              <w:pStyle w:val="berschrift2"/>
            </w:pPr>
            <w:r w:rsidRPr="00141B2A">
              <w:t xml:space="preserve">a2) </w:t>
            </w:r>
          </w:p>
        </w:tc>
      </w:tr>
      <w:tr w:rsidR="00CF48EE" w14:paraId="0203B813" w14:textId="77777777" w:rsidTr="00512EA8">
        <w:trPr>
          <w:trHeight w:val="454"/>
        </w:trPr>
        <w:tc>
          <w:tcPr>
            <w:tcW w:w="685" w:type="dxa"/>
            <w:vMerge w:val="restart"/>
          </w:tcPr>
          <w:p w14:paraId="1FD0306D" w14:textId="77777777" w:rsidR="00CF48EE" w:rsidRDefault="00CF48EE" w:rsidP="00512EA8"/>
        </w:tc>
        <w:tc>
          <w:tcPr>
            <w:tcW w:w="280" w:type="dxa"/>
            <w:vMerge w:val="restart"/>
          </w:tcPr>
          <w:p w14:paraId="10DE8A03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4461425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623B1F1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11243EC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666" w:type="dxa"/>
          </w:tcPr>
          <w:p w14:paraId="3689ED9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66" w:type="dxa"/>
          </w:tcPr>
          <w:p w14:paraId="646D107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471CEE0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20</w:t>
            </w:r>
          </w:p>
        </w:tc>
        <w:tc>
          <w:tcPr>
            <w:tcW w:w="63" w:type="dxa"/>
            <w:vMerge w:val="restart"/>
            <w:tcBorders>
              <w:right w:val="single" w:sz="4" w:space="0" w:color="000000"/>
            </w:tcBorders>
          </w:tcPr>
          <w:p w14:paraId="3BE3A19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  <w:tcBorders>
              <w:left w:val="single" w:sz="4" w:space="0" w:color="000000"/>
            </w:tcBorders>
          </w:tcPr>
          <w:p w14:paraId="26BACFA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67BE3E6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086C900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47DDD5C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666" w:type="dxa"/>
          </w:tcPr>
          <w:p w14:paraId="245FE5F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666" w:type="dxa"/>
          </w:tcPr>
          <w:p w14:paraId="0E066CC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2787062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</w:tr>
      <w:tr w:rsidR="00CF48EE" w14:paraId="09C44DD3" w14:textId="77777777" w:rsidTr="00512EA8">
        <w:trPr>
          <w:trHeight w:val="20"/>
        </w:trPr>
        <w:tc>
          <w:tcPr>
            <w:tcW w:w="685" w:type="dxa"/>
            <w:vMerge/>
          </w:tcPr>
          <w:p w14:paraId="63B96354" w14:textId="77777777" w:rsidR="00CF48EE" w:rsidRDefault="00CF48EE" w:rsidP="00512EA8"/>
        </w:tc>
        <w:tc>
          <w:tcPr>
            <w:tcW w:w="280" w:type="dxa"/>
            <w:vMerge/>
          </w:tcPr>
          <w:p w14:paraId="5A2470B9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43054691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3C710EF4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58577E28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F8FA45E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34A169D7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2F661FB8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7BDB9BA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32F020C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41263F8B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73609BBF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5C43EFF0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3558A64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4EFAE5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19FFEA18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CF48EE" w14:paraId="02E5A5C1" w14:textId="77777777" w:rsidTr="00512EA8">
        <w:trPr>
          <w:trHeight w:val="454"/>
        </w:trPr>
        <w:tc>
          <w:tcPr>
            <w:tcW w:w="685" w:type="dxa"/>
            <w:vMerge/>
          </w:tcPr>
          <w:p w14:paraId="4AEA467B" w14:textId="77777777" w:rsidR="00CF48EE" w:rsidRDefault="00CF48EE" w:rsidP="00512EA8"/>
        </w:tc>
        <w:tc>
          <w:tcPr>
            <w:tcW w:w="280" w:type="dxa"/>
            <w:vMerge/>
          </w:tcPr>
          <w:p w14:paraId="189ECAAE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1ED2419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032A0EA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7F81C2C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666" w:type="dxa"/>
          </w:tcPr>
          <w:p w14:paraId="30198A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</w:t>
            </w:r>
          </w:p>
        </w:tc>
        <w:tc>
          <w:tcPr>
            <w:tcW w:w="666" w:type="dxa"/>
          </w:tcPr>
          <w:p w14:paraId="5EDDBBF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7B80FD0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2500</w:t>
            </w: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1E789B0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13E094D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29BADD8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00D0C9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64CFF8D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666" w:type="dxa"/>
          </w:tcPr>
          <w:p w14:paraId="198A1DC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</w:t>
            </w:r>
          </w:p>
        </w:tc>
        <w:tc>
          <w:tcPr>
            <w:tcW w:w="666" w:type="dxa"/>
          </w:tcPr>
          <w:p w14:paraId="62A65B0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22FDEFC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250</w:t>
            </w:r>
          </w:p>
        </w:tc>
      </w:tr>
      <w:tr w:rsidR="00CF48EE" w14:paraId="21CAA3DD" w14:textId="77777777" w:rsidTr="00512EA8">
        <w:trPr>
          <w:trHeight w:val="108"/>
        </w:trPr>
        <w:tc>
          <w:tcPr>
            <w:tcW w:w="685" w:type="dxa"/>
            <w:vMerge/>
          </w:tcPr>
          <w:p w14:paraId="3F149084" w14:textId="77777777" w:rsidR="00CF48EE" w:rsidRDefault="00CF48EE" w:rsidP="00512EA8"/>
        </w:tc>
        <w:tc>
          <w:tcPr>
            <w:tcW w:w="280" w:type="dxa"/>
            <w:vMerge/>
          </w:tcPr>
          <w:p w14:paraId="12F8E2A9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711C3B8B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63252EA4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47B4031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75A5FE2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511D30E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67E9D28D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103F53C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687CAF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1257A902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47FB7CA8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15EA051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4DD1DE7B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0750E51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45712CA6" w14:textId="77777777" w:rsidR="00CF48EE" w:rsidRPr="00C00E10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CF48EE" w14:paraId="2FC9049F" w14:textId="77777777" w:rsidTr="00512EA8">
        <w:trPr>
          <w:trHeight w:val="454"/>
        </w:trPr>
        <w:tc>
          <w:tcPr>
            <w:tcW w:w="685" w:type="dxa"/>
            <w:vMerge/>
          </w:tcPr>
          <w:p w14:paraId="75FD1AAA" w14:textId="77777777" w:rsidR="00CF48EE" w:rsidRDefault="00CF48EE" w:rsidP="00512EA8"/>
        </w:tc>
        <w:tc>
          <w:tcPr>
            <w:tcW w:w="280" w:type="dxa"/>
            <w:vMerge/>
          </w:tcPr>
          <w:p w14:paraId="09F4F39B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153240E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43F17FB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22BE65F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666" w:type="dxa"/>
          </w:tcPr>
          <w:p w14:paraId="7D5B0C5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15</w:t>
            </w:r>
          </w:p>
        </w:tc>
        <w:tc>
          <w:tcPr>
            <w:tcW w:w="666" w:type="dxa"/>
          </w:tcPr>
          <w:p w14:paraId="28F68F9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15EEC60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225</w:t>
            </w:r>
          </w:p>
        </w:tc>
        <w:tc>
          <w:tcPr>
            <w:tcW w:w="63" w:type="dxa"/>
            <w:vMerge/>
            <w:tcBorders>
              <w:right w:val="single" w:sz="4" w:space="0" w:color="000000"/>
            </w:tcBorders>
          </w:tcPr>
          <w:p w14:paraId="042EF8C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left w:val="single" w:sz="4" w:space="0" w:color="000000"/>
            </w:tcBorders>
          </w:tcPr>
          <w:p w14:paraId="190A605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3E1E4A4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2B14AF3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5392522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666" w:type="dxa"/>
          </w:tcPr>
          <w:p w14:paraId="2F6784F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15</w:t>
            </w:r>
          </w:p>
        </w:tc>
        <w:tc>
          <w:tcPr>
            <w:tcW w:w="666" w:type="dxa"/>
          </w:tcPr>
          <w:p w14:paraId="3164611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72EE01D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15</w:t>
            </w:r>
          </w:p>
        </w:tc>
      </w:tr>
      <w:tr w:rsidR="00CF48EE" w14:paraId="4ABE2CDB" w14:textId="77777777" w:rsidTr="00512EA8">
        <w:trPr>
          <w:trHeight w:val="68"/>
        </w:trPr>
        <w:tc>
          <w:tcPr>
            <w:tcW w:w="685" w:type="dxa"/>
          </w:tcPr>
          <w:p w14:paraId="4DC32319" w14:textId="77777777" w:rsidR="00CF48EE" w:rsidRPr="008027D9" w:rsidRDefault="00CF48EE" w:rsidP="00512EA8">
            <w:pPr>
              <w:rPr>
                <w:sz w:val="10"/>
              </w:rPr>
            </w:pPr>
          </w:p>
        </w:tc>
        <w:tc>
          <w:tcPr>
            <w:tcW w:w="280" w:type="dxa"/>
          </w:tcPr>
          <w:p w14:paraId="52266008" w14:textId="77777777" w:rsidR="00CF48EE" w:rsidRPr="008027D9" w:rsidRDefault="00CF48EE" w:rsidP="00512EA8">
            <w:pPr>
              <w:rPr>
                <w:sz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253EE69A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792177A9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13F886CF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405862C7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19D2533F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34D06164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tcBorders>
              <w:right w:val="single" w:sz="4" w:space="0" w:color="000000"/>
            </w:tcBorders>
            <w:shd w:val="clear" w:color="auto" w:fill="auto"/>
          </w:tcPr>
          <w:p w14:paraId="39351A70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  <w:shd w:val="clear" w:color="auto" w:fill="auto"/>
          </w:tcPr>
          <w:p w14:paraId="4543FDC0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5C6A7807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7B8B971B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3530DC99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2E8BA1BD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3DC8A66D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55A58A79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CF48EE" w14:paraId="5B9CB32E" w14:textId="77777777" w:rsidTr="00512EA8">
        <w:trPr>
          <w:trHeight w:val="454"/>
        </w:trPr>
        <w:tc>
          <w:tcPr>
            <w:tcW w:w="685" w:type="dxa"/>
          </w:tcPr>
          <w:p w14:paraId="7CCBB2C9" w14:textId="77777777" w:rsidR="00CF48EE" w:rsidRDefault="00CF48EE" w:rsidP="00512EA8"/>
        </w:tc>
        <w:tc>
          <w:tcPr>
            <w:tcW w:w="280" w:type="dxa"/>
          </w:tcPr>
          <w:p w14:paraId="2D96B212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093A297E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17568F2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6EBEB6D6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666" w:type="dxa"/>
          </w:tcPr>
          <w:p w14:paraId="2579309F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11</w:t>
            </w:r>
          </w:p>
        </w:tc>
        <w:tc>
          <w:tcPr>
            <w:tcW w:w="666" w:type="dxa"/>
          </w:tcPr>
          <w:p w14:paraId="354B076C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1A6894E6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1089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39250D2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5D76639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21D76A34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6012184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3139DE91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666" w:type="dxa"/>
          </w:tcPr>
          <w:p w14:paraId="141C2FCE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11</w:t>
            </w:r>
          </w:p>
        </w:tc>
        <w:tc>
          <w:tcPr>
            <w:tcW w:w="666" w:type="dxa"/>
          </w:tcPr>
          <w:p w14:paraId="18629E1F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1A58CC27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</w:t>
            </w:r>
          </w:p>
        </w:tc>
      </w:tr>
      <w:tr w:rsidR="00CF48EE" w14:paraId="5073FBED" w14:textId="77777777" w:rsidTr="00512EA8">
        <w:trPr>
          <w:trHeight w:val="68"/>
        </w:trPr>
        <w:tc>
          <w:tcPr>
            <w:tcW w:w="685" w:type="dxa"/>
          </w:tcPr>
          <w:p w14:paraId="2592E2B3" w14:textId="77777777" w:rsidR="00CF48EE" w:rsidRPr="008027D9" w:rsidRDefault="00CF48EE" w:rsidP="00512EA8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</w:tcPr>
          <w:p w14:paraId="0F0FB197" w14:textId="77777777" w:rsidR="00CF48EE" w:rsidRPr="008027D9" w:rsidRDefault="00CF48EE" w:rsidP="00512EA8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681CA90C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2E8E1E3B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1D2A945A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058A0F26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1C73DF1A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2442A810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3" w:type="dxa"/>
            <w:tcBorders>
              <w:right w:val="single" w:sz="4" w:space="0" w:color="000000"/>
            </w:tcBorders>
            <w:shd w:val="clear" w:color="auto" w:fill="auto"/>
          </w:tcPr>
          <w:p w14:paraId="2C362975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  <w:shd w:val="clear" w:color="auto" w:fill="auto"/>
          </w:tcPr>
          <w:p w14:paraId="34E13776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3F19680F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4CB9D826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  <w:shd w:val="clear" w:color="auto" w:fill="auto"/>
          </w:tcPr>
          <w:p w14:paraId="10A5F556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  <w:shd w:val="clear" w:color="auto" w:fill="auto"/>
          </w:tcPr>
          <w:p w14:paraId="49C19B50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6" w:type="dxa"/>
          </w:tcPr>
          <w:p w14:paraId="2370394F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667" w:type="dxa"/>
          </w:tcPr>
          <w:p w14:paraId="23535F19" w14:textId="77777777" w:rsidR="00CF48EE" w:rsidRPr="008027D9" w:rsidRDefault="00CF48EE" w:rsidP="00512EA8">
            <w:pPr>
              <w:jc w:val="center"/>
              <w:rPr>
                <w:color w:val="0D0D0D" w:themeColor="text1" w:themeTint="F2"/>
                <w:sz w:val="10"/>
                <w:szCs w:val="10"/>
              </w:rPr>
            </w:pPr>
          </w:p>
        </w:tc>
      </w:tr>
      <w:tr w:rsidR="00CF48EE" w14:paraId="26F4EF06" w14:textId="77777777" w:rsidTr="00512EA8">
        <w:trPr>
          <w:trHeight w:val="454"/>
        </w:trPr>
        <w:tc>
          <w:tcPr>
            <w:tcW w:w="685" w:type="dxa"/>
          </w:tcPr>
          <w:p w14:paraId="0C9495A2" w14:textId="77777777" w:rsidR="00CF48EE" w:rsidRDefault="00CF48EE" w:rsidP="00512EA8"/>
        </w:tc>
        <w:tc>
          <w:tcPr>
            <w:tcW w:w="280" w:type="dxa"/>
          </w:tcPr>
          <w:p w14:paraId="3B3D15DC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666" w:type="dxa"/>
          </w:tcPr>
          <w:p w14:paraId="317C60A1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0B93D3D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41318570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 w:rsidRPr="00E71B2E">
              <w:rPr>
                <w:rFonts w:cs="Calibri"/>
                <w:color w:val="0D0D0D" w:themeColor="text1" w:themeTint="F2"/>
                <w:szCs w:val="21"/>
              </w:rPr>
              <w:t>∙</w:t>
            </w:r>
          </w:p>
        </w:tc>
        <w:tc>
          <w:tcPr>
            <w:tcW w:w="666" w:type="dxa"/>
          </w:tcPr>
          <w:p w14:paraId="23D90057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</w:t>
            </w:r>
          </w:p>
        </w:tc>
        <w:tc>
          <w:tcPr>
            <w:tcW w:w="666" w:type="dxa"/>
          </w:tcPr>
          <w:p w14:paraId="56EEDD99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24B8282D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9900</w:t>
            </w:r>
          </w:p>
        </w:tc>
        <w:tc>
          <w:tcPr>
            <w:tcW w:w="63" w:type="dxa"/>
            <w:tcBorders>
              <w:right w:val="single" w:sz="4" w:space="0" w:color="000000"/>
            </w:tcBorders>
          </w:tcPr>
          <w:p w14:paraId="47EA07E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tcBorders>
              <w:left w:val="single" w:sz="4" w:space="0" w:color="000000"/>
            </w:tcBorders>
          </w:tcPr>
          <w:p w14:paraId="783E4D0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6" w:type="dxa"/>
          </w:tcPr>
          <w:p w14:paraId="091D3DFD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5)</w:t>
            </w:r>
          </w:p>
        </w:tc>
        <w:tc>
          <w:tcPr>
            <w:tcW w:w="666" w:type="dxa"/>
            <w:shd w:val="clear" w:color="auto" w:fill="D9D9D9" w:themeFill="background1" w:themeFillShade="D9"/>
          </w:tcPr>
          <w:p w14:paraId="41DFDAE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67" w:type="dxa"/>
          </w:tcPr>
          <w:p w14:paraId="43DE3234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:</w:t>
            </w:r>
          </w:p>
        </w:tc>
        <w:tc>
          <w:tcPr>
            <w:tcW w:w="666" w:type="dxa"/>
          </w:tcPr>
          <w:p w14:paraId="3E38BDA5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100</w:t>
            </w:r>
          </w:p>
        </w:tc>
        <w:tc>
          <w:tcPr>
            <w:tcW w:w="666" w:type="dxa"/>
          </w:tcPr>
          <w:p w14:paraId="21D04B18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=</w:t>
            </w:r>
          </w:p>
        </w:tc>
        <w:tc>
          <w:tcPr>
            <w:tcW w:w="667" w:type="dxa"/>
          </w:tcPr>
          <w:p w14:paraId="4EDD9DA0" w14:textId="77777777" w:rsidR="00CF48EE" w:rsidRDefault="00CF48EE" w:rsidP="00512EA8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99</w:t>
            </w:r>
          </w:p>
        </w:tc>
      </w:tr>
      <w:tr w:rsidR="00CF48EE" w14:paraId="72EED546" w14:textId="77777777" w:rsidTr="00512EA8">
        <w:trPr>
          <w:trHeight w:val="70"/>
        </w:trPr>
        <w:tc>
          <w:tcPr>
            <w:tcW w:w="685" w:type="dxa"/>
          </w:tcPr>
          <w:p w14:paraId="1D82823D" w14:textId="77777777" w:rsidR="00CF48EE" w:rsidRPr="00C00E10" w:rsidRDefault="00CF48EE" w:rsidP="00512EA8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32CB1575" w14:textId="77777777" w:rsidR="00CF48EE" w:rsidRPr="00AB04C4" w:rsidRDefault="00CF48EE" w:rsidP="00512EA8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14"/>
          </w:tcPr>
          <w:p w14:paraId="3403054B" w14:textId="77777777" w:rsidR="00CF48EE" w:rsidRPr="00AB04C4" w:rsidRDefault="00CF48EE" w:rsidP="00512EA8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CF48EE" w14:paraId="2113E315" w14:textId="77777777" w:rsidTr="00512EA8">
        <w:trPr>
          <w:trHeight w:val="70"/>
        </w:trPr>
        <w:tc>
          <w:tcPr>
            <w:tcW w:w="685" w:type="dxa"/>
          </w:tcPr>
          <w:p w14:paraId="4F78E620" w14:textId="77777777" w:rsidR="00CF48EE" w:rsidRPr="00C00E10" w:rsidRDefault="00CF48EE" w:rsidP="00512EA8">
            <w:pPr>
              <w:rPr>
                <w:szCs w:val="21"/>
              </w:rPr>
            </w:pPr>
          </w:p>
        </w:tc>
        <w:tc>
          <w:tcPr>
            <w:tcW w:w="280" w:type="dxa"/>
          </w:tcPr>
          <w:p w14:paraId="6C2131AA" w14:textId="77777777" w:rsidR="00CF48EE" w:rsidRPr="00AB04C4" w:rsidRDefault="00CF48EE" w:rsidP="00512EA8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120" w:type="dxa"/>
            <w:gridSpan w:val="14"/>
          </w:tcPr>
          <w:p w14:paraId="507B3101" w14:textId="77777777" w:rsidR="00CF48EE" w:rsidRPr="00AB04C4" w:rsidRDefault="00CF48EE" w:rsidP="00512EA8">
            <w:pPr>
              <w:pStyle w:val="berschrift2"/>
              <w:rPr>
                <w:b w:val="0"/>
                <w:color w:val="C00000"/>
                <w:sz w:val="8"/>
              </w:rPr>
            </w:pPr>
          </w:p>
        </w:tc>
      </w:tr>
      <w:tr w:rsidR="00CF48EE" w14:paraId="11D42A63" w14:textId="77777777" w:rsidTr="00512EA8">
        <w:trPr>
          <w:trHeight w:val="2527"/>
        </w:trPr>
        <w:tc>
          <w:tcPr>
            <w:tcW w:w="685" w:type="dxa"/>
          </w:tcPr>
          <w:p w14:paraId="12FB6FCD" w14:textId="77777777" w:rsidR="00CF48EE" w:rsidRDefault="00CF48EE" w:rsidP="00512EA8"/>
        </w:tc>
        <w:tc>
          <w:tcPr>
            <w:tcW w:w="8400" w:type="dxa"/>
            <w:gridSpan w:val="15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2135"/>
              <w:gridCol w:w="284"/>
              <w:gridCol w:w="1760"/>
              <w:gridCol w:w="236"/>
              <w:gridCol w:w="277"/>
              <w:gridCol w:w="283"/>
              <w:gridCol w:w="284"/>
              <w:gridCol w:w="283"/>
              <w:gridCol w:w="326"/>
              <w:gridCol w:w="282"/>
            </w:tblGrid>
            <w:tr w:rsidR="00CF48EE" w:rsidRPr="00AB04C4" w14:paraId="48C858D3" w14:textId="77777777" w:rsidTr="00512EA8">
              <w:trPr>
                <w:trHeight w:val="291"/>
              </w:trPr>
              <w:tc>
                <w:tcPr>
                  <w:tcW w:w="8121" w:type="dxa"/>
                  <w:gridSpan w:val="11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2FCD6C6" w14:textId="77777777" w:rsidR="00CF48EE" w:rsidRPr="00141B2A" w:rsidRDefault="00CF48EE" w:rsidP="00512EA8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</w:p>
              </w:tc>
            </w:tr>
            <w:tr w:rsidR="00CF48EE" w:rsidRPr="00AB04C4" w14:paraId="495F6ED3" w14:textId="77777777" w:rsidTr="00512EA8">
              <w:trPr>
                <w:trHeight w:val="562"/>
              </w:trPr>
              <w:tc>
                <w:tcPr>
                  <w:tcW w:w="8121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90469E6" w14:textId="77777777" w:rsidR="00CF48EE" w:rsidRPr="00141B2A" w:rsidRDefault="00CF48EE" w:rsidP="00512EA8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AB04C4" w14:paraId="55A0D882" w14:textId="77777777" w:rsidTr="00512EA8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D2B7F6C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C44C38" w14:textId="77777777" w:rsidR="00CF48EE" w:rsidRPr="00141B2A" w:rsidRDefault="00CF48EE" w:rsidP="00512EA8">
                  <w:pPr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DACCF18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991A1E3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FC56F5" w14:textId="77777777" w:rsidR="00CF48EE" w:rsidRPr="00AB04C4" w:rsidRDefault="00CF48EE" w:rsidP="00512EA8">
                  <w:pPr>
                    <w:rPr>
                      <w:rFonts w:ascii="Arial" w:hAnsi="Arial" w:cs="Arial"/>
                      <w:b/>
                      <w:bCs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24EBF1C9" w14:textId="77777777" w:rsidTr="00512EA8">
              <w:trPr>
                <w:trHeight w:val="84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169ED576" w14:textId="77777777" w:rsidR="00CF48EE" w:rsidRPr="003C05DA" w:rsidRDefault="00CF48EE" w:rsidP="00512EA8">
                  <w:pPr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666FC85C" w14:textId="77777777" w:rsidR="00CF48EE" w:rsidRPr="001B7C96" w:rsidRDefault="00CF48EE" w:rsidP="00512EA8">
                  <w:pPr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69666FF9" w14:textId="77777777" w:rsidR="00CF48EE" w:rsidRDefault="00CF48EE" w:rsidP="00512EA8">
                  <w:pPr>
                    <w:rPr>
                      <w:sz w:val="20"/>
                      <w:szCs w:val="18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277D9D79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9E29BA5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2579C9E8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4C438F44" w14:textId="77777777" w:rsidR="00CF48EE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56DBF034" w14:textId="77777777" w:rsidR="00CF48EE" w:rsidRPr="00050C3C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4E9AE630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34D3A27F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90F033A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6FFB7A7F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1D973D58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4E191F53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60DB8D4" w14:textId="77777777" w:rsidR="00CF48EE" w:rsidRDefault="00CF48EE" w:rsidP="00512EA8">
                  <w:pPr>
                    <w:spacing w:before="120"/>
                    <w:rPr>
                      <w:rFonts w:ascii="Arial" w:eastAsia="MS Mincho" w:hAnsi="Arial" w:cs="Arial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7787CEC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745D56C1" w14:textId="77777777" w:rsidR="00CF48EE" w:rsidRPr="001D16E0" w:rsidRDefault="00CF48EE" w:rsidP="00512EA8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</w:t>
                  </w:r>
                  <w:r w:rsidRPr="001D16E0">
                    <w:rPr>
                      <w:sz w:val="20"/>
                      <w:szCs w:val="18"/>
                    </w:rPr>
                    <w:t>ividieren (durch)</w:t>
                  </w:r>
                </w:p>
                <w:p w14:paraId="3BD60EF8" w14:textId="77777777" w:rsidR="00CF48EE" w:rsidRPr="006848DD" w:rsidRDefault="00CF48EE" w:rsidP="00512EA8">
                  <w:pPr>
                    <w:rPr>
                      <w:i/>
                      <w:sz w:val="14"/>
                      <w:szCs w:val="12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 xml:space="preserve">(ich dividiere, </w:t>
                  </w:r>
                </w:p>
                <w:p w14:paraId="1E090674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>ich habe dividiert)</w:t>
                  </w: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294"/>
                    <w:tblOverlap w:val="never"/>
                    <w:tblW w:w="191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6BE0986D" w14:textId="77777777" w:rsidTr="00512EA8">
                    <w:trPr>
                      <w:trHeight w:val="249"/>
                    </w:trPr>
                    <w:tc>
                      <w:tcPr>
                        <w:tcW w:w="927" w:type="dxa"/>
                        <w:vAlign w:val="center"/>
                      </w:tcPr>
                      <w:p w14:paraId="5B49591F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12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:3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27ECD0F5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4319008D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3136E7E2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226A8798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633FC967" w14:textId="77777777" w:rsidTr="00512EA8">
                    <w:tc>
                      <w:tcPr>
                        <w:tcW w:w="927" w:type="dxa"/>
                        <w:vAlign w:val="center"/>
                      </w:tcPr>
                      <w:p w14:paraId="22446F02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   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3663584C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1C3F3AC5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40BE6544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1E5D3F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42D20F71" w14:textId="77777777" w:rsidTr="00512EA8">
              <w:trPr>
                <w:trHeight w:val="84"/>
              </w:trPr>
              <w:tc>
                <w:tcPr>
                  <w:tcW w:w="1971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0AA772D5" w14:textId="77777777" w:rsidR="00CF48EE" w:rsidRPr="00371D11" w:rsidRDefault="00CF48EE" w:rsidP="00512EA8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54ECFB71" w14:textId="77777777" w:rsidR="00CF48EE" w:rsidRPr="00371D11" w:rsidRDefault="00CF48EE" w:rsidP="00512EA8">
                  <w:pPr>
                    <w:rPr>
                      <w:rFonts w:ascii="Arial" w:eastAsia="MS Mincho" w:hAnsi="Arial" w:cs="Arial"/>
                      <w:i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770262" w14:textId="77777777" w:rsidR="00CF48EE" w:rsidRPr="00371D11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4AA32565" w14:textId="77777777" w:rsidR="00CF48EE" w:rsidRPr="00371D11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2" w:space="0" w:color="0D0D0D" w:themeColor="text1" w:themeTint="F2"/>
                    <w:left w:val="nil"/>
                    <w:bottom w:val="single" w:sz="2" w:space="0" w:color="0D0D0D" w:themeColor="text1" w:themeTint="F2"/>
                    <w:right w:val="nil"/>
                  </w:tcBorders>
                  <w:vAlign w:val="center"/>
                </w:tcPr>
                <w:p w14:paraId="6FDE6B94" w14:textId="77777777" w:rsidR="00CF48EE" w:rsidRPr="00371D11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CF48EE" w:rsidRPr="00AB04C4" w14:paraId="7A6CAFEF" w14:textId="77777777" w:rsidTr="00512EA8">
              <w:trPr>
                <w:trHeight w:val="84"/>
              </w:trPr>
              <w:tc>
                <w:tcPr>
                  <w:tcW w:w="1971" w:type="dxa"/>
                  <w:vMerge w:val="restart"/>
                  <w:tcBorders>
                    <w:top w:val="single" w:sz="2" w:space="0" w:color="0D0D0D" w:themeColor="text1" w:themeTint="F2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FA73380" w14:textId="77777777" w:rsidR="00CF48EE" w:rsidRDefault="00CF48EE" w:rsidP="00512EA8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>
                    <w:rPr>
                      <w:color w:val="0D0D0D" w:themeColor="text1" w:themeTint="F2"/>
                      <w:sz w:val="18"/>
                      <w:szCs w:val="16"/>
                    </w:rPr>
                    <w:t>das Vielfache</w:t>
                  </w:r>
                </w:p>
                <w:p w14:paraId="1C6F79FD" w14:textId="77777777" w:rsidR="00CF48EE" w:rsidRPr="00141B2A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397907">
                    <w:rPr>
                      <w:i/>
                      <w:color w:val="0D0D0D" w:themeColor="text1" w:themeTint="F2"/>
                      <w:sz w:val="14"/>
                      <w:szCs w:val="16"/>
                    </w:rPr>
                    <w:t xml:space="preserve">(die Vielfachen) </w:t>
                  </w:r>
                </w:p>
              </w:tc>
              <w:tc>
                <w:tcPr>
                  <w:tcW w:w="2135" w:type="dxa"/>
                  <w:vMerge w:val="restart"/>
                  <w:tcBorders>
                    <w:top w:val="single" w:sz="2" w:space="0" w:color="0D0D0D" w:themeColor="text1" w:themeTint="F2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BA79322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1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12</w:t>
                  </w:r>
                </w:p>
                <w:p w14:paraId="66C47057" w14:textId="77777777" w:rsidR="00CF48EE" w:rsidRPr="00397907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2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24</w:t>
                  </w:r>
                </w:p>
                <w:p w14:paraId="1916B683" w14:textId="77777777" w:rsidR="00CF48EE" w:rsidRDefault="00CF48EE" w:rsidP="00512EA8">
                  <w:pPr>
                    <w:ind w:left="403"/>
                    <w:rPr>
                      <w:color w:val="0D0D0D" w:themeColor="text1" w:themeTint="F2"/>
                      <w:sz w:val="14"/>
                    </w:rPr>
                  </w:pPr>
                  <w:r w:rsidRPr="00397907"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3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36</w:t>
                  </w:r>
                </w:p>
                <w:p w14:paraId="17649190" w14:textId="77777777" w:rsidR="00CF48EE" w:rsidRPr="00141B2A" w:rsidRDefault="00CF48EE" w:rsidP="00512EA8">
                  <w:pPr>
                    <w:jc w:val="left"/>
                    <w:rPr>
                      <w:rFonts w:ascii="Arial" w:hAnsi="Arial" w:cs="Arial"/>
                      <w:color w:val="0D0D0D" w:themeColor="text1" w:themeTint="F2"/>
                    </w:rPr>
                  </w:pPr>
                  <w:r>
                    <w:rPr>
                      <w:color w:val="0D0D0D" w:themeColor="text1" w:themeTint="F2"/>
                      <w:sz w:val="14"/>
                    </w:rPr>
                    <w:t xml:space="preserve">12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sym w:font="Symbol" w:char="F0D7"/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proofErr w:type="gramStart"/>
                  <w:r w:rsidRPr="00397907">
                    <w:rPr>
                      <w:color w:val="0D0D0D" w:themeColor="text1" w:themeTint="F2"/>
                      <w:sz w:val="14"/>
                    </w:rPr>
                    <w:t xml:space="preserve">4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397907">
                    <w:rPr>
                      <w:color w:val="0D0D0D" w:themeColor="text1" w:themeTint="F2"/>
                      <w:sz w:val="14"/>
                    </w:rPr>
                    <w:t>=</w:t>
                  </w:r>
                  <w:proofErr w:type="gramEnd"/>
                  <w:r w:rsidRPr="00397907"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>
                    <w:rPr>
                      <w:color w:val="0D0D0D" w:themeColor="text1" w:themeTint="F2"/>
                      <w:sz w:val="14"/>
                    </w:rPr>
                    <w:t xml:space="preserve"> </w:t>
                  </w:r>
                  <w:r w:rsidRPr="00DF7D2A">
                    <w:rPr>
                      <w:b/>
                      <w:color w:val="0D0D0D" w:themeColor="text1" w:themeTint="F2"/>
                      <w:sz w:val="14"/>
                    </w:rPr>
                    <w:t>48</w:t>
                  </w:r>
                  <w:r>
                    <w:rPr>
                      <w:b/>
                      <w:color w:val="0D0D0D" w:themeColor="text1" w:themeTint="F2"/>
                      <w:sz w:val="14"/>
                    </w:rPr>
                    <w:t xml:space="preserve">    …</w:t>
                  </w: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8311037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 w:val="restart"/>
                  <w:tcBorders>
                    <w:top w:val="single" w:sz="2" w:space="0" w:color="0D0D0D" w:themeColor="text1" w:themeTint="F2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D47CBB8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B352BB"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  <w:t>der Teiler</w:t>
                  </w:r>
                </w:p>
                <w:p w14:paraId="265F4576" w14:textId="77777777" w:rsidR="00CF48EE" w:rsidRPr="00141B2A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B352BB"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4"/>
                      <w:szCs w:val="16"/>
                    </w:rPr>
                    <w:t>(die Teiler)</w:t>
                  </w:r>
                </w:p>
              </w:tc>
              <w:tc>
                <w:tcPr>
                  <w:tcW w:w="236" w:type="dxa"/>
                  <w:tcBorders>
                    <w:top w:val="single" w:sz="2" w:space="0" w:color="0D0D0D" w:themeColor="text1" w:themeTint="F2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2FF87DC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6AFD56A9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13F293C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5C1BC881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30E7D1D5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326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nil"/>
                  </w:tcBorders>
                  <w:vAlign w:val="center"/>
                </w:tcPr>
                <w:p w14:paraId="4869B178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82" w:type="dxa"/>
                  <w:tcBorders>
                    <w:top w:val="single" w:sz="2" w:space="0" w:color="0D0D0D" w:themeColor="text1" w:themeTint="F2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9CA215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148E8362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top w:val="dotted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6A654AB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top w:val="dotted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60AECE1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C2E3587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3C841F3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496F32D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4</w:t>
                  </w: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DFBCE6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02A2314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B909234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45A9DB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5F923603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proofErr w:type="gramStart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12 :</w:t>
                  </w:r>
                  <w:proofErr w:type="gramEnd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3 = 4</w:t>
                  </w:r>
                </w:p>
                <w:p w14:paraId="072EE9CF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proofErr w:type="gramStart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>12 :</w:t>
                  </w:r>
                  <w:proofErr w:type="gramEnd"/>
                  <w:r w:rsidRPr="001E3950"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4 = 3</w:t>
                  </w:r>
                </w:p>
                <w:p w14:paraId="2DCC6013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t xml:space="preserve">     </w:t>
                  </w:r>
                  <w:r w:rsidRPr="001E3950">
                    <w:rPr>
                      <w:rFonts w:ascii="Arial" w:hAnsi="Arial" w:cs="Arial"/>
                      <w:color w:val="0D0D0D" w:themeColor="text1" w:themeTint="F2"/>
                      <w:sz w:val="12"/>
                    </w:rPr>
                    <w:t xml:space="preserve"> </w:t>
                  </w:r>
                  <w:r w:rsidRPr="001E3950">
                    <w:rPr>
                      <w:rFonts w:ascii="Arial" w:hAnsi="Arial" w:cs="Arial"/>
                      <w:color w:val="0D0D0D" w:themeColor="text1" w:themeTint="F2"/>
                      <w:sz w:val="12"/>
                    </w:rPr>
                    <w:sym w:font="Symbol" w:char="F0DD"/>
                  </w:r>
                </w:p>
              </w:tc>
            </w:tr>
            <w:tr w:rsidR="00CF48EE" w:rsidRPr="00AB04C4" w14:paraId="4AE327AD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top w:val="dotted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A530F35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top w:val="dotted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F7B3E78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6184FBE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DB8172B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1A5DC31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A11DD3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A603FA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975C341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5D05E31" w14:textId="77777777" w:rsidR="00CF48EE" w:rsidRPr="001E3950" w:rsidRDefault="00CF48EE" w:rsidP="00512EA8">
                  <w:pPr>
                    <w:ind w:left="-110" w:right="-103"/>
                    <w:jc w:val="center"/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 w:rsidRPr="001E3950">
                    <w:rPr>
                      <w:rFonts w:ascii="Arial" w:hAnsi="Arial" w:cs="Arial"/>
                      <w:color w:val="0D0D0D" w:themeColor="text1" w:themeTint="F2"/>
                      <w:sz w:val="14"/>
                    </w:rPr>
                    <w:sym w:font="Symbol" w:char="F0DB"/>
                  </w: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35BA65E1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044C65D9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top w:val="dotted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77607DF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top w:val="dotted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6189854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898AFB4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499300E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63D5749B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E7514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B24D02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E524215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BDF845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26EA4456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1C6DA431" w14:textId="77777777" w:rsidTr="00512EA8">
              <w:trPr>
                <w:trHeight w:val="84"/>
              </w:trPr>
              <w:tc>
                <w:tcPr>
                  <w:tcW w:w="1971" w:type="dxa"/>
                  <w:vMerge/>
                  <w:tcBorders>
                    <w:top w:val="dotted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01EBD7B4" w14:textId="77777777" w:rsidR="00CF48EE" w:rsidRPr="00D25430" w:rsidRDefault="00CF48EE" w:rsidP="00512EA8"/>
              </w:tc>
              <w:tc>
                <w:tcPr>
                  <w:tcW w:w="2135" w:type="dxa"/>
                  <w:vMerge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BECBC3" w14:textId="77777777" w:rsidR="00CF48EE" w:rsidRPr="00D25430" w:rsidRDefault="00CF48EE" w:rsidP="00512EA8">
                  <w:pPr>
                    <w:jc w:val="center"/>
                  </w:pP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59BDA99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7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71DF97F" w14:textId="77777777" w:rsidR="00CF48EE" w:rsidRPr="00B352BB" w:rsidRDefault="00CF48EE" w:rsidP="00512EA8">
                  <w:pPr>
                    <w:rPr>
                      <w:rFonts w:asciiTheme="majorHAnsi" w:hAnsiTheme="majorHAnsi" w:cstheme="majorHAnsi"/>
                      <w:iCs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3F955C7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2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F5C8890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BEFCAEA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483B3E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  <w: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  <w:sym w:font="Symbol" w:char="F0B7"/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1570E5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  <w:tc>
                <w:tcPr>
                  <w:tcW w:w="608" w:type="dxa"/>
                  <w:gridSpan w:val="2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98E3F2" w14:textId="77777777" w:rsidR="00CF48EE" w:rsidRPr="001E3950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</w:rPr>
                  </w:pPr>
                </w:p>
              </w:tc>
            </w:tr>
            <w:tr w:rsidR="00CF48EE" w:rsidRPr="00AB04C4" w14:paraId="62C141D1" w14:textId="77777777" w:rsidTr="00512EA8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40A738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C5BEAC2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49DF08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5FE057B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2515C8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  <w:r>
                    <w:rPr>
                      <w:i/>
                      <w:noProof/>
                      <w:color w:val="0D0D0D" w:themeColor="text1" w:themeTint="F2"/>
                      <w:sz w:val="14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33792" behindDoc="0" locked="0" layoutInCell="1" allowOverlap="1" wp14:anchorId="13A95D81" wp14:editId="6374D4A2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175260</wp:posOffset>
                            </wp:positionV>
                            <wp:extent cx="144780" cy="297180"/>
                            <wp:effectExtent l="0" t="0" r="26670" b="26670"/>
                            <wp:wrapNone/>
                            <wp:docPr id="8228" name="Geschweifte Klammer rechts 8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44780" cy="29718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0C639154" id="Geschweifte Klammer rechts 8228" o:spid="_x0000_s1026" type="#_x0000_t88" style="position:absolute;margin-left:6.3pt;margin-top:13.8pt;width:11.4pt;height:23.4pt;rotation:90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" adj="877" strokecolor="#0d0d0d [3069]"/>
                        </w:pict>
                      </mc:Fallback>
                    </mc:AlternateContent>
                  </w:r>
                </w:p>
              </w:tc>
            </w:tr>
            <w:tr w:rsidR="00CF48EE" w:rsidRPr="00AB04C4" w14:paraId="0369F7D2" w14:textId="77777777" w:rsidTr="00512EA8">
              <w:trPr>
                <w:trHeight w:val="73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2B06D68E" w14:textId="77777777" w:rsidR="00CF48EE" w:rsidRDefault="00CF48EE" w:rsidP="00512EA8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der Faktor</w:t>
                  </w:r>
                </w:p>
                <w:p w14:paraId="4061C114" w14:textId="77777777" w:rsidR="00CF48EE" w:rsidRPr="00BC7F0C" w:rsidRDefault="00CF48EE" w:rsidP="00512EA8">
                  <w:pPr>
                    <w:rPr>
                      <w:i/>
                      <w:color w:val="0D0D0D" w:themeColor="text1" w:themeTint="F2"/>
                      <w:sz w:val="14"/>
                      <w:szCs w:val="14"/>
                    </w:rPr>
                  </w:pPr>
                  <w:r w:rsidRPr="00B51DC7">
                    <w:rPr>
                      <w:i/>
                      <w:sz w:val="14"/>
                      <w:szCs w:val="18"/>
                    </w:rPr>
                    <w:t xml:space="preserve">(die Faktoren) 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4E7D714B" w14:textId="77777777" w:rsidTr="00512EA8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0138FEA7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028DECBE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19BFDE9D" w14:textId="77777777" w:rsidR="00CF48EE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70CBE4BD" w14:textId="77777777" w:rsidR="00CF48EE" w:rsidRPr="00050C3C" w:rsidRDefault="00CF48EE" w:rsidP="00512EA8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591324F3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1CB86158" w14:textId="77777777" w:rsidTr="00512EA8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3D701D1E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 xml:space="preserve">   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1119DDB2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285AA851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38F7FD2C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7B3712" w14:textId="77777777" w:rsidR="00CF48EE" w:rsidRPr="00141B2A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9FCA007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0D0D0D" w:themeColor="text1" w:themeTint="F2"/>
                    <w:right w:val="dotted" w:sz="4" w:space="0" w:color="auto"/>
                  </w:tcBorders>
                  <w:vAlign w:val="center"/>
                </w:tcPr>
                <w:p w14:paraId="4B941B5D" w14:textId="77777777" w:rsidR="00CF48EE" w:rsidRDefault="00CF48EE" w:rsidP="00512EA8">
                  <w:pPr>
                    <w:rPr>
                      <w:i/>
                      <w:color w:val="0D0D0D" w:themeColor="text1" w:themeTint="F2"/>
                      <w:sz w:val="18"/>
                      <w:szCs w:val="16"/>
                    </w:rPr>
                  </w:pPr>
                  <w:r>
                    <w:rPr>
                      <w:i/>
                      <w:color w:val="0D0D0D" w:themeColor="text1" w:themeTint="F2"/>
                      <w:sz w:val="18"/>
                      <w:szCs w:val="16"/>
                    </w:rPr>
                    <w:t>der Quotient</w:t>
                  </w:r>
                </w:p>
                <w:p w14:paraId="0BEA8B11" w14:textId="77777777" w:rsidR="00CF48EE" w:rsidRPr="00397907" w:rsidRDefault="00CF48EE" w:rsidP="00512EA8">
                  <w:pPr>
                    <w:rPr>
                      <w:i/>
                      <w:color w:val="0D0D0D" w:themeColor="text1" w:themeTint="F2"/>
                      <w:sz w:val="18"/>
                      <w:szCs w:val="16"/>
                    </w:rPr>
                  </w:pPr>
                  <w:r w:rsidRPr="00371D11">
                    <w:rPr>
                      <w:i/>
                      <w:color w:val="0D0D0D" w:themeColor="text1" w:themeTint="F2"/>
                      <w:sz w:val="14"/>
                      <w:szCs w:val="16"/>
                    </w:rPr>
                    <w:t>(die Quotienten)</w:t>
                  </w:r>
                  <w:r>
                    <w:rPr>
                      <w:i/>
                      <w:color w:val="0D0D0D" w:themeColor="text1" w:themeTint="F2"/>
                      <w:sz w:val="18"/>
                      <w:szCs w:val="16"/>
                    </w:rPr>
                    <w:t xml:space="preserve"> </w:t>
                  </w: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dotted" w:sz="4" w:space="0" w:color="auto"/>
                    <w:bottom w:val="single" w:sz="2" w:space="0" w:color="0D0D0D" w:themeColor="text1" w:themeTint="F2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294"/>
                    <w:tblOverlap w:val="never"/>
                    <w:tblW w:w="191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CF48EE" w14:paraId="25787DF5" w14:textId="77777777" w:rsidTr="00512EA8">
                    <w:trPr>
                      <w:trHeight w:val="249"/>
                    </w:trPr>
                    <w:tc>
                      <w:tcPr>
                        <w:tcW w:w="927" w:type="dxa"/>
                        <w:vAlign w:val="center"/>
                      </w:tcPr>
                      <w:p w14:paraId="3FE5BB35" w14:textId="77777777" w:rsidR="00CF48EE" w:rsidRPr="007970EC" w:rsidRDefault="00CF48EE" w:rsidP="00512EA8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12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: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6B4BA449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4FEA8206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728B039B" w14:textId="77777777" w:rsidR="00CF48EE" w:rsidRPr="00BC1C98" w:rsidRDefault="00CF48EE" w:rsidP="00512EA8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5A1652EF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CF48EE" w14:paraId="0AA136CA" w14:textId="77777777" w:rsidTr="00512EA8">
                    <w:tc>
                      <w:tcPr>
                        <w:tcW w:w="927" w:type="dxa"/>
                        <w:vAlign w:val="center"/>
                      </w:tcPr>
                      <w:p w14:paraId="1A84DF65" w14:textId="77777777" w:rsidR="00CF48EE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               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767AF2CA" w14:textId="77777777" w:rsidR="00CF48EE" w:rsidRPr="007970EC" w:rsidRDefault="00CF48EE" w:rsidP="00512EA8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65C12C10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3EC4453E" w14:textId="77777777" w:rsidR="00CF48EE" w:rsidRPr="003D5319" w:rsidRDefault="00CF48EE" w:rsidP="00512EA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BF9FFF" w14:textId="77777777" w:rsidR="00CF48EE" w:rsidRPr="00DF7D2A" w:rsidRDefault="00CF48EE" w:rsidP="00512EA8">
                  <w:pPr>
                    <w:ind w:left="403"/>
                    <w:rPr>
                      <w:b/>
                      <w:color w:val="0D0D0D" w:themeColor="text1" w:themeTint="F2"/>
                      <w:sz w:val="14"/>
                    </w:rPr>
                  </w:pPr>
                </w:p>
              </w:tc>
            </w:tr>
            <w:tr w:rsidR="00CF48EE" w:rsidRPr="00AB04C4" w14:paraId="41ADDA12" w14:textId="77777777" w:rsidTr="00512EA8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354E246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7946A3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9979F53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C81144" w14:textId="77777777" w:rsidR="00CF48EE" w:rsidRPr="00141B2A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E4B1693" w14:textId="77777777" w:rsidR="00CF48EE" w:rsidRPr="00AB04C4" w:rsidRDefault="00CF48EE" w:rsidP="00512EA8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417F75DB" w14:textId="77777777" w:rsidTr="00512EA8">
              <w:trPr>
                <w:trHeight w:val="471"/>
              </w:trPr>
              <w:tc>
                <w:tcPr>
                  <w:tcW w:w="4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3C81E" w14:textId="77777777" w:rsidR="00CF48EE" w:rsidRPr="00E74EAB" w:rsidRDefault="00CF48EE" w:rsidP="00512EA8">
                  <w:pPr>
                    <w:rPr>
                      <w:rFonts w:asciiTheme="majorHAnsi" w:hAnsiTheme="majorHAnsi" w:cstheme="majorHAnsi"/>
                      <w:color w:val="0D0D0D" w:themeColor="text1" w:themeTint="F2"/>
                      <w:sz w:val="18"/>
                      <w:szCs w:val="18"/>
                    </w:rPr>
                  </w:pPr>
                  <w:r w:rsidRPr="00885FA2">
                    <w:rPr>
                      <w:rFonts w:asciiTheme="majorHAnsi" w:hAnsiTheme="majorHAnsi" w:cstheme="majorHAnsi"/>
                      <w:sz w:val="18"/>
                      <w:szCs w:val="18"/>
                    </w:rPr>
                    <w:t>Die gesuchte Zahl ...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1711019" w14:textId="77777777" w:rsidR="00CF48EE" w:rsidRPr="00E74EAB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8"/>
                    </w:rPr>
                  </w:pPr>
                </w:p>
              </w:tc>
              <w:tc>
                <w:tcPr>
                  <w:tcW w:w="373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8369D1" w14:textId="77777777" w:rsidR="00CF48EE" w:rsidRPr="00E74EAB" w:rsidRDefault="00CF48EE" w:rsidP="00512EA8">
                  <w:pPr>
                    <w:rPr>
                      <w:color w:val="C00000"/>
                      <w:sz w:val="18"/>
                      <w:szCs w:val="18"/>
                    </w:rPr>
                  </w:pPr>
                  <w:r w:rsidRPr="00885FA2">
                    <w:rPr>
                      <w:sz w:val="18"/>
                      <w:szCs w:val="18"/>
                    </w:rPr>
                    <w:t>… die Aufgabe umstellen …</w:t>
                  </w:r>
                </w:p>
              </w:tc>
            </w:tr>
          </w:tbl>
          <w:p w14:paraId="51D92102" w14:textId="77777777" w:rsidR="00CF48EE" w:rsidRPr="00AB04C4" w:rsidRDefault="00CF48EE" w:rsidP="00512EA8">
            <w:pPr>
              <w:jc w:val="center"/>
              <w:rPr>
                <w:b/>
                <w:color w:val="C00000"/>
              </w:rPr>
            </w:pPr>
          </w:p>
        </w:tc>
      </w:tr>
      <w:tr w:rsidR="00CF48EE" w14:paraId="0D259F77" w14:textId="77777777" w:rsidTr="00512EA8">
        <w:trPr>
          <w:trHeight w:val="43"/>
        </w:trPr>
        <w:tc>
          <w:tcPr>
            <w:tcW w:w="685" w:type="dxa"/>
          </w:tcPr>
          <w:p w14:paraId="136AD795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04DD2AC7" w14:textId="77777777" w:rsidR="00CF48EE" w:rsidRPr="00503E42" w:rsidRDefault="00CF48EE" w:rsidP="00512EA8">
            <w:pPr>
              <w:pStyle w:val="berschrift2"/>
            </w:pPr>
          </w:p>
          <w:p w14:paraId="33BEB7E3" w14:textId="77777777" w:rsidR="00CF48EE" w:rsidRPr="00503E42" w:rsidRDefault="00CF48EE" w:rsidP="00512EA8">
            <w:pPr>
              <w:pStyle w:val="berschrift2"/>
            </w:pPr>
            <w:r w:rsidRPr="00503E42">
              <w:t>b)</w:t>
            </w:r>
          </w:p>
        </w:tc>
        <w:tc>
          <w:tcPr>
            <w:tcW w:w="8120" w:type="dxa"/>
            <w:gridSpan w:val="14"/>
          </w:tcPr>
          <w:p w14:paraId="36A13DA8" w14:textId="77777777" w:rsidR="00CF48EE" w:rsidRPr="00141B2A" w:rsidRDefault="00CF48EE" w:rsidP="00512EA8">
            <w:pPr>
              <w:rPr>
                <w:color w:val="0D0D0D" w:themeColor="text1" w:themeTint="F2"/>
              </w:rPr>
            </w:pPr>
          </w:p>
          <w:p w14:paraId="62C726BA" w14:textId="77777777" w:rsidR="00CF48EE" w:rsidRPr="00141B2A" w:rsidRDefault="00CF48EE" w:rsidP="00512EA8">
            <w:pPr>
              <w:spacing w:after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Wie hast du Aufgabe 3) in </w:t>
            </w:r>
            <w:r w:rsidRPr="008D2185">
              <w:rPr>
                <w:rStyle w:val="berschrift2Zchn"/>
              </w:rPr>
              <w:t>a1)</w:t>
            </w:r>
            <w:r>
              <w:rPr>
                <w:color w:val="0D0D0D" w:themeColor="text1" w:themeTint="F2"/>
              </w:rPr>
              <w:t xml:space="preserve"> gerechnet? Was haben die Aufgaben mit der Addition zu tun?</w:t>
            </w:r>
          </w:p>
        </w:tc>
      </w:tr>
      <w:tr w:rsidR="00CF48EE" w14:paraId="3EC6E79C" w14:textId="77777777" w:rsidTr="00512EA8">
        <w:trPr>
          <w:trHeight w:val="43"/>
        </w:trPr>
        <w:tc>
          <w:tcPr>
            <w:tcW w:w="685" w:type="dxa"/>
          </w:tcPr>
          <w:p w14:paraId="77634F4D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37E62A38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20" w:type="dxa"/>
            <w:gridSpan w:val="14"/>
          </w:tcPr>
          <w:p w14:paraId="13EE79E4" w14:textId="77777777" w:rsidR="00CF48EE" w:rsidRPr="00141B2A" w:rsidRDefault="00CF48EE" w:rsidP="00512EA8">
            <w:pPr>
              <w:rPr>
                <w:color w:val="0D0D0D" w:themeColor="text1" w:themeTint="F2"/>
              </w:rPr>
            </w:pPr>
          </w:p>
        </w:tc>
      </w:tr>
      <w:tr w:rsidR="00CF48EE" w14:paraId="44AF3060" w14:textId="77777777" w:rsidTr="00512EA8">
        <w:trPr>
          <w:trHeight w:val="43"/>
        </w:trPr>
        <w:tc>
          <w:tcPr>
            <w:tcW w:w="685" w:type="dxa"/>
          </w:tcPr>
          <w:p w14:paraId="6FB025F5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53AD237C" w14:textId="77777777" w:rsidR="00CF48EE" w:rsidRPr="00503E42" w:rsidRDefault="00CF48EE" w:rsidP="00512EA8">
            <w:pPr>
              <w:pStyle w:val="berschrift2"/>
            </w:pPr>
          </w:p>
        </w:tc>
        <w:tc>
          <w:tcPr>
            <w:tcW w:w="8120" w:type="dxa"/>
            <w:gridSpan w:val="14"/>
          </w:tcPr>
          <w:p w14:paraId="34373313" w14:textId="77777777" w:rsidR="00CF48EE" w:rsidRPr="00141B2A" w:rsidRDefault="00CF48EE" w:rsidP="00512EA8">
            <w:pPr>
              <w:rPr>
                <w:color w:val="0D0D0D" w:themeColor="text1" w:themeTint="F2"/>
              </w:rPr>
            </w:pPr>
          </w:p>
        </w:tc>
      </w:tr>
    </w:tbl>
    <w:p w14:paraId="0FDFAFDD" w14:textId="77777777" w:rsidR="00CF48EE" w:rsidRDefault="00CF48EE" w:rsidP="00CF48EE">
      <w:pPr>
        <w:tabs>
          <w:tab w:val="left" w:pos="615"/>
        </w:tabs>
        <w:rPr>
          <w:sz w:val="8"/>
        </w:rPr>
      </w:pPr>
    </w:p>
    <w:p w14:paraId="136A74B9" w14:textId="77777777" w:rsidR="00CF48EE" w:rsidRDefault="00CF48EE" w:rsidP="00CF48EE">
      <w:pPr>
        <w:tabs>
          <w:tab w:val="left" w:pos="615"/>
        </w:tabs>
        <w:rPr>
          <w:sz w:val="8"/>
        </w:rPr>
      </w:pPr>
      <w:r>
        <w:rPr>
          <w:sz w:val="8"/>
        </w:rPr>
        <w:tab/>
      </w:r>
    </w:p>
    <w:p w14:paraId="760CA2F6" w14:textId="77777777" w:rsidR="00CF48EE" w:rsidRDefault="00CF48EE" w:rsidP="00CF48EE">
      <w:pPr>
        <w:rPr>
          <w:sz w:val="8"/>
        </w:rPr>
      </w:pPr>
    </w:p>
    <w:p w14:paraId="5DD4BBB0" w14:textId="77777777" w:rsidR="00CF48EE" w:rsidRDefault="00CF48EE" w:rsidP="00CF48EE">
      <w:pPr>
        <w:rPr>
          <w:sz w:val="8"/>
        </w:rPr>
      </w:pPr>
    </w:p>
    <w:p w14:paraId="453146BF" w14:textId="77777777" w:rsidR="00CF48EE" w:rsidRDefault="00CF48EE" w:rsidP="00CF48EE">
      <w:pPr>
        <w:rPr>
          <w:sz w:val="8"/>
        </w:rPr>
      </w:pPr>
    </w:p>
    <w:p w14:paraId="0E73F83D" w14:textId="77777777" w:rsidR="00CF48EE" w:rsidRDefault="00CF48EE" w:rsidP="00CF48EE">
      <w:pPr>
        <w:rPr>
          <w:sz w:val="8"/>
        </w:rPr>
      </w:pPr>
    </w:p>
    <w:p w14:paraId="1206F063" w14:textId="77777777" w:rsidR="00CF48EE" w:rsidRDefault="00CF48EE" w:rsidP="00CF48EE">
      <w:r>
        <w:rPr>
          <w:b/>
          <w:bCs/>
          <w:iCs/>
        </w:rP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1561"/>
        <w:gridCol w:w="780"/>
        <w:gridCol w:w="781"/>
        <w:gridCol w:w="781"/>
        <w:gridCol w:w="780"/>
        <w:gridCol w:w="781"/>
        <w:gridCol w:w="781"/>
        <w:gridCol w:w="1844"/>
      </w:tblGrid>
      <w:tr w:rsidR="00CF48EE" w14:paraId="7290F176" w14:textId="77777777" w:rsidTr="00512EA8">
        <w:tc>
          <w:tcPr>
            <w:tcW w:w="685" w:type="dxa"/>
            <w:shd w:val="clear" w:color="auto" w:fill="D9D9D9" w:themeFill="background1" w:themeFillShade="D9"/>
            <w:hideMark/>
          </w:tcPr>
          <w:p w14:paraId="2F40D098" w14:textId="77777777" w:rsidR="00CF48EE" w:rsidRPr="0089074A" w:rsidRDefault="00CF48EE" w:rsidP="00512EA8">
            <w:pPr>
              <w:pStyle w:val="berschrift2"/>
              <w:rPr>
                <w:color w:val="000000"/>
                <w:sz w:val="28"/>
              </w:rPr>
            </w:pPr>
            <w:r>
              <w:rPr>
                <w:color w:val="000000"/>
              </w:rPr>
              <w:lastRenderedPageBreak/>
              <w:t xml:space="preserve"> 10</w:t>
            </w:r>
          </w:p>
        </w:tc>
        <w:tc>
          <w:tcPr>
            <w:tcW w:w="8392" w:type="dxa"/>
            <w:gridSpan w:val="9"/>
            <w:shd w:val="clear" w:color="auto" w:fill="D9D9D9" w:themeFill="background1" w:themeFillShade="D9"/>
          </w:tcPr>
          <w:p w14:paraId="648F2DC2" w14:textId="77777777" w:rsidR="00CF48EE" w:rsidRDefault="00CF48EE" w:rsidP="00512EA8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>Lösungsbeispiel zu Aufgabe 10</w:t>
            </w:r>
            <w:r w:rsidRPr="0089074A">
              <w:rPr>
                <w:color w:val="000000"/>
              </w:rPr>
              <w:t xml:space="preserve">b) </w:t>
            </w:r>
          </w:p>
          <w:p w14:paraId="63DB63CF" w14:textId="77777777" w:rsidR="00CF48EE" w:rsidRPr="0089074A" w:rsidRDefault="00CF48EE" w:rsidP="00512EA8"/>
        </w:tc>
      </w:tr>
      <w:tr w:rsidR="002304E5" w14:paraId="5391E402" w14:textId="77777777" w:rsidTr="00512EA8">
        <w:trPr>
          <w:trHeight w:val="39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3D8C1FF9" w14:textId="77777777" w:rsidR="002304E5" w:rsidRPr="006D39FB" w:rsidRDefault="002304E5" w:rsidP="00512EA8">
            <w:pPr>
              <w:jc w:val="left"/>
              <w:rPr>
                <w:b/>
                <w:bCs/>
                <w:color w:val="0D0D0D" w:themeColor="text1" w:themeTint="F2"/>
              </w:rPr>
            </w:pPr>
          </w:p>
        </w:tc>
        <w:tc>
          <w:tcPr>
            <w:tcW w:w="8392" w:type="dxa"/>
            <w:gridSpan w:val="9"/>
          </w:tcPr>
          <w:p w14:paraId="43B360B5" w14:textId="77777777" w:rsidR="002304E5" w:rsidRDefault="002304E5" w:rsidP="00512EA8">
            <w:pPr>
              <w:pStyle w:val="berschrift2"/>
            </w:pPr>
          </w:p>
        </w:tc>
      </w:tr>
      <w:tr w:rsidR="002304E5" w14:paraId="61480C15" w14:textId="77777777" w:rsidTr="00512EA8">
        <w:trPr>
          <w:trHeight w:val="433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EE4FBEB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51A11C05" w14:textId="77777777" w:rsidR="002304E5" w:rsidRPr="00891198" w:rsidRDefault="002304E5" w:rsidP="00512EA8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891198">
              <w:rPr>
                <w:bCs w:val="0"/>
              </w:rPr>
              <w:t>a)</w:t>
            </w:r>
          </w:p>
        </w:tc>
        <w:tc>
          <w:tcPr>
            <w:tcW w:w="8089" w:type="dxa"/>
            <w:gridSpan w:val="8"/>
          </w:tcPr>
          <w:p w14:paraId="2CBCC7C1" w14:textId="77777777" w:rsidR="002304E5" w:rsidRPr="007F2091" w:rsidRDefault="002304E5" w:rsidP="00512EA8">
            <w:pPr>
              <w:pStyle w:val="berschrift2"/>
              <w:ind w:left="-5" w:firstLine="5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Berechne die Aufgaben: Welche Zahlen gehören in das </w:t>
            </w:r>
            <w:r w:rsidRPr="00E422C4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graue Kästchen</w:t>
            </w:r>
            <w:r>
              <w:rPr>
                <w:b w:val="0"/>
                <w:color w:val="0D0D0D" w:themeColor="text1" w:themeTint="F2"/>
              </w:rPr>
              <w:t>?</w:t>
            </w:r>
          </w:p>
        </w:tc>
      </w:tr>
      <w:tr w:rsidR="002304E5" w14:paraId="54A5A2EA" w14:textId="77777777" w:rsidTr="00512EA8">
        <w:trPr>
          <w:trHeight w:val="4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4045AB8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56191D8F" w14:textId="77777777" w:rsidR="002304E5" w:rsidRPr="00891198" w:rsidRDefault="002304E5" w:rsidP="00512EA8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8"/>
          </w:tcPr>
          <w:p w14:paraId="1C8FD330" w14:textId="77777777" w:rsidR="002304E5" w:rsidRPr="00C00E10" w:rsidRDefault="002304E5" w:rsidP="00512EA8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C00E10">
              <w:rPr>
                <w:b w:val="0"/>
                <w:bCs w:val="0"/>
                <w:color w:val="0D0D0D" w:themeColor="text1" w:themeTint="F2"/>
              </w:rPr>
              <w:t>a2)</w:t>
            </w:r>
            <w:r>
              <w:rPr>
                <w:b w:val="0"/>
                <w:bCs w:val="0"/>
                <w:color w:val="0D0D0D" w:themeColor="text1" w:themeTint="F2"/>
              </w:rPr>
              <w:t xml:space="preserve"> </w:t>
            </w:r>
            <w:r>
              <w:rPr>
                <w:bCs w:val="0"/>
                <w:color w:val="0D0D0D" w:themeColor="text1" w:themeTint="F2"/>
              </w:rPr>
              <w:t>Division</w:t>
            </w:r>
          </w:p>
        </w:tc>
      </w:tr>
      <w:tr w:rsidR="002304E5" w14:paraId="0E750E93" w14:textId="77777777" w:rsidTr="009F406D">
        <w:trPr>
          <w:trHeight w:val="454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167D9F9" w14:textId="77777777" w:rsidR="002304E5" w:rsidRPr="00C020DE" w:rsidRDefault="002304E5" w:rsidP="00512EA8">
            <w:pPr>
              <w:rPr>
                <w:szCs w:val="21"/>
              </w:rPr>
            </w:pPr>
          </w:p>
        </w:tc>
        <w:tc>
          <w:tcPr>
            <w:tcW w:w="303" w:type="dxa"/>
          </w:tcPr>
          <w:p w14:paraId="38222609" w14:textId="77777777" w:rsidR="002304E5" w:rsidRPr="00E100E5" w:rsidRDefault="002304E5" w:rsidP="00512EA8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1561" w:type="dxa"/>
          </w:tcPr>
          <w:p w14:paraId="1119F56C" w14:textId="77777777" w:rsidR="002304E5" w:rsidRPr="00E100E5" w:rsidRDefault="002304E5" w:rsidP="00512EA8">
            <w:pPr>
              <w:rPr>
                <w:color w:val="C00000"/>
                <w:sz w:val="10"/>
                <w:szCs w:val="10"/>
              </w:rPr>
            </w:pPr>
          </w:p>
        </w:tc>
        <w:tc>
          <w:tcPr>
            <w:tcW w:w="780" w:type="dxa"/>
            <w:vAlign w:val="center"/>
          </w:tcPr>
          <w:p w14:paraId="2BE8F505" w14:textId="77777777" w:rsidR="002304E5" w:rsidRPr="00C020DE" w:rsidRDefault="002304E5" w:rsidP="009F406D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2)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230C90EB" w14:textId="77777777" w:rsidR="002304E5" w:rsidRPr="00C020DE" w:rsidRDefault="002304E5" w:rsidP="009F406D">
            <w:pPr>
              <w:pStyle w:val="Handschrift"/>
              <w:jc w:val="center"/>
            </w:pPr>
            <w:r>
              <w:t>2500</w:t>
            </w:r>
          </w:p>
        </w:tc>
        <w:tc>
          <w:tcPr>
            <w:tcW w:w="781" w:type="dxa"/>
            <w:vAlign w:val="center"/>
          </w:tcPr>
          <w:p w14:paraId="34204184" w14:textId="77777777" w:rsidR="002304E5" w:rsidRPr="00C020DE" w:rsidRDefault="002304E5" w:rsidP="009F406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:</w:t>
            </w:r>
          </w:p>
        </w:tc>
        <w:tc>
          <w:tcPr>
            <w:tcW w:w="780" w:type="dxa"/>
            <w:vAlign w:val="center"/>
          </w:tcPr>
          <w:p w14:paraId="547E3CFE" w14:textId="77777777" w:rsidR="002304E5" w:rsidRPr="00C020DE" w:rsidRDefault="002304E5" w:rsidP="009F406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781" w:type="dxa"/>
            <w:vAlign w:val="center"/>
          </w:tcPr>
          <w:p w14:paraId="09F6C686" w14:textId="77777777" w:rsidR="002304E5" w:rsidRPr="00C020DE" w:rsidRDefault="002304E5" w:rsidP="009F406D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=</w:t>
            </w:r>
          </w:p>
        </w:tc>
        <w:tc>
          <w:tcPr>
            <w:tcW w:w="781" w:type="dxa"/>
            <w:vAlign w:val="center"/>
          </w:tcPr>
          <w:p w14:paraId="5B2ACBE2" w14:textId="77777777" w:rsidR="002304E5" w:rsidRPr="00C020DE" w:rsidRDefault="002304E5" w:rsidP="009F406D">
            <w:pPr>
              <w:jc w:val="center"/>
              <w:rPr>
                <w:szCs w:val="21"/>
              </w:rPr>
            </w:pPr>
            <w:r w:rsidRPr="00C020DE">
              <w:rPr>
                <w:szCs w:val="21"/>
              </w:rPr>
              <w:t>250</w:t>
            </w:r>
          </w:p>
        </w:tc>
        <w:tc>
          <w:tcPr>
            <w:tcW w:w="1844" w:type="dxa"/>
          </w:tcPr>
          <w:p w14:paraId="13DC88B4" w14:textId="77777777" w:rsidR="002304E5" w:rsidRPr="00E100E5" w:rsidRDefault="002304E5" w:rsidP="00512EA8">
            <w:pPr>
              <w:rPr>
                <w:color w:val="C00000"/>
                <w:sz w:val="10"/>
                <w:szCs w:val="10"/>
              </w:rPr>
            </w:pPr>
          </w:p>
        </w:tc>
      </w:tr>
      <w:tr w:rsidR="002304E5" w14:paraId="3748FEF2" w14:textId="77777777" w:rsidTr="00512EA8">
        <w:tc>
          <w:tcPr>
            <w:tcW w:w="685" w:type="dxa"/>
            <w:vMerge/>
            <w:shd w:val="clear" w:color="auto" w:fill="D9D9D9" w:themeFill="background1" w:themeFillShade="D9"/>
          </w:tcPr>
          <w:p w14:paraId="3BBCE52F" w14:textId="77777777" w:rsidR="002304E5" w:rsidRPr="00C020DE" w:rsidRDefault="002304E5" w:rsidP="00512EA8">
            <w:pPr>
              <w:rPr>
                <w:szCs w:val="21"/>
              </w:rPr>
            </w:pPr>
          </w:p>
        </w:tc>
        <w:tc>
          <w:tcPr>
            <w:tcW w:w="303" w:type="dxa"/>
          </w:tcPr>
          <w:p w14:paraId="58B1165D" w14:textId="77777777" w:rsidR="002304E5" w:rsidRPr="00E100E5" w:rsidRDefault="002304E5" w:rsidP="00512EA8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8089" w:type="dxa"/>
            <w:gridSpan w:val="8"/>
          </w:tcPr>
          <w:p w14:paraId="1CB3C2E8" w14:textId="77777777" w:rsidR="002304E5" w:rsidRPr="00E100E5" w:rsidRDefault="002304E5" w:rsidP="00512EA8">
            <w:pPr>
              <w:rPr>
                <w:color w:val="C00000"/>
                <w:sz w:val="10"/>
                <w:szCs w:val="10"/>
              </w:rPr>
            </w:pPr>
          </w:p>
        </w:tc>
      </w:tr>
      <w:tr w:rsidR="002304E5" w14:paraId="73FACD05" w14:textId="77777777" w:rsidTr="00512EA8">
        <w:trPr>
          <w:trHeight w:val="70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6695A64" w14:textId="77777777" w:rsidR="002304E5" w:rsidRDefault="002304E5" w:rsidP="00512EA8"/>
        </w:tc>
        <w:tc>
          <w:tcPr>
            <w:tcW w:w="8392" w:type="dxa"/>
            <w:gridSpan w:val="9"/>
          </w:tcPr>
          <w:p w14:paraId="12BD64F4" w14:textId="77777777" w:rsidR="002304E5" w:rsidRDefault="002304E5" w:rsidP="00512EA8">
            <w:pPr>
              <w:pStyle w:val="berschrift2"/>
              <w:rPr>
                <w:b w:val="0"/>
                <w:color w:val="000000" w:themeColor="text1"/>
              </w:rPr>
            </w:pP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>
              <w:rPr>
                <w:bCs w:val="0"/>
                <w:color w:val="000000" w:themeColor="text1"/>
              </w:rPr>
              <w:t>10</w:t>
            </w:r>
            <w:r w:rsidRPr="00291836">
              <w:rPr>
                <w:bCs w:val="0"/>
                <w:color w:val="000000" w:themeColor="text1"/>
              </w:rPr>
              <w:t>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06D6A814" w14:textId="77777777" w:rsidR="002304E5" w:rsidRPr="00E100E5" w:rsidRDefault="002304E5" w:rsidP="00512EA8">
            <w:pPr>
              <w:rPr>
                <w:color w:val="C00000"/>
                <w:sz w:val="10"/>
                <w:szCs w:val="10"/>
              </w:rPr>
            </w:pPr>
          </w:p>
        </w:tc>
      </w:tr>
      <w:tr w:rsidR="002304E5" w14:paraId="65C62F80" w14:textId="77777777" w:rsidTr="00512EA8">
        <w:trPr>
          <w:trHeight w:val="429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7983D23" w14:textId="77777777" w:rsidR="002304E5" w:rsidRDefault="002304E5" w:rsidP="00512EA8"/>
        </w:tc>
        <w:tc>
          <w:tcPr>
            <w:tcW w:w="303" w:type="dxa"/>
          </w:tcPr>
          <w:p w14:paraId="266E5F87" w14:textId="77777777" w:rsidR="002304E5" w:rsidRPr="00E46C10" w:rsidRDefault="002304E5" w:rsidP="00512EA8">
            <w:pPr>
              <w:pStyle w:val="berschrift2"/>
              <w:rPr>
                <w:color w:val="0D0D0D" w:themeColor="text1" w:themeTint="F2"/>
              </w:rPr>
            </w:pPr>
            <w:r w:rsidRPr="00E100E5">
              <w:t>b)</w:t>
            </w:r>
          </w:p>
        </w:tc>
        <w:tc>
          <w:tcPr>
            <w:tcW w:w="8089" w:type="dxa"/>
            <w:gridSpan w:val="8"/>
          </w:tcPr>
          <w:p w14:paraId="73538299" w14:textId="77777777" w:rsidR="002304E5" w:rsidRPr="00E46C10" w:rsidRDefault="002304E5" w:rsidP="00512EA8">
            <w:pPr>
              <w:rPr>
                <w:color w:val="0D0D0D" w:themeColor="text1" w:themeTint="F2"/>
                <w:sz w:val="8"/>
                <w:szCs w:val="6"/>
              </w:rPr>
            </w:pPr>
            <w:r>
              <w:rPr>
                <w:color w:val="0D0D0D" w:themeColor="text1" w:themeTint="F2"/>
              </w:rPr>
              <w:t xml:space="preserve">Wie hast du Aufgabe 2) in a2) gerechnet? </w:t>
            </w:r>
          </w:p>
        </w:tc>
      </w:tr>
      <w:tr w:rsidR="002304E5" w14:paraId="069F081A" w14:textId="77777777" w:rsidTr="00512EA8">
        <w:trPr>
          <w:trHeight w:val="566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F192E84" w14:textId="77777777" w:rsidR="002304E5" w:rsidRDefault="002304E5" w:rsidP="00512EA8"/>
        </w:tc>
        <w:tc>
          <w:tcPr>
            <w:tcW w:w="303" w:type="dxa"/>
          </w:tcPr>
          <w:p w14:paraId="041A892D" w14:textId="77777777" w:rsidR="002304E5" w:rsidRPr="00E46C10" w:rsidRDefault="002304E5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8"/>
          </w:tcPr>
          <w:p w14:paraId="090D2359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 w:after="12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möchte das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  <w:shd w:val="clear" w:color="auto" w:fill="D9D9D9" w:themeFill="background1" w:themeFillShade="D9"/>
              </w:rPr>
              <w:t xml:space="preserve">graue Kästchen </w:t>
            </w: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berechnen. </w:t>
            </w:r>
          </w:p>
          <w:p w14:paraId="5811AFF3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 w:after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Ich stelle die Aufgabe um:</w:t>
            </w:r>
          </w:p>
          <w:p w14:paraId="3997D3F8" w14:textId="77777777" w:rsidR="002304E5" w:rsidRDefault="002304E5" w:rsidP="009F406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 w:after="120"/>
              <w:ind w:left="357"/>
              <w:contextualSpacing/>
              <w:textAlignment w:val="auto"/>
            </w:pP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1020"/>
              <w:gridCol w:w="1020"/>
              <w:gridCol w:w="1020"/>
              <w:gridCol w:w="1020"/>
              <w:gridCol w:w="1020"/>
            </w:tblGrid>
            <w:tr w:rsidR="002304E5" w14:paraId="7B34B618" w14:textId="77777777" w:rsidTr="00512EA8">
              <w:trPr>
                <w:trHeight w:val="454"/>
                <w:jc w:val="center"/>
              </w:trPr>
              <w:tc>
                <w:tcPr>
                  <w:tcW w:w="510" w:type="dxa"/>
                  <w:shd w:val="clear" w:color="auto" w:fill="auto"/>
                </w:tcPr>
                <w:p w14:paraId="10ABB101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t>2)</w:t>
                  </w:r>
                </w:p>
              </w:tc>
              <w:tc>
                <w:tcPr>
                  <w:tcW w:w="1020" w:type="dxa"/>
                  <w:shd w:val="clear" w:color="auto" w:fill="D9D9D9" w:themeFill="background1" w:themeFillShade="D9"/>
                  <w:vAlign w:val="center"/>
                </w:tcPr>
                <w:p w14:paraId="25B23A06" w14:textId="77777777" w:rsidR="002304E5" w:rsidRPr="009F406D" w:rsidRDefault="002304E5" w:rsidP="00512EA8">
                  <w:pPr>
                    <w:spacing w:before="120" w:after="120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9F406D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1020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4168B6AC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80896" behindDoc="0" locked="0" layoutInCell="1" allowOverlap="1" wp14:anchorId="140E4297" wp14:editId="021D5860">
                            <wp:simplePos x="0" y="0"/>
                            <wp:positionH relativeFrom="column">
                              <wp:posOffset>90170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314325" cy="301625"/>
                            <wp:effectExtent l="19050" t="19050" r="28575" b="22225"/>
                            <wp:wrapNone/>
                            <wp:docPr id="8229" name="Ellips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325" cy="3016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oval w14:anchorId="49A3A07F" id="Ellipse 22" o:spid="_x0000_s1026" style="position:absolute;margin-left:7.1pt;margin-top:-.6pt;width:24.75pt;height:23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" filled="f" strokecolor="#0d0d0d [3069]" strokeweight="2.25pt"/>
                        </w:pict>
                      </mc:Fallback>
                    </mc:AlternateContent>
                  </w:r>
                  <w:r>
                    <w:t>:</w:t>
                  </w:r>
                </w:p>
              </w:tc>
              <w:tc>
                <w:tcPr>
                  <w:tcW w:w="10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934AAB1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t>10</w:t>
                  </w:r>
                </w:p>
              </w:tc>
              <w:tc>
                <w:tcPr>
                  <w:tcW w:w="1020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248529B6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t>=</w:t>
                  </w:r>
                </w:p>
              </w:tc>
              <w:tc>
                <w:tcPr>
                  <w:tcW w:w="1020" w:type="dxa"/>
                  <w:vAlign w:val="center"/>
                </w:tcPr>
                <w:p w14:paraId="239DE3B1" w14:textId="77777777" w:rsidR="002304E5" w:rsidRPr="009F406D" w:rsidRDefault="002304E5" w:rsidP="00512EA8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F406D">
                    <w:rPr>
                      <w:b/>
                      <w:bCs/>
                    </w:rPr>
                    <w:t>250</w:t>
                  </w:r>
                </w:p>
              </w:tc>
            </w:tr>
            <w:tr w:rsidR="002304E5" w14:paraId="2A5D5561" w14:textId="77777777" w:rsidTr="00512EA8">
              <w:trPr>
                <w:trHeight w:val="850"/>
                <w:jc w:val="center"/>
              </w:trPr>
              <w:tc>
                <w:tcPr>
                  <w:tcW w:w="510" w:type="dxa"/>
                </w:tcPr>
                <w:p w14:paraId="303AAAC9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vAlign w:val="center"/>
                </w:tcPr>
                <w:p w14:paraId="55B6A26E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vAlign w:val="center"/>
                </w:tcPr>
                <w:p w14:paraId="5A8245C1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82944" behindDoc="0" locked="0" layoutInCell="1" allowOverlap="1" wp14:anchorId="3AD41339" wp14:editId="74F23BF6">
                            <wp:simplePos x="0" y="0"/>
                            <wp:positionH relativeFrom="column">
                              <wp:posOffset>240665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0" cy="488950"/>
                            <wp:effectExtent l="76200" t="38100" r="57150" b="63500"/>
                            <wp:wrapNone/>
                            <wp:docPr id="8230" name="Gerade Verbindung mit Pfeil 8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889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17B40ED" id="Gerade Verbindung mit Pfeil 8230" o:spid="_x0000_s1026" type="#_x0000_t32" style="position:absolute;margin-left:18.95pt;margin-top:2.9pt;width:0;height:38.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" strokecolor="black [3200]" strokeweight="3pt">
                            <v:stroke startarrow="block" endarrow="block"/>
                            <v:shadow on="t" color="black" opacity="22937f" origin=",.5" offset="0,.63889mm"/>
                          </v:shape>
                        </w:pict>
                      </mc:Fallback>
                    </mc:AlternateContent>
                  </w:r>
                </w:p>
                <w:p w14:paraId="52BAD740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64E09FCB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vAlign w:val="center"/>
                </w:tcPr>
                <w:p w14:paraId="185F1E04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vAlign w:val="center"/>
                </w:tcPr>
                <w:p w14:paraId="140F4F2E" w14:textId="77777777" w:rsidR="002304E5" w:rsidRDefault="002304E5" w:rsidP="00512EA8">
                  <w:pPr>
                    <w:spacing w:before="120" w:after="120"/>
                    <w:jc w:val="center"/>
                  </w:pPr>
                </w:p>
              </w:tc>
            </w:tr>
            <w:tr w:rsidR="002304E5" w14:paraId="461F05E3" w14:textId="77777777" w:rsidTr="00512EA8">
              <w:trPr>
                <w:trHeight w:val="454"/>
                <w:jc w:val="center"/>
              </w:trPr>
              <w:tc>
                <w:tcPr>
                  <w:tcW w:w="510" w:type="dxa"/>
                </w:tcPr>
                <w:p w14:paraId="59A13085" w14:textId="77777777" w:rsidR="002304E5" w:rsidRPr="00E056C3" w:rsidRDefault="002304E5" w:rsidP="00512EA8">
                  <w:pPr>
                    <w:spacing w:before="120" w:after="120"/>
                    <w:jc w:val="center"/>
                  </w:pPr>
                </w:p>
              </w:tc>
              <w:tc>
                <w:tcPr>
                  <w:tcW w:w="1020" w:type="dxa"/>
                  <w:vAlign w:val="center"/>
                </w:tcPr>
                <w:p w14:paraId="17CF46B2" w14:textId="77777777" w:rsidR="002304E5" w:rsidRPr="009F406D" w:rsidRDefault="002304E5" w:rsidP="00512EA8">
                  <w:pPr>
                    <w:spacing w:before="120" w:after="120"/>
                    <w:jc w:val="center"/>
                    <w:rPr>
                      <w:b/>
                      <w:bCs/>
                    </w:rPr>
                  </w:pPr>
                  <w:r w:rsidRPr="009F406D">
                    <w:rPr>
                      <w:b/>
                      <w:bCs/>
                    </w:rPr>
                    <w:t>250</w:t>
                  </w:r>
                </w:p>
              </w:tc>
              <w:tc>
                <w:tcPr>
                  <w:tcW w:w="1020" w:type="dxa"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05D7CF1E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81920" behindDoc="0" locked="0" layoutInCell="1" allowOverlap="1" wp14:anchorId="0BF33D70" wp14:editId="0D88A8EA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314325" cy="301625"/>
                            <wp:effectExtent l="19050" t="19050" r="28575" b="22225"/>
                            <wp:wrapNone/>
                            <wp:docPr id="8231" name="Ellips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325" cy="3016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oval w14:anchorId="5A7B9714" id="Ellipse 23" o:spid="_x0000_s1026" style="position:absolute;margin-left:7.7pt;margin-top:-.3pt;width:24.75pt;height:23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" filled="f" strokecolor="#0d0d0d [3069]" strokeweight="2.25pt"/>
                        </w:pict>
                      </mc:Fallback>
                    </mc:AlternateContent>
                  </w:r>
                  <w:r w:rsidRPr="00E71B2E">
                    <w:rPr>
                      <w:rFonts w:cs="Calibri"/>
                      <w:color w:val="0D0D0D" w:themeColor="text1" w:themeTint="F2"/>
                      <w:szCs w:val="21"/>
                    </w:rPr>
                    <w:t>∙</w:t>
                  </w:r>
                </w:p>
              </w:tc>
              <w:tc>
                <w:tcPr>
                  <w:tcW w:w="102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3316B12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t>10</w:t>
                  </w:r>
                </w:p>
              </w:tc>
              <w:tc>
                <w:tcPr>
                  <w:tcW w:w="1020" w:type="dxa"/>
                  <w:tcBorders>
                    <w:left w:val="single" w:sz="4" w:space="0" w:color="BFBFBF" w:themeColor="background1" w:themeShade="BF"/>
                  </w:tcBorders>
                  <w:vAlign w:val="center"/>
                </w:tcPr>
                <w:p w14:paraId="59E55BB8" w14:textId="77777777" w:rsidR="002304E5" w:rsidRDefault="002304E5" w:rsidP="00512EA8">
                  <w:pPr>
                    <w:spacing w:before="120" w:after="120"/>
                    <w:jc w:val="center"/>
                  </w:pPr>
                  <w:r>
                    <w:t>=</w:t>
                  </w:r>
                </w:p>
              </w:tc>
              <w:tc>
                <w:tcPr>
                  <w:tcW w:w="1020" w:type="dxa"/>
                  <w:shd w:val="clear" w:color="auto" w:fill="D9D9D9" w:themeFill="background1" w:themeFillShade="D9"/>
                  <w:vAlign w:val="center"/>
                </w:tcPr>
                <w:p w14:paraId="4EFC74F0" w14:textId="77777777" w:rsidR="002304E5" w:rsidRPr="009F406D" w:rsidRDefault="002304E5" w:rsidP="00512EA8">
                  <w:pPr>
                    <w:spacing w:before="120" w:after="120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9F406D">
                    <w:rPr>
                      <w:rFonts w:ascii="Comic Sans MS" w:hAnsi="Comic Sans MS"/>
                      <w:color w:val="548DD4" w:themeColor="text2" w:themeTint="99"/>
                      <w:sz w:val="20"/>
                      <w:szCs w:val="20"/>
                    </w:rPr>
                    <w:t>2500</w:t>
                  </w:r>
                </w:p>
              </w:tc>
            </w:tr>
          </w:tbl>
          <w:p w14:paraId="2F31A21E" w14:textId="77777777" w:rsidR="002304E5" w:rsidRDefault="002304E5" w:rsidP="00512EA8">
            <w:pPr>
              <w:spacing w:before="120" w:after="120"/>
              <w:ind w:left="360"/>
            </w:pPr>
          </w:p>
          <w:p w14:paraId="1E252BC6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 10 ist beim Dividieren der Divisor. </w:t>
            </w:r>
          </w:p>
          <w:p w14:paraId="130CFA5D" w14:textId="59B6528E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10 ist beim Multiplizieren ein Faktor. </w:t>
            </w:r>
          </w:p>
          <w:p w14:paraId="73ED746F" w14:textId="77777777" w:rsidR="002304E5" w:rsidRPr="009F406D" w:rsidRDefault="002304E5" w:rsidP="009F406D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</w:p>
          <w:p w14:paraId="7798BE6E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contextualSpacing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bekomme die Rechnung:         </w:t>
            </w:r>
            <w:proofErr w:type="gramStart"/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250 :</w:t>
            </w:r>
            <w:proofErr w:type="gramEnd"/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= 250</w:t>
            </w:r>
          </w:p>
          <w:p w14:paraId="39CE88C2" w14:textId="77777777" w:rsidR="002304E5" w:rsidRPr="009F406D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Die gesuchte Zahl ist 2500.</w:t>
            </w:r>
          </w:p>
          <w:p w14:paraId="43614BA0" w14:textId="77777777" w:rsidR="002304E5" w:rsidRPr="002736AC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 jetzt: </w:t>
            </w:r>
            <w:proofErr w:type="gramStart"/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>2500 :</w:t>
            </w:r>
            <w:proofErr w:type="gramEnd"/>
            <w:r w:rsidRPr="009F406D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= 250</w:t>
            </w:r>
            <w:r w:rsidRPr="009F406D">
              <w:rPr>
                <w:color w:val="548DD4" w:themeColor="text2" w:themeTint="99"/>
              </w:rPr>
              <w:t xml:space="preserve"> </w:t>
            </w:r>
          </w:p>
        </w:tc>
      </w:tr>
      <w:tr w:rsidR="002304E5" w14:paraId="4A1A2EEC" w14:textId="77777777" w:rsidTr="00512EA8">
        <w:tc>
          <w:tcPr>
            <w:tcW w:w="685" w:type="dxa"/>
            <w:vMerge/>
            <w:shd w:val="clear" w:color="auto" w:fill="D9D9D9" w:themeFill="background1" w:themeFillShade="D9"/>
          </w:tcPr>
          <w:p w14:paraId="1E069228" w14:textId="77777777" w:rsidR="002304E5" w:rsidRDefault="002304E5" w:rsidP="00512EA8"/>
        </w:tc>
        <w:tc>
          <w:tcPr>
            <w:tcW w:w="303" w:type="dxa"/>
          </w:tcPr>
          <w:p w14:paraId="7D21D1A8" w14:textId="77777777" w:rsidR="002304E5" w:rsidRPr="00E46C10" w:rsidRDefault="002304E5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8"/>
          </w:tcPr>
          <w:p w14:paraId="15752507" w14:textId="77777777" w:rsidR="002304E5" w:rsidRPr="00C00E10" w:rsidRDefault="002304E5" w:rsidP="00512EA8">
            <w:pPr>
              <w:spacing w:before="120" w:line="360" w:lineRule="auto"/>
              <w:ind w:left="272" w:hanging="272"/>
              <w:rPr>
                <w:u w:val="single"/>
              </w:rPr>
            </w:pPr>
            <w:r>
              <w:rPr>
                <w:color w:val="0D0D0D" w:themeColor="text1" w:themeTint="F2"/>
              </w:rPr>
              <w:t>Was haben die Aufgaben mit der Multiplikation zu tun?</w:t>
            </w:r>
          </w:p>
        </w:tc>
      </w:tr>
      <w:tr w:rsidR="002304E5" w14:paraId="0AF7C874" w14:textId="77777777" w:rsidTr="00512EA8">
        <w:trPr>
          <w:trHeight w:val="766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986E21B" w14:textId="77777777" w:rsidR="002304E5" w:rsidRDefault="002304E5" w:rsidP="00512EA8"/>
        </w:tc>
        <w:tc>
          <w:tcPr>
            <w:tcW w:w="303" w:type="dxa"/>
          </w:tcPr>
          <w:p w14:paraId="769D25DC" w14:textId="77777777" w:rsidR="002304E5" w:rsidRPr="009F406D" w:rsidRDefault="002304E5" w:rsidP="00512EA8">
            <w:pPr>
              <w:pStyle w:val="berschrift2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8089" w:type="dxa"/>
            <w:gridSpan w:val="8"/>
          </w:tcPr>
          <w:p w14:paraId="053F3FF8" w14:textId="77777777" w:rsidR="002304E5" w:rsidRDefault="002304E5" w:rsidP="00512EA8">
            <w:pPr>
              <w:spacing w:before="120" w:line="360" w:lineRule="auto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Aufgaben gehören zur Division. </w:t>
            </w:r>
          </w:p>
          <w:p w14:paraId="05C25306" w14:textId="749EA57A" w:rsidR="002304E5" w:rsidRPr="009F406D" w:rsidRDefault="002304E5" w:rsidP="00F620FE">
            <w:pPr>
              <w:spacing w:line="360" w:lineRule="auto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9F406D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Die Aufgaben sind die Umkehraufgaben der Multiplikation.</w:t>
            </w:r>
          </w:p>
        </w:tc>
      </w:tr>
    </w:tbl>
    <w:p w14:paraId="5ED1B140" w14:textId="77777777" w:rsidR="00CF48EE" w:rsidRDefault="00CF48EE" w:rsidP="00CF48EE">
      <w:pPr>
        <w:rPr>
          <w:sz w:val="8"/>
        </w:rPr>
      </w:pPr>
    </w:p>
    <w:p w14:paraId="2D89DD69" w14:textId="77777777" w:rsidR="00CF48EE" w:rsidRDefault="00CF48EE" w:rsidP="00CF48EE">
      <w:pPr>
        <w:rPr>
          <w:sz w:val="8"/>
        </w:rPr>
      </w:pPr>
    </w:p>
    <w:p w14:paraId="1CFFD3F9" w14:textId="77777777" w:rsidR="00CF48EE" w:rsidRDefault="00CF48EE" w:rsidP="00CF48EE">
      <w:pPr>
        <w:rPr>
          <w:sz w:val="12"/>
        </w:rPr>
      </w:pPr>
    </w:p>
    <w:p w14:paraId="1D73AE3B" w14:textId="77777777" w:rsidR="00CF48EE" w:rsidRDefault="00CF48EE" w:rsidP="00CF48EE">
      <w:pPr>
        <w:rPr>
          <w:sz w:val="12"/>
        </w:rPr>
      </w:pPr>
    </w:p>
    <w:p w14:paraId="79EFDECD" w14:textId="77777777" w:rsidR="00CF48EE" w:rsidRDefault="00CF48EE" w:rsidP="00CF48EE">
      <w:pPr>
        <w:rPr>
          <w:sz w:val="12"/>
        </w:rPr>
      </w:pPr>
    </w:p>
    <w:p w14:paraId="024368B8" w14:textId="77777777" w:rsidR="00CF48EE" w:rsidRDefault="00CF48EE" w:rsidP="00CF48EE">
      <w:pPr>
        <w:rPr>
          <w:sz w:val="12"/>
        </w:rPr>
      </w:pPr>
    </w:p>
    <w:p w14:paraId="6F151343" w14:textId="77777777" w:rsidR="00CF48EE" w:rsidRDefault="00CF48EE" w:rsidP="00CF48EE">
      <w:pPr>
        <w:rPr>
          <w:sz w:val="12"/>
        </w:rPr>
      </w:pPr>
    </w:p>
    <w:p w14:paraId="1690E8EE" w14:textId="77777777" w:rsidR="00CF48EE" w:rsidRDefault="00CF48EE" w:rsidP="00CF48EE">
      <w:pPr>
        <w:rPr>
          <w:sz w:val="12"/>
        </w:rPr>
      </w:pPr>
    </w:p>
    <w:p w14:paraId="5044B91E" w14:textId="77777777" w:rsidR="00CF48EE" w:rsidRDefault="00CF48EE" w:rsidP="00CF48EE">
      <w:pPr>
        <w:rPr>
          <w:sz w:val="12"/>
        </w:rPr>
      </w:pPr>
    </w:p>
    <w:p w14:paraId="777E98C0" w14:textId="77777777" w:rsidR="00CF48EE" w:rsidRDefault="00CF48EE" w:rsidP="00CF48EE">
      <w:pPr>
        <w:rPr>
          <w:sz w:val="12"/>
        </w:rPr>
      </w:pPr>
    </w:p>
    <w:p w14:paraId="4EB6EA52" w14:textId="77777777" w:rsidR="00CF48EE" w:rsidRDefault="00CF48EE" w:rsidP="00CF48EE">
      <w:r>
        <w:rPr>
          <w:b/>
          <w:bCs/>
          <w:iCs/>
        </w:rPr>
        <w:br w:type="page"/>
      </w:r>
    </w:p>
    <w:tbl>
      <w:tblPr>
        <w:tblW w:w="500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1"/>
        <w:gridCol w:w="13"/>
        <w:gridCol w:w="487"/>
        <w:gridCol w:w="500"/>
        <w:gridCol w:w="443"/>
        <w:gridCol w:w="57"/>
        <w:gridCol w:w="500"/>
        <w:gridCol w:w="500"/>
        <w:gridCol w:w="363"/>
        <w:gridCol w:w="136"/>
        <w:gridCol w:w="500"/>
        <w:gridCol w:w="500"/>
        <w:gridCol w:w="63"/>
        <w:gridCol w:w="62"/>
        <w:gridCol w:w="285"/>
        <w:gridCol w:w="47"/>
        <w:gridCol w:w="167"/>
        <w:gridCol w:w="71"/>
        <w:gridCol w:w="95"/>
        <w:gridCol w:w="190"/>
        <w:gridCol w:w="143"/>
        <w:gridCol w:w="11"/>
        <w:gridCol w:w="131"/>
        <w:gridCol w:w="152"/>
        <w:gridCol w:w="39"/>
        <w:gridCol w:w="94"/>
        <w:gridCol w:w="239"/>
        <w:gridCol w:w="46"/>
        <w:gridCol w:w="287"/>
        <w:gridCol w:w="285"/>
        <w:gridCol w:w="47"/>
        <w:gridCol w:w="240"/>
        <w:gridCol w:w="93"/>
        <w:gridCol w:w="192"/>
        <w:gridCol w:w="141"/>
        <w:gridCol w:w="144"/>
        <w:gridCol w:w="189"/>
        <w:gridCol w:w="96"/>
        <w:gridCol w:w="237"/>
        <w:gridCol w:w="48"/>
        <w:gridCol w:w="286"/>
      </w:tblGrid>
      <w:tr w:rsidR="00CF48EE" w14:paraId="246F2622" w14:textId="77777777" w:rsidTr="00512EA8">
        <w:trPr>
          <w:trHeight w:val="442"/>
        </w:trPr>
        <w:tc>
          <w:tcPr>
            <w:tcW w:w="683" w:type="dxa"/>
            <w:hideMark/>
          </w:tcPr>
          <w:p w14:paraId="5A482D45" w14:textId="77777777" w:rsidR="00CF48EE" w:rsidRPr="00994A3E" w:rsidRDefault="00CF48EE" w:rsidP="00512EA8">
            <w:pPr>
              <w:pStyle w:val="berschrift2"/>
              <w:tabs>
                <w:tab w:val="left" w:pos="413"/>
              </w:tabs>
              <w:rPr>
                <w:szCs w:val="21"/>
              </w:rPr>
            </w:pPr>
            <w:r>
              <w:rPr>
                <w:szCs w:val="21"/>
              </w:rPr>
              <w:lastRenderedPageBreak/>
              <w:t>11</w:t>
            </w:r>
          </w:p>
        </w:tc>
        <w:tc>
          <w:tcPr>
            <w:tcW w:w="8391" w:type="dxa"/>
            <w:gridSpan w:val="41"/>
          </w:tcPr>
          <w:p w14:paraId="1DFD95F9" w14:textId="37BF529F" w:rsidR="00CF48EE" w:rsidRPr="00994A3E" w:rsidRDefault="00CF48EE" w:rsidP="00512EA8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 xml:space="preserve">Multiplizieren und </w:t>
            </w:r>
            <w:r w:rsidR="001A0D4B">
              <w:rPr>
                <w:szCs w:val="21"/>
              </w:rPr>
              <w:t>Dividieren</w:t>
            </w:r>
            <w:r w:rsidR="001A0D4B" w:rsidRPr="00994A3E">
              <w:rPr>
                <w:szCs w:val="21"/>
              </w:rPr>
              <w:t xml:space="preserve"> </w:t>
            </w:r>
            <w:r w:rsidRPr="00994A3E">
              <w:rPr>
                <w:szCs w:val="21"/>
              </w:rPr>
              <w:t>von Dezimalzahlen</w:t>
            </w:r>
          </w:p>
        </w:tc>
      </w:tr>
      <w:tr w:rsidR="00CF48EE" w14:paraId="3AF5AF83" w14:textId="77777777" w:rsidTr="00512EA8">
        <w:trPr>
          <w:trHeight w:val="340"/>
        </w:trPr>
        <w:tc>
          <w:tcPr>
            <w:tcW w:w="683" w:type="dxa"/>
          </w:tcPr>
          <w:p w14:paraId="5716B46D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8391" w:type="dxa"/>
            <w:gridSpan w:val="41"/>
            <w:shd w:val="clear" w:color="auto" w:fill="D9D9D9" w:themeFill="background1" w:themeFillShade="D9"/>
          </w:tcPr>
          <w:p w14:paraId="1D149DC7" w14:textId="77777777" w:rsidR="00CF48EE" w:rsidRPr="00951A2B" w:rsidRDefault="00CF48EE" w:rsidP="00512EA8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  <w:r>
              <w:rPr>
                <w:b w:val="0"/>
                <w:bCs w:val="0"/>
                <w:color w:val="0D0D0D" w:themeColor="text1" w:themeTint="F2"/>
                <w:szCs w:val="21"/>
              </w:rPr>
              <w:t>Die Stellenwerttafel mit Dezimalzahlen</w:t>
            </w:r>
          </w:p>
        </w:tc>
      </w:tr>
      <w:tr w:rsidR="00CF48EE" w14:paraId="4A6C63E0" w14:textId="77777777" w:rsidTr="001A0D4B">
        <w:trPr>
          <w:trHeight w:val="340"/>
        </w:trPr>
        <w:tc>
          <w:tcPr>
            <w:tcW w:w="683" w:type="dxa"/>
          </w:tcPr>
          <w:p w14:paraId="7E5B14B8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tcBorders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736D8C6" w14:textId="77777777" w:rsidR="00CF48EE" w:rsidRDefault="00CF48EE" w:rsidP="00512EA8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E26D634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Tausenderstelle</w:t>
            </w:r>
          </w:p>
          <w:p w14:paraId="12F48486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Tausender</w:t>
            </w: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98CD747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Hunderterstelle</w:t>
            </w:r>
          </w:p>
          <w:p w14:paraId="3B2BAD63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Hunderter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5A78CB4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die Zehnerstelle </w:t>
            </w:r>
          </w:p>
          <w:p w14:paraId="57CD91C8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Zehner</w:t>
            </w: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45E8EEF" w14:textId="77777777" w:rsidR="00CF48EE" w:rsidRPr="00B33EFF" w:rsidRDefault="00CF48EE" w:rsidP="00512EA8">
            <w:pPr>
              <w:jc w:val="center"/>
              <w:rPr>
                <w:sz w:val="16"/>
                <w:szCs w:val="16"/>
              </w:rPr>
            </w:pPr>
            <w:r w:rsidRPr="00B33EFF">
              <w:rPr>
                <w:sz w:val="16"/>
                <w:szCs w:val="16"/>
              </w:rPr>
              <w:t xml:space="preserve">die Einerstelle </w:t>
            </w:r>
          </w:p>
          <w:p w14:paraId="3A9E222B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Einer</w:t>
            </w: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F91A010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70B67AD9" w14:textId="77777777" w:rsidR="00CF48EE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Zehntelstelle</w:t>
            </w:r>
          </w:p>
          <w:p w14:paraId="2393CC66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 die Zehntel</w:t>
            </w: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78151861" w14:textId="77777777" w:rsidR="00CF48EE" w:rsidRPr="00B33EFF" w:rsidRDefault="00CF48EE" w:rsidP="00512EA8">
            <w:pPr>
              <w:jc w:val="center"/>
              <w:rPr>
                <w:sz w:val="16"/>
                <w:szCs w:val="16"/>
              </w:rPr>
            </w:pPr>
            <w:r w:rsidRPr="00B33EFF">
              <w:rPr>
                <w:sz w:val="16"/>
                <w:szCs w:val="16"/>
              </w:rPr>
              <w:t xml:space="preserve">die Hundertstelstelle </w:t>
            </w:r>
          </w:p>
          <w:p w14:paraId="5C552B56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>die Hundertstel</w:t>
            </w:r>
          </w:p>
        </w:tc>
      </w:tr>
      <w:tr w:rsidR="00CF48EE" w14:paraId="5AD12716" w14:textId="77777777" w:rsidTr="001A0D4B">
        <w:trPr>
          <w:trHeight w:val="170"/>
        </w:trPr>
        <w:tc>
          <w:tcPr>
            <w:tcW w:w="683" w:type="dxa"/>
          </w:tcPr>
          <w:p w14:paraId="3B4055DA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tcBorders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E2A5EFE" w14:textId="77777777" w:rsidR="00CF48EE" w:rsidRPr="00B33EFF" w:rsidRDefault="00CF48EE" w:rsidP="00512EA8">
            <w:pPr>
              <w:pStyle w:val="berschrift2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A8B051A" w14:textId="77777777" w:rsidR="00CF48EE" w:rsidRPr="00B33EFF" w:rsidRDefault="00CF48EE" w:rsidP="00512EA8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T</w:t>
            </w: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324F6D38" w14:textId="77777777" w:rsidR="00CF48EE" w:rsidRPr="00B33EFF" w:rsidRDefault="00CF48EE" w:rsidP="00512EA8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C1DCEB8" w14:textId="77777777" w:rsidR="00CF48EE" w:rsidRPr="00B33EFF" w:rsidRDefault="00CF48EE" w:rsidP="00512EA8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Z</w:t>
            </w: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E90265D" w14:textId="77777777" w:rsidR="00CF48EE" w:rsidRPr="00B33EFF" w:rsidRDefault="00CF48EE" w:rsidP="00512EA8">
            <w:pPr>
              <w:jc w:val="center"/>
              <w:rPr>
                <w:b/>
                <w:bCs/>
                <w:szCs w:val="21"/>
              </w:rPr>
            </w:pPr>
            <w:r w:rsidRPr="00B33EFF">
              <w:rPr>
                <w:b/>
                <w:bCs/>
                <w:szCs w:val="21"/>
              </w:rPr>
              <w:t>E</w:t>
            </w: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B1C7622" w14:textId="77777777" w:rsidR="00CF48EE" w:rsidRPr="00B33EFF" w:rsidRDefault="00CF48EE" w:rsidP="00512EA8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DECC09C" w14:textId="77777777" w:rsidR="00CF48EE" w:rsidRPr="00B33EFF" w:rsidRDefault="00CF48EE" w:rsidP="00512EA8">
            <w:pPr>
              <w:pStyle w:val="berschrift2"/>
              <w:jc w:val="center"/>
              <w:rPr>
                <w:color w:val="auto"/>
                <w:szCs w:val="21"/>
              </w:rPr>
            </w:pPr>
            <w:r w:rsidRPr="00B33EFF">
              <w:rPr>
                <w:color w:val="auto"/>
                <w:szCs w:val="21"/>
              </w:rPr>
              <w:t>z</w:t>
            </w: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EA5D460" w14:textId="77777777" w:rsidR="00CF48EE" w:rsidRPr="00B33EFF" w:rsidRDefault="00CF48EE" w:rsidP="00512EA8">
            <w:pPr>
              <w:jc w:val="center"/>
              <w:rPr>
                <w:b/>
                <w:bCs/>
                <w:szCs w:val="21"/>
              </w:rPr>
            </w:pPr>
            <w:r w:rsidRPr="00B33EFF">
              <w:rPr>
                <w:b/>
                <w:bCs/>
                <w:szCs w:val="21"/>
              </w:rPr>
              <w:t>h</w:t>
            </w:r>
          </w:p>
        </w:tc>
      </w:tr>
      <w:tr w:rsidR="00CF48EE" w14:paraId="1BF3A2CC" w14:textId="77777777" w:rsidTr="001A0D4B">
        <w:trPr>
          <w:trHeight w:val="170"/>
        </w:trPr>
        <w:tc>
          <w:tcPr>
            <w:tcW w:w="683" w:type="dxa"/>
          </w:tcPr>
          <w:p w14:paraId="24D56A62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tcBorders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A5F00F4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a)</w:t>
            </w: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9B451D5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35B40CE8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75FE06B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3</w:t>
            </w: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431554C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7</w:t>
            </w: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3A1F1B7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36C2E0A8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5</w:t>
            </w: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D316B70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</w:p>
        </w:tc>
      </w:tr>
      <w:tr w:rsidR="00CF48EE" w14:paraId="17A81555" w14:textId="77777777" w:rsidTr="001A0D4B">
        <w:trPr>
          <w:trHeight w:val="170"/>
        </w:trPr>
        <w:tc>
          <w:tcPr>
            <w:tcW w:w="683" w:type="dxa"/>
          </w:tcPr>
          <w:p w14:paraId="6CB9305E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tcBorders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7817233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b)</w:t>
            </w: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C06BF4E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9E5F6B2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635B898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6</w:t>
            </w: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5F78651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8</w:t>
            </w: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3E8CF3A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7562E34C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1</w:t>
            </w: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DB6C4C8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2</w:t>
            </w:r>
          </w:p>
        </w:tc>
      </w:tr>
      <w:tr w:rsidR="00CF48EE" w14:paraId="28B3259F" w14:textId="77777777" w:rsidTr="001A0D4B">
        <w:trPr>
          <w:trHeight w:val="170"/>
        </w:trPr>
        <w:tc>
          <w:tcPr>
            <w:tcW w:w="683" w:type="dxa"/>
          </w:tcPr>
          <w:p w14:paraId="26472E47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tcBorders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13C72FD0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c)</w:t>
            </w: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B82061E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63198A6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7B9D36C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6</w:t>
            </w: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EF0BC24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7</w:t>
            </w: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46E65C1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 w:rsidRPr="00B33EFF">
              <w:rPr>
                <w:b w:val="0"/>
                <w:bCs w:val="0"/>
                <w:color w:val="0D0D0D" w:themeColor="text1" w:themeTint="F2"/>
                <w:szCs w:val="21"/>
              </w:rPr>
              <w:t>,</w:t>
            </w: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5A426B30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  <w:r w:rsidRPr="00B33EFF">
              <w:rPr>
                <w:b w:val="0"/>
                <w:bCs w:val="0"/>
                <w:color w:val="auto"/>
                <w:szCs w:val="21"/>
              </w:rPr>
              <w:t>0</w:t>
            </w: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116F49E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  <w:r w:rsidRPr="00B33EFF">
              <w:rPr>
                <w:szCs w:val="21"/>
              </w:rPr>
              <w:t>9</w:t>
            </w:r>
          </w:p>
        </w:tc>
      </w:tr>
      <w:tr w:rsidR="00CF48EE" w14:paraId="017CF3FD" w14:textId="77777777" w:rsidTr="001A0D4B">
        <w:trPr>
          <w:trHeight w:val="283"/>
        </w:trPr>
        <w:tc>
          <w:tcPr>
            <w:tcW w:w="683" w:type="dxa"/>
          </w:tcPr>
          <w:p w14:paraId="7BB6FE87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292" w:type="dxa"/>
            <w:gridSpan w:val="2"/>
            <w:shd w:val="clear" w:color="auto" w:fill="D9D9D9" w:themeFill="background1" w:themeFillShade="D9"/>
          </w:tcPr>
          <w:p w14:paraId="364F82F8" w14:textId="77777777" w:rsidR="00CF48EE" w:rsidRPr="00B33EFF" w:rsidRDefault="00CF48EE" w:rsidP="00512EA8">
            <w:pPr>
              <w:pStyle w:val="berschrift2"/>
              <w:jc w:val="right"/>
              <w:rPr>
                <w:b w:val="0"/>
                <w:bCs w:val="0"/>
                <w:color w:val="0D0D0D" w:themeColor="text1" w:themeTint="F2"/>
                <w:szCs w:val="21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3603CBC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3E06CD91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26090247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134" w:type="dxa"/>
            <w:gridSpan w:val="10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2A92606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6E2491EA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0D0D0D" w:themeColor="text1" w:themeTint="F2"/>
                <w:szCs w:val="21"/>
              </w:rPr>
            </w:pPr>
            <w:r>
              <w:rPr>
                <w:b w:val="0"/>
                <w:bCs w:val="0"/>
                <w:color w:val="0D0D0D" w:themeColor="text1" w:themeTint="F2"/>
                <w:szCs w:val="21"/>
              </w:rPr>
              <w:sym w:font="Symbol" w:char="F0AD"/>
            </w:r>
          </w:p>
        </w:tc>
        <w:tc>
          <w:tcPr>
            <w:tcW w:w="1277" w:type="dxa"/>
            <w:gridSpan w:val="8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0BFEA0C4" w14:textId="77777777" w:rsidR="00CF48EE" w:rsidRPr="00B33EFF" w:rsidRDefault="00CF48EE" w:rsidP="00512EA8">
            <w:pPr>
              <w:pStyle w:val="berschrift2"/>
              <w:jc w:val="center"/>
              <w:rPr>
                <w:b w:val="0"/>
                <w:bCs w:val="0"/>
                <w:color w:val="auto"/>
                <w:szCs w:val="21"/>
              </w:rPr>
            </w:pPr>
          </w:p>
        </w:tc>
        <w:tc>
          <w:tcPr>
            <w:tcW w:w="1426" w:type="dxa"/>
            <w:gridSpan w:val="9"/>
            <w:tcBorders>
              <w:top w:val="single" w:sz="4" w:space="0" w:color="7F7F7F" w:themeColor="text1" w:themeTint="80"/>
            </w:tcBorders>
            <w:shd w:val="clear" w:color="auto" w:fill="D9D9D9" w:themeFill="background1" w:themeFillShade="D9"/>
          </w:tcPr>
          <w:p w14:paraId="426A4244" w14:textId="77777777" w:rsidR="00CF48EE" w:rsidRPr="00B33EFF" w:rsidRDefault="00CF48EE" w:rsidP="00512EA8">
            <w:pPr>
              <w:jc w:val="center"/>
              <w:rPr>
                <w:szCs w:val="21"/>
              </w:rPr>
            </w:pPr>
          </w:p>
        </w:tc>
      </w:tr>
      <w:tr w:rsidR="00CF48EE" w14:paraId="72DAB901" w14:textId="77777777" w:rsidTr="00512EA8">
        <w:trPr>
          <w:trHeight w:val="179"/>
        </w:trPr>
        <w:tc>
          <w:tcPr>
            <w:tcW w:w="683" w:type="dxa"/>
          </w:tcPr>
          <w:p w14:paraId="31A8D6C0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8391" w:type="dxa"/>
            <w:gridSpan w:val="41"/>
            <w:shd w:val="clear" w:color="auto" w:fill="D9D9D9" w:themeFill="background1" w:themeFillShade="D9"/>
          </w:tcPr>
          <w:p w14:paraId="3543532D" w14:textId="77777777" w:rsidR="00CF48EE" w:rsidRPr="00B33EFF" w:rsidRDefault="00CF48EE" w:rsidP="00512EA8">
            <w:pPr>
              <w:pStyle w:val="berschrift2"/>
              <w:rPr>
                <w:b w:val="0"/>
                <w:bCs w:val="0"/>
                <w:color w:val="0D0D0D" w:themeColor="text1" w:themeTint="F2"/>
                <w:sz w:val="16"/>
                <w:szCs w:val="16"/>
              </w:rPr>
            </w:pPr>
            <w:r>
              <w:rPr>
                <w:b w:val="0"/>
                <w:bCs w:val="0"/>
                <w:color w:val="auto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</w:t>
            </w:r>
            <w:r w:rsidRPr="00B33EFF">
              <w:rPr>
                <w:b w:val="0"/>
                <w:bCs w:val="0"/>
                <w:color w:val="auto"/>
                <w:sz w:val="16"/>
                <w:szCs w:val="16"/>
              </w:rPr>
              <w:t xml:space="preserve">das Komma </w:t>
            </w:r>
            <w:r>
              <w:rPr>
                <w:b w:val="0"/>
                <w:bCs w:val="0"/>
                <w:i/>
                <w:iCs w:val="0"/>
                <w:color w:val="auto"/>
                <w:sz w:val="16"/>
                <w:szCs w:val="16"/>
              </w:rPr>
              <w:t>(die Kommas</w:t>
            </w:r>
            <w:r w:rsidRPr="00B33EFF">
              <w:rPr>
                <w:b w:val="0"/>
                <w:bCs w:val="0"/>
                <w:i/>
                <w:iCs w:val="0"/>
                <w:color w:val="auto"/>
                <w:sz w:val="16"/>
                <w:szCs w:val="16"/>
              </w:rPr>
              <w:t>)</w:t>
            </w:r>
          </w:p>
        </w:tc>
      </w:tr>
      <w:tr w:rsidR="00CF48EE" w14:paraId="0B9A12D3" w14:textId="77777777" w:rsidTr="00512EA8">
        <w:trPr>
          <w:trHeight w:val="340"/>
        </w:trPr>
        <w:tc>
          <w:tcPr>
            <w:tcW w:w="683" w:type="dxa"/>
          </w:tcPr>
          <w:p w14:paraId="4BF840C7" w14:textId="77777777" w:rsidR="00CF48EE" w:rsidRPr="00951A2B" w:rsidRDefault="00CF48EE" w:rsidP="00512EA8">
            <w:pPr>
              <w:rPr>
                <w:szCs w:val="21"/>
              </w:rPr>
            </w:pPr>
          </w:p>
        </w:tc>
        <w:tc>
          <w:tcPr>
            <w:tcW w:w="8391" w:type="dxa"/>
            <w:gridSpan w:val="41"/>
            <w:shd w:val="clear" w:color="auto" w:fill="D9D9D9" w:themeFill="background1" w:themeFillShade="D9"/>
          </w:tcPr>
          <w:p w14:paraId="0DD9F99F" w14:textId="77777777" w:rsidR="00CF48EE" w:rsidRDefault="00CF48EE" w:rsidP="00512EA8">
            <w:r>
              <w:sym w:font="Symbol" w:char="F0DE"/>
            </w:r>
            <w:r>
              <w:t xml:space="preserve">    a) 37,5     </w:t>
            </w:r>
            <w:proofErr w:type="gramStart"/>
            <w:r>
              <w:t xml:space="preserve">   (</w:t>
            </w:r>
            <w:proofErr w:type="gramEnd"/>
            <w:r>
              <w:t xml:space="preserve">= siebenunddreißig Komma fünf)    </w:t>
            </w:r>
          </w:p>
          <w:p w14:paraId="7E4A0EBE" w14:textId="77777777" w:rsidR="00CF48EE" w:rsidRDefault="00CF48EE" w:rsidP="00512EA8">
            <w:r>
              <w:t xml:space="preserve">        b) 2568,12 (= zweitausendfünfhundertachtundsechzig Komma eins zwei)    </w:t>
            </w:r>
          </w:p>
          <w:p w14:paraId="7A2481E3" w14:textId="77777777" w:rsidR="00CF48EE" w:rsidRDefault="00CF48EE" w:rsidP="00512EA8">
            <w:r>
              <w:t xml:space="preserve">        c) 67,09   </w:t>
            </w:r>
            <w:proofErr w:type="gramStart"/>
            <w:r>
              <w:t xml:space="preserve">   (</w:t>
            </w:r>
            <w:proofErr w:type="gramEnd"/>
            <w:r>
              <w:t>= siebenundsechzig Komma null neun)</w:t>
            </w:r>
          </w:p>
          <w:p w14:paraId="6597CCD6" w14:textId="77777777" w:rsidR="00CF48EE" w:rsidRPr="001D4868" w:rsidRDefault="00CF48EE" w:rsidP="00512EA8">
            <w:pPr>
              <w:pStyle w:val="berschrift2"/>
              <w:rPr>
                <w:sz w:val="4"/>
                <w:szCs w:val="18"/>
              </w:rPr>
            </w:pPr>
          </w:p>
        </w:tc>
      </w:tr>
      <w:tr w:rsidR="00CF48EE" w14:paraId="297FA3B2" w14:textId="77777777" w:rsidTr="00512EA8">
        <w:trPr>
          <w:trHeight w:val="20"/>
        </w:trPr>
        <w:tc>
          <w:tcPr>
            <w:tcW w:w="683" w:type="dxa"/>
          </w:tcPr>
          <w:p w14:paraId="30D0DD67" w14:textId="77777777" w:rsidR="00CF48EE" w:rsidRPr="0073481F" w:rsidRDefault="00CF48EE" w:rsidP="00512EA8">
            <w:pPr>
              <w:rPr>
                <w:color w:val="0D0D0D" w:themeColor="text1" w:themeTint="F2"/>
                <w:sz w:val="12"/>
                <w:szCs w:val="12"/>
              </w:rPr>
            </w:pPr>
          </w:p>
        </w:tc>
        <w:tc>
          <w:tcPr>
            <w:tcW w:w="280" w:type="dxa"/>
          </w:tcPr>
          <w:p w14:paraId="57CA8D76" w14:textId="77777777" w:rsidR="00CF48EE" w:rsidRPr="0073481F" w:rsidRDefault="00CF48EE" w:rsidP="00512EA8">
            <w:pPr>
              <w:pStyle w:val="berschrift2"/>
              <w:rPr>
                <w:sz w:val="12"/>
                <w:szCs w:val="12"/>
              </w:rPr>
            </w:pPr>
          </w:p>
        </w:tc>
        <w:tc>
          <w:tcPr>
            <w:tcW w:w="8111" w:type="dxa"/>
            <w:gridSpan w:val="40"/>
          </w:tcPr>
          <w:p w14:paraId="10A1C7EE" w14:textId="77777777" w:rsidR="00CF48EE" w:rsidRPr="0073481F" w:rsidRDefault="00CF48EE" w:rsidP="00512EA8">
            <w:pPr>
              <w:pStyle w:val="berschrift2"/>
              <w:spacing w:after="100" w:afterAutospacing="1"/>
              <w:rPr>
                <w:b w:val="0"/>
                <w:color w:val="0D0D0D" w:themeColor="text1" w:themeTint="F2"/>
                <w:sz w:val="12"/>
                <w:szCs w:val="12"/>
              </w:rPr>
            </w:pPr>
          </w:p>
        </w:tc>
      </w:tr>
      <w:tr w:rsidR="00CF48EE" w14:paraId="7FC54FD0" w14:textId="77777777" w:rsidTr="00512EA8">
        <w:tc>
          <w:tcPr>
            <w:tcW w:w="683" w:type="dxa"/>
          </w:tcPr>
          <w:p w14:paraId="20B799EA" w14:textId="77777777" w:rsidR="00CF48EE" w:rsidRPr="001D4868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280" w:type="dxa"/>
          </w:tcPr>
          <w:p w14:paraId="3E986CF7" w14:textId="77777777" w:rsidR="00CF48EE" w:rsidRPr="001D4868" w:rsidRDefault="00CF48EE" w:rsidP="00512EA8">
            <w:pPr>
              <w:pStyle w:val="berschrift2"/>
            </w:pPr>
            <w:r w:rsidRPr="001D4868">
              <w:t>a)</w:t>
            </w:r>
          </w:p>
          <w:p w14:paraId="78991A17" w14:textId="77777777" w:rsidR="00CF48EE" w:rsidRPr="000C7A93" w:rsidRDefault="00CF48EE" w:rsidP="00512EA8">
            <w:pPr>
              <w:pStyle w:val="berschrift2"/>
              <w:ind w:left="0" w:firstLine="0"/>
              <w:rPr>
                <w:color w:val="0D0D0D" w:themeColor="text1" w:themeTint="F2"/>
                <w:sz w:val="12"/>
              </w:rPr>
            </w:pPr>
          </w:p>
        </w:tc>
        <w:tc>
          <w:tcPr>
            <w:tcW w:w="8111" w:type="dxa"/>
            <w:gridSpan w:val="40"/>
          </w:tcPr>
          <w:p w14:paraId="248AE6CF" w14:textId="77777777" w:rsidR="00CF48EE" w:rsidRPr="001D4868" w:rsidRDefault="00CF48EE" w:rsidP="00512EA8">
            <w:r w:rsidRPr="001D4868">
              <w:t xml:space="preserve"> Berechne die Aufgaben mit den Dezimalzahlen.</w:t>
            </w:r>
          </w:p>
        </w:tc>
      </w:tr>
      <w:tr w:rsidR="00CF48EE" w14:paraId="5969F0DA" w14:textId="77777777" w:rsidTr="00512EA8">
        <w:trPr>
          <w:trHeight w:val="283"/>
        </w:trPr>
        <w:tc>
          <w:tcPr>
            <w:tcW w:w="683" w:type="dxa"/>
            <w:vMerge w:val="restart"/>
          </w:tcPr>
          <w:p w14:paraId="4F93DCBE" w14:textId="77777777" w:rsidR="00CF48EE" w:rsidRDefault="00CF48EE" w:rsidP="00512EA8"/>
        </w:tc>
        <w:tc>
          <w:tcPr>
            <w:tcW w:w="280" w:type="dxa"/>
            <w:vMerge w:val="restart"/>
          </w:tcPr>
          <w:p w14:paraId="76883A5D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bottom w:val="single" w:sz="4" w:space="0" w:color="BFBFBF" w:themeColor="background1" w:themeShade="BF"/>
            </w:tcBorders>
          </w:tcPr>
          <w:p w14:paraId="6333FDB7" w14:textId="77777777" w:rsidR="00CF48EE" w:rsidRPr="00141B2A" w:rsidRDefault="00CF48EE" w:rsidP="00512EA8">
            <w:pPr>
              <w:pStyle w:val="berschrift2"/>
            </w:pPr>
            <w:r>
              <w:t>a1)</w:t>
            </w:r>
          </w:p>
        </w:tc>
        <w:tc>
          <w:tcPr>
            <w:tcW w:w="3493" w:type="dxa"/>
            <w:gridSpan w:val="9"/>
            <w:tcBorders>
              <w:bottom w:val="single" w:sz="4" w:space="0" w:color="BFBFBF" w:themeColor="background1" w:themeShade="BF"/>
            </w:tcBorders>
          </w:tcPr>
          <w:p w14:paraId="5C99401A" w14:textId="77777777" w:rsidR="00CF48EE" w:rsidRPr="00445C06" w:rsidRDefault="00CF48EE" w:rsidP="00512EA8">
            <w:pPr>
              <w:rPr>
                <w:color w:val="0D0D0D" w:themeColor="text1" w:themeTint="F2"/>
                <w:szCs w:val="21"/>
              </w:rPr>
            </w:pPr>
            <w:r w:rsidRPr="00445C06">
              <w:rPr>
                <w:szCs w:val="21"/>
              </w:rPr>
              <w:t xml:space="preserve">124,6 </w:t>
            </w:r>
            <w:r w:rsidRPr="00445C06">
              <w:rPr>
                <w:rFonts w:cstheme="minorHAnsi"/>
                <w:szCs w:val="21"/>
              </w:rPr>
              <w:t>∙ 353</w:t>
            </w:r>
          </w:p>
        </w:tc>
        <w:tc>
          <w:tcPr>
            <w:tcW w:w="63" w:type="dxa"/>
            <w:vMerge w:val="restart"/>
          </w:tcPr>
          <w:p w14:paraId="7E3D117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</w:tcPr>
          <w:p w14:paraId="07D4E5C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BFBFBF" w:themeColor="background1" w:themeShade="BF"/>
            </w:tcBorders>
          </w:tcPr>
          <w:p w14:paraId="0D7F65B3" w14:textId="77777777" w:rsidR="00CF48EE" w:rsidRPr="00445C06" w:rsidRDefault="00CF48EE" w:rsidP="00512EA8">
            <w:pPr>
              <w:pStyle w:val="berschrift2"/>
              <w:rPr>
                <w:szCs w:val="21"/>
              </w:rPr>
            </w:pPr>
            <w:r w:rsidRPr="00445C06">
              <w:rPr>
                <w:szCs w:val="21"/>
              </w:rPr>
              <w:t>b1)</w:t>
            </w:r>
          </w:p>
        </w:tc>
        <w:tc>
          <w:tcPr>
            <w:tcW w:w="3496" w:type="dxa"/>
            <w:gridSpan w:val="24"/>
            <w:tcBorders>
              <w:bottom w:val="single" w:sz="4" w:space="0" w:color="BFBFBF" w:themeColor="background1" w:themeShade="BF"/>
            </w:tcBorders>
          </w:tcPr>
          <w:p w14:paraId="6B6D412B" w14:textId="77777777" w:rsidR="00CF48EE" w:rsidRPr="00445C06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445C06">
              <w:rPr>
                <w:rFonts w:cstheme="minorHAnsi"/>
                <w:szCs w:val="21"/>
              </w:rPr>
              <w:t>2452,</w:t>
            </w:r>
            <w:proofErr w:type="gramStart"/>
            <w:r w:rsidRPr="00445C06">
              <w:rPr>
                <w:rFonts w:cstheme="minorHAnsi"/>
                <w:szCs w:val="21"/>
              </w:rPr>
              <w:t>1 :</w:t>
            </w:r>
            <w:proofErr w:type="gramEnd"/>
            <w:r w:rsidRPr="00445C06">
              <w:rPr>
                <w:rFonts w:cstheme="minorHAnsi"/>
                <w:szCs w:val="21"/>
              </w:rPr>
              <w:t xml:space="preserve"> 217</w:t>
            </w:r>
          </w:p>
        </w:tc>
      </w:tr>
      <w:tr w:rsidR="00CF48EE" w14:paraId="2E5652ED" w14:textId="77777777" w:rsidTr="00512EA8">
        <w:trPr>
          <w:trHeight w:val="149"/>
        </w:trPr>
        <w:tc>
          <w:tcPr>
            <w:tcW w:w="683" w:type="dxa"/>
            <w:vMerge/>
          </w:tcPr>
          <w:p w14:paraId="5049BA21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37766326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C6768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BD1A8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B0EF2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2F00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4FF07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CA26C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3F918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BF39C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601814D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16E4EAA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0BD5D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18C2D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F7DBD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B8CAB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6075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93FF8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BF9C8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E6201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6931C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A74D9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58E13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C5C84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A0A0C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450ED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6BC657CC" w14:textId="77777777" w:rsidTr="00512EA8">
        <w:trPr>
          <w:trHeight w:val="149"/>
        </w:trPr>
        <w:tc>
          <w:tcPr>
            <w:tcW w:w="683" w:type="dxa"/>
            <w:vMerge/>
          </w:tcPr>
          <w:p w14:paraId="40B81043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7054B3BA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7FDB2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077FA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B8CF5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F7BDE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3D640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33D00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BFF10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8DC57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14DD949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139A326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8C998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EB5A9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FE23D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B1238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ABDB2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02AE4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E5789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512B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FFA3A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34F2D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54E10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4A530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5F892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1CBE8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4A29D03F" w14:textId="77777777" w:rsidTr="00512EA8">
        <w:trPr>
          <w:trHeight w:val="149"/>
        </w:trPr>
        <w:tc>
          <w:tcPr>
            <w:tcW w:w="683" w:type="dxa"/>
            <w:vMerge/>
          </w:tcPr>
          <w:p w14:paraId="332318A2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6474CB80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FE6B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33901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2B9B7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F73D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F0F73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49368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BE87D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DAA4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2D2B477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7061142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4F861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D823D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E459E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5AE35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D05F5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E570A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209D5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414CE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2F1CA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6AB5A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C82A4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09BDE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C638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6EB52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6257D797" w14:textId="77777777" w:rsidTr="00512EA8">
        <w:trPr>
          <w:trHeight w:val="149"/>
        </w:trPr>
        <w:tc>
          <w:tcPr>
            <w:tcW w:w="683" w:type="dxa"/>
            <w:vMerge/>
          </w:tcPr>
          <w:p w14:paraId="4126EA9C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0D0347D4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E74BB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513C3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8010C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10735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26A52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9AB8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9F908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78E6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422A246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65C23F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018C4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6FA70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67C7E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6DD01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D62D3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91B63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7C23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B2328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489B7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8106D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F01B1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4BB83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E6E9A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9F67A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15D6E9EE" w14:textId="77777777" w:rsidTr="00512EA8">
        <w:trPr>
          <w:trHeight w:val="149"/>
        </w:trPr>
        <w:tc>
          <w:tcPr>
            <w:tcW w:w="683" w:type="dxa"/>
            <w:vMerge/>
          </w:tcPr>
          <w:p w14:paraId="5EF6B3F7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3962EB17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E19B7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15C9F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F3041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F0D90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C1850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1947F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E9BFB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6BCCA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5C971D5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2C4CE0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43F50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1CF2F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A13E7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E5AA7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C8F47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57484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7CBDD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8B7FE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B68D7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5F0D0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84128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C85D8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B7CCC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37702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1043AFD3" w14:textId="77777777" w:rsidTr="00512EA8">
        <w:trPr>
          <w:trHeight w:val="149"/>
        </w:trPr>
        <w:tc>
          <w:tcPr>
            <w:tcW w:w="683" w:type="dxa"/>
            <w:vMerge/>
          </w:tcPr>
          <w:p w14:paraId="70D90DCC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51F3501B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5505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C2179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0EAB2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C9E29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05D33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8550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64B4F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7E478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348B1F6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5841451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04F29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DBD6F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D26D1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B0D1E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71087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5DD77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2049E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BFC99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A5287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0EB7F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B3A0C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2B87F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0B3BB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E851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07BFFB14" w14:textId="77777777" w:rsidTr="00512EA8">
        <w:trPr>
          <w:trHeight w:val="149"/>
        </w:trPr>
        <w:tc>
          <w:tcPr>
            <w:tcW w:w="683" w:type="dxa"/>
            <w:vMerge/>
          </w:tcPr>
          <w:p w14:paraId="0FBCF28B" w14:textId="77777777" w:rsidR="00CF48EE" w:rsidRDefault="00CF48EE" w:rsidP="00512EA8"/>
        </w:tc>
        <w:tc>
          <w:tcPr>
            <w:tcW w:w="280" w:type="dxa"/>
            <w:vMerge/>
          </w:tcPr>
          <w:p w14:paraId="5EB17D82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</w:tcBorders>
          </w:tcPr>
          <w:p w14:paraId="5A28DB3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6C6E918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</w:tcBorders>
          </w:tcPr>
          <w:p w14:paraId="68D23CB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646F18F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151D53D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</w:tcBorders>
          </w:tcPr>
          <w:p w14:paraId="2126E5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6C31046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2F8275A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</w:tcPr>
          <w:p w14:paraId="3AE75A5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5882501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4765F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1E6B0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FC9FE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8FD2F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9C0F7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0B01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73D3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33FB8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44A1B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FD9EA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BB97E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C0283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D41DB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8433B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30700B10" w14:textId="77777777" w:rsidTr="00512EA8">
        <w:trPr>
          <w:trHeight w:val="88"/>
        </w:trPr>
        <w:tc>
          <w:tcPr>
            <w:tcW w:w="683" w:type="dxa"/>
          </w:tcPr>
          <w:p w14:paraId="6B0FD65A" w14:textId="77777777" w:rsidR="00CF48EE" w:rsidRPr="0073481F" w:rsidRDefault="00CF48EE" w:rsidP="00512EA8">
            <w:pPr>
              <w:rPr>
                <w:sz w:val="10"/>
                <w:szCs w:val="14"/>
              </w:rPr>
            </w:pPr>
          </w:p>
        </w:tc>
        <w:tc>
          <w:tcPr>
            <w:tcW w:w="280" w:type="dxa"/>
          </w:tcPr>
          <w:p w14:paraId="599F1B5A" w14:textId="77777777" w:rsidR="00CF48EE" w:rsidRPr="0073481F" w:rsidRDefault="00CF48EE" w:rsidP="00512EA8">
            <w:pPr>
              <w:pStyle w:val="berschrift2"/>
              <w:rPr>
                <w:color w:val="C00000"/>
                <w:sz w:val="10"/>
                <w:szCs w:val="14"/>
              </w:rPr>
            </w:pPr>
          </w:p>
        </w:tc>
        <w:tc>
          <w:tcPr>
            <w:tcW w:w="3991" w:type="dxa"/>
            <w:gridSpan w:val="11"/>
          </w:tcPr>
          <w:p w14:paraId="47E931D3" w14:textId="77777777" w:rsidR="00CF48EE" w:rsidRPr="0073481F" w:rsidRDefault="00CF48EE" w:rsidP="00512EA8">
            <w:pPr>
              <w:jc w:val="center"/>
              <w:rPr>
                <w:color w:val="0D0D0D" w:themeColor="text1" w:themeTint="F2"/>
                <w:sz w:val="10"/>
                <w:szCs w:val="14"/>
              </w:rPr>
            </w:pPr>
          </w:p>
        </w:tc>
        <w:tc>
          <w:tcPr>
            <w:tcW w:w="63" w:type="dxa"/>
          </w:tcPr>
          <w:p w14:paraId="5829353B" w14:textId="77777777" w:rsidR="00CF48EE" w:rsidRPr="0073481F" w:rsidRDefault="00CF48EE" w:rsidP="00512EA8">
            <w:pPr>
              <w:jc w:val="center"/>
              <w:rPr>
                <w:color w:val="0D0D0D" w:themeColor="text1" w:themeTint="F2"/>
                <w:sz w:val="10"/>
                <w:szCs w:val="14"/>
              </w:rPr>
            </w:pPr>
          </w:p>
        </w:tc>
        <w:tc>
          <w:tcPr>
            <w:tcW w:w="62" w:type="dxa"/>
          </w:tcPr>
          <w:p w14:paraId="3FEC0082" w14:textId="77777777" w:rsidR="00CF48EE" w:rsidRPr="0073481F" w:rsidRDefault="00CF48EE" w:rsidP="00512EA8">
            <w:pPr>
              <w:jc w:val="center"/>
              <w:rPr>
                <w:color w:val="0D0D0D" w:themeColor="text1" w:themeTint="F2"/>
                <w:sz w:val="10"/>
                <w:szCs w:val="14"/>
              </w:rPr>
            </w:pPr>
          </w:p>
        </w:tc>
        <w:tc>
          <w:tcPr>
            <w:tcW w:w="3995" w:type="dxa"/>
            <w:gridSpan w:val="27"/>
            <w:tcBorders>
              <w:top w:val="single" w:sz="4" w:space="0" w:color="BFBFBF" w:themeColor="background1" w:themeShade="BF"/>
            </w:tcBorders>
          </w:tcPr>
          <w:p w14:paraId="5BDC6087" w14:textId="77777777" w:rsidR="00CF48EE" w:rsidRPr="0073481F" w:rsidRDefault="00CF48EE" w:rsidP="00512EA8">
            <w:pPr>
              <w:jc w:val="center"/>
              <w:rPr>
                <w:color w:val="0D0D0D" w:themeColor="text1" w:themeTint="F2"/>
                <w:sz w:val="10"/>
                <w:szCs w:val="14"/>
              </w:rPr>
            </w:pPr>
          </w:p>
        </w:tc>
      </w:tr>
      <w:tr w:rsidR="00CF48EE" w14:paraId="28BA0EC6" w14:textId="77777777" w:rsidTr="00512EA8">
        <w:trPr>
          <w:trHeight w:val="283"/>
        </w:trPr>
        <w:tc>
          <w:tcPr>
            <w:tcW w:w="683" w:type="dxa"/>
          </w:tcPr>
          <w:p w14:paraId="55652D7E" w14:textId="77777777" w:rsidR="00CF48EE" w:rsidRDefault="00CF48EE" w:rsidP="00512EA8"/>
        </w:tc>
        <w:tc>
          <w:tcPr>
            <w:tcW w:w="280" w:type="dxa"/>
          </w:tcPr>
          <w:p w14:paraId="258F1BF5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bottom w:val="single" w:sz="4" w:space="0" w:color="BFBFBF" w:themeColor="background1" w:themeShade="BF"/>
            </w:tcBorders>
          </w:tcPr>
          <w:p w14:paraId="7E305008" w14:textId="77777777" w:rsidR="00CF48EE" w:rsidRPr="00141B2A" w:rsidRDefault="00CF48EE" w:rsidP="00512EA8">
            <w:pPr>
              <w:pStyle w:val="berschrift2"/>
            </w:pPr>
            <w:r>
              <w:t>a2)</w:t>
            </w:r>
          </w:p>
        </w:tc>
        <w:tc>
          <w:tcPr>
            <w:tcW w:w="3493" w:type="dxa"/>
            <w:gridSpan w:val="9"/>
            <w:tcBorders>
              <w:bottom w:val="single" w:sz="4" w:space="0" w:color="BFBFBF" w:themeColor="background1" w:themeShade="BF"/>
            </w:tcBorders>
          </w:tcPr>
          <w:p w14:paraId="1E7B2E6E" w14:textId="77777777" w:rsidR="00CF48EE" w:rsidRPr="00445C06" w:rsidRDefault="00CF48EE" w:rsidP="00512EA8">
            <w:pPr>
              <w:rPr>
                <w:color w:val="0D0D0D" w:themeColor="text1" w:themeTint="F2"/>
                <w:szCs w:val="21"/>
              </w:rPr>
            </w:pPr>
            <w:r w:rsidRPr="00445C06">
              <w:rPr>
                <w:rFonts w:cstheme="minorHAnsi"/>
                <w:szCs w:val="21"/>
              </w:rPr>
              <w:t>452,7 ∙ 42,2</w:t>
            </w:r>
          </w:p>
        </w:tc>
        <w:tc>
          <w:tcPr>
            <w:tcW w:w="63" w:type="dxa"/>
          </w:tcPr>
          <w:p w14:paraId="76B0FE9C" w14:textId="77777777" w:rsidR="00CF48EE" w:rsidRPr="00445C06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</w:tcPr>
          <w:p w14:paraId="7F249FE7" w14:textId="77777777" w:rsidR="00CF48EE" w:rsidRPr="00445C06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3"/>
            <w:tcBorders>
              <w:bottom w:val="single" w:sz="4" w:space="0" w:color="BFBFBF" w:themeColor="background1" w:themeShade="BF"/>
            </w:tcBorders>
          </w:tcPr>
          <w:p w14:paraId="3B175D3A" w14:textId="77777777" w:rsidR="00CF48EE" w:rsidRPr="00445C06" w:rsidRDefault="00CF48EE" w:rsidP="00512EA8">
            <w:pPr>
              <w:pStyle w:val="berschrift2"/>
            </w:pPr>
            <w:r w:rsidRPr="00445C06">
              <w:t>b2)</w:t>
            </w:r>
          </w:p>
        </w:tc>
        <w:tc>
          <w:tcPr>
            <w:tcW w:w="3496" w:type="dxa"/>
            <w:gridSpan w:val="24"/>
            <w:tcBorders>
              <w:bottom w:val="single" w:sz="4" w:space="0" w:color="BFBFBF" w:themeColor="background1" w:themeShade="BF"/>
            </w:tcBorders>
          </w:tcPr>
          <w:p w14:paraId="0A603ABD" w14:textId="77777777" w:rsidR="00CF48EE" w:rsidRPr="00445C06" w:rsidRDefault="00CF48EE" w:rsidP="00512EA8">
            <w:pPr>
              <w:jc w:val="left"/>
              <w:rPr>
                <w:color w:val="0D0D0D" w:themeColor="text1" w:themeTint="F2"/>
                <w:szCs w:val="21"/>
              </w:rPr>
            </w:pPr>
            <w:r w:rsidRPr="00445C06">
              <w:rPr>
                <w:rFonts w:cstheme="minorHAnsi"/>
                <w:szCs w:val="21"/>
              </w:rPr>
              <w:t>56,</w:t>
            </w:r>
            <w:proofErr w:type="gramStart"/>
            <w:r w:rsidRPr="00445C06">
              <w:rPr>
                <w:rFonts w:cstheme="minorHAnsi"/>
                <w:szCs w:val="21"/>
              </w:rPr>
              <w:t>76 :</w:t>
            </w:r>
            <w:proofErr w:type="gramEnd"/>
            <w:r w:rsidRPr="00445C06">
              <w:rPr>
                <w:rFonts w:cstheme="minorHAnsi"/>
                <w:szCs w:val="21"/>
              </w:rPr>
              <w:t xml:space="preserve"> 3,3</w:t>
            </w:r>
          </w:p>
        </w:tc>
      </w:tr>
      <w:tr w:rsidR="00CF48EE" w14:paraId="72D28D08" w14:textId="77777777" w:rsidTr="00512EA8">
        <w:trPr>
          <w:trHeight w:val="149"/>
        </w:trPr>
        <w:tc>
          <w:tcPr>
            <w:tcW w:w="683" w:type="dxa"/>
            <w:vMerge w:val="restart"/>
          </w:tcPr>
          <w:p w14:paraId="04D5788E" w14:textId="77777777" w:rsidR="00CF48EE" w:rsidRDefault="00CF48EE" w:rsidP="00512EA8"/>
        </w:tc>
        <w:tc>
          <w:tcPr>
            <w:tcW w:w="280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0C7EA306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140E2E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14EEF2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C3956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AEC01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10C59A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D8E61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900BD1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C6285B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 w:val="restart"/>
            <w:tcBorders>
              <w:left w:val="single" w:sz="4" w:space="0" w:color="BFBFBF" w:themeColor="background1" w:themeShade="BF"/>
            </w:tcBorders>
          </w:tcPr>
          <w:p w14:paraId="6AB0114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 w:val="restart"/>
            <w:tcBorders>
              <w:right w:val="single" w:sz="4" w:space="0" w:color="BFBFBF" w:themeColor="background1" w:themeShade="BF"/>
            </w:tcBorders>
          </w:tcPr>
          <w:p w14:paraId="7F937DF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54A79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AE996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3F27A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E136D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00C12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FEA4B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031A6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1924F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AC8E5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DCB13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8835A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7ED5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3E661767" w14:textId="77777777" w:rsidTr="00512EA8">
        <w:trPr>
          <w:trHeight w:val="149"/>
        </w:trPr>
        <w:tc>
          <w:tcPr>
            <w:tcW w:w="683" w:type="dxa"/>
            <w:vMerge/>
          </w:tcPr>
          <w:p w14:paraId="127968D1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56B6C59C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C7C78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73ED91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11C21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3EF26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CE6931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A5B73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4738FD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627F3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4DB7B68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1BE2267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E9AF3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F4B07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22C85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6D1FF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6FA5D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39E68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4E609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DCC25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179D7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013B6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51598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E3775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486A3BF8" w14:textId="77777777" w:rsidTr="00512EA8">
        <w:trPr>
          <w:trHeight w:val="149"/>
        </w:trPr>
        <w:tc>
          <w:tcPr>
            <w:tcW w:w="683" w:type="dxa"/>
            <w:vMerge/>
          </w:tcPr>
          <w:p w14:paraId="6D9C9951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2BB29C88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E2BDAA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370434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4D222D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C90159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E98CFC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768707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CB0722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8174C7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20DCF0A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57083F4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7185F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2D9E3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1B681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75187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386C7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A5E5E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718C2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19DD8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5544F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4369E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43C44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CD921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199D050C" w14:textId="77777777" w:rsidTr="00512EA8">
        <w:trPr>
          <w:trHeight w:val="149"/>
        </w:trPr>
        <w:tc>
          <w:tcPr>
            <w:tcW w:w="683" w:type="dxa"/>
            <w:vMerge/>
          </w:tcPr>
          <w:p w14:paraId="2E8B7B2D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38013E45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2BEBD8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78A89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E7D7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63F9FF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E9029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14A98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AB9727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76A37A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40E68A8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675DADD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E400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F058B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87600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7B012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E8C3B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A9D97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087FB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8BFB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7F8B5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11B43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A93F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4C491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640301FE" w14:textId="77777777" w:rsidTr="00512EA8">
        <w:trPr>
          <w:trHeight w:val="149"/>
        </w:trPr>
        <w:tc>
          <w:tcPr>
            <w:tcW w:w="683" w:type="dxa"/>
            <w:vMerge/>
          </w:tcPr>
          <w:p w14:paraId="37D76358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5D0AF378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82B2DE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8C61D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393338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2D812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C0F30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A3884B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49837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045D55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0215FAF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2048B9F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12ADA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9C61E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653914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4BA3C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D62E1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B3998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16849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E9BB4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C2302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BE9CE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95A44D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CD174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22B2CF1B" w14:textId="77777777" w:rsidTr="00512EA8">
        <w:trPr>
          <w:trHeight w:val="149"/>
        </w:trPr>
        <w:tc>
          <w:tcPr>
            <w:tcW w:w="683" w:type="dxa"/>
            <w:vMerge/>
          </w:tcPr>
          <w:p w14:paraId="62704935" w14:textId="77777777" w:rsidR="00CF48EE" w:rsidRDefault="00CF48EE" w:rsidP="00512EA8"/>
        </w:tc>
        <w:tc>
          <w:tcPr>
            <w:tcW w:w="280" w:type="dxa"/>
            <w:vMerge/>
            <w:tcBorders>
              <w:right w:val="single" w:sz="4" w:space="0" w:color="BFBFBF" w:themeColor="background1" w:themeShade="BF"/>
            </w:tcBorders>
          </w:tcPr>
          <w:p w14:paraId="08B57197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3D3609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F2D0CD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E5296B5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6C683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6E78E6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C4EDFA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E6180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33A33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  <w:tcBorders>
              <w:left w:val="single" w:sz="4" w:space="0" w:color="BFBFBF" w:themeColor="background1" w:themeShade="BF"/>
            </w:tcBorders>
          </w:tcPr>
          <w:p w14:paraId="0E0998D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2139A03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C325B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8B5E0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A356B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425D1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F8D33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CC3C8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3BC26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9E4A8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9D033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913257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4519E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FECAB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66520E71" w14:textId="77777777" w:rsidTr="00512EA8">
        <w:trPr>
          <w:trHeight w:val="149"/>
        </w:trPr>
        <w:tc>
          <w:tcPr>
            <w:tcW w:w="683" w:type="dxa"/>
            <w:vMerge/>
          </w:tcPr>
          <w:p w14:paraId="40BFFA60" w14:textId="77777777" w:rsidR="00CF48EE" w:rsidRDefault="00CF48EE" w:rsidP="00512EA8"/>
        </w:tc>
        <w:tc>
          <w:tcPr>
            <w:tcW w:w="280" w:type="dxa"/>
            <w:vMerge/>
          </w:tcPr>
          <w:p w14:paraId="1FF51E3A" w14:textId="77777777" w:rsidR="00CF48EE" w:rsidRPr="00AB04C4" w:rsidRDefault="00CF48EE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498" w:type="dxa"/>
            <w:gridSpan w:val="2"/>
            <w:tcBorders>
              <w:top w:val="single" w:sz="4" w:space="0" w:color="BFBFBF" w:themeColor="background1" w:themeShade="BF"/>
            </w:tcBorders>
          </w:tcPr>
          <w:p w14:paraId="1995596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1192D4E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</w:tcBorders>
          </w:tcPr>
          <w:p w14:paraId="48FF572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06BF187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6C1B120E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gridSpan w:val="2"/>
            <w:tcBorders>
              <w:top w:val="single" w:sz="4" w:space="0" w:color="BFBFBF" w:themeColor="background1" w:themeShade="BF"/>
            </w:tcBorders>
          </w:tcPr>
          <w:p w14:paraId="65908816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74C1AE7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499" w:type="dxa"/>
            <w:tcBorders>
              <w:top w:val="single" w:sz="4" w:space="0" w:color="BFBFBF" w:themeColor="background1" w:themeShade="BF"/>
            </w:tcBorders>
          </w:tcPr>
          <w:p w14:paraId="45503DA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3" w:type="dxa"/>
            <w:vMerge/>
          </w:tcPr>
          <w:p w14:paraId="325A829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62" w:type="dxa"/>
            <w:vMerge/>
            <w:tcBorders>
              <w:right w:val="single" w:sz="4" w:space="0" w:color="BFBFBF" w:themeColor="background1" w:themeShade="BF"/>
            </w:tcBorders>
          </w:tcPr>
          <w:p w14:paraId="5550C0E8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056D4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3D42CF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38E420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94932B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DE8FB2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3B668C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D9DC41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E389D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2B1FD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708FAA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440E19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DDCEC3" w14:textId="77777777" w:rsidR="00CF48EE" w:rsidRPr="00141B2A" w:rsidRDefault="00CF48EE" w:rsidP="00512EA8">
            <w:pPr>
              <w:jc w:val="center"/>
              <w:rPr>
                <w:color w:val="0D0D0D" w:themeColor="text1" w:themeTint="F2"/>
              </w:rPr>
            </w:pPr>
          </w:p>
        </w:tc>
      </w:tr>
      <w:tr w:rsidR="00CF48EE" w14:paraId="673C2898" w14:textId="77777777" w:rsidTr="00512EA8">
        <w:trPr>
          <w:trHeight w:val="70"/>
        </w:trPr>
        <w:tc>
          <w:tcPr>
            <w:tcW w:w="683" w:type="dxa"/>
          </w:tcPr>
          <w:p w14:paraId="7500EBB3" w14:textId="77777777" w:rsidR="00CF48EE" w:rsidRPr="0073481F" w:rsidRDefault="00CF48EE" w:rsidP="00512EA8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</w:tcPr>
          <w:p w14:paraId="3F5F2C63" w14:textId="77777777" w:rsidR="00CF48EE" w:rsidRPr="0073481F" w:rsidRDefault="00CF48EE" w:rsidP="00512EA8">
            <w:pPr>
              <w:pStyle w:val="berschrift2"/>
              <w:rPr>
                <w:color w:val="C00000"/>
                <w:sz w:val="8"/>
                <w:szCs w:val="8"/>
              </w:rPr>
            </w:pPr>
          </w:p>
        </w:tc>
        <w:tc>
          <w:tcPr>
            <w:tcW w:w="8111" w:type="dxa"/>
            <w:gridSpan w:val="40"/>
          </w:tcPr>
          <w:p w14:paraId="41369D45" w14:textId="77777777" w:rsidR="00CF48EE" w:rsidRPr="0073481F" w:rsidRDefault="00CF48EE" w:rsidP="00512EA8">
            <w:pPr>
              <w:pStyle w:val="berschrift2"/>
              <w:rPr>
                <w:b w:val="0"/>
                <w:color w:val="C00000"/>
                <w:sz w:val="8"/>
                <w:szCs w:val="8"/>
              </w:rPr>
            </w:pPr>
          </w:p>
        </w:tc>
      </w:tr>
      <w:tr w:rsidR="00CF48EE" w14:paraId="71B92F33" w14:textId="77777777" w:rsidTr="00512EA8">
        <w:trPr>
          <w:trHeight w:val="3837"/>
        </w:trPr>
        <w:tc>
          <w:tcPr>
            <w:tcW w:w="683" w:type="dxa"/>
          </w:tcPr>
          <w:p w14:paraId="09EE48D5" w14:textId="77777777" w:rsidR="00CF48EE" w:rsidRDefault="00CF48EE" w:rsidP="00512EA8"/>
        </w:tc>
        <w:tc>
          <w:tcPr>
            <w:tcW w:w="8391" w:type="dxa"/>
            <w:gridSpan w:val="41"/>
          </w:tcPr>
          <w:tbl>
            <w:tblPr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126"/>
              <w:gridCol w:w="284"/>
              <w:gridCol w:w="1984"/>
              <w:gridCol w:w="1889"/>
            </w:tblGrid>
            <w:tr w:rsidR="00CF48EE" w:rsidRPr="00AB04C4" w14:paraId="07F33E4C" w14:textId="77777777" w:rsidTr="00512EA8">
              <w:trPr>
                <w:trHeight w:val="562"/>
              </w:trPr>
              <w:tc>
                <w:tcPr>
                  <w:tcW w:w="812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6CBF4A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6"/>
                      <w:szCs w:val="16"/>
                    </w:rPr>
                  </w:pPr>
                  <w:r w:rsidRPr="00885FA2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885FA2">
                    <w:rPr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885FA2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 w:rsidRPr="00885FA2">
                    <w:rPr>
                      <w:sz w:val="20"/>
                      <w:szCs w:val="20"/>
                    </w:rPr>
                    <w:t xml:space="preserve">und </w:t>
                  </w:r>
                  <w:r w:rsidRPr="00885FA2">
                    <w:rPr>
                      <w:i/>
                      <w:sz w:val="20"/>
                      <w:szCs w:val="20"/>
                    </w:rPr>
                    <w:t>Satzbausteine</w:t>
                  </w:r>
                  <w:r w:rsidRPr="00885FA2">
                    <w:rPr>
                      <w:sz w:val="20"/>
                      <w:szCs w:val="20"/>
                    </w:rPr>
                    <w:t xml:space="preserve"> </w:t>
                  </w:r>
                  <w:r w:rsidRPr="00885FA2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CF48EE" w:rsidRPr="00AB04C4" w14:paraId="108AD924" w14:textId="77777777" w:rsidTr="00512EA8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9A996DE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0D9167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58FCC3A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89A7C33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9B9408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4047DA39" w14:textId="77777777" w:rsidTr="00512EA8">
              <w:trPr>
                <w:trHeight w:val="624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14:paraId="39B8F293" w14:textId="77777777" w:rsidR="00CF48EE" w:rsidRPr="00885FA2" w:rsidRDefault="00CF48EE" w:rsidP="00512EA8">
                  <w:pPr>
                    <w:rPr>
                      <w:sz w:val="18"/>
                      <w:szCs w:val="18"/>
                    </w:rPr>
                  </w:pPr>
                  <w:r w:rsidRPr="00885FA2">
                    <w:rPr>
                      <w:sz w:val="18"/>
                      <w:szCs w:val="18"/>
                    </w:rPr>
                    <w:t xml:space="preserve">die Dezimalzahl </w:t>
                  </w:r>
                </w:p>
                <w:p w14:paraId="073EC999" w14:textId="77777777" w:rsidR="00CF48EE" w:rsidRPr="00885FA2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  <w:sz w:val="16"/>
                      <w:szCs w:val="16"/>
                    </w:rPr>
                  </w:pPr>
                  <w:r w:rsidRPr="00885FA2">
                    <w:rPr>
                      <w:i/>
                      <w:iCs/>
                      <w:sz w:val="14"/>
                      <w:szCs w:val="14"/>
                    </w:rPr>
                    <w:t>(die Dezimalzahlen)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C89E0B" w14:textId="77777777" w:rsidR="00CF48EE" w:rsidRPr="00885FA2" w:rsidRDefault="00CF48EE" w:rsidP="00512EA8">
                  <w:pPr>
                    <w:jc w:val="center"/>
                    <w:rPr>
                      <w:rFonts w:ascii="Arial" w:hAnsi="Arial" w:cs="Arial"/>
                      <w:color w:val="0D0D0D" w:themeColor="text1" w:themeTint="F2"/>
                    </w:rPr>
                  </w:pPr>
                  <w:r w:rsidRPr="00885FA2">
                    <w:rPr>
                      <w:sz w:val="18"/>
                      <w:szCs w:val="18"/>
                    </w:rPr>
                    <w:t>5,8 oder 62,345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163CCF6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CBABF5A" w14:textId="77777777" w:rsidR="00CF48EE" w:rsidRPr="00885FA2" w:rsidRDefault="00CF48EE" w:rsidP="00512EA8">
                  <w:pPr>
                    <w:rPr>
                      <w:rFonts w:ascii="Arial" w:hAnsi="Arial" w:cs="Arial"/>
                      <w:i/>
                      <w:iCs/>
                      <w:color w:val="0D0D0D" w:themeColor="text1" w:themeTint="F2"/>
                    </w:rPr>
                  </w:pPr>
                  <w:r w:rsidRPr="00885FA2">
                    <w:rPr>
                      <w:sz w:val="18"/>
                      <w:szCs w:val="18"/>
                    </w:rPr>
                    <w:t>untereinander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pPr w:leftFromText="141" w:rightFromText="141" w:vertAnchor="text" w:horzAnchor="margin" w:tblpXSpec="center" w:tblpY="137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01"/>
                    <w:gridCol w:w="397"/>
                  </w:tblGrid>
                  <w:tr w:rsidR="00CF48EE" w:rsidRPr="00885FA2" w14:paraId="5184BDE7" w14:textId="77777777" w:rsidTr="00512EA8">
                    <w:tc>
                      <w:tcPr>
                        <w:tcW w:w="501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auto"/>
                        </w:tcBorders>
                        <w:vAlign w:val="center"/>
                      </w:tcPr>
                      <w:p w14:paraId="134BAC33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24"/>
                            <w:szCs w:val="24"/>
                          </w:rPr>
                          <w:sym w:font="Wingdings" w:char="F0F4"/>
                        </w:r>
                      </w:p>
                    </w:tc>
                    <w:tc>
                      <w:tcPr>
                        <w:tcW w:w="397" w:type="dxa"/>
                        <w:shd w:val="clear" w:color="auto" w:fill="auto"/>
                        <w:vAlign w:val="center"/>
                      </w:tcPr>
                      <w:p w14:paraId="5919E576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F48EE" w:rsidRPr="00885FA2" w14:paraId="63BACF90" w14:textId="77777777" w:rsidTr="00512EA8">
                    <w:tc>
                      <w:tcPr>
                        <w:tcW w:w="501" w:type="dxa"/>
                        <w:vMerge/>
                        <w:tcBorders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14:paraId="6C761F2E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vAlign w:val="center"/>
                      </w:tcPr>
                      <w:p w14:paraId="0A9726DE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10B9BB01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</w:tr>
            <w:tr w:rsidR="00CF48EE" w:rsidRPr="00AB04C4" w14:paraId="7C857913" w14:textId="77777777" w:rsidTr="00512EA8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8B93C7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8B0EF51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6D9CED7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CE0F4D5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D1D6A57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CF48EE" w:rsidRPr="00AB04C4" w14:paraId="75FAF3C0" w14:textId="77777777" w:rsidTr="00F620FE">
              <w:trPr>
                <w:trHeight w:val="1138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782B634" w14:textId="77777777" w:rsidR="00CF48EE" w:rsidRPr="00885FA2" w:rsidRDefault="00CF48EE" w:rsidP="00512EA8">
                  <w:pPr>
                    <w:rPr>
                      <w:sz w:val="18"/>
                      <w:szCs w:val="18"/>
                    </w:rPr>
                  </w:pPr>
                  <w:r w:rsidRPr="00885FA2">
                    <w:rPr>
                      <w:sz w:val="18"/>
                      <w:szCs w:val="18"/>
                    </w:rPr>
                    <w:t>die Zehntel(stelle)</w:t>
                  </w:r>
                </w:p>
                <w:p w14:paraId="5C94BCBC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  <w:r w:rsidRPr="00885FA2">
                    <w:rPr>
                      <w:i/>
                      <w:iCs/>
                      <w:sz w:val="14"/>
                      <w:szCs w:val="14"/>
                    </w:rPr>
                    <w:t xml:space="preserve">(die Zehntelstelle)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84"/>
                    <w:gridCol w:w="284"/>
                    <w:gridCol w:w="284"/>
                    <w:gridCol w:w="284"/>
                    <w:gridCol w:w="284"/>
                  </w:tblGrid>
                  <w:tr w:rsidR="00CF48EE" w:rsidRPr="00885FA2" w14:paraId="35D5D1E6" w14:textId="77777777" w:rsidTr="00512EA8">
                    <w:trPr>
                      <w:trHeight w:val="1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1195BF3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4E96972" w14:textId="77777777" w:rsidR="00CF48EE" w:rsidRPr="00885FA2" w:rsidRDefault="00CF48EE" w:rsidP="00512EA8">
                        <w:pPr>
                          <w:rPr>
                            <w:sz w:val="16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97F1109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 xml:space="preserve">E 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ABD38D9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83AA79D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4D3CF026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</w:tr>
                  <w:tr w:rsidR="00CF48EE" w:rsidRPr="00885FA2" w14:paraId="0E10321C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6E2343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EF98BF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167ADA0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020BC00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17D177F9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59F4593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CF48EE" w:rsidRPr="00885FA2" w14:paraId="5302732A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E5F1173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402D21DF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1E795197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2F3BBEB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22101014" w14:textId="77777777" w:rsidR="00CF48EE" w:rsidRPr="00885FA2" w:rsidRDefault="00CF48EE" w:rsidP="00512EA8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5D459F7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F48EE" w:rsidRPr="00885FA2" w14:paraId="261C1A7D" w14:textId="77777777" w:rsidTr="00F620FE">
                    <w:trPr>
                      <w:trHeight w:val="331"/>
                      <w:jc w:val="center"/>
                    </w:trPr>
                    <w:tc>
                      <w:tcPr>
                        <w:tcW w:w="284" w:type="dxa"/>
                        <w:shd w:val="clear" w:color="auto" w:fill="FFFFFF" w:themeFill="background1"/>
                      </w:tcPr>
                      <w:p w14:paraId="2008E62E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FFFFFF" w:themeFill="background1"/>
                      </w:tcPr>
                      <w:p w14:paraId="107336F9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auto"/>
                      </w:tcPr>
                      <w:p w14:paraId="2F10B42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shd w:val="clear" w:color="auto" w:fill="auto"/>
                      </w:tcPr>
                      <w:p w14:paraId="2EDBA012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</w:tcPr>
                      <w:p w14:paraId="3A98A7F5" w14:textId="77777777" w:rsidR="00CF48EE" w:rsidRPr="00885FA2" w:rsidRDefault="00407A65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0D703E8B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1F30E589" w14:textId="77777777" w:rsidR="00CF48EE" w:rsidRPr="00885FA2" w:rsidRDefault="00CF48EE" w:rsidP="00512EA8">
                  <w:pPr>
                    <w:rPr>
                      <w:color w:val="0D0D0D" w:themeColor="text1" w:themeTint="F2"/>
                      <w:sz w:val="4"/>
                      <w:szCs w:val="4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1E26E1F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0"/>
                      <w:szCs w:val="1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56A75B53" w14:textId="77777777" w:rsidR="00CF48EE" w:rsidRPr="00885FA2" w:rsidRDefault="00CF48EE" w:rsidP="00512EA8">
                  <w:pPr>
                    <w:rPr>
                      <w:sz w:val="18"/>
                      <w:szCs w:val="18"/>
                    </w:rPr>
                  </w:pPr>
                  <w:r w:rsidRPr="00885FA2">
                    <w:rPr>
                      <w:sz w:val="18"/>
                      <w:szCs w:val="18"/>
                    </w:rPr>
                    <w:t>die Hundertstel(stelle)</w:t>
                  </w:r>
                </w:p>
                <w:p w14:paraId="6D67649A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  <w:r w:rsidRPr="00885FA2">
                    <w:rPr>
                      <w:i/>
                      <w:iCs/>
                      <w:sz w:val="14"/>
                      <w:szCs w:val="14"/>
                    </w:rPr>
                    <w:t xml:space="preserve">(die Hundertstelstelle)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W w:w="0" w:type="auto"/>
                    <w:jc w:val="righ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2"/>
                    <w:gridCol w:w="252"/>
                    <w:gridCol w:w="252"/>
                    <w:gridCol w:w="252"/>
                    <w:gridCol w:w="252"/>
                    <w:gridCol w:w="252"/>
                    <w:gridCol w:w="236"/>
                  </w:tblGrid>
                  <w:tr w:rsidR="00CF48EE" w:rsidRPr="00885FA2" w14:paraId="600E3F2F" w14:textId="77777777" w:rsidTr="00512EA8">
                    <w:trPr>
                      <w:trHeight w:val="207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28B65E7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28D10F6F" w14:textId="77777777" w:rsidR="00CF48EE" w:rsidRPr="00885FA2" w:rsidRDefault="00CF48EE" w:rsidP="00512EA8">
                        <w:pPr>
                          <w:rPr>
                            <w:sz w:val="16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749D7DC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 xml:space="preserve">E 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6EAF826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F3EB2ED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363283C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E0B3C20" w14:textId="77777777" w:rsidR="00CF48EE" w:rsidRPr="00885FA2" w:rsidRDefault="00CF48EE" w:rsidP="00512EA8">
                        <w:pPr>
                          <w:rPr>
                            <w:sz w:val="6"/>
                            <w:szCs w:val="16"/>
                          </w:rPr>
                        </w:pPr>
                      </w:p>
                    </w:tc>
                  </w:tr>
                  <w:tr w:rsidR="00CF48EE" w:rsidRPr="00885FA2" w14:paraId="06C2F5BE" w14:textId="77777777" w:rsidTr="00512EA8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D9AEAAF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B29F1A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732932DE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0E915142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77E705F3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74DC2539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36" w:type="dxa"/>
                        <w:tcBorders>
                          <w:left w:val="single" w:sz="2" w:space="0" w:color="0D0D0D" w:themeColor="text1" w:themeTint="F2"/>
                        </w:tcBorders>
                      </w:tcPr>
                      <w:p w14:paraId="3C8CF5EA" w14:textId="77777777" w:rsidR="00CF48EE" w:rsidRPr="00885FA2" w:rsidRDefault="00CF48EE" w:rsidP="00512EA8">
                        <w:pPr>
                          <w:jc w:val="center"/>
                          <w:rPr>
                            <w:sz w:val="6"/>
                            <w:szCs w:val="16"/>
                          </w:rPr>
                        </w:pPr>
                      </w:p>
                    </w:tc>
                  </w:tr>
                  <w:tr w:rsidR="00CF48EE" w:rsidRPr="00885FA2" w14:paraId="73994B0F" w14:textId="77777777" w:rsidTr="00512EA8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05A247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D3488D3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0371B99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3CEA44F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02640FB9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53BBDFD5" w14:textId="77777777" w:rsidR="00CF48EE" w:rsidRPr="00885FA2" w:rsidRDefault="00CF48EE" w:rsidP="00512EA8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236" w:type="dxa"/>
                      </w:tcPr>
                      <w:p w14:paraId="6986CDFD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CF48EE" w:rsidRPr="00885FA2" w14:paraId="62022BDE" w14:textId="77777777" w:rsidTr="00512EA8">
                    <w:trPr>
                      <w:trHeight w:val="85"/>
                      <w:jc w:val="right"/>
                    </w:trPr>
                    <w:tc>
                      <w:tcPr>
                        <w:tcW w:w="252" w:type="dxa"/>
                        <w:shd w:val="clear" w:color="auto" w:fill="FFFFFF" w:themeFill="background1"/>
                      </w:tcPr>
                      <w:p w14:paraId="5AE16AB8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FFFFFF" w:themeFill="background1"/>
                      </w:tcPr>
                      <w:p w14:paraId="14C800D2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auto"/>
                      </w:tcPr>
                      <w:p w14:paraId="57D421F3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52" w:type="dxa"/>
                        <w:shd w:val="clear" w:color="auto" w:fill="auto"/>
                      </w:tcPr>
                      <w:p w14:paraId="002740D2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14:paraId="7CEE6E16" w14:textId="77777777" w:rsidR="00CF48EE" w:rsidRPr="00885FA2" w:rsidRDefault="00407A65" w:rsidP="00512EA8">
                        <w:pPr>
                          <w:jc w:val="center"/>
                          <w:rPr>
                            <w:rFonts w:eastAsia="Times New Roman" w:cs="Arial"/>
                            <w:sz w:val="12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2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2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</w:tbl>
                <w:p w14:paraId="0859BED7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</w:tr>
            <w:tr w:rsidR="00CF48EE" w:rsidRPr="00AB04C4" w14:paraId="4C014BA5" w14:textId="77777777" w:rsidTr="00512EA8">
              <w:trPr>
                <w:trHeight w:val="73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7660F0D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15C3AC4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475143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054BF0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3EEC70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</w:tr>
            <w:tr w:rsidR="00CF48EE" w:rsidRPr="00AB04C4" w14:paraId="2E8C2A43" w14:textId="77777777" w:rsidTr="00512EA8">
              <w:trPr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8BFD34E" w14:textId="77777777" w:rsidR="00CF48EE" w:rsidRPr="00885FA2" w:rsidRDefault="00CF48EE" w:rsidP="00512EA8">
                  <w:pPr>
                    <w:rPr>
                      <w:sz w:val="18"/>
                      <w:szCs w:val="18"/>
                    </w:rPr>
                  </w:pPr>
                  <w:r w:rsidRPr="00885FA2">
                    <w:rPr>
                      <w:sz w:val="18"/>
                      <w:szCs w:val="18"/>
                    </w:rPr>
                    <w:t>das Komma</w:t>
                  </w:r>
                </w:p>
                <w:p w14:paraId="221A336D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  <w:r w:rsidRPr="00885FA2">
                    <w:rPr>
                      <w:i/>
                      <w:iCs/>
                      <w:sz w:val="14"/>
                      <w:szCs w:val="14"/>
                    </w:rPr>
                    <w:t xml:space="preserve">(die Kommas)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84"/>
                    <w:gridCol w:w="284"/>
                    <w:gridCol w:w="284"/>
                    <w:gridCol w:w="284"/>
                    <w:gridCol w:w="284"/>
                  </w:tblGrid>
                  <w:tr w:rsidR="00CF48EE" w:rsidRPr="00885FA2" w14:paraId="47786716" w14:textId="77777777" w:rsidTr="00512EA8">
                    <w:trPr>
                      <w:trHeight w:val="1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2339923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086CAEC" w14:textId="77777777" w:rsidR="00CF48EE" w:rsidRPr="00885FA2" w:rsidRDefault="00CF48EE" w:rsidP="00512EA8">
                        <w:pPr>
                          <w:rPr>
                            <w:sz w:val="16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E23BF8F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 xml:space="preserve">E 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C78CCA8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1501EAE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9B59DEC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</w:tr>
                  <w:tr w:rsidR="00CF48EE" w:rsidRPr="00885FA2" w14:paraId="6F860F9E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7117A23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2B6EF0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2EFD7BE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4D86E68B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4B4740FB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0794B8E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CF48EE" w:rsidRPr="00885FA2" w14:paraId="79F3E5F4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51205DB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F7753F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3FDBEC9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730F2A00" w14:textId="77777777" w:rsidR="00CF48EE" w:rsidRPr="00885FA2" w:rsidRDefault="00CF48EE" w:rsidP="00512EA8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sym w:font="Symbol" w:char="F0DD"/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27CB2C1A" w14:textId="77777777" w:rsidR="00CF48EE" w:rsidRPr="00885FA2" w:rsidRDefault="00CF48EE" w:rsidP="00512EA8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</w:tcPr>
                      <w:p w14:paraId="38679CB7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14:paraId="1CC9BACD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2101960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18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EAA359E" w14:textId="77777777" w:rsidR="00CF48EE" w:rsidRPr="00885FA2" w:rsidRDefault="00CF48EE" w:rsidP="0051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die Nachkommastelle</w:t>
                  </w:r>
                  <w:r w:rsidRPr="00885FA2">
                    <w:rPr>
                      <w:sz w:val="18"/>
                      <w:szCs w:val="18"/>
                    </w:rPr>
                    <w:t xml:space="preserve"> </w:t>
                  </w:r>
                </w:p>
                <w:p w14:paraId="22D7BBA7" w14:textId="77777777" w:rsidR="00CF48EE" w:rsidRPr="00885FA2" w:rsidRDefault="00CF48EE" w:rsidP="00512EA8">
                  <w:pPr>
                    <w:rPr>
                      <w:color w:val="0D0D0D" w:themeColor="text1" w:themeTint="F2"/>
                      <w:sz w:val="18"/>
                      <w:szCs w:val="16"/>
                    </w:rPr>
                  </w:pPr>
                  <w:r w:rsidRPr="00885FA2">
                    <w:rPr>
                      <w:i/>
                      <w:iCs/>
                      <w:sz w:val="14"/>
                      <w:szCs w:val="14"/>
                    </w:rPr>
                    <w:t xml:space="preserve">(die </w:t>
                  </w:r>
                  <w:r>
                    <w:rPr>
                      <w:i/>
                      <w:iCs/>
                      <w:sz w:val="14"/>
                      <w:szCs w:val="14"/>
                    </w:rPr>
                    <w:t>Nachkommastellen</w:t>
                  </w:r>
                  <w:r w:rsidRPr="00885FA2">
                    <w:rPr>
                      <w:i/>
                      <w:iCs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W w:w="0" w:type="auto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4"/>
                    <w:gridCol w:w="284"/>
                    <w:gridCol w:w="284"/>
                    <w:gridCol w:w="284"/>
                    <w:gridCol w:w="284"/>
                    <w:gridCol w:w="284"/>
                  </w:tblGrid>
                  <w:tr w:rsidR="00CF48EE" w:rsidRPr="00885FA2" w14:paraId="078761C0" w14:textId="77777777" w:rsidTr="00512EA8">
                    <w:trPr>
                      <w:trHeight w:val="1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4946CA90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3BD5C86F" w14:textId="77777777" w:rsidR="00CF48EE" w:rsidRPr="00885FA2" w:rsidRDefault="00CF48EE" w:rsidP="00512EA8">
                        <w:pPr>
                          <w:rPr>
                            <w:sz w:val="16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377272A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 xml:space="preserve">E 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D262BC1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C697F7B" w14:textId="77777777" w:rsidR="00CF48EE" w:rsidRPr="00885FA2" w:rsidRDefault="00CF48EE" w:rsidP="00512EA8">
                        <w:pPr>
                          <w:rPr>
                            <w:sz w:val="10"/>
                            <w:szCs w:val="10"/>
                          </w:rPr>
                        </w:pPr>
                        <w:r w:rsidRPr="00885FA2">
                          <w:rPr>
                            <w:sz w:val="16"/>
                            <w:szCs w:val="10"/>
                          </w:rPr>
                          <w:t>z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164C4889" w14:textId="77777777" w:rsidR="00CF48EE" w:rsidRPr="00885FA2" w:rsidRDefault="00CF48EE" w:rsidP="00512EA8">
                        <w:pPr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h</w:t>
                        </w:r>
                      </w:p>
                    </w:tc>
                  </w:tr>
                  <w:tr w:rsidR="00CF48EE" w:rsidRPr="00885FA2" w14:paraId="1F9317A2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FBDBC2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5CE7B68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40521FDA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299CBAA0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,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7CB04A16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  <w:left w:val="single" w:sz="2" w:space="0" w:color="0D0D0D" w:themeColor="text1" w:themeTint="F2"/>
                          <w:bottom w:val="single" w:sz="2" w:space="0" w:color="0D0D0D" w:themeColor="text1" w:themeTint="F2"/>
                          <w:right w:val="single" w:sz="2" w:space="0" w:color="0D0D0D" w:themeColor="text1" w:themeTint="F2"/>
                        </w:tcBorders>
                      </w:tcPr>
                      <w:p w14:paraId="12173684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CF48EE" w:rsidRPr="00885FA2" w14:paraId="5FD2FBB5" w14:textId="77777777" w:rsidTr="00512EA8">
                    <w:trPr>
                      <w:trHeight w:val="70"/>
                      <w:jc w:val="center"/>
                    </w:trPr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68FE65BC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FFFFFF" w:themeFill="background1"/>
                      </w:tcPr>
                      <w:p w14:paraId="0291CCDF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2E6D25E2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shd w:val="clear" w:color="auto" w:fill="auto"/>
                      </w:tcPr>
                      <w:p w14:paraId="2C5322A7" w14:textId="77777777" w:rsidR="00CF48EE" w:rsidRPr="00885FA2" w:rsidRDefault="00CF48EE" w:rsidP="00512EA8">
                        <w:pPr>
                          <w:spacing w:before="4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vAlign w:val="center"/>
                      </w:tcPr>
                      <w:p w14:paraId="0C651918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sym w:font="Symbol" w:char="F0DD"/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2" w:space="0" w:color="0D0D0D" w:themeColor="text1" w:themeTint="F2"/>
                        </w:tcBorders>
                        <w:vAlign w:val="center"/>
                      </w:tcPr>
                      <w:p w14:paraId="1D805895" w14:textId="77777777" w:rsidR="00CF48EE" w:rsidRPr="00885FA2" w:rsidRDefault="00CF48EE" w:rsidP="00512EA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85FA2">
                          <w:rPr>
                            <w:sz w:val="16"/>
                            <w:szCs w:val="16"/>
                          </w:rPr>
                          <w:sym w:font="Symbol" w:char="F0DD"/>
                        </w:r>
                      </w:p>
                    </w:tc>
                  </w:tr>
                </w:tbl>
                <w:p w14:paraId="3C0F35B5" w14:textId="77777777" w:rsidR="00CF48EE" w:rsidRPr="00885FA2" w:rsidRDefault="00CF48EE" w:rsidP="00512EA8">
                  <w:pPr>
                    <w:rPr>
                      <w:color w:val="0D0D0D" w:themeColor="text1" w:themeTint="F2"/>
                    </w:rPr>
                  </w:pPr>
                </w:p>
              </w:tc>
            </w:tr>
            <w:tr w:rsidR="00CF48EE" w:rsidRPr="00AB04C4" w14:paraId="686C9F6A" w14:textId="77777777" w:rsidTr="00512EA8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23E0715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0A29A0E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8FCD45D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66BE65A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  <w:sz w:val="8"/>
                      <w:szCs w:val="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470DA1F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C00000"/>
                      <w:sz w:val="8"/>
                      <w:szCs w:val="8"/>
                    </w:rPr>
                  </w:pPr>
                </w:p>
              </w:tc>
            </w:tr>
            <w:tr w:rsidR="00CF48EE" w:rsidRPr="00AB04C4" w14:paraId="204BCFD8" w14:textId="77777777" w:rsidTr="00512EA8">
              <w:trPr>
                <w:trHeight w:val="486"/>
              </w:trPr>
              <w:tc>
                <w:tcPr>
                  <w:tcW w:w="39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2CA2A4" w14:textId="77777777" w:rsidR="00CF48EE" w:rsidRPr="00885FA2" w:rsidRDefault="00CF48EE" w:rsidP="00512EA8">
                  <w:pPr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</w:pPr>
                  <w:r w:rsidRPr="00885FA2"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  <w:t xml:space="preserve">… </w:t>
                  </w:r>
                  <w:r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  <w:t>stellenweise</w:t>
                  </w:r>
                  <w:r w:rsidRPr="00885FA2">
                    <w:rPr>
                      <w:rFonts w:asciiTheme="majorHAnsi" w:hAnsiTheme="majorHAnsi" w:cstheme="majorHAnsi"/>
                      <w:color w:val="0D0D0D" w:themeColor="text1" w:themeTint="F2"/>
                      <w:szCs w:val="21"/>
                    </w:rPr>
                    <w:t xml:space="preserve"> …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D682E18" w14:textId="77777777" w:rsidR="00CF48EE" w:rsidRPr="00885FA2" w:rsidRDefault="00CF48EE" w:rsidP="00512EA8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</w:p>
              </w:tc>
              <w:tc>
                <w:tcPr>
                  <w:tcW w:w="38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BD1141" w14:textId="77777777" w:rsidR="00CF48EE" w:rsidRPr="00885FA2" w:rsidRDefault="00CF48EE" w:rsidP="00512EA8">
                  <w:pPr>
                    <w:rPr>
                      <w:color w:val="C00000"/>
                    </w:rPr>
                  </w:pPr>
                  <w:r w:rsidRPr="00885FA2">
                    <w:rPr>
                      <w:color w:val="0D0D0D" w:themeColor="text1" w:themeTint="F2"/>
                    </w:rPr>
                    <w:t xml:space="preserve">… genauso wie beim </w:t>
                  </w:r>
                  <w:r>
                    <w:rPr>
                      <w:color w:val="0D0D0D" w:themeColor="text1" w:themeTint="F2"/>
                    </w:rPr>
                    <w:t>Dividieren</w:t>
                  </w:r>
                  <w:r w:rsidRPr="00885FA2">
                    <w:rPr>
                      <w:color w:val="0D0D0D" w:themeColor="text1" w:themeTint="F2"/>
                    </w:rPr>
                    <w:t xml:space="preserve"> von … </w:t>
                  </w:r>
                </w:p>
              </w:tc>
            </w:tr>
          </w:tbl>
          <w:p w14:paraId="1771543C" w14:textId="77777777" w:rsidR="00CF48EE" w:rsidRPr="00AB04C4" w:rsidRDefault="00CF48EE" w:rsidP="00512EA8">
            <w:pPr>
              <w:jc w:val="center"/>
              <w:rPr>
                <w:b/>
                <w:color w:val="C00000"/>
              </w:rPr>
            </w:pPr>
          </w:p>
        </w:tc>
      </w:tr>
      <w:tr w:rsidR="00CF48EE" w14:paraId="2E1A3BDA" w14:textId="77777777" w:rsidTr="00512EA8">
        <w:trPr>
          <w:trHeight w:val="43"/>
        </w:trPr>
        <w:tc>
          <w:tcPr>
            <w:tcW w:w="683" w:type="dxa"/>
          </w:tcPr>
          <w:p w14:paraId="6854BA93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15868DC5" w14:textId="77777777" w:rsidR="00CF48EE" w:rsidRPr="001D4868" w:rsidRDefault="00CF48EE" w:rsidP="00512EA8">
            <w:pPr>
              <w:pStyle w:val="berschrift2"/>
              <w:rPr>
                <w:sz w:val="16"/>
              </w:rPr>
            </w:pPr>
          </w:p>
        </w:tc>
        <w:tc>
          <w:tcPr>
            <w:tcW w:w="8111" w:type="dxa"/>
            <w:gridSpan w:val="40"/>
          </w:tcPr>
          <w:p w14:paraId="65F97569" w14:textId="77777777" w:rsidR="00CF48EE" w:rsidRPr="001D4868" w:rsidRDefault="00CF48EE" w:rsidP="00512EA8">
            <w:pPr>
              <w:rPr>
                <w:color w:val="0D0D0D" w:themeColor="text1" w:themeTint="F2"/>
                <w:sz w:val="16"/>
              </w:rPr>
            </w:pPr>
          </w:p>
        </w:tc>
      </w:tr>
      <w:tr w:rsidR="00CF48EE" w14:paraId="2BD95300" w14:textId="77777777" w:rsidTr="00512EA8">
        <w:trPr>
          <w:trHeight w:val="43"/>
        </w:trPr>
        <w:tc>
          <w:tcPr>
            <w:tcW w:w="683" w:type="dxa"/>
          </w:tcPr>
          <w:p w14:paraId="3F76D397" w14:textId="77777777" w:rsidR="00CF48EE" w:rsidRPr="00503E42" w:rsidRDefault="00CF48EE" w:rsidP="00512EA8">
            <w:pPr>
              <w:rPr>
                <w:color w:val="7F7F7F" w:themeColor="text1" w:themeTint="80"/>
              </w:rPr>
            </w:pPr>
          </w:p>
        </w:tc>
        <w:tc>
          <w:tcPr>
            <w:tcW w:w="280" w:type="dxa"/>
          </w:tcPr>
          <w:p w14:paraId="4CA026F0" w14:textId="77777777" w:rsidR="00CF48EE" w:rsidRPr="001D4868" w:rsidRDefault="00CF48EE" w:rsidP="00512EA8">
            <w:pPr>
              <w:pStyle w:val="berschrift2"/>
              <w:rPr>
                <w:sz w:val="16"/>
              </w:rPr>
            </w:pPr>
          </w:p>
          <w:p w14:paraId="3702B249" w14:textId="77777777" w:rsidR="00CF48EE" w:rsidRPr="00503E42" w:rsidRDefault="00CF48EE" w:rsidP="00512EA8">
            <w:pPr>
              <w:pStyle w:val="berschrift2"/>
            </w:pPr>
            <w:r w:rsidRPr="00503E42">
              <w:t>b)</w:t>
            </w:r>
          </w:p>
        </w:tc>
        <w:tc>
          <w:tcPr>
            <w:tcW w:w="8111" w:type="dxa"/>
            <w:gridSpan w:val="40"/>
          </w:tcPr>
          <w:p w14:paraId="7D7E5FFA" w14:textId="77777777" w:rsidR="00CF48EE" w:rsidRPr="001D4868" w:rsidRDefault="00CF48EE" w:rsidP="00512EA8">
            <w:pPr>
              <w:rPr>
                <w:color w:val="0D0D0D" w:themeColor="text1" w:themeTint="F2"/>
                <w:sz w:val="16"/>
              </w:rPr>
            </w:pPr>
          </w:p>
          <w:p w14:paraId="7434E244" w14:textId="77777777" w:rsidR="00CF48EE" w:rsidRPr="00141B2A" w:rsidRDefault="00CF48EE" w:rsidP="00512EA8">
            <w:pPr>
              <w:spacing w:after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Wie dividierst du zwei Dezimalzahlen? Erkläre.</w:t>
            </w:r>
          </w:p>
        </w:tc>
      </w:tr>
    </w:tbl>
    <w:p w14:paraId="4B51EA0F" w14:textId="77777777" w:rsidR="00CF48EE" w:rsidRPr="0073481F" w:rsidRDefault="00CF48EE" w:rsidP="00CF48EE">
      <w:pPr>
        <w:rPr>
          <w:sz w:val="8"/>
          <w:szCs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2"/>
        <w:gridCol w:w="425"/>
        <w:gridCol w:w="80"/>
        <w:gridCol w:w="507"/>
        <w:gridCol w:w="506"/>
        <w:gridCol w:w="507"/>
        <w:gridCol w:w="507"/>
        <w:gridCol w:w="506"/>
        <w:gridCol w:w="506"/>
        <w:gridCol w:w="507"/>
        <w:gridCol w:w="210"/>
        <w:gridCol w:w="425"/>
        <w:gridCol w:w="53"/>
        <w:gridCol w:w="479"/>
        <w:gridCol w:w="347"/>
        <w:gridCol w:w="132"/>
        <w:gridCol w:w="373"/>
        <w:gridCol w:w="105"/>
        <w:gridCol w:w="400"/>
        <w:gridCol w:w="78"/>
        <w:gridCol w:w="426"/>
        <w:gridCol w:w="53"/>
        <w:gridCol w:w="452"/>
        <w:gridCol w:w="26"/>
        <w:gridCol w:w="480"/>
      </w:tblGrid>
      <w:tr w:rsidR="00CF48EE" w14:paraId="3A04FA29" w14:textId="77777777" w:rsidTr="0056690A">
        <w:trPr>
          <w:trHeight w:val="459"/>
        </w:trPr>
        <w:tc>
          <w:tcPr>
            <w:tcW w:w="685" w:type="dxa"/>
            <w:shd w:val="clear" w:color="auto" w:fill="D9D9D9" w:themeFill="background1" w:themeFillShade="D9"/>
            <w:hideMark/>
          </w:tcPr>
          <w:p w14:paraId="208D3118" w14:textId="77777777" w:rsidR="00CF48EE" w:rsidRPr="00B37EED" w:rsidRDefault="00CF48EE" w:rsidP="00512EA8">
            <w:pPr>
              <w:pStyle w:val="berschrift2"/>
              <w:rPr>
                <w:color w:val="0D0D0D" w:themeColor="text1" w:themeTint="F2"/>
                <w:sz w:val="28"/>
              </w:rPr>
            </w:pPr>
            <w:r>
              <w:rPr>
                <w:color w:val="000000"/>
                <w:szCs w:val="21"/>
              </w:rPr>
              <w:lastRenderedPageBreak/>
              <w:t xml:space="preserve"> 11</w:t>
            </w:r>
          </w:p>
        </w:tc>
        <w:tc>
          <w:tcPr>
            <w:tcW w:w="8392" w:type="dxa"/>
            <w:gridSpan w:val="25"/>
            <w:shd w:val="clear" w:color="auto" w:fill="D9D9D9" w:themeFill="background1" w:themeFillShade="D9"/>
          </w:tcPr>
          <w:p w14:paraId="63A131EB" w14:textId="77777777" w:rsidR="00CF48EE" w:rsidRPr="0074417A" w:rsidRDefault="00CF48EE" w:rsidP="00512EA8">
            <w:pPr>
              <w:pStyle w:val="berschrift1"/>
              <w:spacing w:after="120"/>
              <w:rPr>
                <w:color w:val="0D0D0D" w:themeColor="text1" w:themeTint="F2"/>
                <w:szCs w:val="28"/>
              </w:rPr>
            </w:pPr>
            <w:r>
              <w:rPr>
                <w:sz w:val="21"/>
                <w:szCs w:val="21"/>
              </w:rPr>
              <w:t xml:space="preserve">Lösungsbeispiel zur </w:t>
            </w:r>
            <w:r w:rsidRPr="0089074A">
              <w:rPr>
                <w:sz w:val="21"/>
                <w:szCs w:val="21"/>
              </w:rPr>
              <w:t>Aufgabe 1</w:t>
            </w:r>
            <w:r>
              <w:rPr>
                <w:sz w:val="21"/>
                <w:szCs w:val="21"/>
              </w:rPr>
              <w:t>1</w:t>
            </w:r>
            <w:r w:rsidRPr="0089074A">
              <w:rPr>
                <w:sz w:val="21"/>
                <w:szCs w:val="21"/>
              </w:rPr>
              <w:t>b).</w:t>
            </w:r>
          </w:p>
        </w:tc>
      </w:tr>
      <w:tr w:rsidR="00CF48EE" w14:paraId="0DD4FF2A" w14:textId="77777777" w:rsidTr="0056690A">
        <w:trPr>
          <w:trHeight w:val="319"/>
        </w:trPr>
        <w:tc>
          <w:tcPr>
            <w:tcW w:w="685" w:type="dxa"/>
            <w:shd w:val="clear" w:color="auto" w:fill="D9D9D9" w:themeFill="background1" w:themeFillShade="D9"/>
          </w:tcPr>
          <w:p w14:paraId="6BFDBF0C" w14:textId="77777777" w:rsidR="00CF48EE" w:rsidRPr="00BA6C4A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00972C7E" w14:textId="77777777" w:rsidR="00CF48EE" w:rsidRPr="007234DB" w:rsidRDefault="00CF48EE" w:rsidP="00512EA8">
            <w:pPr>
              <w:pStyle w:val="berschrift2"/>
            </w:pPr>
          </w:p>
        </w:tc>
        <w:tc>
          <w:tcPr>
            <w:tcW w:w="8090" w:type="dxa"/>
            <w:gridSpan w:val="24"/>
          </w:tcPr>
          <w:p w14:paraId="42929E70" w14:textId="77777777" w:rsidR="00CF48EE" w:rsidRPr="00BA6C4A" w:rsidRDefault="00CF48EE" w:rsidP="00512EA8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</w:p>
        </w:tc>
      </w:tr>
      <w:tr w:rsidR="00CF48EE" w14:paraId="5A215BCF" w14:textId="77777777" w:rsidTr="0056690A">
        <w:trPr>
          <w:trHeight w:val="319"/>
        </w:trPr>
        <w:tc>
          <w:tcPr>
            <w:tcW w:w="685" w:type="dxa"/>
            <w:shd w:val="clear" w:color="auto" w:fill="D9D9D9" w:themeFill="background1" w:themeFillShade="D9"/>
          </w:tcPr>
          <w:p w14:paraId="3F4DB058" w14:textId="77777777" w:rsidR="00CF48EE" w:rsidRPr="00BA6C4A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227301C1" w14:textId="77777777" w:rsidR="00CF48EE" w:rsidRPr="007234DB" w:rsidRDefault="00CF48EE" w:rsidP="00512EA8">
            <w:pPr>
              <w:pStyle w:val="berschrift2"/>
              <w:rPr>
                <w:color w:val="0D0D0D" w:themeColor="text1" w:themeTint="F2"/>
              </w:rPr>
            </w:pPr>
            <w:r w:rsidRPr="007234DB">
              <w:t>a)</w:t>
            </w:r>
          </w:p>
        </w:tc>
        <w:tc>
          <w:tcPr>
            <w:tcW w:w="8090" w:type="dxa"/>
            <w:gridSpan w:val="24"/>
          </w:tcPr>
          <w:p w14:paraId="3116FE2A" w14:textId="77777777" w:rsidR="00CF48EE" w:rsidRPr="00BA6C4A" w:rsidRDefault="00CF48EE" w:rsidP="00512EA8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 w:rsidRPr="00BA6C4A">
              <w:rPr>
                <w:color w:val="0D0D0D" w:themeColor="text1" w:themeTint="F2"/>
              </w:rPr>
              <w:t>Berechne die Aufgaben mit den Dezimalzahlen.</w:t>
            </w:r>
          </w:p>
        </w:tc>
      </w:tr>
      <w:tr w:rsidR="00CF48EE" w14:paraId="72B286E5" w14:textId="77777777" w:rsidTr="0056690A">
        <w:trPr>
          <w:trHeight w:val="428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4CCC0A23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 w:val="restart"/>
          </w:tcPr>
          <w:p w14:paraId="4AADB6CF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425" w:type="dxa"/>
          </w:tcPr>
          <w:p w14:paraId="054AF1BA" w14:textId="1D7E6542" w:rsidR="00CF48EE" w:rsidRDefault="001A0D4B" w:rsidP="001A0D4B">
            <w:pPr>
              <w:pStyle w:val="berschrift2"/>
            </w:pPr>
            <w:r>
              <w:t>a</w:t>
            </w:r>
            <w:r w:rsidR="00CF48EE">
              <w:t>1)</w:t>
            </w:r>
          </w:p>
        </w:tc>
        <w:tc>
          <w:tcPr>
            <w:tcW w:w="3119" w:type="dxa"/>
            <w:gridSpan w:val="7"/>
          </w:tcPr>
          <w:p w14:paraId="27282DD6" w14:textId="77777777" w:rsidR="00CF48EE" w:rsidRDefault="00CF48EE" w:rsidP="00512EA8">
            <w:pPr>
              <w:spacing w:before="40"/>
              <w:rPr>
                <w:b/>
              </w:rPr>
            </w:pPr>
            <w:r w:rsidRPr="00445C06">
              <w:rPr>
                <w:szCs w:val="21"/>
              </w:rPr>
              <w:t xml:space="preserve">124,6 </w:t>
            </w:r>
            <w:r w:rsidRPr="00445C06">
              <w:rPr>
                <w:rFonts w:cstheme="minorHAnsi"/>
                <w:szCs w:val="21"/>
              </w:rPr>
              <w:t>∙ 353</w:t>
            </w:r>
          </w:p>
        </w:tc>
        <w:tc>
          <w:tcPr>
            <w:tcW w:w="507" w:type="dxa"/>
          </w:tcPr>
          <w:p w14:paraId="4B73263C" w14:textId="77777777" w:rsidR="00CF48EE" w:rsidRDefault="00CF48EE" w:rsidP="00512EA8">
            <w:pPr>
              <w:spacing w:before="40"/>
              <w:rPr>
                <w:b/>
              </w:rPr>
            </w:pPr>
          </w:p>
        </w:tc>
        <w:tc>
          <w:tcPr>
            <w:tcW w:w="210" w:type="dxa"/>
          </w:tcPr>
          <w:p w14:paraId="1B8EAE2E" w14:textId="77777777" w:rsidR="00CF48EE" w:rsidRDefault="00CF48EE" w:rsidP="00512EA8">
            <w:pPr>
              <w:spacing w:before="40"/>
              <w:rPr>
                <w:b/>
              </w:rPr>
            </w:pPr>
          </w:p>
        </w:tc>
        <w:tc>
          <w:tcPr>
            <w:tcW w:w="425" w:type="dxa"/>
          </w:tcPr>
          <w:p w14:paraId="4BBCE125" w14:textId="23685AD6" w:rsidR="00CF48EE" w:rsidRDefault="001A0D4B" w:rsidP="001A0D4B">
            <w:pPr>
              <w:pStyle w:val="berschrift2"/>
            </w:pPr>
            <w:r>
              <w:t>a</w:t>
            </w:r>
            <w:r w:rsidR="00CF48EE">
              <w:t>2)</w:t>
            </w:r>
          </w:p>
        </w:tc>
        <w:tc>
          <w:tcPr>
            <w:tcW w:w="3404" w:type="dxa"/>
            <w:gridSpan w:val="13"/>
          </w:tcPr>
          <w:p w14:paraId="28161864" w14:textId="77777777" w:rsidR="00CF48EE" w:rsidRDefault="00CF48EE" w:rsidP="00512EA8">
            <w:pPr>
              <w:spacing w:before="40"/>
              <w:rPr>
                <w:b/>
              </w:rPr>
            </w:pPr>
            <w:r w:rsidRPr="00445C06">
              <w:rPr>
                <w:rFonts w:cstheme="minorHAnsi"/>
                <w:szCs w:val="21"/>
              </w:rPr>
              <w:t>452,7 ∙ 42,2</w:t>
            </w:r>
          </w:p>
        </w:tc>
      </w:tr>
      <w:tr w:rsidR="00CF48EE" w14:paraId="11A5D590" w14:textId="77777777" w:rsidTr="0056690A">
        <w:trPr>
          <w:trHeight w:val="18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5EE05D6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</w:tcPr>
          <w:p w14:paraId="5762CC51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425" w:type="dxa"/>
            <w:tcBorders>
              <w:bottom w:val="single" w:sz="4" w:space="0" w:color="BFBFBF" w:themeColor="background1" w:themeShade="BF"/>
            </w:tcBorders>
          </w:tcPr>
          <w:p w14:paraId="044516A5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87" w:type="dxa"/>
            <w:gridSpan w:val="2"/>
            <w:tcBorders>
              <w:bottom w:val="single" w:sz="4" w:space="0" w:color="BFBFBF" w:themeColor="background1" w:themeShade="BF"/>
            </w:tcBorders>
          </w:tcPr>
          <w:p w14:paraId="69827BE6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4" w:space="0" w:color="BFBFBF" w:themeColor="background1" w:themeShade="BF"/>
            </w:tcBorders>
          </w:tcPr>
          <w:p w14:paraId="4DD81D17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7" w:type="dxa"/>
            <w:tcBorders>
              <w:bottom w:val="single" w:sz="4" w:space="0" w:color="BFBFBF" w:themeColor="background1" w:themeShade="BF"/>
            </w:tcBorders>
          </w:tcPr>
          <w:p w14:paraId="76E0E2D4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7" w:type="dxa"/>
            <w:tcBorders>
              <w:bottom w:val="single" w:sz="4" w:space="0" w:color="BFBFBF" w:themeColor="background1" w:themeShade="BF"/>
            </w:tcBorders>
          </w:tcPr>
          <w:p w14:paraId="2C6AD94D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4" w:space="0" w:color="BFBFBF" w:themeColor="background1" w:themeShade="BF"/>
            </w:tcBorders>
          </w:tcPr>
          <w:p w14:paraId="1A1F233C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tcBorders>
              <w:bottom w:val="single" w:sz="4" w:space="0" w:color="BFBFBF" w:themeColor="background1" w:themeShade="BF"/>
            </w:tcBorders>
          </w:tcPr>
          <w:p w14:paraId="37977A7B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7" w:type="dxa"/>
            <w:tcBorders>
              <w:bottom w:val="single" w:sz="4" w:space="0" w:color="BFBFBF" w:themeColor="background1" w:themeShade="BF"/>
            </w:tcBorders>
          </w:tcPr>
          <w:p w14:paraId="494297AD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210" w:type="dxa"/>
          </w:tcPr>
          <w:p w14:paraId="1AC19D45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425" w:type="dxa"/>
            <w:tcBorders>
              <w:bottom w:val="single" w:sz="4" w:space="0" w:color="BFBFBF" w:themeColor="background1" w:themeShade="BF"/>
            </w:tcBorders>
          </w:tcPr>
          <w:p w14:paraId="10BB163E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879" w:type="dxa"/>
            <w:gridSpan w:val="3"/>
            <w:tcBorders>
              <w:bottom w:val="single" w:sz="4" w:space="0" w:color="BFBFBF" w:themeColor="background1" w:themeShade="BF"/>
            </w:tcBorders>
          </w:tcPr>
          <w:p w14:paraId="74510882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gridSpan w:val="2"/>
            <w:tcBorders>
              <w:bottom w:val="single" w:sz="4" w:space="0" w:color="BFBFBF" w:themeColor="background1" w:themeShade="BF"/>
            </w:tcBorders>
          </w:tcPr>
          <w:p w14:paraId="63C06813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gridSpan w:val="2"/>
            <w:tcBorders>
              <w:bottom w:val="single" w:sz="4" w:space="0" w:color="BFBFBF" w:themeColor="background1" w:themeShade="BF"/>
            </w:tcBorders>
          </w:tcPr>
          <w:p w14:paraId="67657CB0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4" w:type="dxa"/>
            <w:gridSpan w:val="2"/>
            <w:tcBorders>
              <w:bottom w:val="single" w:sz="4" w:space="0" w:color="BFBFBF" w:themeColor="background1" w:themeShade="BF"/>
            </w:tcBorders>
          </w:tcPr>
          <w:p w14:paraId="3B6D5955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5" w:type="dxa"/>
            <w:gridSpan w:val="2"/>
            <w:tcBorders>
              <w:bottom w:val="single" w:sz="4" w:space="0" w:color="BFBFBF" w:themeColor="background1" w:themeShade="BF"/>
            </w:tcBorders>
          </w:tcPr>
          <w:p w14:paraId="6D08F335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  <w:tc>
          <w:tcPr>
            <w:tcW w:w="506" w:type="dxa"/>
            <w:gridSpan w:val="2"/>
            <w:tcBorders>
              <w:bottom w:val="single" w:sz="4" w:space="0" w:color="BFBFBF" w:themeColor="background1" w:themeShade="BF"/>
            </w:tcBorders>
          </w:tcPr>
          <w:p w14:paraId="0B673696" w14:textId="77777777" w:rsidR="00CF48EE" w:rsidRPr="000C7A93" w:rsidRDefault="00CF48EE" w:rsidP="00512EA8">
            <w:pPr>
              <w:spacing w:before="40"/>
              <w:rPr>
                <w:sz w:val="12"/>
              </w:rPr>
            </w:pPr>
          </w:p>
        </w:tc>
      </w:tr>
      <w:tr w:rsidR="00CF48EE" w14:paraId="53710CCC" w14:textId="77777777" w:rsidTr="0056690A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1FEAA37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  <w:tcBorders>
              <w:right w:val="single" w:sz="4" w:space="0" w:color="BFBFBF" w:themeColor="background1" w:themeShade="BF"/>
            </w:tcBorders>
          </w:tcPr>
          <w:p w14:paraId="41D4BC99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541167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H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2C4B66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Z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555D9F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E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F5873C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z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51E6E8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143185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H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BC69A0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Z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2CDC57" w14:textId="77777777" w:rsidR="00CF48EE" w:rsidRPr="0073481F" w:rsidRDefault="00CF48EE" w:rsidP="00512EA8">
            <w:pPr>
              <w:spacing w:before="40"/>
              <w:jc w:val="center"/>
              <w:rPr>
                <w:b/>
                <w:bCs/>
                <w:szCs w:val="21"/>
              </w:rPr>
            </w:pPr>
            <w:r w:rsidRPr="0073481F">
              <w:rPr>
                <w:b/>
                <w:bCs/>
                <w:szCs w:val="21"/>
              </w:rPr>
              <w:t>E</w:t>
            </w: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0DDECF" w14:textId="77777777" w:rsidR="00CF48EE" w:rsidRPr="000C7A93" w:rsidRDefault="00CF48EE" w:rsidP="00512EA8">
            <w:pPr>
              <w:spacing w:before="40"/>
              <w:jc w:val="center"/>
              <w:rPr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295F94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H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4462F8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</w:t>
            </w: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959264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E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1DFF6A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DC4D5D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90CA0C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A3D8FE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E</w:t>
            </w:r>
          </w:p>
        </w:tc>
        <w:tc>
          <w:tcPr>
            <w:tcW w:w="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C86FAC" w14:textId="77777777" w:rsidR="00CF48EE" w:rsidRPr="000C7A93" w:rsidRDefault="00CF48EE" w:rsidP="00512EA8">
            <w:pPr>
              <w:spacing w:before="4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</w:t>
            </w:r>
          </w:p>
        </w:tc>
      </w:tr>
      <w:tr w:rsidR="00CF48EE" w14:paraId="2419A56E" w14:textId="77777777" w:rsidTr="0056690A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304DCEE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  <w:tcBorders>
              <w:right w:val="single" w:sz="4" w:space="0" w:color="BFBFBF" w:themeColor="background1" w:themeShade="BF"/>
            </w:tcBorders>
          </w:tcPr>
          <w:p w14:paraId="5C9C62BD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684C30D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E3BB41F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3379E068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4,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65A2B2C5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6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2DB12A3A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∙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0ADB3D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22D7E3A5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5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F44E372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D65BBA" w14:textId="77777777" w:rsidR="00CF48EE" w:rsidRPr="0073481F" w:rsidRDefault="00CF48EE" w:rsidP="00512EA8">
            <w:pPr>
              <w:spacing w:before="40"/>
              <w:jc w:val="center"/>
              <w:rPr>
                <w:rFonts w:cs="Calibri"/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A89BF7E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1842534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5</w:t>
            </w: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594335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2,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181E5AC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7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F54CE5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∙</w:t>
            </w: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37C33FF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EE3A29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2,</w:t>
            </w:r>
          </w:p>
        </w:tc>
        <w:tc>
          <w:tcPr>
            <w:tcW w:w="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7DE061EC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2</w:t>
            </w:r>
          </w:p>
        </w:tc>
      </w:tr>
      <w:tr w:rsidR="00CF48EE" w14:paraId="13D30DF5" w14:textId="77777777" w:rsidTr="0056690A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6EC28D5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  <w:tcBorders>
              <w:right w:val="single" w:sz="4" w:space="0" w:color="BFBFBF" w:themeColor="background1" w:themeShade="BF"/>
            </w:tcBorders>
          </w:tcPr>
          <w:p w14:paraId="2CE72BE0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8B0891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D4747F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861376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A58236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7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8144A2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3,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32CDB9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0B080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3EC104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7F8833" w14:textId="77777777" w:rsidR="00CF48EE" w:rsidRPr="0073481F" w:rsidRDefault="00CF48EE" w:rsidP="00512EA8">
            <w:pPr>
              <w:spacing w:before="40"/>
              <w:jc w:val="center"/>
              <w:rPr>
                <w:rFonts w:cs="Calibri"/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98ECE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C48A92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479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04CF2A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8C6D1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41648B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0,</w:t>
            </w:r>
          </w:p>
        </w:tc>
        <w:tc>
          <w:tcPr>
            <w:tcW w:w="479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BAFEE4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D134DD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3E5D96E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</w:tr>
      <w:tr w:rsidR="00CF48EE" w14:paraId="72597E6A" w14:textId="77777777" w:rsidTr="0056690A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2CB1DF0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vMerge/>
            <w:tcBorders>
              <w:right w:val="single" w:sz="4" w:space="0" w:color="BFBFBF" w:themeColor="background1" w:themeShade="BF"/>
            </w:tcBorders>
          </w:tcPr>
          <w:p w14:paraId="654840EC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EF9B8B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2ED5FF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D481D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84CACD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6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64E3D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2850F3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3,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A46FE3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65544B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5FB29C" w14:textId="77777777" w:rsidR="00CF48EE" w:rsidRPr="0073481F" w:rsidRDefault="00CF48EE" w:rsidP="00512EA8">
            <w:pPr>
              <w:spacing w:before="40"/>
              <w:jc w:val="center"/>
              <w:rPr>
                <w:rFonts w:cs="Calibri"/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540421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2F50C2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3A1C76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62A99F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11E891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13D82C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5,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58CD2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C226DB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</w:tr>
      <w:tr w:rsidR="00CF48EE" w14:paraId="151DCA83" w14:textId="77777777" w:rsidTr="0056690A">
        <w:trPr>
          <w:trHeight w:val="340"/>
        </w:trPr>
        <w:tc>
          <w:tcPr>
            <w:tcW w:w="685" w:type="dxa"/>
            <w:shd w:val="clear" w:color="auto" w:fill="D9D9D9" w:themeFill="background1" w:themeFillShade="D9"/>
          </w:tcPr>
          <w:p w14:paraId="6E53A70F" w14:textId="77777777" w:rsidR="00CF48EE" w:rsidRPr="00B37EED" w:rsidRDefault="00CF48EE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tcBorders>
              <w:right w:val="single" w:sz="4" w:space="0" w:color="BFBFBF" w:themeColor="background1" w:themeShade="BF"/>
            </w:tcBorders>
          </w:tcPr>
          <w:p w14:paraId="1A3CE2B6" w14:textId="77777777" w:rsidR="00CF48EE" w:rsidRDefault="00CF48EE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2CD22820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155A1C75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+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3D027D43" w14:textId="38703E1A" w:rsidR="00CF48EE" w:rsidRPr="0056690A" w:rsidRDefault="0056690A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238C3521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4DEF8E5" w14:textId="450B4A3B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</w:t>
            </w:r>
            <w:r w:rsidR="0056690A"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 xml:space="preserve"> </w:t>
            </w:r>
            <w:r w:rsidR="0056690A"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8FF5518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7</w:t>
            </w:r>
          </w:p>
        </w:tc>
        <w:tc>
          <w:tcPr>
            <w:tcW w:w="50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6701C69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3,</w:t>
            </w:r>
          </w:p>
        </w:tc>
        <w:tc>
          <w:tcPr>
            <w:tcW w:w="5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5FEC5CE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F74BA0" w14:textId="77777777" w:rsidR="00CF48EE" w:rsidRPr="0073481F" w:rsidRDefault="00CF48EE" w:rsidP="00512EA8">
            <w:pPr>
              <w:spacing w:before="40"/>
              <w:jc w:val="center"/>
              <w:rPr>
                <w:rFonts w:cs="Calibri"/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F1D0029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+</w:t>
            </w:r>
          </w:p>
        </w:tc>
        <w:tc>
          <w:tcPr>
            <w:tcW w:w="4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669BDFDC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4E7F941" w14:textId="03E1411C" w:rsidR="00CF48EE" w:rsidRPr="0056690A" w:rsidRDefault="0056690A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251EF87" w14:textId="4CCFA15C" w:rsidR="00CF48EE" w:rsidRPr="0056690A" w:rsidRDefault="0056690A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2C5F01BC" w14:textId="738B93E1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9</w:t>
            </w:r>
            <w:r w:rsid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 xml:space="preserve"> </w:t>
            </w:r>
            <w:r w:rsidR="0056690A"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7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53D24E28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47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460D2B99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8" w:space="0" w:color="auto"/>
              <w:right w:val="single" w:sz="4" w:space="0" w:color="BFBFBF" w:themeColor="background1" w:themeShade="BF"/>
            </w:tcBorders>
            <w:vAlign w:val="center"/>
          </w:tcPr>
          <w:p w14:paraId="024E68F9" w14:textId="77777777" w:rsidR="00CF48EE" w:rsidRPr="0056690A" w:rsidRDefault="00CF48EE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</w:tr>
      <w:tr w:rsidR="002304E5" w14:paraId="60FF4456" w14:textId="77777777" w:rsidTr="0056690A">
        <w:trPr>
          <w:trHeight w:val="34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7BBD9A7B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  <w:tcBorders>
              <w:right w:val="single" w:sz="4" w:space="0" w:color="BFBFBF" w:themeColor="background1" w:themeShade="BF"/>
            </w:tcBorders>
          </w:tcPr>
          <w:p w14:paraId="33DC6528" w14:textId="77777777" w:rsidR="002304E5" w:rsidRDefault="002304E5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505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218EC4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EC9E0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435397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EAB10D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9740D3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9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9EB74A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EA8D84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3,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43CFB5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8</w:t>
            </w:r>
          </w:p>
        </w:tc>
        <w:tc>
          <w:tcPr>
            <w:tcW w:w="210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84028F" w14:textId="77777777" w:rsidR="002304E5" w:rsidRPr="0073481F" w:rsidRDefault="002304E5" w:rsidP="00512EA8">
            <w:pPr>
              <w:spacing w:before="40"/>
              <w:jc w:val="center"/>
              <w:rPr>
                <w:rFonts w:cs="Calibri"/>
                <w:szCs w:val="21"/>
              </w:rPr>
            </w:pP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62FD71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A1BB8E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479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A518D1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B5E8CA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B03F35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0</w:t>
            </w:r>
          </w:p>
        </w:tc>
        <w:tc>
          <w:tcPr>
            <w:tcW w:w="479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75CC71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3,</w:t>
            </w:r>
          </w:p>
        </w:tc>
        <w:tc>
          <w:tcPr>
            <w:tcW w:w="478" w:type="dxa"/>
            <w:gridSpan w:val="2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30CC03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9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0F7B71" w14:textId="77777777" w:rsidR="002304E5" w:rsidRPr="0056690A" w:rsidRDefault="002304E5" w:rsidP="00512EA8">
            <w:pPr>
              <w:spacing w:before="40"/>
              <w:jc w:val="center"/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</w:pPr>
            <w:r w:rsidRPr="0056690A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4</w:t>
            </w:r>
          </w:p>
        </w:tc>
      </w:tr>
      <w:tr w:rsidR="002304E5" w14:paraId="185F1DF9" w14:textId="77777777" w:rsidTr="0056690A">
        <w:trPr>
          <w:trHeight w:val="4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BED907A" w14:textId="77777777" w:rsidR="002304E5" w:rsidRPr="00B37EED" w:rsidRDefault="002304E5" w:rsidP="00512EA8">
            <w:pPr>
              <w:rPr>
                <w:color w:val="0D0D0D" w:themeColor="text1" w:themeTint="F2"/>
              </w:rPr>
            </w:pPr>
          </w:p>
        </w:tc>
        <w:tc>
          <w:tcPr>
            <w:tcW w:w="302" w:type="dxa"/>
          </w:tcPr>
          <w:p w14:paraId="23CC6E1E" w14:textId="77777777" w:rsidR="002304E5" w:rsidRDefault="002304E5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90" w:type="dxa"/>
            <w:gridSpan w:val="24"/>
          </w:tcPr>
          <w:p w14:paraId="74A9278C" w14:textId="77777777" w:rsidR="002304E5" w:rsidRDefault="002304E5" w:rsidP="00512EA8">
            <w:pPr>
              <w:spacing w:before="40"/>
              <w:rPr>
                <w:b/>
              </w:rPr>
            </w:pPr>
          </w:p>
        </w:tc>
      </w:tr>
      <w:tr w:rsidR="002304E5" w14:paraId="37C28F4B" w14:textId="77777777" w:rsidTr="0056690A">
        <w:trPr>
          <w:trHeight w:val="716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40D9388" w14:textId="77777777" w:rsidR="002304E5" w:rsidRDefault="002304E5" w:rsidP="00512EA8"/>
        </w:tc>
        <w:tc>
          <w:tcPr>
            <w:tcW w:w="302" w:type="dxa"/>
          </w:tcPr>
          <w:p w14:paraId="67E1731D" w14:textId="77777777" w:rsidR="002304E5" w:rsidRPr="00AB04C4" w:rsidRDefault="002304E5" w:rsidP="00512EA8">
            <w:pPr>
              <w:pStyle w:val="berschrift2"/>
              <w:rPr>
                <w:color w:val="C00000"/>
              </w:rPr>
            </w:pPr>
          </w:p>
        </w:tc>
        <w:tc>
          <w:tcPr>
            <w:tcW w:w="8090" w:type="dxa"/>
            <w:gridSpan w:val="24"/>
          </w:tcPr>
          <w:p w14:paraId="4F0A0DE7" w14:textId="77777777" w:rsidR="002304E5" w:rsidRPr="00871969" w:rsidRDefault="002304E5" w:rsidP="00512EA8">
            <w:pPr>
              <w:pStyle w:val="berschrift2"/>
              <w:rPr>
                <w:b w:val="0"/>
                <w:color w:val="000000" w:themeColor="text1"/>
              </w:rPr>
            </w:pPr>
            <w:r w:rsidRPr="00035697">
              <w:rPr>
                <w:b w:val="0"/>
                <w:color w:val="000000"/>
              </w:rPr>
              <w:t xml:space="preserve">Das Beispiel zu Aufgabe </w:t>
            </w:r>
            <w:r>
              <w:t>11</w:t>
            </w:r>
            <w:r w:rsidRPr="00035697">
              <w:t>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4FC4461C" w14:textId="77777777" w:rsidR="002304E5" w:rsidRPr="00325865" w:rsidRDefault="002304E5" w:rsidP="00512EA8">
            <w:pPr>
              <w:rPr>
                <w:color w:val="C00000"/>
                <w:sz w:val="18"/>
                <w:szCs w:val="18"/>
              </w:rPr>
            </w:pPr>
          </w:p>
        </w:tc>
      </w:tr>
      <w:tr w:rsidR="002304E5" w14:paraId="49800CF1" w14:textId="77777777" w:rsidTr="0056690A">
        <w:trPr>
          <w:trHeight w:val="429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DFFF209" w14:textId="77777777" w:rsidR="002304E5" w:rsidRPr="00871969" w:rsidRDefault="002304E5" w:rsidP="00512EA8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302" w:type="dxa"/>
          </w:tcPr>
          <w:p w14:paraId="1EF5092E" w14:textId="77777777" w:rsidR="002304E5" w:rsidRPr="00871969" w:rsidRDefault="002304E5" w:rsidP="001A0D4B">
            <w:pPr>
              <w:pStyle w:val="berschrift2"/>
            </w:pPr>
            <w:r w:rsidRPr="00871969">
              <w:t>b)</w:t>
            </w:r>
          </w:p>
        </w:tc>
        <w:tc>
          <w:tcPr>
            <w:tcW w:w="8090" w:type="dxa"/>
            <w:gridSpan w:val="24"/>
          </w:tcPr>
          <w:p w14:paraId="396DEF3F" w14:textId="77777777" w:rsidR="002304E5" w:rsidRPr="00E46C10" w:rsidRDefault="002304E5" w:rsidP="00512EA8">
            <w:pPr>
              <w:spacing w:after="120"/>
              <w:rPr>
                <w:color w:val="0D0D0D" w:themeColor="text1" w:themeTint="F2"/>
                <w:sz w:val="8"/>
                <w:szCs w:val="6"/>
              </w:rPr>
            </w:pPr>
            <w:r>
              <w:rPr>
                <w:color w:val="0D0D0D" w:themeColor="text1" w:themeTint="F2"/>
              </w:rPr>
              <w:t>Wie multiplizierst du zwei Dezimalzahlen? Erkläre.</w:t>
            </w:r>
          </w:p>
        </w:tc>
      </w:tr>
      <w:tr w:rsidR="002304E5" w14:paraId="0EC8E798" w14:textId="77777777" w:rsidTr="0056690A">
        <w:tc>
          <w:tcPr>
            <w:tcW w:w="685" w:type="dxa"/>
            <w:vMerge/>
            <w:shd w:val="clear" w:color="auto" w:fill="D9D9D9" w:themeFill="background1" w:themeFillShade="D9"/>
          </w:tcPr>
          <w:p w14:paraId="507D5736" w14:textId="77777777" w:rsidR="002304E5" w:rsidRDefault="002304E5" w:rsidP="00512EA8"/>
        </w:tc>
        <w:tc>
          <w:tcPr>
            <w:tcW w:w="302" w:type="dxa"/>
          </w:tcPr>
          <w:p w14:paraId="73878E67" w14:textId="77777777" w:rsidR="002304E5" w:rsidRPr="00E46C10" w:rsidRDefault="002304E5" w:rsidP="00512EA8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90" w:type="dxa"/>
            <w:gridSpan w:val="24"/>
          </w:tcPr>
          <w:p w14:paraId="326EF2D0" w14:textId="77777777" w:rsidR="002304E5" w:rsidRPr="005D229B" w:rsidRDefault="002304E5" w:rsidP="00512EA8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b/>
                <w:color w:val="808080" w:themeColor="background1" w:themeShade="80"/>
              </w:rPr>
            </w:pPr>
            <w:r w:rsidRPr="005D229B">
              <w:rPr>
                <w:b/>
                <w:color w:val="808080" w:themeColor="background1" w:themeShade="80"/>
              </w:rPr>
              <w:t>b1)</w:t>
            </w:r>
          </w:p>
          <w:p w14:paraId="6565F6E4" w14:textId="77777777" w:rsidR="002304E5" w:rsidRPr="0056690A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rechne zuerst so: Ich rechne ohne Komma: 1246 </w:t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353 </w:t>
            </w:r>
          </w:p>
          <w:p w14:paraId="13BD8729" w14:textId="77777777" w:rsidR="002304E5" w:rsidRPr="0056690A" w:rsidRDefault="002304E5" w:rsidP="00512EA8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12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multipliziere auch hier stellenweise: Ich schaue mir den zweiten Faktor 353 an: </w:t>
            </w:r>
          </w:p>
          <w:p w14:paraId="14F1D534" w14:textId="77777777" w:rsidR="00AC7BC6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multipliziere die Hunderterstelle (H) mit dem ersten Faktor: </w:t>
            </w:r>
          </w:p>
          <w:p w14:paraId="68F6ECCF" w14:textId="355B91B6" w:rsidR="002304E5" w:rsidRPr="00F620FE" w:rsidRDefault="002304E5" w:rsidP="00F620FE">
            <w:pPr>
              <w:overflowPunct/>
              <w:autoSpaceDE/>
              <w:autoSpaceDN/>
              <w:adjustRightInd/>
              <w:spacing w:before="120"/>
              <w:ind w:left="360" w:hanging="360"/>
              <w:jc w:val="center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1246 </w:t>
            </w:r>
            <w:r w:rsidRPr="0056690A">
              <w:sym w:font="Symbol" w:char="F0D7"/>
            </w: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</w:t>
            </w:r>
            <w:r w:rsidRPr="00F620FE">
              <w:rPr>
                <w:rFonts w:ascii="Comic Sans MS" w:hAnsi="Comic Sans MS"/>
                <w:b/>
                <w:bCs/>
                <w:color w:val="548DD4" w:themeColor="text2" w:themeTint="99"/>
                <w:sz w:val="20"/>
              </w:rPr>
              <w:t>00</w:t>
            </w: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= 3738</w:t>
            </w:r>
            <w:r w:rsidRPr="00F620FE">
              <w:rPr>
                <w:rFonts w:ascii="Comic Sans MS" w:hAnsi="Comic Sans MS"/>
                <w:b/>
                <w:bCs/>
                <w:color w:val="548DD4" w:themeColor="text2" w:themeTint="99"/>
                <w:sz w:val="20"/>
              </w:rPr>
              <w:t>00</w:t>
            </w:r>
          </w:p>
          <w:p w14:paraId="168B2FE2" w14:textId="77777777" w:rsidR="00AC7BC6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multipliziere dann die Zehnerstelle (Z) mit dem ersten Faktor: </w:t>
            </w:r>
          </w:p>
          <w:p w14:paraId="63E7B4E3" w14:textId="22C823F3" w:rsidR="002304E5" w:rsidRPr="00F620FE" w:rsidRDefault="002304E5" w:rsidP="00F620FE">
            <w:pPr>
              <w:overflowPunct/>
              <w:autoSpaceDE/>
              <w:autoSpaceDN/>
              <w:adjustRightInd/>
              <w:spacing w:before="120"/>
              <w:ind w:left="360" w:hanging="360"/>
              <w:jc w:val="center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1246 </w:t>
            </w:r>
            <w:r w:rsidRPr="0056690A">
              <w:sym w:font="Symbol" w:char="F0D7"/>
            </w: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5</w:t>
            </w:r>
            <w:r w:rsidRPr="00F620FE">
              <w:rPr>
                <w:rFonts w:ascii="Comic Sans MS" w:hAnsi="Comic Sans MS"/>
                <w:b/>
                <w:bCs/>
                <w:color w:val="548DD4" w:themeColor="text2" w:themeTint="99"/>
                <w:sz w:val="20"/>
              </w:rPr>
              <w:t>0</w:t>
            </w:r>
            <w:r w:rsidRPr="00F620F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= 6230</w:t>
            </w:r>
            <w:r w:rsidRPr="00F620FE">
              <w:rPr>
                <w:rFonts w:ascii="Comic Sans MS" w:hAnsi="Comic Sans MS"/>
                <w:b/>
                <w:bCs/>
                <w:color w:val="548DD4" w:themeColor="text2" w:themeTint="99"/>
                <w:sz w:val="20"/>
              </w:rPr>
              <w:t>0</w:t>
            </w:r>
          </w:p>
          <w:p w14:paraId="4B1353B0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multipliziere die Einerstelle (E) mit dem ersten Faktor:   1246 </w:t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3738</w:t>
            </w:r>
          </w:p>
          <w:p w14:paraId="3F7E5E01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addiere am Ende die Ergebnisse: 373800 + 62300 + 3738 = 439838 </w:t>
            </w:r>
          </w:p>
          <w:p w14:paraId="6DE928BF" w14:textId="77777777" w:rsidR="002304E5" w:rsidRPr="0056690A" w:rsidRDefault="002304E5" w:rsidP="001B7956">
            <w:pPr>
              <w:pStyle w:val="Listenabsatz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überlege: Wo ist das Komma beim Ergebnis? </w:t>
            </w:r>
          </w:p>
          <w:p w14:paraId="24CD262B" w14:textId="77777777" w:rsidR="002304E5" w:rsidRPr="0056690A" w:rsidRDefault="002304E5" w:rsidP="001B7956">
            <w:pPr>
              <w:pStyle w:val="Listenabsatz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muss nun auf die Stelle des Kommas achten: </w:t>
            </w:r>
          </w:p>
          <w:p w14:paraId="6D3DFFFB" w14:textId="77777777" w:rsidR="002304E5" w:rsidRPr="0056690A" w:rsidRDefault="002304E5" w:rsidP="001B7956">
            <w:pPr>
              <w:pStyle w:val="Listenabsatz"/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before="240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zähle die Nachkommastellen der beiden Zahlen/ der beiden Faktoren: </w:t>
            </w:r>
          </w:p>
          <w:p w14:paraId="7E924182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Haben die beiden Zahlen zusammen eine Nachkommastelle? </w:t>
            </w:r>
          </w:p>
          <w:p w14:paraId="4BE805D9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sym w:font="Wingdings 3" w:char="F022"/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Das Ergebnis hat auch eine Kommastelle.</w:t>
            </w:r>
          </w:p>
          <w:p w14:paraId="1F3525C8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Ja: Nur 124,6 hat eine Nachkommastelle. 353 hat keine Nachkommastelle. </w:t>
            </w:r>
          </w:p>
          <w:p w14:paraId="54F73C3A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Das Ergebnis hat nur eine Nachkommastelle. </w:t>
            </w:r>
          </w:p>
          <w:p w14:paraId="2BCE5D5B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240"/>
              <w:ind w:left="714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Haben die beiden Zahlen </w:t>
            </w:r>
            <w:r w:rsidRPr="0056690A">
              <w:rPr>
                <w:rFonts w:ascii="Comic Sans MS" w:hAnsi="Comic Sans MS"/>
                <w:i/>
                <w:color w:val="548DD4" w:themeColor="text2" w:themeTint="99"/>
                <w:sz w:val="20"/>
              </w:rPr>
              <w:t>zusammen</w:t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56690A">
              <w:rPr>
                <w:rFonts w:ascii="Comic Sans MS" w:hAnsi="Comic Sans MS"/>
                <w:i/>
                <w:color w:val="548DD4" w:themeColor="text2" w:themeTint="99"/>
                <w:sz w:val="20"/>
              </w:rPr>
              <w:t xml:space="preserve">zwei </w:t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Nachkommastellen: </w:t>
            </w:r>
          </w:p>
          <w:p w14:paraId="26E02F32" w14:textId="77777777" w:rsidR="002304E5" w:rsidRPr="0056690A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sym w:font="Wingdings 3" w:char="F022"/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Das Ergebnis hat auch </w:t>
            </w:r>
            <w:r w:rsidRPr="0056690A">
              <w:rPr>
                <w:rFonts w:ascii="Comic Sans MS" w:hAnsi="Comic Sans MS"/>
                <w:i/>
                <w:color w:val="548DD4" w:themeColor="text2" w:themeTint="99"/>
                <w:sz w:val="20"/>
              </w:rPr>
              <w:t>zwei</w:t>
            </w: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Kommastellen.</w:t>
            </w:r>
          </w:p>
          <w:p w14:paraId="017F616B" w14:textId="77777777" w:rsidR="002304E5" w:rsidRPr="002736AC" w:rsidRDefault="002304E5" w:rsidP="0056690A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/>
              <w:ind w:left="720"/>
              <w:textAlignment w:val="auto"/>
            </w:pPr>
            <w:r w:rsidRPr="0056690A">
              <w:rPr>
                <w:rFonts w:ascii="Comic Sans MS" w:hAnsi="Comic Sans MS"/>
                <w:color w:val="548DD4" w:themeColor="text2" w:themeTint="99"/>
                <w:sz w:val="20"/>
              </w:rPr>
              <w:t>….</w:t>
            </w:r>
          </w:p>
        </w:tc>
      </w:tr>
    </w:tbl>
    <w:p w14:paraId="00EE0C2C" w14:textId="6E30D1D2" w:rsidR="00CF48EE" w:rsidRPr="00F620FE" w:rsidRDefault="00CF48EE" w:rsidP="00CF48EE">
      <w:pPr>
        <w:rPr>
          <w:sz w:val="2"/>
          <w:szCs w:val="12"/>
        </w:rPr>
      </w:pPr>
    </w:p>
    <w:sectPr w:rsidR="00CF48EE" w:rsidRPr="00F620FE" w:rsidSect="00905A12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18" w:right="1418" w:bottom="816" w:left="1418" w:header="176" w:footer="221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B92FD" w16cex:dateUtc="2020-05-17T08:39:00Z"/>
  <w16cex:commentExtensible w16cex:durableId="226B9F73" w16cex:dateUtc="2020-05-17T09:33:00Z"/>
  <w16cex:commentExtensible w16cex:durableId="226B9421" w16cex:dateUtc="2020-05-17T08:44:00Z"/>
  <w16cex:commentExtensible w16cex:durableId="226B951F" w16cex:dateUtc="2020-05-17T08:49:00Z"/>
  <w16cex:commentExtensible w16cex:durableId="226B9584" w16cex:dateUtc="2020-05-17T08:50:00Z"/>
  <w16cex:commentExtensible w16cex:durableId="226BA133" w16cex:dateUtc="2020-05-17T09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579B7" w14:textId="77777777" w:rsidR="00407A65" w:rsidRDefault="00407A65" w:rsidP="00724F87">
      <w:r>
        <w:separator/>
      </w:r>
    </w:p>
  </w:endnote>
  <w:endnote w:type="continuationSeparator" w:id="0">
    <w:p w14:paraId="5D1A324B" w14:textId="77777777" w:rsidR="00407A65" w:rsidRDefault="00407A65" w:rsidP="00724F87">
      <w:r>
        <w:continuationSeparator/>
      </w:r>
    </w:p>
  </w:endnote>
  <w:endnote w:type="continuationNotice" w:id="1">
    <w:p w14:paraId="46DAC1F6" w14:textId="77777777" w:rsidR="00407A65" w:rsidRDefault="00407A65" w:rsidP="00724F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Überschriften)">
    <w:panose1 w:val="020B0604020202020204"/>
    <w:charset w:val="00"/>
    <w:family w:val="roman"/>
    <w:notTrueType/>
    <w:pitch w:val="default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Bradley Hand ITC">
    <w:altName w:val="Calibri"/>
    <w:panose1 w:val="00000700000000000000"/>
    <w:charset w:val="00"/>
    <w:family w:val="script"/>
    <w:pitch w:val="variable"/>
    <w:sig w:usb0="00000003" w:usb1="00000000" w:usb2="00000000" w:usb3="00000000" w:csb0="00000001" w:csb1="00000000"/>
  </w:font>
  <w:font w:name="Komika Text">
    <w:altName w:val="Calibri"/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Blackadder ITC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4019558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37725BC" w14:textId="2C386EAE" w:rsidR="003D30FA" w:rsidRDefault="003D30FA" w:rsidP="00512EA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148F14" w14:textId="2BBED827" w:rsidR="003D30FA" w:rsidRDefault="003D30FA" w:rsidP="00CF48EE">
    <w:pPr>
      <w:pStyle w:val="Fuzeile"/>
      <w:ind w:right="360"/>
      <w:rPr>
        <w:rStyle w:val="Seitenzahl"/>
      </w:rPr>
    </w:pPr>
  </w:p>
  <w:p w14:paraId="7EC1AAD5" w14:textId="77777777" w:rsidR="003D30FA" w:rsidRDefault="003D30FA" w:rsidP="00724F87">
    <w:pPr>
      <w:pStyle w:val="Fuzeile"/>
      <w:rPr>
        <w:rStyle w:val="Seitenzahl"/>
      </w:rPr>
    </w:pPr>
  </w:p>
  <w:p w14:paraId="66C3B2E6" w14:textId="77777777" w:rsidR="003D30FA" w:rsidRDefault="003D30FA" w:rsidP="00724F87">
    <w:pPr>
      <w:pStyle w:val="Fuzeile"/>
    </w:pPr>
  </w:p>
  <w:p w14:paraId="7CB315C4" w14:textId="77777777" w:rsidR="003D30FA" w:rsidRDefault="003D30FA" w:rsidP="00724F87"/>
  <w:p w14:paraId="7D56F5D6" w14:textId="77777777" w:rsidR="003D30FA" w:rsidRDefault="003D30FA" w:rsidP="00724F87"/>
  <w:p w14:paraId="0C2219D7" w14:textId="77777777" w:rsidR="003D30FA" w:rsidRDefault="003D30FA" w:rsidP="00724F87"/>
  <w:p w14:paraId="134613C4" w14:textId="77777777" w:rsidR="003D30FA" w:rsidRDefault="003D30FA" w:rsidP="00724F87"/>
  <w:p w14:paraId="027104B3" w14:textId="77777777" w:rsidR="003D30FA" w:rsidRDefault="003D30FA" w:rsidP="00724F87"/>
  <w:p w14:paraId="44CDE6DF" w14:textId="77777777" w:rsidR="003D30FA" w:rsidRDefault="003D30FA" w:rsidP="00724F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95833810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61E6B31" w14:textId="4940908E" w:rsidR="003D30FA" w:rsidRDefault="003D30FA" w:rsidP="00512EA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16</w:t>
        </w:r>
        <w:r>
          <w:rPr>
            <w:rStyle w:val="Seitenzahl"/>
          </w:rPr>
          <w:fldChar w:fldCharType="end"/>
        </w:r>
      </w:p>
    </w:sdtContent>
  </w:sdt>
  <w:p w14:paraId="7CAE30CE" w14:textId="77777777" w:rsidR="003D30FA" w:rsidRPr="001A6226" w:rsidRDefault="003D30FA" w:rsidP="00CF48EE">
    <w:pPr>
      <w:pStyle w:val="Fuzeile"/>
      <w:ind w:right="360"/>
    </w:pPr>
    <w:r w:rsidRPr="00C039E9">
      <w:rPr>
        <w:noProof/>
      </w:rPr>
      <w:drawing>
        <wp:inline distT="0" distB="0" distL="0" distR="0" wp14:anchorId="545977A6" wp14:editId="075004A8">
          <wp:extent cx="691914" cy="242888"/>
          <wp:effectExtent l="0" t="0" r="0" b="0"/>
          <wp:docPr id="8254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05" cy="24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87238479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A0820F1" w14:textId="52CB6901" w:rsidR="003D30FA" w:rsidRDefault="003D30FA" w:rsidP="00512EA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0</w:t>
        </w:r>
        <w:r>
          <w:rPr>
            <w:rStyle w:val="Seitenzahl"/>
          </w:rPr>
          <w:fldChar w:fldCharType="end"/>
        </w:r>
      </w:p>
    </w:sdtContent>
  </w:sdt>
  <w:p w14:paraId="2BA322CA" w14:textId="073C914A" w:rsidR="003D30FA" w:rsidRPr="00CF48EE" w:rsidRDefault="003D30FA" w:rsidP="00CF48EE">
    <w:pPr>
      <w:tabs>
        <w:tab w:val="left" w:pos="2099"/>
        <w:tab w:val="left" w:pos="2270"/>
      </w:tabs>
      <w:ind w:right="360"/>
      <w:rPr>
        <w:rFonts w:eastAsia="MS Mincho"/>
        <w:color w:val="000000"/>
        <w:sz w:val="16"/>
      </w:rPr>
    </w:pPr>
    <w:r w:rsidRPr="00C039E9">
      <w:rPr>
        <w:noProof/>
      </w:rPr>
      <w:drawing>
        <wp:inline distT="0" distB="0" distL="0" distR="0" wp14:anchorId="23CF6358" wp14:editId="6622F74A">
          <wp:extent cx="691914" cy="242888"/>
          <wp:effectExtent l="0" t="0" r="0" b="0"/>
          <wp:docPr id="8255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05" cy="24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MS Mincho"/>
        <w:color w:val="808080"/>
        <w:sz w:val="16"/>
      </w:rPr>
      <w:tab/>
    </w:r>
    <w:r w:rsidRPr="00CF48EE">
      <w:rPr>
        <w:rFonts w:eastAsia="MS Mincho"/>
        <w:color w:val="000000"/>
        <w:sz w:val="16"/>
      </w:rPr>
      <w:tab/>
    </w:r>
    <w:r w:rsidRPr="00CF48EE">
      <w:rPr>
        <w:rFonts w:eastAsia="MS Mincho"/>
        <w:color w:val="000000"/>
        <w:sz w:val="16"/>
      </w:rPr>
      <w:tab/>
    </w:r>
  </w:p>
  <w:p w14:paraId="2C7A757A" w14:textId="77777777" w:rsidR="003D30FA" w:rsidRPr="00CF48EE" w:rsidRDefault="003D30FA" w:rsidP="00724F87">
    <w:pPr>
      <w:pStyle w:val="Fuzeile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9C157" w14:textId="77777777" w:rsidR="00407A65" w:rsidRDefault="00407A65" w:rsidP="00724F87">
      <w:r>
        <w:separator/>
      </w:r>
    </w:p>
  </w:footnote>
  <w:footnote w:type="continuationSeparator" w:id="0">
    <w:p w14:paraId="532333C2" w14:textId="77777777" w:rsidR="00407A65" w:rsidRDefault="00407A65" w:rsidP="00724F87">
      <w:r>
        <w:continuationSeparator/>
      </w:r>
    </w:p>
  </w:footnote>
  <w:footnote w:type="continuationNotice" w:id="1">
    <w:p w14:paraId="059C99F6" w14:textId="77777777" w:rsidR="00407A65" w:rsidRDefault="00407A65" w:rsidP="00724F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190311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78FF515" w14:textId="237A0437" w:rsidR="003D30FA" w:rsidRDefault="003D30FA" w:rsidP="00512EA8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7F3FE1E" w14:textId="39CF0F6F" w:rsidR="003D30FA" w:rsidRDefault="003D30FA" w:rsidP="00724F87">
    <w:pPr>
      <w:pStyle w:val="Kopfzeile"/>
      <w:rPr>
        <w:rStyle w:val="Seitenzahl"/>
      </w:rPr>
    </w:pPr>
  </w:p>
  <w:p w14:paraId="1668C09C" w14:textId="77777777" w:rsidR="003D30FA" w:rsidRDefault="003D30FA" w:rsidP="00724F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0AED8" w14:textId="29B2F826" w:rsidR="003D30FA" w:rsidRPr="000426B8" w:rsidRDefault="003D30FA" w:rsidP="00724F87">
    <w:pPr>
      <w:pStyle w:val="Kopfzeile"/>
      <w:rPr>
        <w:rStyle w:val="Seitenzahl"/>
        <w:sz w:val="23"/>
        <w:szCs w:val="23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611"/>
    </w:tblGrid>
    <w:tr w:rsidR="003D30FA" w:rsidRPr="004C37A8" w14:paraId="24AED728" w14:textId="77777777" w:rsidTr="00F55583">
      <w:trPr>
        <w:trHeight w:hRule="exact" w:val="1134"/>
      </w:trPr>
      <w:tc>
        <w:tcPr>
          <w:tcW w:w="1408" w:type="dxa"/>
          <w:shd w:val="clear" w:color="auto" w:fill="808080"/>
          <w:vAlign w:val="center"/>
        </w:tcPr>
        <w:p w14:paraId="06C098F2" w14:textId="46E527F9" w:rsidR="003D30FA" w:rsidRPr="004B4E8F" w:rsidRDefault="003D30FA" w:rsidP="00724F87">
          <w:pPr>
            <w:pStyle w:val="Kopfzeile"/>
            <w:rPr>
              <w:color w:val="000000"/>
            </w:rPr>
          </w:pPr>
          <w:r w:rsidRPr="00D21FF3">
            <w:t xml:space="preserve">                                </w:t>
          </w:r>
          <w:r w:rsidRPr="00D21FF3">
            <w:br/>
          </w:r>
        </w:p>
      </w:tc>
      <w:tc>
        <w:tcPr>
          <w:tcW w:w="10611" w:type="dxa"/>
          <w:shd w:val="clear" w:color="auto" w:fill="D9D9D9"/>
          <w:vAlign w:val="center"/>
        </w:tcPr>
        <w:p w14:paraId="25B834C9" w14:textId="77777777" w:rsidR="003D30FA" w:rsidRPr="00BB6527" w:rsidRDefault="003D30FA" w:rsidP="00724F87">
          <w:r>
            <w:t xml:space="preserve">  </w:t>
          </w:r>
        </w:p>
        <w:p w14:paraId="26CDD7B1" w14:textId="77777777" w:rsidR="003D30FA" w:rsidRPr="00BB6527" w:rsidRDefault="003D30FA" w:rsidP="00724F87"/>
        <w:p w14:paraId="41D85E84" w14:textId="77777777" w:rsidR="003D30FA" w:rsidRPr="00BB6527" w:rsidRDefault="003D30FA" w:rsidP="00724F87"/>
      </w:tc>
    </w:tr>
  </w:tbl>
  <w:p w14:paraId="6280CDE8" w14:textId="77777777" w:rsidR="003D30FA" w:rsidRDefault="003D30FA" w:rsidP="00724F87"/>
  <w:p w14:paraId="026815DA" w14:textId="77777777" w:rsidR="003D30FA" w:rsidRDefault="003D30FA" w:rsidP="00724F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C4AD8" w14:textId="3015C470" w:rsidR="003D30FA" w:rsidRPr="00F55583" w:rsidRDefault="003D30FA" w:rsidP="00724F87">
    <w:pPr>
      <w:pStyle w:val="Kopfzeile"/>
      <w:rPr>
        <w:rStyle w:val="Seitenzahl"/>
        <w:color w:val="000000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611"/>
    </w:tblGrid>
    <w:tr w:rsidR="003D30FA" w:rsidRPr="004C37A8" w14:paraId="09F89B7C" w14:textId="77777777" w:rsidTr="00F55583">
      <w:trPr>
        <w:trHeight w:hRule="exact" w:val="1134"/>
      </w:trPr>
      <w:tc>
        <w:tcPr>
          <w:tcW w:w="1408" w:type="dxa"/>
          <w:shd w:val="clear" w:color="auto" w:fill="808080"/>
          <w:vAlign w:val="center"/>
        </w:tcPr>
        <w:p w14:paraId="34902F10" w14:textId="4415C991" w:rsidR="003D30FA" w:rsidRPr="00CF48EE" w:rsidRDefault="003D30FA" w:rsidP="00724F87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</w:t>
          </w:r>
          <w:r w:rsidRPr="00CF48EE">
            <w:rPr>
              <w:color w:val="000000"/>
              <w:sz w:val="18"/>
            </w:rPr>
            <w:t xml:space="preserve"> </w:t>
          </w:r>
          <w:r w:rsidRPr="00CF48EE">
            <w:rPr>
              <w:color w:val="000000"/>
            </w:rPr>
            <w:t xml:space="preserve">                          </w:t>
          </w:r>
          <w:r w:rsidRPr="00CF48EE">
            <w:rPr>
              <w:color w:val="000000"/>
            </w:rPr>
            <w:br/>
          </w:r>
        </w:p>
      </w:tc>
      <w:tc>
        <w:tcPr>
          <w:tcW w:w="10611" w:type="dxa"/>
          <w:shd w:val="clear" w:color="auto" w:fill="D9D9D9"/>
          <w:vAlign w:val="center"/>
        </w:tcPr>
        <w:p w14:paraId="1A6A568D" w14:textId="77777777" w:rsidR="003D30FA" w:rsidRPr="00BB6527" w:rsidRDefault="003D30FA" w:rsidP="00724F87">
          <w:r>
            <w:t xml:space="preserve">  </w:t>
          </w:r>
        </w:p>
        <w:p w14:paraId="7C871B9D" w14:textId="77777777" w:rsidR="003D30FA" w:rsidRPr="00BB6527" w:rsidRDefault="003D30FA" w:rsidP="00724F87"/>
        <w:p w14:paraId="663B3F4F" w14:textId="77777777" w:rsidR="003D30FA" w:rsidRPr="00BB6527" w:rsidRDefault="003D30FA" w:rsidP="00724F87"/>
      </w:tc>
    </w:tr>
  </w:tbl>
  <w:p w14:paraId="21719919" w14:textId="77777777" w:rsidR="003D30FA" w:rsidRDefault="003D30FA" w:rsidP="00724F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42.95pt;height:42.95pt;flip:x;visibility:visible;mso-wrap-style:square" o:bullet="t">
        <v:imagedata r:id="rId1" o:title=""/>
      </v:shape>
    </w:pict>
  </w:numPicBullet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3201118"/>
    <w:multiLevelType w:val="hybridMultilevel"/>
    <w:tmpl w:val="7C5402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E48B2"/>
    <w:multiLevelType w:val="hybridMultilevel"/>
    <w:tmpl w:val="30CA44B6"/>
    <w:lvl w:ilvl="0" w:tplc="E39EABD0">
      <w:start w:val="12"/>
      <w:numFmt w:val="bullet"/>
      <w:lvlText w:val="-"/>
      <w:lvlJc w:val="left"/>
      <w:pPr>
        <w:ind w:left="1021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4" w15:restartNumberingAfterBreak="0">
    <w:nsid w:val="04D622AE"/>
    <w:multiLevelType w:val="hybridMultilevel"/>
    <w:tmpl w:val="377E6F5A"/>
    <w:lvl w:ilvl="0" w:tplc="2D86E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047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FE6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06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5C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4C5F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68E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C01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C4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A36793B"/>
    <w:multiLevelType w:val="hybridMultilevel"/>
    <w:tmpl w:val="8E3ABA6E"/>
    <w:lvl w:ilvl="0" w:tplc="04070017">
      <w:start w:val="1"/>
      <w:numFmt w:val="lowerLetter"/>
      <w:lvlText w:val="%1)"/>
      <w:lvlJc w:val="left"/>
      <w:pPr>
        <w:ind w:left="860" w:hanging="360"/>
      </w:pPr>
    </w:lvl>
    <w:lvl w:ilvl="1" w:tplc="04070019" w:tentative="1">
      <w:start w:val="1"/>
      <w:numFmt w:val="lowerLetter"/>
      <w:lvlText w:val="%2."/>
      <w:lvlJc w:val="left"/>
      <w:pPr>
        <w:ind w:left="1580" w:hanging="360"/>
      </w:pPr>
    </w:lvl>
    <w:lvl w:ilvl="2" w:tplc="0407001B" w:tentative="1">
      <w:start w:val="1"/>
      <w:numFmt w:val="lowerRoman"/>
      <w:lvlText w:val="%3."/>
      <w:lvlJc w:val="right"/>
      <w:pPr>
        <w:ind w:left="2300" w:hanging="180"/>
      </w:pPr>
    </w:lvl>
    <w:lvl w:ilvl="3" w:tplc="0407000F" w:tentative="1">
      <w:start w:val="1"/>
      <w:numFmt w:val="decimal"/>
      <w:lvlText w:val="%4."/>
      <w:lvlJc w:val="left"/>
      <w:pPr>
        <w:ind w:left="3020" w:hanging="360"/>
      </w:pPr>
    </w:lvl>
    <w:lvl w:ilvl="4" w:tplc="04070019" w:tentative="1">
      <w:start w:val="1"/>
      <w:numFmt w:val="lowerLetter"/>
      <w:lvlText w:val="%5."/>
      <w:lvlJc w:val="left"/>
      <w:pPr>
        <w:ind w:left="3740" w:hanging="360"/>
      </w:pPr>
    </w:lvl>
    <w:lvl w:ilvl="5" w:tplc="0407001B" w:tentative="1">
      <w:start w:val="1"/>
      <w:numFmt w:val="lowerRoman"/>
      <w:lvlText w:val="%6."/>
      <w:lvlJc w:val="right"/>
      <w:pPr>
        <w:ind w:left="4460" w:hanging="180"/>
      </w:pPr>
    </w:lvl>
    <w:lvl w:ilvl="6" w:tplc="0407000F" w:tentative="1">
      <w:start w:val="1"/>
      <w:numFmt w:val="decimal"/>
      <w:lvlText w:val="%7."/>
      <w:lvlJc w:val="left"/>
      <w:pPr>
        <w:ind w:left="5180" w:hanging="360"/>
      </w:pPr>
    </w:lvl>
    <w:lvl w:ilvl="7" w:tplc="04070019" w:tentative="1">
      <w:start w:val="1"/>
      <w:numFmt w:val="lowerLetter"/>
      <w:lvlText w:val="%8."/>
      <w:lvlJc w:val="left"/>
      <w:pPr>
        <w:ind w:left="5900" w:hanging="360"/>
      </w:pPr>
    </w:lvl>
    <w:lvl w:ilvl="8" w:tplc="0407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6" w15:restartNumberingAfterBreak="0">
    <w:nsid w:val="0AD25257"/>
    <w:multiLevelType w:val="hybridMultilevel"/>
    <w:tmpl w:val="0948912A"/>
    <w:lvl w:ilvl="0" w:tplc="7D98C13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433F72"/>
    <w:multiLevelType w:val="hybridMultilevel"/>
    <w:tmpl w:val="9E6E64A8"/>
    <w:lvl w:ilvl="0" w:tplc="165885A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D0D0D" w:themeColor="text1" w:themeTint="F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6173D"/>
    <w:multiLevelType w:val="hybridMultilevel"/>
    <w:tmpl w:val="4460A12C"/>
    <w:lvl w:ilvl="0" w:tplc="8234634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A3174"/>
    <w:multiLevelType w:val="hybridMultilevel"/>
    <w:tmpl w:val="E6C6D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092401"/>
    <w:multiLevelType w:val="hybridMultilevel"/>
    <w:tmpl w:val="C6880CF0"/>
    <w:lvl w:ilvl="0" w:tplc="516049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13A39"/>
    <w:multiLevelType w:val="hybridMultilevel"/>
    <w:tmpl w:val="A2202FC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07B79"/>
    <w:multiLevelType w:val="hybridMultilevel"/>
    <w:tmpl w:val="5F26C31E"/>
    <w:lvl w:ilvl="0" w:tplc="C4767E3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6C05FA"/>
    <w:multiLevelType w:val="hybridMultilevel"/>
    <w:tmpl w:val="E932C902"/>
    <w:lvl w:ilvl="0" w:tplc="929043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8643E"/>
    <w:multiLevelType w:val="hybridMultilevel"/>
    <w:tmpl w:val="CDEC630C"/>
    <w:lvl w:ilvl="0" w:tplc="C4767E3A">
      <w:start w:val="2"/>
      <w:numFmt w:val="bullet"/>
      <w:lvlText w:val="-"/>
      <w:lvlJc w:val="left"/>
      <w:pPr>
        <w:ind w:left="753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 w15:restartNumberingAfterBreak="0">
    <w:nsid w:val="1BB532B8"/>
    <w:multiLevelType w:val="hybridMultilevel"/>
    <w:tmpl w:val="FFA62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80B2D"/>
    <w:multiLevelType w:val="hybridMultilevel"/>
    <w:tmpl w:val="B70268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B40ED3"/>
    <w:multiLevelType w:val="hybridMultilevel"/>
    <w:tmpl w:val="B3A0998E"/>
    <w:lvl w:ilvl="0" w:tplc="929043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7B7F8C"/>
    <w:multiLevelType w:val="hybridMultilevel"/>
    <w:tmpl w:val="00A4DF3E"/>
    <w:lvl w:ilvl="0" w:tplc="F720380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0" w15:restartNumberingAfterBreak="0">
    <w:nsid w:val="31456EC3"/>
    <w:multiLevelType w:val="hybridMultilevel"/>
    <w:tmpl w:val="F72605B0"/>
    <w:lvl w:ilvl="0" w:tplc="B122DD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9E4670"/>
    <w:multiLevelType w:val="hybridMultilevel"/>
    <w:tmpl w:val="3B209F48"/>
    <w:lvl w:ilvl="0" w:tplc="04070017">
      <w:start w:val="1"/>
      <w:numFmt w:val="lowerLetter"/>
      <w:lvlText w:val="%1)"/>
      <w:lvlJc w:val="left"/>
      <w:pPr>
        <w:ind w:left="999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22" w15:restartNumberingAfterBreak="0">
    <w:nsid w:val="3A6D2BCC"/>
    <w:multiLevelType w:val="hybridMultilevel"/>
    <w:tmpl w:val="E3D03148"/>
    <w:lvl w:ilvl="0" w:tplc="40044164">
      <w:start w:val="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4" w:hanging="360"/>
      </w:pPr>
    </w:lvl>
    <w:lvl w:ilvl="2" w:tplc="0407001B" w:tentative="1">
      <w:start w:val="1"/>
      <w:numFmt w:val="lowerRoman"/>
      <w:lvlText w:val="%3."/>
      <w:lvlJc w:val="right"/>
      <w:pPr>
        <w:ind w:left="2384" w:hanging="180"/>
      </w:pPr>
    </w:lvl>
    <w:lvl w:ilvl="3" w:tplc="0407000F" w:tentative="1">
      <w:start w:val="1"/>
      <w:numFmt w:val="decimal"/>
      <w:lvlText w:val="%4."/>
      <w:lvlJc w:val="left"/>
      <w:pPr>
        <w:ind w:left="3104" w:hanging="360"/>
      </w:pPr>
    </w:lvl>
    <w:lvl w:ilvl="4" w:tplc="04070019" w:tentative="1">
      <w:start w:val="1"/>
      <w:numFmt w:val="lowerLetter"/>
      <w:lvlText w:val="%5."/>
      <w:lvlJc w:val="left"/>
      <w:pPr>
        <w:ind w:left="3824" w:hanging="360"/>
      </w:pPr>
    </w:lvl>
    <w:lvl w:ilvl="5" w:tplc="0407001B" w:tentative="1">
      <w:start w:val="1"/>
      <w:numFmt w:val="lowerRoman"/>
      <w:lvlText w:val="%6."/>
      <w:lvlJc w:val="right"/>
      <w:pPr>
        <w:ind w:left="4544" w:hanging="180"/>
      </w:pPr>
    </w:lvl>
    <w:lvl w:ilvl="6" w:tplc="0407000F" w:tentative="1">
      <w:start w:val="1"/>
      <w:numFmt w:val="decimal"/>
      <w:lvlText w:val="%7."/>
      <w:lvlJc w:val="left"/>
      <w:pPr>
        <w:ind w:left="5264" w:hanging="360"/>
      </w:pPr>
    </w:lvl>
    <w:lvl w:ilvl="7" w:tplc="04070019" w:tentative="1">
      <w:start w:val="1"/>
      <w:numFmt w:val="lowerLetter"/>
      <w:lvlText w:val="%8."/>
      <w:lvlJc w:val="left"/>
      <w:pPr>
        <w:ind w:left="5984" w:hanging="360"/>
      </w:pPr>
    </w:lvl>
    <w:lvl w:ilvl="8" w:tplc="0407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23" w15:restartNumberingAfterBreak="0">
    <w:nsid w:val="3B3C3DA8"/>
    <w:multiLevelType w:val="hybridMultilevel"/>
    <w:tmpl w:val="4F583B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440BC"/>
    <w:multiLevelType w:val="hybridMultilevel"/>
    <w:tmpl w:val="492EF1F6"/>
    <w:lvl w:ilvl="0" w:tplc="C4767E3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45C4E"/>
    <w:multiLevelType w:val="hybridMultilevel"/>
    <w:tmpl w:val="E208CE50"/>
    <w:lvl w:ilvl="0" w:tplc="929043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A48E3"/>
    <w:multiLevelType w:val="hybridMultilevel"/>
    <w:tmpl w:val="054ECB2E"/>
    <w:lvl w:ilvl="0" w:tplc="1FE864E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E15EB"/>
    <w:multiLevelType w:val="hybridMultilevel"/>
    <w:tmpl w:val="0E1241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E02F7"/>
    <w:multiLevelType w:val="hybridMultilevel"/>
    <w:tmpl w:val="886E5C00"/>
    <w:lvl w:ilvl="0" w:tplc="04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94735D"/>
    <w:multiLevelType w:val="hybridMultilevel"/>
    <w:tmpl w:val="1B2A9A30"/>
    <w:lvl w:ilvl="0" w:tplc="E39EABD0">
      <w:start w:val="12"/>
      <w:numFmt w:val="bullet"/>
      <w:lvlText w:val="-"/>
      <w:lvlJc w:val="left"/>
      <w:pPr>
        <w:ind w:left="644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0" w15:restartNumberingAfterBreak="0">
    <w:nsid w:val="6278663B"/>
    <w:multiLevelType w:val="hybridMultilevel"/>
    <w:tmpl w:val="9154DE72"/>
    <w:lvl w:ilvl="0" w:tplc="04070017">
      <w:start w:val="1"/>
      <w:numFmt w:val="lowerLetter"/>
      <w:lvlText w:val="%1)"/>
      <w:lvlJc w:val="left"/>
      <w:pPr>
        <w:ind w:left="999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31" w15:restartNumberingAfterBreak="0">
    <w:nsid w:val="66702ED7"/>
    <w:multiLevelType w:val="hybridMultilevel"/>
    <w:tmpl w:val="0C30D6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C4380"/>
    <w:multiLevelType w:val="hybridMultilevel"/>
    <w:tmpl w:val="B39E3C64"/>
    <w:lvl w:ilvl="0" w:tplc="0407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3" w15:restartNumberingAfterBreak="0">
    <w:nsid w:val="6FCD4DFE"/>
    <w:multiLevelType w:val="hybridMultilevel"/>
    <w:tmpl w:val="F63E2F6A"/>
    <w:lvl w:ilvl="0" w:tplc="B994115E">
      <w:start w:val="1"/>
      <w:numFmt w:val="bullet"/>
      <w:lvlText w:val=""/>
      <w:lvlJc w:val="left"/>
      <w:pPr>
        <w:ind w:left="173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34" w15:restartNumberingAfterBreak="0">
    <w:nsid w:val="709C72A0"/>
    <w:multiLevelType w:val="hybridMultilevel"/>
    <w:tmpl w:val="81DEB6CA"/>
    <w:lvl w:ilvl="0" w:tplc="929043EA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0A7996"/>
    <w:multiLevelType w:val="hybridMultilevel"/>
    <w:tmpl w:val="9B42A3EA"/>
    <w:lvl w:ilvl="0" w:tplc="C4767E3A">
      <w:start w:val="2"/>
      <w:numFmt w:val="bullet"/>
      <w:lvlText w:val="-"/>
      <w:lvlJc w:val="left"/>
      <w:pPr>
        <w:ind w:left="998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6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7" w15:restartNumberingAfterBreak="0">
    <w:nsid w:val="798C34BA"/>
    <w:multiLevelType w:val="hybridMultilevel"/>
    <w:tmpl w:val="17326090"/>
    <w:lvl w:ilvl="0" w:tplc="7C006F44">
      <w:start w:val="1"/>
      <w:numFmt w:val="bullet"/>
      <w:lvlText w:val="-"/>
      <w:lvlJc w:val="left"/>
      <w:pPr>
        <w:ind w:left="856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8" w15:restartNumberingAfterBreak="0">
    <w:nsid w:val="79C01083"/>
    <w:multiLevelType w:val="hybridMultilevel"/>
    <w:tmpl w:val="FC76DAB6"/>
    <w:lvl w:ilvl="0" w:tplc="C4767E3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442F1"/>
    <w:multiLevelType w:val="hybridMultilevel"/>
    <w:tmpl w:val="9510257E"/>
    <w:lvl w:ilvl="0" w:tplc="929043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67B97"/>
    <w:multiLevelType w:val="hybridMultilevel"/>
    <w:tmpl w:val="32F8BDFA"/>
    <w:lvl w:ilvl="0" w:tplc="C57E05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C703A1"/>
    <w:multiLevelType w:val="hybridMultilevel"/>
    <w:tmpl w:val="AB9AB5F6"/>
    <w:lvl w:ilvl="0" w:tplc="1FE864E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36"/>
  </w:num>
  <w:num w:numId="5">
    <w:abstractNumId w:val="25"/>
  </w:num>
  <w:num w:numId="6">
    <w:abstractNumId w:val="23"/>
  </w:num>
  <w:num w:numId="7">
    <w:abstractNumId w:val="10"/>
  </w:num>
  <w:num w:numId="8">
    <w:abstractNumId w:val="8"/>
  </w:num>
  <w:num w:numId="9">
    <w:abstractNumId w:val="40"/>
  </w:num>
  <w:num w:numId="10">
    <w:abstractNumId w:val="11"/>
  </w:num>
  <w:num w:numId="11">
    <w:abstractNumId w:val="5"/>
  </w:num>
  <w:num w:numId="12">
    <w:abstractNumId w:val="38"/>
  </w:num>
  <w:num w:numId="13">
    <w:abstractNumId w:val="12"/>
  </w:num>
  <w:num w:numId="14">
    <w:abstractNumId w:val="35"/>
  </w:num>
  <w:num w:numId="15">
    <w:abstractNumId w:val="14"/>
  </w:num>
  <w:num w:numId="16">
    <w:abstractNumId w:val="28"/>
  </w:num>
  <w:num w:numId="17">
    <w:abstractNumId w:val="4"/>
  </w:num>
  <w:num w:numId="18">
    <w:abstractNumId w:val="24"/>
  </w:num>
  <w:num w:numId="19">
    <w:abstractNumId w:val="3"/>
  </w:num>
  <w:num w:numId="20">
    <w:abstractNumId w:val="29"/>
  </w:num>
  <w:num w:numId="21">
    <w:abstractNumId w:val="26"/>
  </w:num>
  <w:num w:numId="22">
    <w:abstractNumId w:val="32"/>
  </w:num>
  <w:num w:numId="23">
    <w:abstractNumId w:val="21"/>
  </w:num>
  <w:num w:numId="24">
    <w:abstractNumId w:val="16"/>
  </w:num>
  <w:num w:numId="25">
    <w:abstractNumId w:val="2"/>
  </w:num>
  <w:num w:numId="26">
    <w:abstractNumId w:val="30"/>
  </w:num>
  <w:num w:numId="27">
    <w:abstractNumId w:val="13"/>
  </w:num>
  <w:num w:numId="28">
    <w:abstractNumId w:val="39"/>
  </w:num>
  <w:num w:numId="29">
    <w:abstractNumId w:val="17"/>
  </w:num>
  <w:num w:numId="30">
    <w:abstractNumId w:val="41"/>
  </w:num>
  <w:num w:numId="31">
    <w:abstractNumId w:val="7"/>
  </w:num>
  <w:num w:numId="32">
    <w:abstractNumId w:val="20"/>
  </w:num>
  <w:num w:numId="33">
    <w:abstractNumId w:val="15"/>
  </w:num>
  <w:num w:numId="34">
    <w:abstractNumId w:val="18"/>
  </w:num>
  <w:num w:numId="35">
    <w:abstractNumId w:val="31"/>
  </w:num>
  <w:num w:numId="36">
    <w:abstractNumId w:val="27"/>
  </w:num>
  <w:num w:numId="37">
    <w:abstractNumId w:val="9"/>
  </w:num>
  <w:num w:numId="38">
    <w:abstractNumId w:val="34"/>
  </w:num>
  <w:num w:numId="39">
    <w:abstractNumId w:val="22"/>
  </w:num>
  <w:num w:numId="40">
    <w:abstractNumId w:val="33"/>
  </w:num>
  <w:num w:numId="41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17E8"/>
    <w:rsid w:val="000031F4"/>
    <w:rsid w:val="00003CA7"/>
    <w:rsid w:val="00003DD6"/>
    <w:rsid w:val="00005028"/>
    <w:rsid w:val="000053AA"/>
    <w:rsid w:val="0000663D"/>
    <w:rsid w:val="000068A7"/>
    <w:rsid w:val="00006A63"/>
    <w:rsid w:val="00006B52"/>
    <w:rsid w:val="00007A08"/>
    <w:rsid w:val="00011282"/>
    <w:rsid w:val="000116F0"/>
    <w:rsid w:val="000117AB"/>
    <w:rsid w:val="00011A2D"/>
    <w:rsid w:val="00011B3C"/>
    <w:rsid w:val="00012106"/>
    <w:rsid w:val="0001285C"/>
    <w:rsid w:val="0001343D"/>
    <w:rsid w:val="00013465"/>
    <w:rsid w:val="00013532"/>
    <w:rsid w:val="000146A4"/>
    <w:rsid w:val="00014729"/>
    <w:rsid w:val="00014B71"/>
    <w:rsid w:val="00015870"/>
    <w:rsid w:val="00015DC8"/>
    <w:rsid w:val="0001679C"/>
    <w:rsid w:val="00016CDC"/>
    <w:rsid w:val="00016CF7"/>
    <w:rsid w:val="00017302"/>
    <w:rsid w:val="00017633"/>
    <w:rsid w:val="000179A2"/>
    <w:rsid w:val="000219FE"/>
    <w:rsid w:val="000227F7"/>
    <w:rsid w:val="00023C01"/>
    <w:rsid w:val="00023E28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81B"/>
    <w:rsid w:val="00032F4E"/>
    <w:rsid w:val="00033270"/>
    <w:rsid w:val="000342A0"/>
    <w:rsid w:val="000363E4"/>
    <w:rsid w:val="000400FE"/>
    <w:rsid w:val="00040B82"/>
    <w:rsid w:val="00040CAC"/>
    <w:rsid w:val="00040D6D"/>
    <w:rsid w:val="0004145E"/>
    <w:rsid w:val="000418CA"/>
    <w:rsid w:val="00041AEE"/>
    <w:rsid w:val="00041F15"/>
    <w:rsid w:val="000426B8"/>
    <w:rsid w:val="00043D61"/>
    <w:rsid w:val="000454BB"/>
    <w:rsid w:val="00045E11"/>
    <w:rsid w:val="00046B9D"/>
    <w:rsid w:val="00046F1C"/>
    <w:rsid w:val="0004789C"/>
    <w:rsid w:val="000503F3"/>
    <w:rsid w:val="00051E91"/>
    <w:rsid w:val="00052CB5"/>
    <w:rsid w:val="000530E0"/>
    <w:rsid w:val="00053DA5"/>
    <w:rsid w:val="00053FC2"/>
    <w:rsid w:val="0005443B"/>
    <w:rsid w:val="000546D0"/>
    <w:rsid w:val="00054C3F"/>
    <w:rsid w:val="000552B4"/>
    <w:rsid w:val="00055319"/>
    <w:rsid w:val="00055323"/>
    <w:rsid w:val="00055838"/>
    <w:rsid w:val="00055F22"/>
    <w:rsid w:val="00056AF4"/>
    <w:rsid w:val="00056B3F"/>
    <w:rsid w:val="00056C72"/>
    <w:rsid w:val="0005762A"/>
    <w:rsid w:val="00060801"/>
    <w:rsid w:val="00061F2A"/>
    <w:rsid w:val="000631CA"/>
    <w:rsid w:val="00063985"/>
    <w:rsid w:val="00063D41"/>
    <w:rsid w:val="00063D75"/>
    <w:rsid w:val="000641EA"/>
    <w:rsid w:val="00064524"/>
    <w:rsid w:val="00064CDD"/>
    <w:rsid w:val="0006567A"/>
    <w:rsid w:val="00065B37"/>
    <w:rsid w:val="00067D7A"/>
    <w:rsid w:val="0007032A"/>
    <w:rsid w:val="000718C2"/>
    <w:rsid w:val="00072BD6"/>
    <w:rsid w:val="00072C75"/>
    <w:rsid w:val="0007373A"/>
    <w:rsid w:val="00073CD4"/>
    <w:rsid w:val="00073E5C"/>
    <w:rsid w:val="000754F6"/>
    <w:rsid w:val="000759BF"/>
    <w:rsid w:val="00076570"/>
    <w:rsid w:val="00076B10"/>
    <w:rsid w:val="00077096"/>
    <w:rsid w:val="000802A8"/>
    <w:rsid w:val="0008099F"/>
    <w:rsid w:val="00081CDB"/>
    <w:rsid w:val="000826E6"/>
    <w:rsid w:val="0008358D"/>
    <w:rsid w:val="00083806"/>
    <w:rsid w:val="00083E4C"/>
    <w:rsid w:val="000849B7"/>
    <w:rsid w:val="00084F99"/>
    <w:rsid w:val="00085347"/>
    <w:rsid w:val="00086303"/>
    <w:rsid w:val="000910F4"/>
    <w:rsid w:val="0009244B"/>
    <w:rsid w:val="00093C7B"/>
    <w:rsid w:val="000941C4"/>
    <w:rsid w:val="00094458"/>
    <w:rsid w:val="00094F0E"/>
    <w:rsid w:val="000953BC"/>
    <w:rsid w:val="00095590"/>
    <w:rsid w:val="000955C4"/>
    <w:rsid w:val="00095781"/>
    <w:rsid w:val="00096B85"/>
    <w:rsid w:val="00096FC5"/>
    <w:rsid w:val="0009708A"/>
    <w:rsid w:val="000A01E5"/>
    <w:rsid w:val="000A0B49"/>
    <w:rsid w:val="000A252F"/>
    <w:rsid w:val="000A330C"/>
    <w:rsid w:val="000A3D4D"/>
    <w:rsid w:val="000A3FF0"/>
    <w:rsid w:val="000A5058"/>
    <w:rsid w:val="000A5F16"/>
    <w:rsid w:val="000A61A3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522"/>
    <w:rsid w:val="000B4696"/>
    <w:rsid w:val="000B5C61"/>
    <w:rsid w:val="000B5FAC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491"/>
    <w:rsid w:val="000C65C8"/>
    <w:rsid w:val="000C6EB0"/>
    <w:rsid w:val="000D0705"/>
    <w:rsid w:val="000D0B3B"/>
    <w:rsid w:val="000D153B"/>
    <w:rsid w:val="000D2321"/>
    <w:rsid w:val="000D2A96"/>
    <w:rsid w:val="000D35C5"/>
    <w:rsid w:val="000D3858"/>
    <w:rsid w:val="000D51BB"/>
    <w:rsid w:val="000D5572"/>
    <w:rsid w:val="000D5ACC"/>
    <w:rsid w:val="000D5BA9"/>
    <w:rsid w:val="000D5EC9"/>
    <w:rsid w:val="000D61B7"/>
    <w:rsid w:val="000D62CF"/>
    <w:rsid w:val="000D6430"/>
    <w:rsid w:val="000D6E85"/>
    <w:rsid w:val="000D7211"/>
    <w:rsid w:val="000D79CF"/>
    <w:rsid w:val="000D7E5F"/>
    <w:rsid w:val="000E0955"/>
    <w:rsid w:val="000E1C49"/>
    <w:rsid w:val="000E208F"/>
    <w:rsid w:val="000E35FC"/>
    <w:rsid w:val="000E381F"/>
    <w:rsid w:val="000E41D7"/>
    <w:rsid w:val="000E42D8"/>
    <w:rsid w:val="000E45A4"/>
    <w:rsid w:val="000E5732"/>
    <w:rsid w:val="000E634E"/>
    <w:rsid w:val="000E652D"/>
    <w:rsid w:val="000E69AC"/>
    <w:rsid w:val="000E78B5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4B12"/>
    <w:rsid w:val="000F51D9"/>
    <w:rsid w:val="000F5CBE"/>
    <w:rsid w:val="000F6101"/>
    <w:rsid w:val="000F63CE"/>
    <w:rsid w:val="000F71DD"/>
    <w:rsid w:val="000F7868"/>
    <w:rsid w:val="000F790C"/>
    <w:rsid w:val="001005A9"/>
    <w:rsid w:val="00100AF7"/>
    <w:rsid w:val="001013D7"/>
    <w:rsid w:val="00101B2E"/>
    <w:rsid w:val="00101E15"/>
    <w:rsid w:val="001029C2"/>
    <w:rsid w:val="00106C87"/>
    <w:rsid w:val="00107F5E"/>
    <w:rsid w:val="00110B02"/>
    <w:rsid w:val="0011158D"/>
    <w:rsid w:val="00111B53"/>
    <w:rsid w:val="0011414E"/>
    <w:rsid w:val="00114461"/>
    <w:rsid w:val="00114675"/>
    <w:rsid w:val="00114AE0"/>
    <w:rsid w:val="001150BC"/>
    <w:rsid w:val="00115594"/>
    <w:rsid w:val="00115F65"/>
    <w:rsid w:val="00116949"/>
    <w:rsid w:val="00116B17"/>
    <w:rsid w:val="0012144F"/>
    <w:rsid w:val="00121559"/>
    <w:rsid w:val="00122292"/>
    <w:rsid w:val="00122BEC"/>
    <w:rsid w:val="001241FE"/>
    <w:rsid w:val="00124695"/>
    <w:rsid w:val="00124EEC"/>
    <w:rsid w:val="001272AF"/>
    <w:rsid w:val="0012736D"/>
    <w:rsid w:val="00127A61"/>
    <w:rsid w:val="00130FAB"/>
    <w:rsid w:val="001314D9"/>
    <w:rsid w:val="0013362D"/>
    <w:rsid w:val="001361AB"/>
    <w:rsid w:val="001363FF"/>
    <w:rsid w:val="00136BD4"/>
    <w:rsid w:val="00137855"/>
    <w:rsid w:val="00140C32"/>
    <w:rsid w:val="00140D75"/>
    <w:rsid w:val="00141537"/>
    <w:rsid w:val="00141614"/>
    <w:rsid w:val="00141AB3"/>
    <w:rsid w:val="00141B2A"/>
    <w:rsid w:val="00141BB9"/>
    <w:rsid w:val="0014286D"/>
    <w:rsid w:val="0014316F"/>
    <w:rsid w:val="0014318B"/>
    <w:rsid w:val="001432AF"/>
    <w:rsid w:val="0014333D"/>
    <w:rsid w:val="00144641"/>
    <w:rsid w:val="001459A5"/>
    <w:rsid w:val="00146086"/>
    <w:rsid w:val="001463E6"/>
    <w:rsid w:val="00146481"/>
    <w:rsid w:val="00146DFF"/>
    <w:rsid w:val="0014757A"/>
    <w:rsid w:val="00147B1F"/>
    <w:rsid w:val="001503C5"/>
    <w:rsid w:val="00151A6A"/>
    <w:rsid w:val="00151BCC"/>
    <w:rsid w:val="0015225B"/>
    <w:rsid w:val="00152870"/>
    <w:rsid w:val="00152A8B"/>
    <w:rsid w:val="00152B64"/>
    <w:rsid w:val="00152D56"/>
    <w:rsid w:val="00153D08"/>
    <w:rsid w:val="00154F33"/>
    <w:rsid w:val="00155BCE"/>
    <w:rsid w:val="001565E5"/>
    <w:rsid w:val="0015729E"/>
    <w:rsid w:val="0016012B"/>
    <w:rsid w:val="001618A4"/>
    <w:rsid w:val="001620CC"/>
    <w:rsid w:val="00162562"/>
    <w:rsid w:val="00162702"/>
    <w:rsid w:val="001635CF"/>
    <w:rsid w:val="001644DA"/>
    <w:rsid w:val="0016587F"/>
    <w:rsid w:val="001700BD"/>
    <w:rsid w:val="0017022A"/>
    <w:rsid w:val="00170381"/>
    <w:rsid w:val="00170A03"/>
    <w:rsid w:val="001713E9"/>
    <w:rsid w:val="00171B41"/>
    <w:rsid w:val="0017221C"/>
    <w:rsid w:val="00172771"/>
    <w:rsid w:val="00173DCE"/>
    <w:rsid w:val="00173E1F"/>
    <w:rsid w:val="001749E0"/>
    <w:rsid w:val="001757F8"/>
    <w:rsid w:val="0017639C"/>
    <w:rsid w:val="001768EC"/>
    <w:rsid w:val="00176D1A"/>
    <w:rsid w:val="00177D53"/>
    <w:rsid w:val="001801A7"/>
    <w:rsid w:val="001804BF"/>
    <w:rsid w:val="00180929"/>
    <w:rsid w:val="00181451"/>
    <w:rsid w:val="001819FE"/>
    <w:rsid w:val="00181C4E"/>
    <w:rsid w:val="00182333"/>
    <w:rsid w:val="00182BA1"/>
    <w:rsid w:val="00183513"/>
    <w:rsid w:val="001847A0"/>
    <w:rsid w:val="001848F1"/>
    <w:rsid w:val="00184CDF"/>
    <w:rsid w:val="0018519B"/>
    <w:rsid w:val="00186352"/>
    <w:rsid w:val="00187261"/>
    <w:rsid w:val="0018779C"/>
    <w:rsid w:val="00187B41"/>
    <w:rsid w:val="00190C29"/>
    <w:rsid w:val="00190C6B"/>
    <w:rsid w:val="00190D8C"/>
    <w:rsid w:val="0019137E"/>
    <w:rsid w:val="00191559"/>
    <w:rsid w:val="0019193A"/>
    <w:rsid w:val="00192369"/>
    <w:rsid w:val="00192D39"/>
    <w:rsid w:val="00192DCB"/>
    <w:rsid w:val="00192F0C"/>
    <w:rsid w:val="00193A5C"/>
    <w:rsid w:val="00193F95"/>
    <w:rsid w:val="0019506F"/>
    <w:rsid w:val="001956CE"/>
    <w:rsid w:val="00195B30"/>
    <w:rsid w:val="0019610F"/>
    <w:rsid w:val="0019726C"/>
    <w:rsid w:val="001A0D4B"/>
    <w:rsid w:val="001A119F"/>
    <w:rsid w:val="001A27AE"/>
    <w:rsid w:val="001A29B5"/>
    <w:rsid w:val="001A2A6D"/>
    <w:rsid w:val="001A34A0"/>
    <w:rsid w:val="001A48D3"/>
    <w:rsid w:val="001A5395"/>
    <w:rsid w:val="001A6226"/>
    <w:rsid w:val="001A7391"/>
    <w:rsid w:val="001A7D91"/>
    <w:rsid w:val="001B071F"/>
    <w:rsid w:val="001B1498"/>
    <w:rsid w:val="001B1C5D"/>
    <w:rsid w:val="001B2187"/>
    <w:rsid w:val="001B3A8F"/>
    <w:rsid w:val="001B3D41"/>
    <w:rsid w:val="001B4A76"/>
    <w:rsid w:val="001B4D73"/>
    <w:rsid w:val="001B5D4A"/>
    <w:rsid w:val="001B656A"/>
    <w:rsid w:val="001B713B"/>
    <w:rsid w:val="001B7504"/>
    <w:rsid w:val="001B7956"/>
    <w:rsid w:val="001B7F82"/>
    <w:rsid w:val="001C1127"/>
    <w:rsid w:val="001C14A7"/>
    <w:rsid w:val="001C3075"/>
    <w:rsid w:val="001C31B4"/>
    <w:rsid w:val="001C3DBE"/>
    <w:rsid w:val="001C48CA"/>
    <w:rsid w:val="001C6398"/>
    <w:rsid w:val="001C685C"/>
    <w:rsid w:val="001C791D"/>
    <w:rsid w:val="001D0130"/>
    <w:rsid w:val="001D051E"/>
    <w:rsid w:val="001D0FE5"/>
    <w:rsid w:val="001D13FB"/>
    <w:rsid w:val="001D1C5E"/>
    <w:rsid w:val="001D2811"/>
    <w:rsid w:val="001D435C"/>
    <w:rsid w:val="001D46BF"/>
    <w:rsid w:val="001D4ACF"/>
    <w:rsid w:val="001D4E36"/>
    <w:rsid w:val="001D553C"/>
    <w:rsid w:val="001D668C"/>
    <w:rsid w:val="001D67FF"/>
    <w:rsid w:val="001D6FEB"/>
    <w:rsid w:val="001D72BC"/>
    <w:rsid w:val="001D746C"/>
    <w:rsid w:val="001D7E8D"/>
    <w:rsid w:val="001E0131"/>
    <w:rsid w:val="001E051A"/>
    <w:rsid w:val="001E0C3C"/>
    <w:rsid w:val="001E0E09"/>
    <w:rsid w:val="001E104B"/>
    <w:rsid w:val="001E1B3B"/>
    <w:rsid w:val="001E3417"/>
    <w:rsid w:val="001E3C9E"/>
    <w:rsid w:val="001E3DAE"/>
    <w:rsid w:val="001E65F2"/>
    <w:rsid w:val="001E7015"/>
    <w:rsid w:val="001E7156"/>
    <w:rsid w:val="001E7DF6"/>
    <w:rsid w:val="001E7F34"/>
    <w:rsid w:val="001F0AC2"/>
    <w:rsid w:val="001F1C01"/>
    <w:rsid w:val="001F21A9"/>
    <w:rsid w:val="001F28D4"/>
    <w:rsid w:val="001F3736"/>
    <w:rsid w:val="001F37F9"/>
    <w:rsid w:val="001F4519"/>
    <w:rsid w:val="001F489B"/>
    <w:rsid w:val="001F530D"/>
    <w:rsid w:val="002002D8"/>
    <w:rsid w:val="00200ABF"/>
    <w:rsid w:val="0020102A"/>
    <w:rsid w:val="002046B3"/>
    <w:rsid w:val="00204C51"/>
    <w:rsid w:val="00204CFD"/>
    <w:rsid w:val="00204E78"/>
    <w:rsid w:val="0020582A"/>
    <w:rsid w:val="0020587D"/>
    <w:rsid w:val="00205FEB"/>
    <w:rsid w:val="00206726"/>
    <w:rsid w:val="00206AFD"/>
    <w:rsid w:val="00206B7D"/>
    <w:rsid w:val="002074E5"/>
    <w:rsid w:val="00213122"/>
    <w:rsid w:val="002142AA"/>
    <w:rsid w:val="00215153"/>
    <w:rsid w:val="002153AE"/>
    <w:rsid w:val="002161B0"/>
    <w:rsid w:val="002227D4"/>
    <w:rsid w:val="002227EC"/>
    <w:rsid w:val="00222CCE"/>
    <w:rsid w:val="0022326F"/>
    <w:rsid w:val="00223E9F"/>
    <w:rsid w:val="002257E3"/>
    <w:rsid w:val="0022709D"/>
    <w:rsid w:val="002304E5"/>
    <w:rsid w:val="00230563"/>
    <w:rsid w:val="00230A9C"/>
    <w:rsid w:val="00230CE3"/>
    <w:rsid w:val="00230E65"/>
    <w:rsid w:val="00230FF0"/>
    <w:rsid w:val="00231802"/>
    <w:rsid w:val="00231D7F"/>
    <w:rsid w:val="00233398"/>
    <w:rsid w:val="0023424A"/>
    <w:rsid w:val="002346DD"/>
    <w:rsid w:val="00235A20"/>
    <w:rsid w:val="0023765A"/>
    <w:rsid w:val="002404CF"/>
    <w:rsid w:val="0024085A"/>
    <w:rsid w:val="002408A6"/>
    <w:rsid w:val="00240A11"/>
    <w:rsid w:val="002468F4"/>
    <w:rsid w:val="00246B6B"/>
    <w:rsid w:val="0025008A"/>
    <w:rsid w:val="002502C7"/>
    <w:rsid w:val="00251D4F"/>
    <w:rsid w:val="002523D3"/>
    <w:rsid w:val="00253463"/>
    <w:rsid w:val="00253E84"/>
    <w:rsid w:val="00254D74"/>
    <w:rsid w:val="00255AC6"/>
    <w:rsid w:val="002565BF"/>
    <w:rsid w:val="00257374"/>
    <w:rsid w:val="002579CB"/>
    <w:rsid w:val="00262C89"/>
    <w:rsid w:val="00263816"/>
    <w:rsid w:val="002647ED"/>
    <w:rsid w:val="00264C59"/>
    <w:rsid w:val="00265A42"/>
    <w:rsid w:val="00266360"/>
    <w:rsid w:val="00271220"/>
    <w:rsid w:val="00271363"/>
    <w:rsid w:val="00271459"/>
    <w:rsid w:val="00271C17"/>
    <w:rsid w:val="00271C27"/>
    <w:rsid w:val="00271D9C"/>
    <w:rsid w:val="00273154"/>
    <w:rsid w:val="002732F8"/>
    <w:rsid w:val="002736AC"/>
    <w:rsid w:val="00273E71"/>
    <w:rsid w:val="002748B1"/>
    <w:rsid w:val="00274C61"/>
    <w:rsid w:val="00274DDE"/>
    <w:rsid w:val="00274DFC"/>
    <w:rsid w:val="00274FB6"/>
    <w:rsid w:val="00275A12"/>
    <w:rsid w:val="00275CDD"/>
    <w:rsid w:val="00276011"/>
    <w:rsid w:val="0027753B"/>
    <w:rsid w:val="0027765E"/>
    <w:rsid w:val="00277E95"/>
    <w:rsid w:val="0028028A"/>
    <w:rsid w:val="00280398"/>
    <w:rsid w:val="0028060F"/>
    <w:rsid w:val="00280AD6"/>
    <w:rsid w:val="00280F94"/>
    <w:rsid w:val="0028115F"/>
    <w:rsid w:val="00281188"/>
    <w:rsid w:val="00281294"/>
    <w:rsid w:val="00282620"/>
    <w:rsid w:val="0028326A"/>
    <w:rsid w:val="00283811"/>
    <w:rsid w:val="002843F6"/>
    <w:rsid w:val="0028445F"/>
    <w:rsid w:val="00285677"/>
    <w:rsid w:val="002861D3"/>
    <w:rsid w:val="00290A73"/>
    <w:rsid w:val="00292423"/>
    <w:rsid w:val="00293B91"/>
    <w:rsid w:val="00294BEC"/>
    <w:rsid w:val="002959CD"/>
    <w:rsid w:val="002965BF"/>
    <w:rsid w:val="002967D7"/>
    <w:rsid w:val="00297396"/>
    <w:rsid w:val="00297584"/>
    <w:rsid w:val="00297A43"/>
    <w:rsid w:val="002A0B25"/>
    <w:rsid w:val="002A0F18"/>
    <w:rsid w:val="002A2443"/>
    <w:rsid w:val="002A371E"/>
    <w:rsid w:val="002A3D91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13E"/>
    <w:rsid w:val="002B2461"/>
    <w:rsid w:val="002B3DBB"/>
    <w:rsid w:val="002B4F7F"/>
    <w:rsid w:val="002B539E"/>
    <w:rsid w:val="002B5466"/>
    <w:rsid w:val="002B651C"/>
    <w:rsid w:val="002B671D"/>
    <w:rsid w:val="002B6E4F"/>
    <w:rsid w:val="002C0D40"/>
    <w:rsid w:val="002C178B"/>
    <w:rsid w:val="002C1B15"/>
    <w:rsid w:val="002C22A4"/>
    <w:rsid w:val="002C31F8"/>
    <w:rsid w:val="002C54B6"/>
    <w:rsid w:val="002C7399"/>
    <w:rsid w:val="002C7932"/>
    <w:rsid w:val="002C7E6C"/>
    <w:rsid w:val="002D0572"/>
    <w:rsid w:val="002D0626"/>
    <w:rsid w:val="002D06AD"/>
    <w:rsid w:val="002D08FF"/>
    <w:rsid w:val="002D0EAC"/>
    <w:rsid w:val="002D2581"/>
    <w:rsid w:val="002D2E70"/>
    <w:rsid w:val="002D37F6"/>
    <w:rsid w:val="002D4530"/>
    <w:rsid w:val="002D4596"/>
    <w:rsid w:val="002D5623"/>
    <w:rsid w:val="002D5A50"/>
    <w:rsid w:val="002D5A75"/>
    <w:rsid w:val="002D5B41"/>
    <w:rsid w:val="002E097E"/>
    <w:rsid w:val="002E2E7D"/>
    <w:rsid w:val="002E33D1"/>
    <w:rsid w:val="002E3406"/>
    <w:rsid w:val="002E34D4"/>
    <w:rsid w:val="002E46A3"/>
    <w:rsid w:val="002E51E5"/>
    <w:rsid w:val="002E5856"/>
    <w:rsid w:val="002E5B7F"/>
    <w:rsid w:val="002E6A01"/>
    <w:rsid w:val="002E6FF3"/>
    <w:rsid w:val="002E7647"/>
    <w:rsid w:val="002F1899"/>
    <w:rsid w:val="002F1964"/>
    <w:rsid w:val="002F1A3E"/>
    <w:rsid w:val="002F21FC"/>
    <w:rsid w:val="002F281F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300481"/>
    <w:rsid w:val="00303A90"/>
    <w:rsid w:val="00304374"/>
    <w:rsid w:val="00304BD1"/>
    <w:rsid w:val="0030593F"/>
    <w:rsid w:val="0030712B"/>
    <w:rsid w:val="00307AE7"/>
    <w:rsid w:val="00307E8C"/>
    <w:rsid w:val="00311436"/>
    <w:rsid w:val="003115AE"/>
    <w:rsid w:val="00311B09"/>
    <w:rsid w:val="0031309D"/>
    <w:rsid w:val="0031325A"/>
    <w:rsid w:val="00313EBB"/>
    <w:rsid w:val="00313EC9"/>
    <w:rsid w:val="00314388"/>
    <w:rsid w:val="00316A1B"/>
    <w:rsid w:val="00320A03"/>
    <w:rsid w:val="00322094"/>
    <w:rsid w:val="00323008"/>
    <w:rsid w:val="00324048"/>
    <w:rsid w:val="00324F26"/>
    <w:rsid w:val="00324F80"/>
    <w:rsid w:val="003257DE"/>
    <w:rsid w:val="00325865"/>
    <w:rsid w:val="00325D22"/>
    <w:rsid w:val="00327571"/>
    <w:rsid w:val="00331904"/>
    <w:rsid w:val="0033253B"/>
    <w:rsid w:val="003328B9"/>
    <w:rsid w:val="003338CC"/>
    <w:rsid w:val="00334EB2"/>
    <w:rsid w:val="0033622B"/>
    <w:rsid w:val="00336284"/>
    <w:rsid w:val="00336CCF"/>
    <w:rsid w:val="00337AD4"/>
    <w:rsid w:val="00340315"/>
    <w:rsid w:val="00340F77"/>
    <w:rsid w:val="00341267"/>
    <w:rsid w:val="0034131B"/>
    <w:rsid w:val="003414FC"/>
    <w:rsid w:val="00341948"/>
    <w:rsid w:val="003420B4"/>
    <w:rsid w:val="00342281"/>
    <w:rsid w:val="00342284"/>
    <w:rsid w:val="003431F1"/>
    <w:rsid w:val="00343E74"/>
    <w:rsid w:val="0034408F"/>
    <w:rsid w:val="0034409D"/>
    <w:rsid w:val="003445AB"/>
    <w:rsid w:val="00345561"/>
    <w:rsid w:val="00345915"/>
    <w:rsid w:val="00346694"/>
    <w:rsid w:val="00346FA7"/>
    <w:rsid w:val="003478C8"/>
    <w:rsid w:val="00350628"/>
    <w:rsid w:val="0035149A"/>
    <w:rsid w:val="00352411"/>
    <w:rsid w:val="003532AF"/>
    <w:rsid w:val="00354265"/>
    <w:rsid w:val="0035496B"/>
    <w:rsid w:val="0035529B"/>
    <w:rsid w:val="0035686E"/>
    <w:rsid w:val="00361C07"/>
    <w:rsid w:val="00361F8F"/>
    <w:rsid w:val="00361FEC"/>
    <w:rsid w:val="003623D3"/>
    <w:rsid w:val="00362AC4"/>
    <w:rsid w:val="0036326A"/>
    <w:rsid w:val="00363496"/>
    <w:rsid w:val="00364148"/>
    <w:rsid w:val="003646F4"/>
    <w:rsid w:val="0036549D"/>
    <w:rsid w:val="003662CE"/>
    <w:rsid w:val="0036672A"/>
    <w:rsid w:val="00366843"/>
    <w:rsid w:val="00366F1F"/>
    <w:rsid w:val="00367A9A"/>
    <w:rsid w:val="00370F22"/>
    <w:rsid w:val="003714C0"/>
    <w:rsid w:val="003719CA"/>
    <w:rsid w:val="00371F9D"/>
    <w:rsid w:val="00372703"/>
    <w:rsid w:val="00373998"/>
    <w:rsid w:val="00373B25"/>
    <w:rsid w:val="00374A42"/>
    <w:rsid w:val="00376225"/>
    <w:rsid w:val="003765D0"/>
    <w:rsid w:val="00380012"/>
    <w:rsid w:val="00381085"/>
    <w:rsid w:val="00381AAC"/>
    <w:rsid w:val="00382173"/>
    <w:rsid w:val="003828D0"/>
    <w:rsid w:val="003829C3"/>
    <w:rsid w:val="003834EC"/>
    <w:rsid w:val="00383DB6"/>
    <w:rsid w:val="00383FD0"/>
    <w:rsid w:val="00385194"/>
    <w:rsid w:val="00385928"/>
    <w:rsid w:val="00385B22"/>
    <w:rsid w:val="00385DD1"/>
    <w:rsid w:val="00387453"/>
    <w:rsid w:val="00391B4E"/>
    <w:rsid w:val="00392665"/>
    <w:rsid w:val="00392F33"/>
    <w:rsid w:val="003953F3"/>
    <w:rsid w:val="00396CF5"/>
    <w:rsid w:val="003A04CC"/>
    <w:rsid w:val="003A0742"/>
    <w:rsid w:val="003A16E3"/>
    <w:rsid w:val="003A2054"/>
    <w:rsid w:val="003A6FAA"/>
    <w:rsid w:val="003B1849"/>
    <w:rsid w:val="003B1994"/>
    <w:rsid w:val="003B1B1B"/>
    <w:rsid w:val="003B2769"/>
    <w:rsid w:val="003B3047"/>
    <w:rsid w:val="003B5BB8"/>
    <w:rsid w:val="003B5CD8"/>
    <w:rsid w:val="003B7294"/>
    <w:rsid w:val="003C09D0"/>
    <w:rsid w:val="003C1E1F"/>
    <w:rsid w:val="003C20FE"/>
    <w:rsid w:val="003C359C"/>
    <w:rsid w:val="003C4124"/>
    <w:rsid w:val="003C5640"/>
    <w:rsid w:val="003C5D9D"/>
    <w:rsid w:val="003C5EF1"/>
    <w:rsid w:val="003C68E9"/>
    <w:rsid w:val="003C6AE3"/>
    <w:rsid w:val="003D0151"/>
    <w:rsid w:val="003D02F4"/>
    <w:rsid w:val="003D0E40"/>
    <w:rsid w:val="003D1D84"/>
    <w:rsid w:val="003D2677"/>
    <w:rsid w:val="003D30FA"/>
    <w:rsid w:val="003D4142"/>
    <w:rsid w:val="003D43A3"/>
    <w:rsid w:val="003D4DD5"/>
    <w:rsid w:val="003D5ED8"/>
    <w:rsid w:val="003D6017"/>
    <w:rsid w:val="003D68D3"/>
    <w:rsid w:val="003E04C0"/>
    <w:rsid w:val="003E166C"/>
    <w:rsid w:val="003E1A93"/>
    <w:rsid w:val="003E22DF"/>
    <w:rsid w:val="003E3AE2"/>
    <w:rsid w:val="003E4978"/>
    <w:rsid w:val="003E5502"/>
    <w:rsid w:val="003E6FB8"/>
    <w:rsid w:val="003F058C"/>
    <w:rsid w:val="003F1759"/>
    <w:rsid w:val="003F1EA7"/>
    <w:rsid w:val="003F3C13"/>
    <w:rsid w:val="003F406D"/>
    <w:rsid w:val="003F4146"/>
    <w:rsid w:val="003F4274"/>
    <w:rsid w:val="003F49F9"/>
    <w:rsid w:val="003F51B7"/>
    <w:rsid w:val="003F5559"/>
    <w:rsid w:val="003F60BA"/>
    <w:rsid w:val="0040011A"/>
    <w:rsid w:val="0040043C"/>
    <w:rsid w:val="00400942"/>
    <w:rsid w:val="0040099E"/>
    <w:rsid w:val="00401197"/>
    <w:rsid w:val="004015A5"/>
    <w:rsid w:val="00401803"/>
    <w:rsid w:val="00401823"/>
    <w:rsid w:val="004019E0"/>
    <w:rsid w:val="004027CC"/>
    <w:rsid w:val="00402E53"/>
    <w:rsid w:val="00403547"/>
    <w:rsid w:val="00403BAE"/>
    <w:rsid w:val="00403D17"/>
    <w:rsid w:val="00404722"/>
    <w:rsid w:val="00404DF0"/>
    <w:rsid w:val="00404F32"/>
    <w:rsid w:val="004050C1"/>
    <w:rsid w:val="0040602C"/>
    <w:rsid w:val="00406909"/>
    <w:rsid w:val="00407A65"/>
    <w:rsid w:val="00407BAE"/>
    <w:rsid w:val="00410224"/>
    <w:rsid w:val="00411216"/>
    <w:rsid w:val="00412B57"/>
    <w:rsid w:val="0041384E"/>
    <w:rsid w:val="00413881"/>
    <w:rsid w:val="00413C9B"/>
    <w:rsid w:val="0041427C"/>
    <w:rsid w:val="004155AC"/>
    <w:rsid w:val="0041565C"/>
    <w:rsid w:val="00415818"/>
    <w:rsid w:val="0041657C"/>
    <w:rsid w:val="00416FE8"/>
    <w:rsid w:val="00417815"/>
    <w:rsid w:val="00420E4C"/>
    <w:rsid w:val="00420FF8"/>
    <w:rsid w:val="004215B9"/>
    <w:rsid w:val="00421A13"/>
    <w:rsid w:val="00424277"/>
    <w:rsid w:val="00424C7E"/>
    <w:rsid w:val="00425AA3"/>
    <w:rsid w:val="0043094A"/>
    <w:rsid w:val="0043109B"/>
    <w:rsid w:val="004316E9"/>
    <w:rsid w:val="0043174D"/>
    <w:rsid w:val="00431C46"/>
    <w:rsid w:val="00431CA2"/>
    <w:rsid w:val="00432DC6"/>
    <w:rsid w:val="004336CC"/>
    <w:rsid w:val="004336EB"/>
    <w:rsid w:val="00433E5D"/>
    <w:rsid w:val="00434418"/>
    <w:rsid w:val="00434D74"/>
    <w:rsid w:val="00435295"/>
    <w:rsid w:val="00435DC6"/>
    <w:rsid w:val="00436830"/>
    <w:rsid w:val="0043712F"/>
    <w:rsid w:val="00440280"/>
    <w:rsid w:val="00440695"/>
    <w:rsid w:val="00440FEA"/>
    <w:rsid w:val="004412FE"/>
    <w:rsid w:val="00441FF4"/>
    <w:rsid w:val="00442163"/>
    <w:rsid w:val="00442207"/>
    <w:rsid w:val="004434B2"/>
    <w:rsid w:val="004439F4"/>
    <w:rsid w:val="004452FA"/>
    <w:rsid w:val="00445F48"/>
    <w:rsid w:val="0044620A"/>
    <w:rsid w:val="00446348"/>
    <w:rsid w:val="00447247"/>
    <w:rsid w:val="00450B48"/>
    <w:rsid w:val="0045114C"/>
    <w:rsid w:val="004516A0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57DDE"/>
    <w:rsid w:val="00460725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705C2"/>
    <w:rsid w:val="0047225F"/>
    <w:rsid w:val="004725FB"/>
    <w:rsid w:val="00473050"/>
    <w:rsid w:val="00474B4B"/>
    <w:rsid w:val="004764F4"/>
    <w:rsid w:val="00476B44"/>
    <w:rsid w:val="004770EE"/>
    <w:rsid w:val="00477D96"/>
    <w:rsid w:val="0048064B"/>
    <w:rsid w:val="00480A5A"/>
    <w:rsid w:val="00480C75"/>
    <w:rsid w:val="00480EB3"/>
    <w:rsid w:val="004810B7"/>
    <w:rsid w:val="0048131B"/>
    <w:rsid w:val="00482582"/>
    <w:rsid w:val="004829AD"/>
    <w:rsid w:val="00482AE3"/>
    <w:rsid w:val="00482F84"/>
    <w:rsid w:val="0048387C"/>
    <w:rsid w:val="00483FB2"/>
    <w:rsid w:val="00484750"/>
    <w:rsid w:val="00484E73"/>
    <w:rsid w:val="00486E02"/>
    <w:rsid w:val="004871E9"/>
    <w:rsid w:val="0049030C"/>
    <w:rsid w:val="00490413"/>
    <w:rsid w:val="0049102A"/>
    <w:rsid w:val="004912FB"/>
    <w:rsid w:val="004913B6"/>
    <w:rsid w:val="00491796"/>
    <w:rsid w:val="004923C3"/>
    <w:rsid w:val="00492F8D"/>
    <w:rsid w:val="00493B6B"/>
    <w:rsid w:val="004948D2"/>
    <w:rsid w:val="004957CD"/>
    <w:rsid w:val="00497233"/>
    <w:rsid w:val="00497B55"/>
    <w:rsid w:val="00497C32"/>
    <w:rsid w:val="004A08C1"/>
    <w:rsid w:val="004A1C13"/>
    <w:rsid w:val="004A22EC"/>
    <w:rsid w:val="004A25C7"/>
    <w:rsid w:val="004A266C"/>
    <w:rsid w:val="004A323C"/>
    <w:rsid w:val="004A32A2"/>
    <w:rsid w:val="004A3F2E"/>
    <w:rsid w:val="004A4359"/>
    <w:rsid w:val="004A5309"/>
    <w:rsid w:val="004A5645"/>
    <w:rsid w:val="004A61FE"/>
    <w:rsid w:val="004A7759"/>
    <w:rsid w:val="004B007D"/>
    <w:rsid w:val="004B0557"/>
    <w:rsid w:val="004B0590"/>
    <w:rsid w:val="004B0643"/>
    <w:rsid w:val="004B0ECD"/>
    <w:rsid w:val="004B1CBF"/>
    <w:rsid w:val="004B2F90"/>
    <w:rsid w:val="004B310E"/>
    <w:rsid w:val="004B3554"/>
    <w:rsid w:val="004B3599"/>
    <w:rsid w:val="004B4C64"/>
    <w:rsid w:val="004B4E8F"/>
    <w:rsid w:val="004B5A11"/>
    <w:rsid w:val="004B5BFE"/>
    <w:rsid w:val="004B6E88"/>
    <w:rsid w:val="004B6F46"/>
    <w:rsid w:val="004B700D"/>
    <w:rsid w:val="004C0FA8"/>
    <w:rsid w:val="004C1757"/>
    <w:rsid w:val="004C244A"/>
    <w:rsid w:val="004C2748"/>
    <w:rsid w:val="004C332B"/>
    <w:rsid w:val="004C3C16"/>
    <w:rsid w:val="004C40AC"/>
    <w:rsid w:val="004C5107"/>
    <w:rsid w:val="004C525B"/>
    <w:rsid w:val="004C6809"/>
    <w:rsid w:val="004C7BF2"/>
    <w:rsid w:val="004D0129"/>
    <w:rsid w:val="004D017C"/>
    <w:rsid w:val="004D08A8"/>
    <w:rsid w:val="004D08BB"/>
    <w:rsid w:val="004D10C0"/>
    <w:rsid w:val="004D15DC"/>
    <w:rsid w:val="004D16D0"/>
    <w:rsid w:val="004D1D94"/>
    <w:rsid w:val="004D1F46"/>
    <w:rsid w:val="004D2340"/>
    <w:rsid w:val="004D3D5F"/>
    <w:rsid w:val="004D3DC7"/>
    <w:rsid w:val="004D5435"/>
    <w:rsid w:val="004D750D"/>
    <w:rsid w:val="004D7B06"/>
    <w:rsid w:val="004E1C3D"/>
    <w:rsid w:val="004E314C"/>
    <w:rsid w:val="004E33E8"/>
    <w:rsid w:val="004E362B"/>
    <w:rsid w:val="004E3833"/>
    <w:rsid w:val="004E3970"/>
    <w:rsid w:val="004E47D7"/>
    <w:rsid w:val="004E5F08"/>
    <w:rsid w:val="004E784A"/>
    <w:rsid w:val="004E7C09"/>
    <w:rsid w:val="004F0161"/>
    <w:rsid w:val="004F09EB"/>
    <w:rsid w:val="004F2468"/>
    <w:rsid w:val="004F35F9"/>
    <w:rsid w:val="004F3DF1"/>
    <w:rsid w:val="004F45C4"/>
    <w:rsid w:val="004F56D3"/>
    <w:rsid w:val="004F5942"/>
    <w:rsid w:val="004F7197"/>
    <w:rsid w:val="00500A08"/>
    <w:rsid w:val="00500E39"/>
    <w:rsid w:val="00503E42"/>
    <w:rsid w:val="00503FEE"/>
    <w:rsid w:val="00504D6E"/>
    <w:rsid w:val="00504DDA"/>
    <w:rsid w:val="005062AD"/>
    <w:rsid w:val="0050712B"/>
    <w:rsid w:val="00507981"/>
    <w:rsid w:val="00507A3A"/>
    <w:rsid w:val="0051206B"/>
    <w:rsid w:val="0051240E"/>
    <w:rsid w:val="005127B8"/>
    <w:rsid w:val="005128A0"/>
    <w:rsid w:val="00512EA8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16E5"/>
    <w:rsid w:val="00522CB7"/>
    <w:rsid w:val="00524423"/>
    <w:rsid w:val="00524751"/>
    <w:rsid w:val="00524CF5"/>
    <w:rsid w:val="00524FB1"/>
    <w:rsid w:val="00525C51"/>
    <w:rsid w:val="005263E2"/>
    <w:rsid w:val="00530576"/>
    <w:rsid w:val="005314D9"/>
    <w:rsid w:val="00532931"/>
    <w:rsid w:val="00533D15"/>
    <w:rsid w:val="00534F9B"/>
    <w:rsid w:val="005350EA"/>
    <w:rsid w:val="005361BF"/>
    <w:rsid w:val="00537FD6"/>
    <w:rsid w:val="00540443"/>
    <w:rsid w:val="00540F33"/>
    <w:rsid w:val="005425AF"/>
    <w:rsid w:val="00543875"/>
    <w:rsid w:val="00543E93"/>
    <w:rsid w:val="0054401F"/>
    <w:rsid w:val="00544107"/>
    <w:rsid w:val="00544149"/>
    <w:rsid w:val="00544584"/>
    <w:rsid w:val="00544B0E"/>
    <w:rsid w:val="00545727"/>
    <w:rsid w:val="00546A14"/>
    <w:rsid w:val="00546E0E"/>
    <w:rsid w:val="005474AA"/>
    <w:rsid w:val="0054778F"/>
    <w:rsid w:val="0054795E"/>
    <w:rsid w:val="00550677"/>
    <w:rsid w:val="005530E4"/>
    <w:rsid w:val="00553444"/>
    <w:rsid w:val="00553C80"/>
    <w:rsid w:val="00555774"/>
    <w:rsid w:val="005557E6"/>
    <w:rsid w:val="00555F96"/>
    <w:rsid w:val="00556BC0"/>
    <w:rsid w:val="00556E85"/>
    <w:rsid w:val="00557B2D"/>
    <w:rsid w:val="00560ABD"/>
    <w:rsid w:val="00560FD1"/>
    <w:rsid w:val="0056278E"/>
    <w:rsid w:val="005629F5"/>
    <w:rsid w:val="00562F3A"/>
    <w:rsid w:val="00562FA5"/>
    <w:rsid w:val="0056307C"/>
    <w:rsid w:val="00563AD4"/>
    <w:rsid w:val="00563D60"/>
    <w:rsid w:val="00565119"/>
    <w:rsid w:val="00565634"/>
    <w:rsid w:val="00565A37"/>
    <w:rsid w:val="005663DF"/>
    <w:rsid w:val="0056640D"/>
    <w:rsid w:val="0056690A"/>
    <w:rsid w:val="00567444"/>
    <w:rsid w:val="005676D5"/>
    <w:rsid w:val="00571220"/>
    <w:rsid w:val="005729E4"/>
    <w:rsid w:val="0057352C"/>
    <w:rsid w:val="005739AE"/>
    <w:rsid w:val="00576172"/>
    <w:rsid w:val="005766EA"/>
    <w:rsid w:val="005772FC"/>
    <w:rsid w:val="005801D8"/>
    <w:rsid w:val="0058025D"/>
    <w:rsid w:val="0058040A"/>
    <w:rsid w:val="00580A27"/>
    <w:rsid w:val="00581BA1"/>
    <w:rsid w:val="00583547"/>
    <w:rsid w:val="005844F3"/>
    <w:rsid w:val="005847D3"/>
    <w:rsid w:val="00584B2D"/>
    <w:rsid w:val="005855FA"/>
    <w:rsid w:val="0058583F"/>
    <w:rsid w:val="0058588B"/>
    <w:rsid w:val="00585E04"/>
    <w:rsid w:val="005863FF"/>
    <w:rsid w:val="005868BC"/>
    <w:rsid w:val="005878D5"/>
    <w:rsid w:val="00590920"/>
    <w:rsid w:val="005920F1"/>
    <w:rsid w:val="005929CA"/>
    <w:rsid w:val="00592B6B"/>
    <w:rsid w:val="00592CA9"/>
    <w:rsid w:val="00593485"/>
    <w:rsid w:val="0059419A"/>
    <w:rsid w:val="00594E4B"/>
    <w:rsid w:val="00596435"/>
    <w:rsid w:val="005968BE"/>
    <w:rsid w:val="0059727E"/>
    <w:rsid w:val="005A1237"/>
    <w:rsid w:val="005A1357"/>
    <w:rsid w:val="005A1732"/>
    <w:rsid w:val="005A1CD1"/>
    <w:rsid w:val="005A28ED"/>
    <w:rsid w:val="005A38AD"/>
    <w:rsid w:val="005A515C"/>
    <w:rsid w:val="005A5A0B"/>
    <w:rsid w:val="005A5DD3"/>
    <w:rsid w:val="005A7185"/>
    <w:rsid w:val="005A7A77"/>
    <w:rsid w:val="005B0724"/>
    <w:rsid w:val="005B07AA"/>
    <w:rsid w:val="005B17C3"/>
    <w:rsid w:val="005B1830"/>
    <w:rsid w:val="005B284B"/>
    <w:rsid w:val="005B6454"/>
    <w:rsid w:val="005B69E1"/>
    <w:rsid w:val="005B74E5"/>
    <w:rsid w:val="005B7919"/>
    <w:rsid w:val="005C07B1"/>
    <w:rsid w:val="005C07C2"/>
    <w:rsid w:val="005C1345"/>
    <w:rsid w:val="005C179F"/>
    <w:rsid w:val="005C29FE"/>
    <w:rsid w:val="005C2CBA"/>
    <w:rsid w:val="005C4099"/>
    <w:rsid w:val="005C4BF1"/>
    <w:rsid w:val="005C4CE7"/>
    <w:rsid w:val="005C5667"/>
    <w:rsid w:val="005C66E4"/>
    <w:rsid w:val="005C6942"/>
    <w:rsid w:val="005C79F4"/>
    <w:rsid w:val="005D0609"/>
    <w:rsid w:val="005D07E7"/>
    <w:rsid w:val="005D11D3"/>
    <w:rsid w:val="005D1C3B"/>
    <w:rsid w:val="005D2063"/>
    <w:rsid w:val="005D3D27"/>
    <w:rsid w:val="005D5283"/>
    <w:rsid w:val="005D5E1F"/>
    <w:rsid w:val="005D62D2"/>
    <w:rsid w:val="005D6D3E"/>
    <w:rsid w:val="005D713B"/>
    <w:rsid w:val="005E04B5"/>
    <w:rsid w:val="005E04DC"/>
    <w:rsid w:val="005E0A81"/>
    <w:rsid w:val="005E0C6F"/>
    <w:rsid w:val="005E17B4"/>
    <w:rsid w:val="005E299E"/>
    <w:rsid w:val="005E2A7B"/>
    <w:rsid w:val="005E2FE1"/>
    <w:rsid w:val="005E3549"/>
    <w:rsid w:val="005E4A1E"/>
    <w:rsid w:val="005E4F3A"/>
    <w:rsid w:val="005E50F2"/>
    <w:rsid w:val="005E55FF"/>
    <w:rsid w:val="005E5912"/>
    <w:rsid w:val="005E5F66"/>
    <w:rsid w:val="005E6C61"/>
    <w:rsid w:val="005E6DCC"/>
    <w:rsid w:val="005E6E15"/>
    <w:rsid w:val="005E7FD1"/>
    <w:rsid w:val="005F00E3"/>
    <w:rsid w:val="005F0CE7"/>
    <w:rsid w:val="005F108B"/>
    <w:rsid w:val="005F164B"/>
    <w:rsid w:val="005F23B1"/>
    <w:rsid w:val="005F2E0F"/>
    <w:rsid w:val="005F31EE"/>
    <w:rsid w:val="005F3BB1"/>
    <w:rsid w:val="005F3F6B"/>
    <w:rsid w:val="005F410E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06D3E"/>
    <w:rsid w:val="00610AA5"/>
    <w:rsid w:val="00610FC2"/>
    <w:rsid w:val="006116BC"/>
    <w:rsid w:val="00612AA5"/>
    <w:rsid w:val="00612C15"/>
    <w:rsid w:val="00612EB9"/>
    <w:rsid w:val="006158C1"/>
    <w:rsid w:val="0061609F"/>
    <w:rsid w:val="00616B0F"/>
    <w:rsid w:val="00616E99"/>
    <w:rsid w:val="00617441"/>
    <w:rsid w:val="00617B0A"/>
    <w:rsid w:val="00620407"/>
    <w:rsid w:val="006207F4"/>
    <w:rsid w:val="00621540"/>
    <w:rsid w:val="006220F3"/>
    <w:rsid w:val="00622D83"/>
    <w:rsid w:val="00624150"/>
    <w:rsid w:val="006244A8"/>
    <w:rsid w:val="006255E1"/>
    <w:rsid w:val="006256ED"/>
    <w:rsid w:val="006279B4"/>
    <w:rsid w:val="00627BF8"/>
    <w:rsid w:val="0063025F"/>
    <w:rsid w:val="006302F7"/>
    <w:rsid w:val="00631085"/>
    <w:rsid w:val="00631588"/>
    <w:rsid w:val="00632134"/>
    <w:rsid w:val="006326B5"/>
    <w:rsid w:val="0063376B"/>
    <w:rsid w:val="006340B5"/>
    <w:rsid w:val="00635523"/>
    <w:rsid w:val="00636773"/>
    <w:rsid w:val="00636B3E"/>
    <w:rsid w:val="00637F32"/>
    <w:rsid w:val="00640C32"/>
    <w:rsid w:val="00641632"/>
    <w:rsid w:val="00641C7E"/>
    <w:rsid w:val="00641F95"/>
    <w:rsid w:val="00642758"/>
    <w:rsid w:val="006429C3"/>
    <w:rsid w:val="00642C2F"/>
    <w:rsid w:val="006430CE"/>
    <w:rsid w:val="006446D1"/>
    <w:rsid w:val="00647993"/>
    <w:rsid w:val="00650246"/>
    <w:rsid w:val="00651EB4"/>
    <w:rsid w:val="00653A51"/>
    <w:rsid w:val="006541D3"/>
    <w:rsid w:val="00654439"/>
    <w:rsid w:val="0065487C"/>
    <w:rsid w:val="006550D6"/>
    <w:rsid w:val="00655AF4"/>
    <w:rsid w:val="00655F8B"/>
    <w:rsid w:val="0065620F"/>
    <w:rsid w:val="00657981"/>
    <w:rsid w:val="006579EF"/>
    <w:rsid w:val="00660274"/>
    <w:rsid w:val="00660470"/>
    <w:rsid w:val="00661C75"/>
    <w:rsid w:val="0066237B"/>
    <w:rsid w:val="006628F2"/>
    <w:rsid w:val="0066349C"/>
    <w:rsid w:val="00664B0F"/>
    <w:rsid w:val="00664B83"/>
    <w:rsid w:val="0066501E"/>
    <w:rsid w:val="006653C6"/>
    <w:rsid w:val="00665815"/>
    <w:rsid w:val="006669BC"/>
    <w:rsid w:val="00666FFB"/>
    <w:rsid w:val="00671217"/>
    <w:rsid w:val="00672045"/>
    <w:rsid w:val="0067287C"/>
    <w:rsid w:val="00672DDD"/>
    <w:rsid w:val="0067444A"/>
    <w:rsid w:val="006745AF"/>
    <w:rsid w:val="00676031"/>
    <w:rsid w:val="006762D8"/>
    <w:rsid w:val="006766F1"/>
    <w:rsid w:val="00677FC2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552C"/>
    <w:rsid w:val="00686332"/>
    <w:rsid w:val="00687466"/>
    <w:rsid w:val="00690C68"/>
    <w:rsid w:val="006920CB"/>
    <w:rsid w:val="006920EE"/>
    <w:rsid w:val="0069333E"/>
    <w:rsid w:val="00694524"/>
    <w:rsid w:val="0069456B"/>
    <w:rsid w:val="00694CC2"/>
    <w:rsid w:val="00696162"/>
    <w:rsid w:val="00696215"/>
    <w:rsid w:val="006963DB"/>
    <w:rsid w:val="006965B6"/>
    <w:rsid w:val="006968D2"/>
    <w:rsid w:val="00697438"/>
    <w:rsid w:val="00697925"/>
    <w:rsid w:val="00697A8D"/>
    <w:rsid w:val="00697E36"/>
    <w:rsid w:val="00697EE7"/>
    <w:rsid w:val="006A042B"/>
    <w:rsid w:val="006A09B2"/>
    <w:rsid w:val="006A0C0E"/>
    <w:rsid w:val="006A146E"/>
    <w:rsid w:val="006A2B7C"/>
    <w:rsid w:val="006A4819"/>
    <w:rsid w:val="006A5AA2"/>
    <w:rsid w:val="006A6261"/>
    <w:rsid w:val="006A6748"/>
    <w:rsid w:val="006A6CCF"/>
    <w:rsid w:val="006A7C53"/>
    <w:rsid w:val="006A7CF9"/>
    <w:rsid w:val="006B005A"/>
    <w:rsid w:val="006B0105"/>
    <w:rsid w:val="006B108A"/>
    <w:rsid w:val="006B117E"/>
    <w:rsid w:val="006B26C7"/>
    <w:rsid w:val="006B2CCB"/>
    <w:rsid w:val="006B4D13"/>
    <w:rsid w:val="006B5DBA"/>
    <w:rsid w:val="006B798B"/>
    <w:rsid w:val="006C1A49"/>
    <w:rsid w:val="006C1E45"/>
    <w:rsid w:val="006C2E31"/>
    <w:rsid w:val="006C398A"/>
    <w:rsid w:val="006C422D"/>
    <w:rsid w:val="006C43B8"/>
    <w:rsid w:val="006C4427"/>
    <w:rsid w:val="006C49B5"/>
    <w:rsid w:val="006C4F26"/>
    <w:rsid w:val="006C51F8"/>
    <w:rsid w:val="006C5383"/>
    <w:rsid w:val="006C53F1"/>
    <w:rsid w:val="006C5C7C"/>
    <w:rsid w:val="006C6D0D"/>
    <w:rsid w:val="006C7803"/>
    <w:rsid w:val="006D0012"/>
    <w:rsid w:val="006D0132"/>
    <w:rsid w:val="006D142F"/>
    <w:rsid w:val="006D1448"/>
    <w:rsid w:val="006D1506"/>
    <w:rsid w:val="006D273E"/>
    <w:rsid w:val="006D335F"/>
    <w:rsid w:val="006D39FB"/>
    <w:rsid w:val="006D3B34"/>
    <w:rsid w:val="006D3FE1"/>
    <w:rsid w:val="006D4812"/>
    <w:rsid w:val="006D5289"/>
    <w:rsid w:val="006D5F96"/>
    <w:rsid w:val="006D635F"/>
    <w:rsid w:val="006D717E"/>
    <w:rsid w:val="006D7D3C"/>
    <w:rsid w:val="006E0500"/>
    <w:rsid w:val="006E0A77"/>
    <w:rsid w:val="006E1A01"/>
    <w:rsid w:val="006E4876"/>
    <w:rsid w:val="006E4A75"/>
    <w:rsid w:val="006E5096"/>
    <w:rsid w:val="006E565B"/>
    <w:rsid w:val="006E5737"/>
    <w:rsid w:val="006E5CE3"/>
    <w:rsid w:val="006E66E2"/>
    <w:rsid w:val="006E6700"/>
    <w:rsid w:val="006E6CE2"/>
    <w:rsid w:val="006E7068"/>
    <w:rsid w:val="006E70FE"/>
    <w:rsid w:val="006F00C9"/>
    <w:rsid w:val="006F0469"/>
    <w:rsid w:val="006F04B2"/>
    <w:rsid w:val="006F29B1"/>
    <w:rsid w:val="006F2DD3"/>
    <w:rsid w:val="006F4191"/>
    <w:rsid w:val="006F52BC"/>
    <w:rsid w:val="006F5440"/>
    <w:rsid w:val="006F56BD"/>
    <w:rsid w:val="006F5ECC"/>
    <w:rsid w:val="006F6028"/>
    <w:rsid w:val="006F63C2"/>
    <w:rsid w:val="006F7154"/>
    <w:rsid w:val="006F729E"/>
    <w:rsid w:val="006F764A"/>
    <w:rsid w:val="006F7D6B"/>
    <w:rsid w:val="006F7D9E"/>
    <w:rsid w:val="00700704"/>
    <w:rsid w:val="00700EA9"/>
    <w:rsid w:val="00700F22"/>
    <w:rsid w:val="00700F39"/>
    <w:rsid w:val="007022B0"/>
    <w:rsid w:val="00702C55"/>
    <w:rsid w:val="00702EEA"/>
    <w:rsid w:val="00703028"/>
    <w:rsid w:val="0070496F"/>
    <w:rsid w:val="00706002"/>
    <w:rsid w:val="00706319"/>
    <w:rsid w:val="007067CD"/>
    <w:rsid w:val="00707397"/>
    <w:rsid w:val="00707D52"/>
    <w:rsid w:val="00707EE4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A57"/>
    <w:rsid w:val="00717FD1"/>
    <w:rsid w:val="007202E9"/>
    <w:rsid w:val="00720D75"/>
    <w:rsid w:val="00721BF3"/>
    <w:rsid w:val="0072255C"/>
    <w:rsid w:val="0072294B"/>
    <w:rsid w:val="00723E20"/>
    <w:rsid w:val="00724175"/>
    <w:rsid w:val="00724369"/>
    <w:rsid w:val="007248BD"/>
    <w:rsid w:val="00724F87"/>
    <w:rsid w:val="007259D5"/>
    <w:rsid w:val="0072711A"/>
    <w:rsid w:val="007271D3"/>
    <w:rsid w:val="0072722F"/>
    <w:rsid w:val="0072776E"/>
    <w:rsid w:val="007300B5"/>
    <w:rsid w:val="00730796"/>
    <w:rsid w:val="00731E96"/>
    <w:rsid w:val="0073219E"/>
    <w:rsid w:val="00732B35"/>
    <w:rsid w:val="00733DEE"/>
    <w:rsid w:val="00734044"/>
    <w:rsid w:val="0073458E"/>
    <w:rsid w:val="007345AB"/>
    <w:rsid w:val="00734662"/>
    <w:rsid w:val="007354E6"/>
    <w:rsid w:val="007357A9"/>
    <w:rsid w:val="00735A3D"/>
    <w:rsid w:val="007408E3"/>
    <w:rsid w:val="0074139E"/>
    <w:rsid w:val="007417FE"/>
    <w:rsid w:val="0074417A"/>
    <w:rsid w:val="00745189"/>
    <w:rsid w:val="00745200"/>
    <w:rsid w:val="007465C6"/>
    <w:rsid w:val="00746A35"/>
    <w:rsid w:val="00746CC4"/>
    <w:rsid w:val="00747EA7"/>
    <w:rsid w:val="0075022A"/>
    <w:rsid w:val="00750569"/>
    <w:rsid w:val="007506C1"/>
    <w:rsid w:val="00750CDC"/>
    <w:rsid w:val="00751D78"/>
    <w:rsid w:val="00751DD7"/>
    <w:rsid w:val="00753193"/>
    <w:rsid w:val="00753B2E"/>
    <w:rsid w:val="00754A2C"/>
    <w:rsid w:val="00754B2D"/>
    <w:rsid w:val="00755851"/>
    <w:rsid w:val="00755D77"/>
    <w:rsid w:val="007568D2"/>
    <w:rsid w:val="00756BF1"/>
    <w:rsid w:val="007570C8"/>
    <w:rsid w:val="0075768D"/>
    <w:rsid w:val="00757866"/>
    <w:rsid w:val="007612EC"/>
    <w:rsid w:val="00761DF9"/>
    <w:rsid w:val="00762977"/>
    <w:rsid w:val="00762CC8"/>
    <w:rsid w:val="00762F9C"/>
    <w:rsid w:val="007632F1"/>
    <w:rsid w:val="00763536"/>
    <w:rsid w:val="00763D65"/>
    <w:rsid w:val="007644DB"/>
    <w:rsid w:val="007646F8"/>
    <w:rsid w:val="0076484F"/>
    <w:rsid w:val="00765447"/>
    <w:rsid w:val="00765885"/>
    <w:rsid w:val="00765E04"/>
    <w:rsid w:val="00765EFB"/>
    <w:rsid w:val="00766249"/>
    <w:rsid w:val="00767042"/>
    <w:rsid w:val="00767B41"/>
    <w:rsid w:val="00770BD5"/>
    <w:rsid w:val="0077128A"/>
    <w:rsid w:val="00771699"/>
    <w:rsid w:val="0077268A"/>
    <w:rsid w:val="007726A1"/>
    <w:rsid w:val="007727FD"/>
    <w:rsid w:val="00772B60"/>
    <w:rsid w:val="00772D0C"/>
    <w:rsid w:val="007739E1"/>
    <w:rsid w:val="00775C6F"/>
    <w:rsid w:val="00776CC7"/>
    <w:rsid w:val="0077773C"/>
    <w:rsid w:val="007807BE"/>
    <w:rsid w:val="007817C8"/>
    <w:rsid w:val="00781D9C"/>
    <w:rsid w:val="00782331"/>
    <w:rsid w:val="00786104"/>
    <w:rsid w:val="00787463"/>
    <w:rsid w:val="00790490"/>
    <w:rsid w:val="00791AFF"/>
    <w:rsid w:val="00791F66"/>
    <w:rsid w:val="00794772"/>
    <w:rsid w:val="0079524E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25B9"/>
    <w:rsid w:val="007B2F4A"/>
    <w:rsid w:val="007B32D6"/>
    <w:rsid w:val="007B405D"/>
    <w:rsid w:val="007B4824"/>
    <w:rsid w:val="007B4924"/>
    <w:rsid w:val="007B5334"/>
    <w:rsid w:val="007B594B"/>
    <w:rsid w:val="007B5F0A"/>
    <w:rsid w:val="007B6063"/>
    <w:rsid w:val="007B61AD"/>
    <w:rsid w:val="007B761A"/>
    <w:rsid w:val="007B7C33"/>
    <w:rsid w:val="007B7DEE"/>
    <w:rsid w:val="007C0031"/>
    <w:rsid w:val="007C010B"/>
    <w:rsid w:val="007C0BA6"/>
    <w:rsid w:val="007C0C0B"/>
    <w:rsid w:val="007C2E97"/>
    <w:rsid w:val="007C45A4"/>
    <w:rsid w:val="007C4AB7"/>
    <w:rsid w:val="007C59AA"/>
    <w:rsid w:val="007C71A0"/>
    <w:rsid w:val="007C74E2"/>
    <w:rsid w:val="007C7F01"/>
    <w:rsid w:val="007D19E9"/>
    <w:rsid w:val="007D2D90"/>
    <w:rsid w:val="007D59D7"/>
    <w:rsid w:val="007D5CB7"/>
    <w:rsid w:val="007D689A"/>
    <w:rsid w:val="007D696A"/>
    <w:rsid w:val="007D7DF6"/>
    <w:rsid w:val="007E0591"/>
    <w:rsid w:val="007E1923"/>
    <w:rsid w:val="007E1D6A"/>
    <w:rsid w:val="007E3E6B"/>
    <w:rsid w:val="007E4738"/>
    <w:rsid w:val="007E6371"/>
    <w:rsid w:val="007E64A0"/>
    <w:rsid w:val="007E66E5"/>
    <w:rsid w:val="007E6896"/>
    <w:rsid w:val="007E6CD2"/>
    <w:rsid w:val="007E7570"/>
    <w:rsid w:val="007E79D2"/>
    <w:rsid w:val="007E7C31"/>
    <w:rsid w:val="007F0D89"/>
    <w:rsid w:val="007F0EEA"/>
    <w:rsid w:val="007F158F"/>
    <w:rsid w:val="007F2091"/>
    <w:rsid w:val="007F2B4D"/>
    <w:rsid w:val="007F30B7"/>
    <w:rsid w:val="007F4338"/>
    <w:rsid w:val="007F4AA8"/>
    <w:rsid w:val="007F5462"/>
    <w:rsid w:val="007F553B"/>
    <w:rsid w:val="007F5EA5"/>
    <w:rsid w:val="007F632C"/>
    <w:rsid w:val="007F6952"/>
    <w:rsid w:val="008009D1"/>
    <w:rsid w:val="00801607"/>
    <w:rsid w:val="0080423C"/>
    <w:rsid w:val="008054AB"/>
    <w:rsid w:val="00805946"/>
    <w:rsid w:val="00805AD8"/>
    <w:rsid w:val="00806857"/>
    <w:rsid w:val="008076B0"/>
    <w:rsid w:val="00807D59"/>
    <w:rsid w:val="00807DCD"/>
    <w:rsid w:val="00810136"/>
    <w:rsid w:val="00810A0F"/>
    <w:rsid w:val="00811198"/>
    <w:rsid w:val="00813A5C"/>
    <w:rsid w:val="0081448C"/>
    <w:rsid w:val="00815103"/>
    <w:rsid w:val="008154C1"/>
    <w:rsid w:val="00815983"/>
    <w:rsid w:val="00815FC6"/>
    <w:rsid w:val="008160A9"/>
    <w:rsid w:val="00816B7A"/>
    <w:rsid w:val="008174F7"/>
    <w:rsid w:val="008179FE"/>
    <w:rsid w:val="008202BC"/>
    <w:rsid w:val="00820E25"/>
    <w:rsid w:val="00820E4D"/>
    <w:rsid w:val="008223FA"/>
    <w:rsid w:val="0082255A"/>
    <w:rsid w:val="00824274"/>
    <w:rsid w:val="00824612"/>
    <w:rsid w:val="00824960"/>
    <w:rsid w:val="008249B9"/>
    <w:rsid w:val="00824A72"/>
    <w:rsid w:val="00824F30"/>
    <w:rsid w:val="00825798"/>
    <w:rsid w:val="0082629D"/>
    <w:rsid w:val="0082633F"/>
    <w:rsid w:val="00827279"/>
    <w:rsid w:val="0082767A"/>
    <w:rsid w:val="00830A7F"/>
    <w:rsid w:val="00831019"/>
    <w:rsid w:val="0083138C"/>
    <w:rsid w:val="008316CF"/>
    <w:rsid w:val="00832359"/>
    <w:rsid w:val="00832A7A"/>
    <w:rsid w:val="00832D7D"/>
    <w:rsid w:val="00833A0C"/>
    <w:rsid w:val="00834CDD"/>
    <w:rsid w:val="0083590F"/>
    <w:rsid w:val="00835B5E"/>
    <w:rsid w:val="0083602B"/>
    <w:rsid w:val="00837B27"/>
    <w:rsid w:val="00840EE3"/>
    <w:rsid w:val="00841462"/>
    <w:rsid w:val="0084162D"/>
    <w:rsid w:val="008430D4"/>
    <w:rsid w:val="008443D6"/>
    <w:rsid w:val="00845059"/>
    <w:rsid w:val="00845143"/>
    <w:rsid w:val="00845330"/>
    <w:rsid w:val="0084679C"/>
    <w:rsid w:val="00846B79"/>
    <w:rsid w:val="00846FB7"/>
    <w:rsid w:val="008477F7"/>
    <w:rsid w:val="00847F21"/>
    <w:rsid w:val="0085166C"/>
    <w:rsid w:val="00851EDC"/>
    <w:rsid w:val="00852352"/>
    <w:rsid w:val="00854118"/>
    <w:rsid w:val="00854CBF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67B6F"/>
    <w:rsid w:val="008704A4"/>
    <w:rsid w:val="00871300"/>
    <w:rsid w:val="00871440"/>
    <w:rsid w:val="00871969"/>
    <w:rsid w:val="00871DAC"/>
    <w:rsid w:val="0087260A"/>
    <w:rsid w:val="0087269F"/>
    <w:rsid w:val="00872B30"/>
    <w:rsid w:val="00874178"/>
    <w:rsid w:val="00874977"/>
    <w:rsid w:val="008753C4"/>
    <w:rsid w:val="00877F2E"/>
    <w:rsid w:val="00880699"/>
    <w:rsid w:val="00880B88"/>
    <w:rsid w:val="00880FF7"/>
    <w:rsid w:val="00881047"/>
    <w:rsid w:val="0088215D"/>
    <w:rsid w:val="008827B7"/>
    <w:rsid w:val="008839D9"/>
    <w:rsid w:val="00883C09"/>
    <w:rsid w:val="0088601A"/>
    <w:rsid w:val="0088611A"/>
    <w:rsid w:val="008864C7"/>
    <w:rsid w:val="00886DB0"/>
    <w:rsid w:val="008872D3"/>
    <w:rsid w:val="00887D7C"/>
    <w:rsid w:val="00887E48"/>
    <w:rsid w:val="00891198"/>
    <w:rsid w:val="008923AE"/>
    <w:rsid w:val="0089317C"/>
    <w:rsid w:val="0089390C"/>
    <w:rsid w:val="00893D8A"/>
    <w:rsid w:val="00894529"/>
    <w:rsid w:val="0089520C"/>
    <w:rsid w:val="008A0391"/>
    <w:rsid w:val="008A34DD"/>
    <w:rsid w:val="008A3FC7"/>
    <w:rsid w:val="008A4077"/>
    <w:rsid w:val="008A433F"/>
    <w:rsid w:val="008A4FFB"/>
    <w:rsid w:val="008A684D"/>
    <w:rsid w:val="008A6D2D"/>
    <w:rsid w:val="008A766D"/>
    <w:rsid w:val="008A79E1"/>
    <w:rsid w:val="008B02C4"/>
    <w:rsid w:val="008B15AC"/>
    <w:rsid w:val="008B217E"/>
    <w:rsid w:val="008B2A71"/>
    <w:rsid w:val="008B2D13"/>
    <w:rsid w:val="008B2EFC"/>
    <w:rsid w:val="008B2F8F"/>
    <w:rsid w:val="008B3CB2"/>
    <w:rsid w:val="008B5265"/>
    <w:rsid w:val="008B6B8C"/>
    <w:rsid w:val="008B7CCE"/>
    <w:rsid w:val="008C00B7"/>
    <w:rsid w:val="008C09F8"/>
    <w:rsid w:val="008C1106"/>
    <w:rsid w:val="008C183A"/>
    <w:rsid w:val="008C1CEB"/>
    <w:rsid w:val="008C2905"/>
    <w:rsid w:val="008C2A17"/>
    <w:rsid w:val="008C2EA7"/>
    <w:rsid w:val="008C2FD9"/>
    <w:rsid w:val="008C39FD"/>
    <w:rsid w:val="008C3D09"/>
    <w:rsid w:val="008C3DFC"/>
    <w:rsid w:val="008C5428"/>
    <w:rsid w:val="008C5B52"/>
    <w:rsid w:val="008C5F5F"/>
    <w:rsid w:val="008C6F2D"/>
    <w:rsid w:val="008C7040"/>
    <w:rsid w:val="008C72C2"/>
    <w:rsid w:val="008C7D1B"/>
    <w:rsid w:val="008C7E65"/>
    <w:rsid w:val="008D0F27"/>
    <w:rsid w:val="008D115E"/>
    <w:rsid w:val="008D1A93"/>
    <w:rsid w:val="008D1F53"/>
    <w:rsid w:val="008D288D"/>
    <w:rsid w:val="008D2B4A"/>
    <w:rsid w:val="008D2F0F"/>
    <w:rsid w:val="008D3719"/>
    <w:rsid w:val="008D5741"/>
    <w:rsid w:val="008D5A53"/>
    <w:rsid w:val="008D6966"/>
    <w:rsid w:val="008D6A6F"/>
    <w:rsid w:val="008D722A"/>
    <w:rsid w:val="008D75FA"/>
    <w:rsid w:val="008E05ED"/>
    <w:rsid w:val="008E0E0D"/>
    <w:rsid w:val="008E0F2D"/>
    <w:rsid w:val="008E142B"/>
    <w:rsid w:val="008E1E36"/>
    <w:rsid w:val="008E2210"/>
    <w:rsid w:val="008E23D3"/>
    <w:rsid w:val="008E2563"/>
    <w:rsid w:val="008E2A9A"/>
    <w:rsid w:val="008E2B70"/>
    <w:rsid w:val="008E33BB"/>
    <w:rsid w:val="008E33F4"/>
    <w:rsid w:val="008E35EA"/>
    <w:rsid w:val="008E4589"/>
    <w:rsid w:val="008E56BE"/>
    <w:rsid w:val="008E577D"/>
    <w:rsid w:val="008E5B17"/>
    <w:rsid w:val="008E6076"/>
    <w:rsid w:val="008E6234"/>
    <w:rsid w:val="008E7437"/>
    <w:rsid w:val="008E7833"/>
    <w:rsid w:val="008E7EC6"/>
    <w:rsid w:val="008F0715"/>
    <w:rsid w:val="008F1205"/>
    <w:rsid w:val="008F1B23"/>
    <w:rsid w:val="008F23B5"/>
    <w:rsid w:val="008F2A54"/>
    <w:rsid w:val="008F414A"/>
    <w:rsid w:val="008F7290"/>
    <w:rsid w:val="008F79C2"/>
    <w:rsid w:val="00900669"/>
    <w:rsid w:val="00901073"/>
    <w:rsid w:val="0090131A"/>
    <w:rsid w:val="009013E2"/>
    <w:rsid w:val="00901EE9"/>
    <w:rsid w:val="00903302"/>
    <w:rsid w:val="00903F25"/>
    <w:rsid w:val="00904FC0"/>
    <w:rsid w:val="009055F8"/>
    <w:rsid w:val="00905657"/>
    <w:rsid w:val="0090583B"/>
    <w:rsid w:val="00905A12"/>
    <w:rsid w:val="00905C6B"/>
    <w:rsid w:val="0090687B"/>
    <w:rsid w:val="009076A5"/>
    <w:rsid w:val="00907CDD"/>
    <w:rsid w:val="00907F3D"/>
    <w:rsid w:val="00913B8F"/>
    <w:rsid w:val="009140C2"/>
    <w:rsid w:val="00914A48"/>
    <w:rsid w:val="00914C3F"/>
    <w:rsid w:val="00914FF0"/>
    <w:rsid w:val="009171AD"/>
    <w:rsid w:val="0092024B"/>
    <w:rsid w:val="0092054A"/>
    <w:rsid w:val="00920D28"/>
    <w:rsid w:val="00920F95"/>
    <w:rsid w:val="009216C2"/>
    <w:rsid w:val="00921C0D"/>
    <w:rsid w:val="009222F3"/>
    <w:rsid w:val="009228E3"/>
    <w:rsid w:val="00922DCD"/>
    <w:rsid w:val="00923446"/>
    <w:rsid w:val="009239D8"/>
    <w:rsid w:val="00925B3E"/>
    <w:rsid w:val="0092669A"/>
    <w:rsid w:val="00927127"/>
    <w:rsid w:val="00930C1D"/>
    <w:rsid w:val="00931D5C"/>
    <w:rsid w:val="00931DA3"/>
    <w:rsid w:val="00932988"/>
    <w:rsid w:val="00933E7D"/>
    <w:rsid w:val="009348ED"/>
    <w:rsid w:val="00935178"/>
    <w:rsid w:val="00936032"/>
    <w:rsid w:val="009373DF"/>
    <w:rsid w:val="00937693"/>
    <w:rsid w:val="00937A12"/>
    <w:rsid w:val="009400F3"/>
    <w:rsid w:val="0094033E"/>
    <w:rsid w:val="009406B0"/>
    <w:rsid w:val="00940840"/>
    <w:rsid w:val="0094161D"/>
    <w:rsid w:val="00941DEA"/>
    <w:rsid w:val="009427A9"/>
    <w:rsid w:val="00943A1F"/>
    <w:rsid w:val="009441A8"/>
    <w:rsid w:val="00945358"/>
    <w:rsid w:val="00946593"/>
    <w:rsid w:val="00946C63"/>
    <w:rsid w:val="00950A4D"/>
    <w:rsid w:val="0095159C"/>
    <w:rsid w:val="00951A2B"/>
    <w:rsid w:val="00952829"/>
    <w:rsid w:val="00953125"/>
    <w:rsid w:val="00953665"/>
    <w:rsid w:val="009540E7"/>
    <w:rsid w:val="009556C0"/>
    <w:rsid w:val="0095641F"/>
    <w:rsid w:val="009578F9"/>
    <w:rsid w:val="00957DE6"/>
    <w:rsid w:val="00960043"/>
    <w:rsid w:val="00960061"/>
    <w:rsid w:val="009600D9"/>
    <w:rsid w:val="00960E91"/>
    <w:rsid w:val="00962965"/>
    <w:rsid w:val="00962BC1"/>
    <w:rsid w:val="00963415"/>
    <w:rsid w:val="009637EA"/>
    <w:rsid w:val="009658D5"/>
    <w:rsid w:val="00966B76"/>
    <w:rsid w:val="00967577"/>
    <w:rsid w:val="00967711"/>
    <w:rsid w:val="009708E3"/>
    <w:rsid w:val="00970FA2"/>
    <w:rsid w:val="00971732"/>
    <w:rsid w:val="00971F3C"/>
    <w:rsid w:val="009725AB"/>
    <w:rsid w:val="00972744"/>
    <w:rsid w:val="00972BDF"/>
    <w:rsid w:val="00972E27"/>
    <w:rsid w:val="00974306"/>
    <w:rsid w:val="00975B6C"/>
    <w:rsid w:val="00975C20"/>
    <w:rsid w:val="00977DA2"/>
    <w:rsid w:val="00977F77"/>
    <w:rsid w:val="0098100E"/>
    <w:rsid w:val="00981944"/>
    <w:rsid w:val="00982081"/>
    <w:rsid w:val="009829CE"/>
    <w:rsid w:val="00982F5F"/>
    <w:rsid w:val="00983419"/>
    <w:rsid w:val="009843C1"/>
    <w:rsid w:val="009845CF"/>
    <w:rsid w:val="009845F8"/>
    <w:rsid w:val="00985315"/>
    <w:rsid w:val="009856AE"/>
    <w:rsid w:val="00986813"/>
    <w:rsid w:val="0099012A"/>
    <w:rsid w:val="009912FF"/>
    <w:rsid w:val="009915EA"/>
    <w:rsid w:val="00991F2A"/>
    <w:rsid w:val="00992A6C"/>
    <w:rsid w:val="00993247"/>
    <w:rsid w:val="009934EC"/>
    <w:rsid w:val="00994EFC"/>
    <w:rsid w:val="00995D8C"/>
    <w:rsid w:val="009973A8"/>
    <w:rsid w:val="00997B26"/>
    <w:rsid w:val="009A0459"/>
    <w:rsid w:val="009A07BA"/>
    <w:rsid w:val="009A16C8"/>
    <w:rsid w:val="009A1B76"/>
    <w:rsid w:val="009A3940"/>
    <w:rsid w:val="009A3954"/>
    <w:rsid w:val="009A3FF4"/>
    <w:rsid w:val="009A656F"/>
    <w:rsid w:val="009A6D85"/>
    <w:rsid w:val="009A70A2"/>
    <w:rsid w:val="009A79C0"/>
    <w:rsid w:val="009B03A7"/>
    <w:rsid w:val="009B0483"/>
    <w:rsid w:val="009B064E"/>
    <w:rsid w:val="009B0D28"/>
    <w:rsid w:val="009B3806"/>
    <w:rsid w:val="009B3FAF"/>
    <w:rsid w:val="009B43C5"/>
    <w:rsid w:val="009B46DD"/>
    <w:rsid w:val="009B485F"/>
    <w:rsid w:val="009B6AA9"/>
    <w:rsid w:val="009C114B"/>
    <w:rsid w:val="009C175F"/>
    <w:rsid w:val="009C193A"/>
    <w:rsid w:val="009C1E23"/>
    <w:rsid w:val="009C1F6A"/>
    <w:rsid w:val="009C215E"/>
    <w:rsid w:val="009C2641"/>
    <w:rsid w:val="009C33C3"/>
    <w:rsid w:val="009C3684"/>
    <w:rsid w:val="009C3D2A"/>
    <w:rsid w:val="009C3D77"/>
    <w:rsid w:val="009C468A"/>
    <w:rsid w:val="009C52CA"/>
    <w:rsid w:val="009C67D6"/>
    <w:rsid w:val="009C6B2D"/>
    <w:rsid w:val="009C6C41"/>
    <w:rsid w:val="009C6D33"/>
    <w:rsid w:val="009D06D4"/>
    <w:rsid w:val="009D0D40"/>
    <w:rsid w:val="009D1785"/>
    <w:rsid w:val="009D3450"/>
    <w:rsid w:val="009D36AF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4AED"/>
    <w:rsid w:val="009E5FD2"/>
    <w:rsid w:val="009E64C1"/>
    <w:rsid w:val="009E6B1D"/>
    <w:rsid w:val="009E7146"/>
    <w:rsid w:val="009E7463"/>
    <w:rsid w:val="009E77BE"/>
    <w:rsid w:val="009F1316"/>
    <w:rsid w:val="009F2F1D"/>
    <w:rsid w:val="009F3532"/>
    <w:rsid w:val="009F35A7"/>
    <w:rsid w:val="009F3FFB"/>
    <w:rsid w:val="009F406D"/>
    <w:rsid w:val="009F49FC"/>
    <w:rsid w:val="009F4DB9"/>
    <w:rsid w:val="009F4E57"/>
    <w:rsid w:val="009F57B5"/>
    <w:rsid w:val="009F5B3E"/>
    <w:rsid w:val="009F603E"/>
    <w:rsid w:val="009F73D3"/>
    <w:rsid w:val="009F756A"/>
    <w:rsid w:val="00A0057A"/>
    <w:rsid w:val="00A00E3B"/>
    <w:rsid w:val="00A01D26"/>
    <w:rsid w:val="00A02056"/>
    <w:rsid w:val="00A02C52"/>
    <w:rsid w:val="00A03017"/>
    <w:rsid w:val="00A03F1D"/>
    <w:rsid w:val="00A04476"/>
    <w:rsid w:val="00A04991"/>
    <w:rsid w:val="00A06503"/>
    <w:rsid w:val="00A06F95"/>
    <w:rsid w:val="00A07221"/>
    <w:rsid w:val="00A07918"/>
    <w:rsid w:val="00A10851"/>
    <w:rsid w:val="00A11292"/>
    <w:rsid w:val="00A119FA"/>
    <w:rsid w:val="00A1256F"/>
    <w:rsid w:val="00A1522A"/>
    <w:rsid w:val="00A1563B"/>
    <w:rsid w:val="00A16FB9"/>
    <w:rsid w:val="00A17F69"/>
    <w:rsid w:val="00A21442"/>
    <w:rsid w:val="00A22B62"/>
    <w:rsid w:val="00A22C30"/>
    <w:rsid w:val="00A23D07"/>
    <w:rsid w:val="00A246BF"/>
    <w:rsid w:val="00A25133"/>
    <w:rsid w:val="00A25944"/>
    <w:rsid w:val="00A2654F"/>
    <w:rsid w:val="00A269E4"/>
    <w:rsid w:val="00A27654"/>
    <w:rsid w:val="00A2794E"/>
    <w:rsid w:val="00A3057E"/>
    <w:rsid w:val="00A3151C"/>
    <w:rsid w:val="00A31AAF"/>
    <w:rsid w:val="00A32523"/>
    <w:rsid w:val="00A332D7"/>
    <w:rsid w:val="00A33DA8"/>
    <w:rsid w:val="00A34F62"/>
    <w:rsid w:val="00A35565"/>
    <w:rsid w:val="00A3612D"/>
    <w:rsid w:val="00A37004"/>
    <w:rsid w:val="00A37329"/>
    <w:rsid w:val="00A379CE"/>
    <w:rsid w:val="00A4025E"/>
    <w:rsid w:val="00A4120A"/>
    <w:rsid w:val="00A42B6B"/>
    <w:rsid w:val="00A42EA6"/>
    <w:rsid w:val="00A434B5"/>
    <w:rsid w:val="00A43503"/>
    <w:rsid w:val="00A4360A"/>
    <w:rsid w:val="00A43716"/>
    <w:rsid w:val="00A43D87"/>
    <w:rsid w:val="00A44CC8"/>
    <w:rsid w:val="00A452F3"/>
    <w:rsid w:val="00A46C7E"/>
    <w:rsid w:val="00A46D34"/>
    <w:rsid w:val="00A47FA4"/>
    <w:rsid w:val="00A50398"/>
    <w:rsid w:val="00A50922"/>
    <w:rsid w:val="00A51066"/>
    <w:rsid w:val="00A51C9F"/>
    <w:rsid w:val="00A51DBD"/>
    <w:rsid w:val="00A53EAB"/>
    <w:rsid w:val="00A543A8"/>
    <w:rsid w:val="00A54799"/>
    <w:rsid w:val="00A5568B"/>
    <w:rsid w:val="00A5633D"/>
    <w:rsid w:val="00A5654D"/>
    <w:rsid w:val="00A567A6"/>
    <w:rsid w:val="00A56926"/>
    <w:rsid w:val="00A56985"/>
    <w:rsid w:val="00A579B3"/>
    <w:rsid w:val="00A606EB"/>
    <w:rsid w:val="00A61A60"/>
    <w:rsid w:val="00A624A6"/>
    <w:rsid w:val="00A62C8C"/>
    <w:rsid w:val="00A6338C"/>
    <w:rsid w:val="00A64CD6"/>
    <w:rsid w:val="00A64CDB"/>
    <w:rsid w:val="00A65B86"/>
    <w:rsid w:val="00A65DAE"/>
    <w:rsid w:val="00A70822"/>
    <w:rsid w:val="00A74857"/>
    <w:rsid w:val="00A75C67"/>
    <w:rsid w:val="00A77BA5"/>
    <w:rsid w:val="00A81553"/>
    <w:rsid w:val="00A8155A"/>
    <w:rsid w:val="00A8254E"/>
    <w:rsid w:val="00A825F1"/>
    <w:rsid w:val="00A832E9"/>
    <w:rsid w:val="00A84039"/>
    <w:rsid w:val="00A84308"/>
    <w:rsid w:val="00A856D6"/>
    <w:rsid w:val="00A85F3A"/>
    <w:rsid w:val="00A86520"/>
    <w:rsid w:val="00A86A73"/>
    <w:rsid w:val="00A876A9"/>
    <w:rsid w:val="00A90361"/>
    <w:rsid w:val="00A90A38"/>
    <w:rsid w:val="00A91279"/>
    <w:rsid w:val="00A91A65"/>
    <w:rsid w:val="00A9223A"/>
    <w:rsid w:val="00A928D8"/>
    <w:rsid w:val="00A92C4E"/>
    <w:rsid w:val="00A95070"/>
    <w:rsid w:val="00A9742D"/>
    <w:rsid w:val="00A975D0"/>
    <w:rsid w:val="00A97F33"/>
    <w:rsid w:val="00A97FC8"/>
    <w:rsid w:val="00AA0634"/>
    <w:rsid w:val="00AA23BB"/>
    <w:rsid w:val="00AA5067"/>
    <w:rsid w:val="00AA56F3"/>
    <w:rsid w:val="00AA5B98"/>
    <w:rsid w:val="00AA65E4"/>
    <w:rsid w:val="00AA6C0B"/>
    <w:rsid w:val="00AA7CD2"/>
    <w:rsid w:val="00AB04C4"/>
    <w:rsid w:val="00AB09B4"/>
    <w:rsid w:val="00AB0F5A"/>
    <w:rsid w:val="00AB1820"/>
    <w:rsid w:val="00AB1A7F"/>
    <w:rsid w:val="00AB2330"/>
    <w:rsid w:val="00AB37B3"/>
    <w:rsid w:val="00AB3A0C"/>
    <w:rsid w:val="00AB3A38"/>
    <w:rsid w:val="00AB4A79"/>
    <w:rsid w:val="00AB4D78"/>
    <w:rsid w:val="00AB52FC"/>
    <w:rsid w:val="00AB68C8"/>
    <w:rsid w:val="00AB7766"/>
    <w:rsid w:val="00AB7D5F"/>
    <w:rsid w:val="00AC00B6"/>
    <w:rsid w:val="00AC05D4"/>
    <w:rsid w:val="00AC0AAA"/>
    <w:rsid w:val="00AC23A3"/>
    <w:rsid w:val="00AC33D1"/>
    <w:rsid w:val="00AC37A5"/>
    <w:rsid w:val="00AC4CA9"/>
    <w:rsid w:val="00AC53B2"/>
    <w:rsid w:val="00AC6063"/>
    <w:rsid w:val="00AC749B"/>
    <w:rsid w:val="00AC7BC6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E74C1"/>
    <w:rsid w:val="00AE7868"/>
    <w:rsid w:val="00AF06B1"/>
    <w:rsid w:val="00AF1965"/>
    <w:rsid w:val="00AF1AC7"/>
    <w:rsid w:val="00AF2D12"/>
    <w:rsid w:val="00AF2EDE"/>
    <w:rsid w:val="00AF3F88"/>
    <w:rsid w:val="00AF45D6"/>
    <w:rsid w:val="00AF6628"/>
    <w:rsid w:val="00AF78AC"/>
    <w:rsid w:val="00B007AE"/>
    <w:rsid w:val="00B018E5"/>
    <w:rsid w:val="00B01F90"/>
    <w:rsid w:val="00B0252D"/>
    <w:rsid w:val="00B02BA1"/>
    <w:rsid w:val="00B0466E"/>
    <w:rsid w:val="00B046A9"/>
    <w:rsid w:val="00B047A0"/>
    <w:rsid w:val="00B05D43"/>
    <w:rsid w:val="00B075B3"/>
    <w:rsid w:val="00B11F57"/>
    <w:rsid w:val="00B13D36"/>
    <w:rsid w:val="00B14205"/>
    <w:rsid w:val="00B15772"/>
    <w:rsid w:val="00B15854"/>
    <w:rsid w:val="00B17225"/>
    <w:rsid w:val="00B1725E"/>
    <w:rsid w:val="00B17446"/>
    <w:rsid w:val="00B176C4"/>
    <w:rsid w:val="00B17A59"/>
    <w:rsid w:val="00B2197B"/>
    <w:rsid w:val="00B21FA8"/>
    <w:rsid w:val="00B22AA7"/>
    <w:rsid w:val="00B25172"/>
    <w:rsid w:val="00B25D3E"/>
    <w:rsid w:val="00B26547"/>
    <w:rsid w:val="00B26E3C"/>
    <w:rsid w:val="00B2762A"/>
    <w:rsid w:val="00B27679"/>
    <w:rsid w:val="00B276BB"/>
    <w:rsid w:val="00B27E39"/>
    <w:rsid w:val="00B307DA"/>
    <w:rsid w:val="00B307E2"/>
    <w:rsid w:val="00B30DF6"/>
    <w:rsid w:val="00B3142F"/>
    <w:rsid w:val="00B319AB"/>
    <w:rsid w:val="00B3219B"/>
    <w:rsid w:val="00B33B8B"/>
    <w:rsid w:val="00B33D26"/>
    <w:rsid w:val="00B33EFF"/>
    <w:rsid w:val="00B3495D"/>
    <w:rsid w:val="00B35A76"/>
    <w:rsid w:val="00B368EF"/>
    <w:rsid w:val="00B3694C"/>
    <w:rsid w:val="00B36C6F"/>
    <w:rsid w:val="00B370A8"/>
    <w:rsid w:val="00B37C6E"/>
    <w:rsid w:val="00B37EED"/>
    <w:rsid w:val="00B4030C"/>
    <w:rsid w:val="00B4087A"/>
    <w:rsid w:val="00B40945"/>
    <w:rsid w:val="00B40F2D"/>
    <w:rsid w:val="00B415B8"/>
    <w:rsid w:val="00B415E6"/>
    <w:rsid w:val="00B421B3"/>
    <w:rsid w:val="00B424A1"/>
    <w:rsid w:val="00B42675"/>
    <w:rsid w:val="00B428BA"/>
    <w:rsid w:val="00B43B29"/>
    <w:rsid w:val="00B44381"/>
    <w:rsid w:val="00B4465F"/>
    <w:rsid w:val="00B454B0"/>
    <w:rsid w:val="00B45E10"/>
    <w:rsid w:val="00B467EA"/>
    <w:rsid w:val="00B534A4"/>
    <w:rsid w:val="00B5374B"/>
    <w:rsid w:val="00B54677"/>
    <w:rsid w:val="00B54EA0"/>
    <w:rsid w:val="00B557E4"/>
    <w:rsid w:val="00B55EFD"/>
    <w:rsid w:val="00B56801"/>
    <w:rsid w:val="00B57FC2"/>
    <w:rsid w:val="00B6022B"/>
    <w:rsid w:val="00B602F0"/>
    <w:rsid w:val="00B60C29"/>
    <w:rsid w:val="00B60E5A"/>
    <w:rsid w:val="00B61187"/>
    <w:rsid w:val="00B61410"/>
    <w:rsid w:val="00B61BB9"/>
    <w:rsid w:val="00B63567"/>
    <w:rsid w:val="00B6393F"/>
    <w:rsid w:val="00B6488A"/>
    <w:rsid w:val="00B64C90"/>
    <w:rsid w:val="00B66421"/>
    <w:rsid w:val="00B672EE"/>
    <w:rsid w:val="00B7019D"/>
    <w:rsid w:val="00B7311C"/>
    <w:rsid w:val="00B75152"/>
    <w:rsid w:val="00B770C4"/>
    <w:rsid w:val="00B776F9"/>
    <w:rsid w:val="00B77C73"/>
    <w:rsid w:val="00B80E96"/>
    <w:rsid w:val="00B816F4"/>
    <w:rsid w:val="00B81F6C"/>
    <w:rsid w:val="00B81FBE"/>
    <w:rsid w:val="00B8283F"/>
    <w:rsid w:val="00B83103"/>
    <w:rsid w:val="00B83219"/>
    <w:rsid w:val="00B8401D"/>
    <w:rsid w:val="00B857D7"/>
    <w:rsid w:val="00B8614B"/>
    <w:rsid w:val="00B876F2"/>
    <w:rsid w:val="00B90185"/>
    <w:rsid w:val="00B90262"/>
    <w:rsid w:val="00B93045"/>
    <w:rsid w:val="00B94CE6"/>
    <w:rsid w:val="00B95A79"/>
    <w:rsid w:val="00B95AF2"/>
    <w:rsid w:val="00B96FCB"/>
    <w:rsid w:val="00B9784A"/>
    <w:rsid w:val="00B97969"/>
    <w:rsid w:val="00B97AD9"/>
    <w:rsid w:val="00BA01FB"/>
    <w:rsid w:val="00BA0D63"/>
    <w:rsid w:val="00BA18F5"/>
    <w:rsid w:val="00BA1B15"/>
    <w:rsid w:val="00BA1F69"/>
    <w:rsid w:val="00BA2286"/>
    <w:rsid w:val="00BA29C6"/>
    <w:rsid w:val="00BA2AE4"/>
    <w:rsid w:val="00BA398A"/>
    <w:rsid w:val="00BA3BD6"/>
    <w:rsid w:val="00BA410C"/>
    <w:rsid w:val="00BA4DAF"/>
    <w:rsid w:val="00BA6AA2"/>
    <w:rsid w:val="00BA74E0"/>
    <w:rsid w:val="00BA7B32"/>
    <w:rsid w:val="00BA7E03"/>
    <w:rsid w:val="00BB0BE5"/>
    <w:rsid w:val="00BB0CCC"/>
    <w:rsid w:val="00BB0DF5"/>
    <w:rsid w:val="00BB414F"/>
    <w:rsid w:val="00BB4BB1"/>
    <w:rsid w:val="00BB5D42"/>
    <w:rsid w:val="00BC051D"/>
    <w:rsid w:val="00BC09C1"/>
    <w:rsid w:val="00BC0E5C"/>
    <w:rsid w:val="00BC0F9F"/>
    <w:rsid w:val="00BC1E84"/>
    <w:rsid w:val="00BC2033"/>
    <w:rsid w:val="00BC2230"/>
    <w:rsid w:val="00BC224C"/>
    <w:rsid w:val="00BC2EBD"/>
    <w:rsid w:val="00BC328C"/>
    <w:rsid w:val="00BC532A"/>
    <w:rsid w:val="00BC5685"/>
    <w:rsid w:val="00BC5D44"/>
    <w:rsid w:val="00BC6D6B"/>
    <w:rsid w:val="00BC721A"/>
    <w:rsid w:val="00BC7548"/>
    <w:rsid w:val="00BC7F0C"/>
    <w:rsid w:val="00BD06BD"/>
    <w:rsid w:val="00BD09A8"/>
    <w:rsid w:val="00BD119E"/>
    <w:rsid w:val="00BD1F3C"/>
    <w:rsid w:val="00BD1FB4"/>
    <w:rsid w:val="00BD203B"/>
    <w:rsid w:val="00BD218B"/>
    <w:rsid w:val="00BD22D8"/>
    <w:rsid w:val="00BD2730"/>
    <w:rsid w:val="00BD2A0E"/>
    <w:rsid w:val="00BD2CB0"/>
    <w:rsid w:val="00BD2D8F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3BD0"/>
    <w:rsid w:val="00BE4439"/>
    <w:rsid w:val="00BE4BB3"/>
    <w:rsid w:val="00BE5B07"/>
    <w:rsid w:val="00BE64C2"/>
    <w:rsid w:val="00BE6805"/>
    <w:rsid w:val="00BE6AEE"/>
    <w:rsid w:val="00BE6BA8"/>
    <w:rsid w:val="00BE6D63"/>
    <w:rsid w:val="00BE6DD0"/>
    <w:rsid w:val="00BE7857"/>
    <w:rsid w:val="00BF1039"/>
    <w:rsid w:val="00BF108E"/>
    <w:rsid w:val="00BF2EB9"/>
    <w:rsid w:val="00BF376B"/>
    <w:rsid w:val="00BF3B59"/>
    <w:rsid w:val="00BF4B59"/>
    <w:rsid w:val="00BF58D6"/>
    <w:rsid w:val="00BF59AA"/>
    <w:rsid w:val="00BF5DAB"/>
    <w:rsid w:val="00BF6A6B"/>
    <w:rsid w:val="00BF6D33"/>
    <w:rsid w:val="00BF6F9E"/>
    <w:rsid w:val="00BF73A6"/>
    <w:rsid w:val="00C00E10"/>
    <w:rsid w:val="00C01DA4"/>
    <w:rsid w:val="00C020DE"/>
    <w:rsid w:val="00C040CD"/>
    <w:rsid w:val="00C04108"/>
    <w:rsid w:val="00C0498A"/>
    <w:rsid w:val="00C05D04"/>
    <w:rsid w:val="00C070C9"/>
    <w:rsid w:val="00C074FD"/>
    <w:rsid w:val="00C1004D"/>
    <w:rsid w:val="00C10557"/>
    <w:rsid w:val="00C10596"/>
    <w:rsid w:val="00C10A01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165E"/>
    <w:rsid w:val="00C22C4D"/>
    <w:rsid w:val="00C23613"/>
    <w:rsid w:val="00C23AA2"/>
    <w:rsid w:val="00C24EC2"/>
    <w:rsid w:val="00C258A8"/>
    <w:rsid w:val="00C25B31"/>
    <w:rsid w:val="00C25F17"/>
    <w:rsid w:val="00C261B3"/>
    <w:rsid w:val="00C263A9"/>
    <w:rsid w:val="00C26E81"/>
    <w:rsid w:val="00C27716"/>
    <w:rsid w:val="00C27CE1"/>
    <w:rsid w:val="00C3022E"/>
    <w:rsid w:val="00C307D5"/>
    <w:rsid w:val="00C317D3"/>
    <w:rsid w:val="00C31CC4"/>
    <w:rsid w:val="00C31F09"/>
    <w:rsid w:val="00C320F8"/>
    <w:rsid w:val="00C324D2"/>
    <w:rsid w:val="00C336BB"/>
    <w:rsid w:val="00C33A80"/>
    <w:rsid w:val="00C34F47"/>
    <w:rsid w:val="00C36048"/>
    <w:rsid w:val="00C364FA"/>
    <w:rsid w:val="00C3729F"/>
    <w:rsid w:val="00C404C9"/>
    <w:rsid w:val="00C41F77"/>
    <w:rsid w:val="00C421BB"/>
    <w:rsid w:val="00C427D4"/>
    <w:rsid w:val="00C42A17"/>
    <w:rsid w:val="00C43771"/>
    <w:rsid w:val="00C44744"/>
    <w:rsid w:val="00C44D3C"/>
    <w:rsid w:val="00C45E8F"/>
    <w:rsid w:val="00C46566"/>
    <w:rsid w:val="00C46C79"/>
    <w:rsid w:val="00C472BC"/>
    <w:rsid w:val="00C47A6B"/>
    <w:rsid w:val="00C47BDF"/>
    <w:rsid w:val="00C5041F"/>
    <w:rsid w:val="00C524B3"/>
    <w:rsid w:val="00C526D5"/>
    <w:rsid w:val="00C530F0"/>
    <w:rsid w:val="00C554D7"/>
    <w:rsid w:val="00C5610E"/>
    <w:rsid w:val="00C56C83"/>
    <w:rsid w:val="00C60D7F"/>
    <w:rsid w:val="00C60F2C"/>
    <w:rsid w:val="00C611D6"/>
    <w:rsid w:val="00C6154A"/>
    <w:rsid w:val="00C62856"/>
    <w:rsid w:val="00C62867"/>
    <w:rsid w:val="00C62DBB"/>
    <w:rsid w:val="00C63073"/>
    <w:rsid w:val="00C63A1B"/>
    <w:rsid w:val="00C650F3"/>
    <w:rsid w:val="00C65A97"/>
    <w:rsid w:val="00C662C9"/>
    <w:rsid w:val="00C669BD"/>
    <w:rsid w:val="00C66C25"/>
    <w:rsid w:val="00C6746A"/>
    <w:rsid w:val="00C67479"/>
    <w:rsid w:val="00C71350"/>
    <w:rsid w:val="00C71DE8"/>
    <w:rsid w:val="00C72394"/>
    <w:rsid w:val="00C725B2"/>
    <w:rsid w:val="00C728A7"/>
    <w:rsid w:val="00C7302C"/>
    <w:rsid w:val="00C7357E"/>
    <w:rsid w:val="00C7388D"/>
    <w:rsid w:val="00C74640"/>
    <w:rsid w:val="00C74A7C"/>
    <w:rsid w:val="00C75270"/>
    <w:rsid w:val="00C762C4"/>
    <w:rsid w:val="00C7698C"/>
    <w:rsid w:val="00C77FE5"/>
    <w:rsid w:val="00C80145"/>
    <w:rsid w:val="00C803E3"/>
    <w:rsid w:val="00C80456"/>
    <w:rsid w:val="00C812CE"/>
    <w:rsid w:val="00C81D0B"/>
    <w:rsid w:val="00C81D1C"/>
    <w:rsid w:val="00C81EBF"/>
    <w:rsid w:val="00C822FD"/>
    <w:rsid w:val="00C83169"/>
    <w:rsid w:val="00C8363B"/>
    <w:rsid w:val="00C837A0"/>
    <w:rsid w:val="00C83E03"/>
    <w:rsid w:val="00C8597B"/>
    <w:rsid w:val="00C90E76"/>
    <w:rsid w:val="00C91DC3"/>
    <w:rsid w:val="00C93507"/>
    <w:rsid w:val="00C936D3"/>
    <w:rsid w:val="00C94051"/>
    <w:rsid w:val="00C945F5"/>
    <w:rsid w:val="00C94711"/>
    <w:rsid w:val="00C95C8D"/>
    <w:rsid w:val="00C966F5"/>
    <w:rsid w:val="00C9688D"/>
    <w:rsid w:val="00C96EC6"/>
    <w:rsid w:val="00C97356"/>
    <w:rsid w:val="00C97487"/>
    <w:rsid w:val="00C9793B"/>
    <w:rsid w:val="00CA1398"/>
    <w:rsid w:val="00CA30A8"/>
    <w:rsid w:val="00CA4487"/>
    <w:rsid w:val="00CA48C7"/>
    <w:rsid w:val="00CA4BF6"/>
    <w:rsid w:val="00CA606A"/>
    <w:rsid w:val="00CA6CF0"/>
    <w:rsid w:val="00CA7A6E"/>
    <w:rsid w:val="00CB12AF"/>
    <w:rsid w:val="00CB16CD"/>
    <w:rsid w:val="00CB22B6"/>
    <w:rsid w:val="00CB3446"/>
    <w:rsid w:val="00CB36C4"/>
    <w:rsid w:val="00CB4084"/>
    <w:rsid w:val="00CB410C"/>
    <w:rsid w:val="00CB5389"/>
    <w:rsid w:val="00CB56F7"/>
    <w:rsid w:val="00CB6575"/>
    <w:rsid w:val="00CB6EFC"/>
    <w:rsid w:val="00CC066C"/>
    <w:rsid w:val="00CC06E8"/>
    <w:rsid w:val="00CC07AE"/>
    <w:rsid w:val="00CC0DB9"/>
    <w:rsid w:val="00CC20BF"/>
    <w:rsid w:val="00CC20E0"/>
    <w:rsid w:val="00CC3302"/>
    <w:rsid w:val="00CC414D"/>
    <w:rsid w:val="00CC4CFE"/>
    <w:rsid w:val="00CC52F9"/>
    <w:rsid w:val="00CC536B"/>
    <w:rsid w:val="00CC591B"/>
    <w:rsid w:val="00CD05F7"/>
    <w:rsid w:val="00CD0A9E"/>
    <w:rsid w:val="00CD1B03"/>
    <w:rsid w:val="00CD215C"/>
    <w:rsid w:val="00CD22FA"/>
    <w:rsid w:val="00CD2362"/>
    <w:rsid w:val="00CD251A"/>
    <w:rsid w:val="00CD32E0"/>
    <w:rsid w:val="00CD4F0E"/>
    <w:rsid w:val="00CD6244"/>
    <w:rsid w:val="00CD6822"/>
    <w:rsid w:val="00CD6D03"/>
    <w:rsid w:val="00CD7FE2"/>
    <w:rsid w:val="00CE0B9A"/>
    <w:rsid w:val="00CE0FE1"/>
    <w:rsid w:val="00CE113E"/>
    <w:rsid w:val="00CE30E6"/>
    <w:rsid w:val="00CE3199"/>
    <w:rsid w:val="00CE32A9"/>
    <w:rsid w:val="00CE3D6E"/>
    <w:rsid w:val="00CE43FF"/>
    <w:rsid w:val="00CE4625"/>
    <w:rsid w:val="00CE51BF"/>
    <w:rsid w:val="00CE521F"/>
    <w:rsid w:val="00CE5A03"/>
    <w:rsid w:val="00CE628F"/>
    <w:rsid w:val="00CE7324"/>
    <w:rsid w:val="00CE7643"/>
    <w:rsid w:val="00CE7FFE"/>
    <w:rsid w:val="00CF136A"/>
    <w:rsid w:val="00CF14DE"/>
    <w:rsid w:val="00CF2708"/>
    <w:rsid w:val="00CF2FD9"/>
    <w:rsid w:val="00CF3FEA"/>
    <w:rsid w:val="00CF48EE"/>
    <w:rsid w:val="00CF4D34"/>
    <w:rsid w:val="00CF5F22"/>
    <w:rsid w:val="00CF7772"/>
    <w:rsid w:val="00D005D3"/>
    <w:rsid w:val="00D00E4F"/>
    <w:rsid w:val="00D00F45"/>
    <w:rsid w:val="00D01528"/>
    <w:rsid w:val="00D025CD"/>
    <w:rsid w:val="00D02BA8"/>
    <w:rsid w:val="00D0421A"/>
    <w:rsid w:val="00D04277"/>
    <w:rsid w:val="00D04FC1"/>
    <w:rsid w:val="00D05055"/>
    <w:rsid w:val="00D065FC"/>
    <w:rsid w:val="00D07DE3"/>
    <w:rsid w:val="00D07F2B"/>
    <w:rsid w:val="00D105A6"/>
    <w:rsid w:val="00D111DB"/>
    <w:rsid w:val="00D126E9"/>
    <w:rsid w:val="00D14FED"/>
    <w:rsid w:val="00D16AFA"/>
    <w:rsid w:val="00D171CF"/>
    <w:rsid w:val="00D20592"/>
    <w:rsid w:val="00D2153D"/>
    <w:rsid w:val="00D21690"/>
    <w:rsid w:val="00D21719"/>
    <w:rsid w:val="00D21FCA"/>
    <w:rsid w:val="00D244D0"/>
    <w:rsid w:val="00D26C13"/>
    <w:rsid w:val="00D270DA"/>
    <w:rsid w:val="00D27C06"/>
    <w:rsid w:val="00D302E7"/>
    <w:rsid w:val="00D307AA"/>
    <w:rsid w:val="00D30B18"/>
    <w:rsid w:val="00D31109"/>
    <w:rsid w:val="00D316D5"/>
    <w:rsid w:val="00D31EE9"/>
    <w:rsid w:val="00D31F90"/>
    <w:rsid w:val="00D32CD8"/>
    <w:rsid w:val="00D32E4B"/>
    <w:rsid w:val="00D3650D"/>
    <w:rsid w:val="00D36D05"/>
    <w:rsid w:val="00D36D58"/>
    <w:rsid w:val="00D40AE9"/>
    <w:rsid w:val="00D40B11"/>
    <w:rsid w:val="00D40E0A"/>
    <w:rsid w:val="00D44C99"/>
    <w:rsid w:val="00D44FC1"/>
    <w:rsid w:val="00D4686A"/>
    <w:rsid w:val="00D46911"/>
    <w:rsid w:val="00D46D4F"/>
    <w:rsid w:val="00D476DA"/>
    <w:rsid w:val="00D47D3E"/>
    <w:rsid w:val="00D50307"/>
    <w:rsid w:val="00D50CD1"/>
    <w:rsid w:val="00D5165C"/>
    <w:rsid w:val="00D5215A"/>
    <w:rsid w:val="00D52432"/>
    <w:rsid w:val="00D53D87"/>
    <w:rsid w:val="00D547EE"/>
    <w:rsid w:val="00D55C45"/>
    <w:rsid w:val="00D55E1F"/>
    <w:rsid w:val="00D56BD2"/>
    <w:rsid w:val="00D60988"/>
    <w:rsid w:val="00D6276C"/>
    <w:rsid w:val="00D64C2D"/>
    <w:rsid w:val="00D64EB2"/>
    <w:rsid w:val="00D64F51"/>
    <w:rsid w:val="00D67139"/>
    <w:rsid w:val="00D673B8"/>
    <w:rsid w:val="00D707F1"/>
    <w:rsid w:val="00D70C4D"/>
    <w:rsid w:val="00D71277"/>
    <w:rsid w:val="00D71673"/>
    <w:rsid w:val="00D72082"/>
    <w:rsid w:val="00D7234C"/>
    <w:rsid w:val="00D733D7"/>
    <w:rsid w:val="00D73F7F"/>
    <w:rsid w:val="00D750B6"/>
    <w:rsid w:val="00D75792"/>
    <w:rsid w:val="00D75F70"/>
    <w:rsid w:val="00D76C5F"/>
    <w:rsid w:val="00D77A47"/>
    <w:rsid w:val="00D808F2"/>
    <w:rsid w:val="00D8250A"/>
    <w:rsid w:val="00D825C4"/>
    <w:rsid w:val="00D828D4"/>
    <w:rsid w:val="00D834CC"/>
    <w:rsid w:val="00D8450D"/>
    <w:rsid w:val="00D845D3"/>
    <w:rsid w:val="00D849E0"/>
    <w:rsid w:val="00D8663C"/>
    <w:rsid w:val="00D866B1"/>
    <w:rsid w:val="00D86AD5"/>
    <w:rsid w:val="00D87285"/>
    <w:rsid w:val="00D87464"/>
    <w:rsid w:val="00D874E6"/>
    <w:rsid w:val="00D878CC"/>
    <w:rsid w:val="00D91112"/>
    <w:rsid w:val="00D91CA9"/>
    <w:rsid w:val="00D91D23"/>
    <w:rsid w:val="00D925C5"/>
    <w:rsid w:val="00D92F23"/>
    <w:rsid w:val="00D93D3D"/>
    <w:rsid w:val="00D946C9"/>
    <w:rsid w:val="00D95292"/>
    <w:rsid w:val="00D954E9"/>
    <w:rsid w:val="00D965EF"/>
    <w:rsid w:val="00D973C4"/>
    <w:rsid w:val="00D974EA"/>
    <w:rsid w:val="00DA0AE3"/>
    <w:rsid w:val="00DA1EC9"/>
    <w:rsid w:val="00DA2227"/>
    <w:rsid w:val="00DA26B0"/>
    <w:rsid w:val="00DA3CA7"/>
    <w:rsid w:val="00DA4264"/>
    <w:rsid w:val="00DA4746"/>
    <w:rsid w:val="00DA5430"/>
    <w:rsid w:val="00DA550D"/>
    <w:rsid w:val="00DA5D90"/>
    <w:rsid w:val="00DB0281"/>
    <w:rsid w:val="00DB050D"/>
    <w:rsid w:val="00DB0737"/>
    <w:rsid w:val="00DB0954"/>
    <w:rsid w:val="00DB0A04"/>
    <w:rsid w:val="00DB0F64"/>
    <w:rsid w:val="00DB2598"/>
    <w:rsid w:val="00DB3769"/>
    <w:rsid w:val="00DB44A0"/>
    <w:rsid w:val="00DB4C9F"/>
    <w:rsid w:val="00DB50CE"/>
    <w:rsid w:val="00DB5673"/>
    <w:rsid w:val="00DC1F00"/>
    <w:rsid w:val="00DC252C"/>
    <w:rsid w:val="00DC2DB6"/>
    <w:rsid w:val="00DC40AF"/>
    <w:rsid w:val="00DC4164"/>
    <w:rsid w:val="00DC49A0"/>
    <w:rsid w:val="00DC5270"/>
    <w:rsid w:val="00DC5391"/>
    <w:rsid w:val="00DC5E3D"/>
    <w:rsid w:val="00DC610D"/>
    <w:rsid w:val="00DC7102"/>
    <w:rsid w:val="00DD3635"/>
    <w:rsid w:val="00DD3B27"/>
    <w:rsid w:val="00DD4223"/>
    <w:rsid w:val="00DD4A37"/>
    <w:rsid w:val="00DD50E0"/>
    <w:rsid w:val="00DD58CE"/>
    <w:rsid w:val="00DD5DAC"/>
    <w:rsid w:val="00DD5DB5"/>
    <w:rsid w:val="00DD6E4D"/>
    <w:rsid w:val="00DE0165"/>
    <w:rsid w:val="00DE092D"/>
    <w:rsid w:val="00DE0E3D"/>
    <w:rsid w:val="00DE2020"/>
    <w:rsid w:val="00DE2B42"/>
    <w:rsid w:val="00DE388A"/>
    <w:rsid w:val="00DE53FC"/>
    <w:rsid w:val="00DE5E76"/>
    <w:rsid w:val="00DE62B6"/>
    <w:rsid w:val="00DE6B1D"/>
    <w:rsid w:val="00DE7F62"/>
    <w:rsid w:val="00DF01B5"/>
    <w:rsid w:val="00DF04A5"/>
    <w:rsid w:val="00DF0C41"/>
    <w:rsid w:val="00DF1189"/>
    <w:rsid w:val="00DF120B"/>
    <w:rsid w:val="00DF13F5"/>
    <w:rsid w:val="00DF1736"/>
    <w:rsid w:val="00DF28EA"/>
    <w:rsid w:val="00DF3F52"/>
    <w:rsid w:val="00DF4699"/>
    <w:rsid w:val="00DF4895"/>
    <w:rsid w:val="00DF5395"/>
    <w:rsid w:val="00DF55A5"/>
    <w:rsid w:val="00DF5647"/>
    <w:rsid w:val="00DF7486"/>
    <w:rsid w:val="00E003BB"/>
    <w:rsid w:val="00E00A5B"/>
    <w:rsid w:val="00E02075"/>
    <w:rsid w:val="00E027BF"/>
    <w:rsid w:val="00E03117"/>
    <w:rsid w:val="00E03321"/>
    <w:rsid w:val="00E0379E"/>
    <w:rsid w:val="00E03D4B"/>
    <w:rsid w:val="00E049E0"/>
    <w:rsid w:val="00E0574D"/>
    <w:rsid w:val="00E05C25"/>
    <w:rsid w:val="00E05FD5"/>
    <w:rsid w:val="00E05FEF"/>
    <w:rsid w:val="00E100E5"/>
    <w:rsid w:val="00E10E2D"/>
    <w:rsid w:val="00E110A6"/>
    <w:rsid w:val="00E116CA"/>
    <w:rsid w:val="00E118CA"/>
    <w:rsid w:val="00E11B76"/>
    <w:rsid w:val="00E127A7"/>
    <w:rsid w:val="00E12C9A"/>
    <w:rsid w:val="00E13897"/>
    <w:rsid w:val="00E14600"/>
    <w:rsid w:val="00E14BC3"/>
    <w:rsid w:val="00E1541D"/>
    <w:rsid w:val="00E166A4"/>
    <w:rsid w:val="00E1672F"/>
    <w:rsid w:val="00E171C3"/>
    <w:rsid w:val="00E2025E"/>
    <w:rsid w:val="00E217A3"/>
    <w:rsid w:val="00E222C7"/>
    <w:rsid w:val="00E23356"/>
    <w:rsid w:val="00E23777"/>
    <w:rsid w:val="00E237CE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8D2"/>
    <w:rsid w:val="00E31CD6"/>
    <w:rsid w:val="00E3368D"/>
    <w:rsid w:val="00E34CD3"/>
    <w:rsid w:val="00E3517D"/>
    <w:rsid w:val="00E35C31"/>
    <w:rsid w:val="00E35D73"/>
    <w:rsid w:val="00E35E73"/>
    <w:rsid w:val="00E36DC2"/>
    <w:rsid w:val="00E36F2C"/>
    <w:rsid w:val="00E37C9E"/>
    <w:rsid w:val="00E37E8B"/>
    <w:rsid w:val="00E412AC"/>
    <w:rsid w:val="00E41747"/>
    <w:rsid w:val="00E41A2E"/>
    <w:rsid w:val="00E422C4"/>
    <w:rsid w:val="00E428E5"/>
    <w:rsid w:val="00E43162"/>
    <w:rsid w:val="00E43DEE"/>
    <w:rsid w:val="00E43FB0"/>
    <w:rsid w:val="00E441A1"/>
    <w:rsid w:val="00E451CC"/>
    <w:rsid w:val="00E4550E"/>
    <w:rsid w:val="00E45967"/>
    <w:rsid w:val="00E4658F"/>
    <w:rsid w:val="00E469FD"/>
    <w:rsid w:val="00E46C10"/>
    <w:rsid w:val="00E50EB1"/>
    <w:rsid w:val="00E5175C"/>
    <w:rsid w:val="00E52291"/>
    <w:rsid w:val="00E52BA5"/>
    <w:rsid w:val="00E54294"/>
    <w:rsid w:val="00E543EB"/>
    <w:rsid w:val="00E54423"/>
    <w:rsid w:val="00E5453A"/>
    <w:rsid w:val="00E545E3"/>
    <w:rsid w:val="00E54821"/>
    <w:rsid w:val="00E5552C"/>
    <w:rsid w:val="00E55C45"/>
    <w:rsid w:val="00E57CC2"/>
    <w:rsid w:val="00E611DC"/>
    <w:rsid w:val="00E618F5"/>
    <w:rsid w:val="00E63C5A"/>
    <w:rsid w:val="00E63D68"/>
    <w:rsid w:val="00E64031"/>
    <w:rsid w:val="00E64AB0"/>
    <w:rsid w:val="00E64C14"/>
    <w:rsid w:val="00E65E55"/>
    <w:rsid w:val="00E66068"/>
    <w:rsid w:val="00E70682"/>
    <w:rsid w:val="00E71ADB"/>
    <w:rsid w:val="00E725DF"/>
    <w:rsid w:val="00E7338E"/>
    <w:rsid w:val="00E7353C"/>
    <w:rsid w:val="00E73C35"/>
    <w:rsid w:val="00E74EAB"/>
    <w:rsid w:val="00E74F3F"/>
    <w:rsid w:val="00E75740"/>
    <w:rsid w:val="00E76862"/>
    <w:rsid w:val="00E76B5E"/>
    <w:rsid w:val="00E77BC7"/>
    <w:rsid w:val="00E802E2"/>
    <w:rsid w:val="00E80865"/>
    <w:rsid w:val="00E81187"/>
    <w:rsid w:val="00E812E8"/>
    <w:rsid w:val="00E8209F"/>
    <w:rsid w:val="00E82117"/>
    <w:rsid w:val="00E82455"/>
    <w:rsid w:val="00E82AEC"/>
    <w:rsid w:val="00E83D4F"/>
    <w:rsid w:val="00E8444B"/>
    <w:rsid w:val="00E8594A"/>
    <w:rsid w:val="00E85B10"/>
    <w:rsid w:val="00E85CEF"/>
    <w:rsid w:val="00E8604D"/>
    <w:rsid w:val="00E86FA4"/>
    <w:rsid w:val="00E875FF"/>
    <w:rsid w:val="00E92246"/>
    <w:rsid w:val="00E9260E"/>
    <w:rsid w:val="00E926D3"/>
    <w:rsid w:val="00E93E65"/>
    <w:rsid w:val="00E945FE"/>
    <w:rsid w:val="00E951B6"/>
    <w:rsid w:val="00E966FD"/>
    <w:rsid w:val="00E976CA"/>
    <w:rsid w:val="00EA0492"/>
    <w:rsid w:val="00EA132A"/>
    <w:rsid w:val="00EA2C03"/>
    <w:rsid w:val="00EA2F2C"/>
    <w:rsid w:val="00EA2FF9"/>
    <w:rsid w:val="00EA4729"/>
    <w:rsid w:val="00EA5051"/>
    <w:rsid w:val="00EA6C81"/>
    <w:rsid w:val="00EA6F25"/>
    <w:rsid w:val="00EA6F7B"/>
    <w:rsid w:val="00EB0A1B"/>
    <w:rsid w:val="00EB0BE7"/>
    <w:rsid w:val="00EB3C1F"/>
    <w:rsid w:val="00EB412F"/>
    <w:rsid w:val="00EB504D"/>
    <w:rsid w:val="00EB641E"/>
    <w:rsid w:val="00EB78A2"/>
    <w:rsid w:val="00EC0D68"/>
    <w:rsid w:val="00EC20BA"/>
    <w:rsid w:val="00EC2DFE"/>
    <w:rsid w:val="00EC3D9F"/>
    <w:rsid w:val="00EC45E4"/>
    <w:rsid w:val="00EC5F32"/>
    <w:rsid w:val="00EC6D28"/>
    <w:rsid w:val="00EC6DF0"/>
    <w:rsid w:val="00EC7589"/>
    <w:rsid w:val="00EC7C96"/>
    <w:rsid w:val="00ED0657"/>
    <w:rsid w:val="00ED17F3"/>
    <w:rsid w:val="00ED2947"/>
    <w:rsid w:val="00ED4081"/>
    <w:rsid w:val="00ED4B1D"/>
    <w:rsid w:val="00ED4C2A"/>
    <w:rsid w:val="00ED6253"/>
    <w:rsid w:val="00ED7C48"/>
    <w:rsid w:val="00EE2ABE"/>
    <w:rsid w:val="00EE2EC4"/>
    <w:rsid w:val="00EE4072"/>
    <w:rsid w:val="00EE41DD"/>
    <w:rsid w:val="00EE477A"/>
    <w:rsid w:val="00EE5F73"/>
    <w:rsid w:val="00EE7912"/>
    <w:rsid w:val="00EE7CD1"/>
    <w:rsid w:val="00EE7E9E"/>
    <w:rsid w:val="00EF000E"/>
    <w:rsid w:val="00EF0C53"/>
    <w:rsid w:val="00EF0D12"/>
    <w:rsid w:val="00EF0DA5"/>
    <w:rsid w:val="00EF11CB"/>
    <w:rsid w:val="00EF233A"/>
    <w:rsid w:val="00EF2C89"/>
    <w:rsid w:val="00EF409D"/>
    <w:rsid w:val="00EF4547"/>
    <w:rsid w:val="00EF5929"/>
    <w:rsid w:val="00EF5E42"/>
    <w:rsid w:val="00EF6104"/>
    <w:rsid w:val="00EF61D8"/>
    <w:rsid w:val="00EF6634"/>
    <w:rsid w:val="00F00C7F"/>
    <w:rsid w:val="00F00F91"/>
    <w:rsid w:val="00F00FE3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5B5"/>
    <w:rsid w:val="00F07A1C"/>
    <w:rsid w:val="00F10DA7"/>
    <w:rsid w:val="00F11809"/>
    <w:rsid w:val="00F119C0"/>
    <w:rsid w:val="00F12575"/>
    <w:rsid w:val="00F13417"/>
    <w:rsid w:val="00F13BBE"/>
    <w:rsid w:val="00F14332"/>
    <w:rsid w:val="00F143EB"/>
    <w:rsid w:val="00F14699"/>
    <w:rsid w:val="00F14F58"/>
    <w:rsid w:val="00F15486"/>
    <w:rsid w:val="00F17DD7"/>
    <w:rsid w:val="00F20786"/>
    <w:rsid w:val="00F2089E"/>
    <w:rsid w:val="00F21260"/>
    <w:rsid w:val="00F21733"/>
    <w:rsid w:val="00F2406F"/>
    <w:rsid w:val="00F254E2"/>
    <w:rsid w:val="00F25CD1"/>
    <w:rsid w:val="00F25D9C"/>
    <w:rsid w:val="00F260F1"/>
    <w:rsid w:val="00F264B7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434"/>
    <w:rsid w:val="00F35553"/>
    <w:rsid w:val="00F35BC7"/>
    <w:rsid w:val="00F4053A"/>
    <w:rsid w:val="00F41002"/>
    <w:rsid w:val="00F4154B"/>
    <w:rsid w:val="00F41DC1"/>
    <w:rsid w:val="00F423BA"/>
    <w:rsid w:val="00F424FC"/>
    <w:rsid w:val="00F42B4B"/>
    <w:rsid w:val="00F432DE"/>
    <w:rsid w:val="00F43AB3"/>
    <w:rsid w:val="00F446D0"/>
    <w:rsid w:val="00F44FA6"/>
    <w:rsid w:val="00F45B5B"/>
    <w:rsid w:val="00F47251"/>
    <w:rsid w:val="00F47590"/>
    <w:rsid w:val="00F50A13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5583"/>
    <w:rsid w:val="00F5632E"/>
    <w:rsid w:val="00F577A5"/>
    <w:rsid w:val="00F57D9A"/>
    <w:rsid w:val="00F61162"/>
    <w:rsid w:val="00F61D51"/>
    <w:rsid w:val="00F620FE"/>
    <w:rsid w:val="00F62B44"/>
    <w:rsid w:val="00F63142"/>
    <w:rsid w:val="00F6459D"/>
    <w:rsid w:val="00F65148"/>
    <w:rsid w:val="00F655D0"/>
    <w:rsid w:val="00F65611"/>
    <w:rsid w:val="00F65C1C"/>
    <w:rsid w:val="00F6609F"/>
    <w:rsid w:val="00F66C84"/>
    <w:rsid w:val="00F67341"/>
    <w:rsid w:val="00F67825"/>
    <w:rsid w:val="00F71066"/>
    <w:rsid w:val="00F715C3"/>
    <w:rsid w:val="00F71CBD"/>
    <w:rsid w:val="00F71ECD"/>
    <w:rsid w:val="00F726E4"/>
    <w:rsid w:val="00F72BDD"/>
    <w:rsid w:val="00F7423D"/>
    <w:rsid w:val="00F74A75"/>
    <w:rsid w:val="00F76370"/>
    <w:rsid w:val="00F76ADB"/>
    <w:rsid w:val="00F77284"/>
    <w:rsid w:val="00F77518"/>
    <w:rsid w:val="00F82681"/>
    <w:rsid w:val="00F831C5"/>
    <w:rsid w:val="00F84DC6"/>
    <w:rsid w:val="00F84F01"/>
    <w:rsid w:val="00F85B12"/>
    <w:rsid w:val="00F85D00"/>
    <w:rsid w:val="00F85D92"/>
    <w:rsid w:val="00F8683D"/>
    <w:rsid w:val="00F870B2"/>
    <w:rsid w:val="00F909CC"/>
    <w:rsid w:val="00F91160"/>
    <w:rsid w:val="00F9132A"/>
    <w:rsid w:val="00F9235E"/>
    <w:rsid w:val="00F92595"/>
    <w:rsid w:val="00F92F8D"/>
    <w:rsid w:val="00F93145"/>
    <w:rsid w:val="00F937A9"/>
    <w:rsid w:val="00F94971"/>
    <w:rsid w:val="00F958F6"/>
    <w:rsid w:val="00F96B3D"/>
    <w:rsid w:val="00F96B8F"/>
    <w:rsid w:val="00F96D63"/>
    <w:rsid w:val="00F97631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1C1C"/>
    <w:rsid w:val="00FB23D2"/>
    <w:rsid w:val="00FB3069"/>
    <w:rsid w:val="00FB36AD"/>
    <w:rsid w:val="00FB3A51"/>
    <w:rsid w:val="00FB47AA"/>
    <w:rsid w:val="00FB4875"/>
    <w:rsid w:val="00FB5598"/>
    <w:rsid w:val="00FB63DB"/>
    <w:rsid w:val="00FB67D8"/>
    <w:rsid w:val="00FB694C"/>
    <w:rsid w:val="00FB6A80"/>
    <w:rsid w:val="00FB724F"/>
    <w:rsid w:val="00FB7653"/>
    <w:rsid w:val="00FC2343"/>
    <w:rsid w:val="00FC2737"/>
    <w:rsid w:val="00FC2FB7"/>
    <w:rsid w:val="00FC37CC"/>
    <w:rsid w:val="00FC3829"/>
    <w:rsid w:val="00FC60AB"/>
    <w:rsid w:val="00FC62A1"/>
    <w:rsid w:val="00FC6479"/>
    <w:rsid w:val="00FC6B1C"/>
    <w:rsid w:val="00FC6B98"/>
    <w:rsid w:val="00FC77D0"/>
    <w:rsid w:val="00FC7F67"/>
    <w:rsid w:val="00FD007A"/>
    <w:rsid w:val="00FD0345"/>
    <w:rsid w:val="00FD05C4"/>
    <w:rsid w:val="00FD0D18"/>
    <w:rsid w:val="00FD1602"/>
    <w:rsid w:val="00FD3077"/>
    <w:rsid w:val="00FD346C"/>
    <w:rsid w:val="00FD3D48"/>
    <w:rsid w:val="00FD556F"/>
    <w:rsid w:val="00FD56E1"/>
    <w:rsid w:val="00FD5E9F"/>
    <w:rsid w:val="00FD5F81"/>
    <w:rsid w:val="00FD66D1"/>
    <w:rsid w:val="00FD6984"/>
    <w:rsid w:val="00FD76E1"/>
    <w:rsid w:val="00FD7D48"/>
    <w:rsid w:val="00FE0510"/>
    <w:rsid w:val="00FE1FAB"/>
    <w:rsid w:val="00FE2BB4"/>
    <w:rsid w:val="00FE3D36"/>
    <w:rsid w:val="00FE3E30"/>
    <w:rsid w:val="00FE4C53"/>
    <w:rsid w:val="00FE669B"/>
    <w:rsid w:val="00FE6EB9"/>
    <w:rsid w:val="00FE7051"/>
    <w:rsid w:val="00FE78AF"/>
    <w:rsid w:val="00FF12E2"/>
    <w:rsid w:val="00FF1774"/>
    <w:rsid w:val="00FF1F56"/>
    <w:rsid w:val="00FF28CB"/>
    <w:rsid w:val="00FF38D2"/>
    <w:rsid w:val="00FF398E"/>
    <w:rsid w:val="00FF4A7A"/>
    <w:rsid w:val="00FF5F94"/>
    <w:rsid w:val="00FF6050"/>
    <w:rsid w:val="00FF6872"/>
    <w:rsid w:val="00FF6BB9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6B7A49"/>
  <w15:docId w15:val="{F938B532-32A7-43A5-94AE-2B71697B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Standard Klasse 5-7"/>
    <w:qFormat/>
    <w:rsid w:val="00724F87"/>
    <w:pPr>
      <w:overflowPunct w:val="0"/>
      <w:autoSpaceDE w:val="0"/>
      <w:autoSpaceDN w:val="0"/>
      <w:adjustRightInd w:val="0"/>
      <w:jc w:val="both"/>
      <w:textAlignment w:val="baseline"/>
    </w:pPr>
    <w:rPr>
      <w:rFonts w:ascii="Calibri" w:eastAsiaTheme="minorEastAsia" w:hAnsi="Calibri"/>
      <w:sz w:val="21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724F87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724F87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paragraph" w:styleId="berschrift3">
    <w:name w:val="heading 3"/>
    <w:basedOn w:val="berschrift2"/>
    <w:next w:val="Standard"/>
    <w:link w:val="berschrift3Zchn"/>
    <w:rsid w:val="004F45C4"/>
    <w:pPr>
      <w:ind w:left="567" w:hanging="567"/>
      <w:outlineLvl w:val="2"/>
    </w:pPr>
    <w:rPr>
      <w:noProof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rsid w:val="00D73F7F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D73F7F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D73F7F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D73F7F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D73F7F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D73F7F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D73F7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D73F7F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D73F7F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D73F7F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D73F7F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uiPriority w:val="99"/>
    <w:rsid w:val="00D73F7F"/>
    <w:pPr>
      <w:jc w:val="left"/>
    </w:pPr>
    <w:rPr>
      <w:color w:val="000000" w:themeColor="text1"/>
    </w:rPr>
  </w:style>
  <w:style w:type="paragraph" w:styleId="Fuzeile">
    <w:name w:val="footer"/>
    <w:basedOn w:val="Standard"/>
    <w:link w:val="FuzeileZchn"/>
    <w:rsid w:val="00D73F7F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CF48EE"/>
    <w:rPr>
      <w:rFonts w:ascii="Calibri" w:eastAsiaTheme="minorEastAsia" w:hAnsi="Calibri"/>
      <w:b w:val="0"/>
      <w:color w:val="000000" w:themeColor="text1"/>
      <w:sz w:val="20"/>
      <w:szCs w:val="30"/>
    </w:rPr>
  </w:style>
  <w:style w:type="paragraph" w:styleId="Listenabsatz">
    <w:name w:val="List Paragraph"/>
    <w:basedOn w:val="Standard"/>
    <w:uiPriority w:val="34"/>
    <w:qFormat/>
    <w:rsid w:val="00724F87"/>
    <w:pPr>
      <w:numPr>
        <w:numId w:val="2"/>
      </w:numPr>
      <w:jc w:val="left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D73F7F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724F87"/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character" w:customStyle="1" w:styleId="FuzeileZchn">
    <w:name w:val="Fußzeile Zchn"/>
    <w:basedOn w:val="Absatz-Standardschriftart"/>
    <w:link w:val="Fuzeile"/>
    <w:rsid w:val="00D73F7F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D73F7F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724F87"/>
    <w:rPr>
      <w:rFonts w:ascii="Calibri" w:eastAsia="Arial Unicode MS" w:hAnsi="Calibri" w:cs="Arial"/>
      <w:b/>
      <w:bCs/>
      <w:color w:val="000000"/>
      <w:kern w:val="3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4F45C4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D73F7F"/>
    <w:rPr>
      <w:rFonts w:ascii="Calibri" w:eastAsiaTheme="minorEastAsia" w:hAnsi="Calibri"/>
      <w:i/>
      <w:sz w:val="21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D73F7F"/>
    <w:rPr>
      <w:rFonts w:ascii="Calibri" w:eastAsiaTheme="minorEastAsia" w:hAnsi="Calibri"/>
      <w:b/>
      <w:color w:val="FFFFFF" w:themeColor="background1"/>
      <w:sz w:val="21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D73F7F"/>
    <w:rPr>
      <w:rFonts w:ascii="Calibri" w:eastAsiaTheme="minorEastAsia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D73F7F"/>
    <w:rPr>
      <w:rFonts w:ascii="Calibri" w:eastAsiaTheme="minorEastAsia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D73F7F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D73F7F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73F7F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D73F7F"/>
    <w:rPr>
      <w:sz w:val="18"/>
    </w:rPr>
  </w:style>
  <w:style w:type="paragraph" w:customStyle="1" w:styleId="Tabellenaufzhlung">
    <w:name w:val="Tabellenaufzählung"/>
    <w:basedOn w:val="Tabelle"/>
    <w:qFormat/>
    <w:rsid w:val="00D73F7F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D73F7F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D73F7F"/>
    <w:pPr>
      <w:widowControl w:val="0"/>
      <w:tabs>
        <w:tab w:val="left" w:pos="7513"/>
      </w:tabs>
      <w:autoSpaceDE/>
      <w:autoSpaceDN/>
      <w:adjustRightInd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950A4D"/>
    <w:rPr>
      <w:sz w:val="56"/>
    </w:rPr>
  </w:style>
  <w:style w:type="paragraph" w:customStyle="1" w:styleId="berschriftAufgaben">
    <w:name w:val="Überschrift_Aufgaben"/>
    <w:basedOn w:val="berschrift1"/>
    <w:autoRedefine/>
    <w:rsid w:val="00D73F7F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064524"/>
    <w:pPr>
      <w:jc w:val="left"/>
    </w:pPr>
    <w:rPr>
      <w:rFonts w:ascii="Comic Sans MS" w:hAnsi="Comic Sans MS"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" w:hAnsi="Times"/>
      <w:sz w:val="20"/>
      <w:szCs w:val="20"/>
    </w:rPr>
  </w:style>
  <w:style w:type="paragraph" w:customStyle="1" w:styleId="3berschrift">
    <w:name w:val="3.Überschrift"/>
    <w:basedOn w:val="berschrift3"/>
    <w:autoRedefine/>
    <w:rsid w:val="00C472BC"/>
    <w:pPr>
      <w:keepNext w:val="0"/>
      <w:spacing w:line="240" w:lineRule="exact"/>
      <w:ind w:left="0" w:firstLine="0"/>
      <w:contextualSpacing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4C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D73F7F"/>
    <w:rPr>
      <w:b/>
      <w:bCs/>
      <w:i/>
      <w:iCs/>
      <w:spacing w:val="5"/>
    </w:rPr>
  </w:style>
  <w:style w:type="character" w:customStyle="1" w:styleId="TabelleZchn">
    <w:name w:val="Tabelle Zchn"/>
    <w:link w:val="Tabelle"/>
    <w:qFormat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D73F7F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D73F7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4F45C4"/>
    <w:rPr>
      <w:sz w:val="22"/>
    </w:rPr>
  </w:style>
  <w:style w:type="paragraph" w:customStyle="1" w:styleId="SprechblasenKlasse5-7">
    <w:name w:val="Sprechblasen Klasse 5-7"/>
    <w:link w:val="SprechblasenKlasse5-7Zchn"/>
    <w:qFormat/>
    <w:rsid w:val="00D73F7F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4F45C4"/>
    <w:rPr>
      <w:rFonts w:ascii="Calibri" w:eastAsiaTheme="minorEastAsia" w:hAnsi="Calibri"/>
      <w:sz w:val="22"/>
      <w:szCs w:val="22"/>
    </w:rPr>
  </w:style>
  <w:style w:type="paragraph" w:customStyle="1" w:styleId="SprechblasenKlasse8">
    <w:name w:val="Sprechblasen Klasse 8+"/>
    <w:link w:val="SprechblasenKlasse8Zchn"/>
    <w:qFormat/>
    <w:rsid w:val="00D73F7F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D73F7F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D73F7F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6E66E2"/>
    <w:pPr>
      <w:jc w:val="left"/>
    </w:pPr>
    <w:rPr>
      <w:b/>
      <w:color w:val="FF0000"/>
      <w:sz w:val="16"/>
      <w:szCs w:val="14"/>
    </w:rPr>
  </w:style>
  <w:style w:type="paragraph" w:customStyle="1" w:styleId="Tabelle-Ueberschrift">
    <w:name w:val="Tabelle-Ueberschrift"/>
    <w:basedOn w:val="Standard"/>
    <w:qFormat/>
    <w:rsid w:val="005E299E"/>
    <w:pPr>
      <w:jc w:val="left"/>
    </w:pPr>
    <w:rPr>
      <w:rFonts w:eastAsia="MS Mincho"/>
      <w:b/>
      <w:sz w:val="19"/>
      <w:szCs w:val="19"/>
    </w:rPr>
  </w:style>
  <w:style w:type="paragraph" w:customStyle="1" w:styleId="Titel-Baustein">
    <w:name w:val="Titel-Baustein"/>
    <w:basedOn w:val="Standard"/>
    <w:qFormat/>
    <w:rsid w:val="00950A4D"/>
    <w:pPr>
      <w:jc w:val="left"/>
    </w:pPr>
    <w:rPr>
      <w:b/>
      <w:sz w:val="5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43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D54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4.png"/><Relationship Id="rId34" Type="http://schemas.openxmlformats.org/officeDocument/2006/relationships/image" Target="media/image16.e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7.bin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9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6.bin"/><Relationship Id="rId58" Type="http://schemas.openxmlformats.org/officeDocument/2006/relationships/header" Target="header1.xml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1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8.bin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oleObject" Target="embeddings/oleObject19.bin"/><Relationship Id="rId59" Type="http://schemas.openxmlformats.org/officeDocument/2006/relationships/header" Target="header2.xml"/><Relationship Id="rId20" Type="http://schemas.openxmlformats.org/officeDocument/2006/relationships/image" Target="media/image13.jpg"/><Relationship Id="rId41" Type="http://schemas.openxmlformats.org/officeDocument/2006/relationships/image" Target="media/image20.emf"/><Relationship Id="rId54" Type="http://schemas.openxmlformats.org/officeDocument/2006/relationships/image" Target="media/image21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9.bin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5.bin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1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bg1">
              <a:lumMod val="65000"/>
            </a:schemeClr>
          </a:solidFill>
        </a:ln>
        <a:effectLst/>
      </a:spPr>
      <a:bodyPr lIns="36000" tIns="0" rIns="36000" bIns="0" rtlCol="0" anchor="t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AC972A-F1B4-CF4A-AFB6-E9C981233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82</Pages>
  <Words>17680</Words>
  <Characters>111384</Characters>
  <Application>Microsoft Office Word</Application>
  <DocSecurity>0</DocSecurity>
  <Lines>928</Lines>
  <Paragraphs>257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128807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14</cp:revision>
  <cp:lastPrinted>2019-09-27T10:25:00Z</cp:lastPrinted>
  <dcterms:created xsi:type="dcterms:W3CDTF">2020-05-17T08:35:00Z</dcterms:created>
  <dcterms:modified xsi:type="dcterms:W3CDTF">2020-05-18T14:38:00Z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